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69DC4E" w14:textId="77777777" w:rsidR="00913EEC" w:rsidRDefault="00913EEC" w:rsidP="007717E6">
      <w:pPr>
        <w:sectPr w:rsidR="00913EEC" w:rsidSect="00913EEC">
          <w:headerReference w:type="even" r:id="rId7"/>
          <w:headerReference w:type="default" r:id="rId8"/>
          <w:footerReference w:type="even" r:id="rId9"/>
          <w:footerReference w:type="default" r:id="rId10"/>
          <w:headerReference w:type="first" r:id="rId11"/>
          <w:footerReference w:type="first" r:id="rId12"/>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668480" behindDoc="0" locked="0" layoutInCell="1" allowOverlap="1" wp14:anchorId="3D33880A" wp14:editId="7CF6AFC9">
                <wp:simplePos x="0" y="0"/>
                <wp:positionH relativeFrom="column">
                  <wp:posOffset>-188595</wp:posOffset>
                </wp:positionH>
                <wp:positionV relativeFrom="paragraph">
                  <wp:posOffset>3240405</wp:posOffset>
                </wp:positionV>
                <wp:extent cx="3886200" cy="3136900"/>
                <wp:effectExtent l="0" t="0" r="0" b="0"/>
                <wp:wrapNone/>
                <wp:docPr id="11" name="Textfeld 11"/>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430F70EC" w14:textId="77777777" w:rsidR="00B66093" w:rsidRPr="00913EEC" w:rsidRDefault="00B66093" w:rsidP="00A37863">
                            <w:pPr>
                              <w:rPr>
                                <w:rFonts w:ascii="BlackChancery" w:hAnsi="BlackChancery"/>
                                <w:color w:val="4D4121"/>
                                <w:sz w:val="20"/>
                                <w:szCs w:val="20"/>
                                <w:lang w:val="en-US"/>
                              </w:rPr>
                            </w:pPr>
                            <w:r w:rsidRPr="00913EEC">
                              <w:rPr>
                                <w:rFonts w:ascii="BlackChancery" w:hAnsi="BlackChancery"/>
                                <w:noProof/>
                                <w:color w:val="4D4121"/>
                                <w:sz w:val="20"/>
                                <w:szCs w:val="20"/>
                                <w:lang w:val="en-US"/>
                              </w:rPr>
                              <w:t>A thin green ray springs from your pointing finger to a target that you can see within range. The target can be a creature, an object, or a creation of magical force, such as the wall created by wall of force. A creature targeted by this spell must make a Dexterity saving throw. On a failed save, the target takes 10d6 + 40 force damage. If this damage reduces the target to 0 hit points, it is disintegrated. A disintegrated creature and everything it is wearing and carrying, except magic items, are reduced to a pile of fine gray dust. The creature can be restored to life only by means of a true resurrection or a wish spell. This spell automatically disintegrates a Large or smaller nonmagical object or a creation of magical force. If the target is a Huge or larger object or creation of force, this spell disintegrates a 10-foot-cube portion of it. A magic item is unaffected by this spell. At Higher Levels. When you cast this spell using a spell slot of 7th level or higher, the damage increases by 3d6 for each slot level above 6th.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33880A" id="_x0000_t202" coordsize="21600,21600" o:spt="202" path="m,l,21600r21600,l21600,xe">
                <v:stroke joinstyle="miter"/>
                <v:path gradientshapeok="t" o:connecttype="rect"/>
              </v:shapetype>
              <v:shape id="Textfeld 11" o:spid="_x0000_s1026" type="#_x0000_t202" style="position:absolute;margin-left:-14.85pt;margin-top:255.15pt;width:306pt;height:24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" filled="f" stroked="f" strokeweight=".5pt">
                <v:textbox>
                  <w:txbxContent>
                    <w:p w14:paraId="430F70EC" w14:textId="77777777" w:rsidR="00B66093" w:rsidRPr="00913EEC" w:rsidRDefault="00B66093" w:rsidP="00A37863">
                      <w:pPr>
                        <w:rPr>
                          <w:rFonts w:ascii="BlackChancery" w:hAnsi="BlackChancery"/>
                          <w:color w:val="4D4121"/>
                          <w:sz w:val="20"/>
                          <w:szCs w:val="20"/>
                          <w:lang w:val="en-US"/>
                        </w:rPr>
                      </w:pPr>
                      <w:r w:rsidRPr="00913EEC">
                        <w:rPr>
                          <w:rFonts w:ascii="BlackChancery" w:hAnsi="BlackChancery"/>
                          <w:noProof/>
                          <w:color w:val="4D4121"/>
                          <w:sz w:val="20"/>
                          <w:szCs w:val="20"/>
                          <w:lang w:val="en-US"/>
                        </w:rPr>
                        <w:t>A thin green ray springs from your pointing finger to a target that you can see within range. The target can be a creature, an object, or a creation of magical force, such as the wall created by wall of force. A creature targeted by this spell must make a Dexterity saving throw. On a failed save, the target takes 10d6 + 40 force damage. If this damage reduces the target to 0 hit points, it is disintegrated. A disintegrated creature and everything it is wearing and carrying, except magic items, are reduced to a pile of fine gray dust. The creature can be restored to life only by means of a true resurrection or a wish spell. This spell automatically disintegrates a Large or smaller nonmagical object or a creation of magical force. If the target is a Huge or larger object or creation of force, this spell disintegrates a 10-foot-cube portion of it. A magic item is unaffected by this spell. At Higher Levels. When you cast this spell using a spell slot of 7th level or higher, the damage increases by 3d6 for each slot level above 6th.</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1EC2AF27" wp14:editId="2DC62BD5">
                <wp:simplePos x="0" y="0"/>
                <wp:positionH relativeFrom="column">
                  <wp:posOffset>325755</wp:posOffset>
                </wp:positionH>
                <wp:positionV relativeFrom="paragraph">
                  <wp:posOffset>2605405</wp:posOffset>
                </wp:positionV>
                <wp:extent cx="2946400" cy="596900"/>
                <wp:effectExtent l="0" t="0" r="0" b="0"/>
                <wp:wrapNone/>
                <wp:docPr id="8" name="Textfeld 8"/>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3F079670" w14:textId="54F53B4C"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lodestone and a pinch of dust)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2AF27" id="Textfeld 8" o:spid="_x0000_s1027" type="#_x0000_t202" style="position:absolute;margin-left:25.65pt;margin-top:205.15pt;width:232pt;height:4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" filled="f" stroked="f" strokeweight=".5pt">
                <v:textbox>
                  <w:txbxContent>
                    <w:p w14:paraId="3F079670" w14:textId="54F53B4C"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lodestone and a pinch of dust)</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268C5ADB" wp14:editId="71863A2E">
                <wp:simplePos x="0" y="0"/>
                <wp:positionH relativeFrom="column">
                  <wp:posOffset>3024505</wp:posOffset>
                </wp:positionH>
                <wp:positionV relativeFrom="paragraph">
                  <wp:posOffset>2110105</wp:posOffset>
                </wp:positionV>
                <wp:extent cx="1295400" cy="279400"/>
                <wp:effectExtent l="0" t="0" r="0" b="0"/>
                <wp:wrapNone/>
                <wp:docPr id="6" name="Textfeld 6"/>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5D081CAD"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C5ADB" id="Textfeld 6" o:spid="_x0000_s1028" type="#_x0000_t202" style="position:absolute;margin-left:238.15pt;margin-top:166.15pt;width:102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" filled="f" stroked="f" strokeweight=".5pt">
                <v:textbox>
                  <w:txbxContent>
                    <w:p w14:paraId="5D081CAD"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any</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4572E082" wp14:editId="631BC759">
                <wp:simplePos x="0" y="0"/>
                <wp:positionH relativeFrom="column">
                  <wp:posOffset>2694305</wp:posOffset>
                </wp:positionH>
                <wp:positionV relativeFrom="paragraph">
                  <wp:posOffset>2389505</wp:posOffset>
                </wp:positionV>
                <wp:extent cx="1079500" cy="463550"/>
                <wp:effectExtent l="0" t="0" r="0" b="0"/>
                <wp:wrapNone/>
                <wp:docPr id="7" name="Textfeld 7"/>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29822F62"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2E082" id="Textfeld 7" o:spid="_x0000_s1029" type="#_x0000_t202" style="position:absolute;margin-left:212.15pt;margin-top:188.15pt;width:85pt;height:3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" filled="f" stroked="f" strokeweight=".5pt">
                <v:textbox>
                  <w:txbxContent>
                    <w:p w14:paraId="29822F62"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3BBB7F4B" wp14:editId="230F318C">
                <wp:simplePos x="0" y="0"/>
                <wp:positionH relativeFrom="column">
                  <wp:posOffset>3351192</wp:posOffset>
                </wp:positionH>
                <wp:positionV relativeFrom="paragraph">
                  <wp:posOffset>-656604</wp:posOffset>
                </wp:positionV>
                <wp:extent cx="534616" cy="865762"/>
                <wp:effectExtent l="0" t="0" r="0" b="0"/>
                <wp:wrapNone/>
                <wp:docPr id="13" name="Textfeld 13"/>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4B0E9E62"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B7F4B" id="Textfeld 13" o:spid="_x0000_s1030" type="#_x0000_t202" style="position:absolute;margin-left:263.85pt;margin-top:-51.7pt;width:42.1pt;height:6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" filled="f" stroked="f" strokeweight=".5pt">
                <v:textbox>
                  <w:txbxContent>
                    <w:p w14:paraId="4B0E9E62"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18EC7E69" wp14:editId="43BA3E9D">
                <wp:simplePos x="0" y="0"/>
                <wp:positionH relativeFrom="column">
                  <wp:posOffset>-264795</wp:posOffset>
                </wp:positionH>
                <wp:positionV relativeFrom="paragraph">
                  <wp:posOffset>2351405</wp:posOffset>
                </wp:positionV>
                <wp:extent cx="1079500" cy="254000"/>
                <wp:effectExtent l="0" t="0" r="0" b="0"/>
                <wp:wrapNone/>
                <wp:docPr id="9" name="Textfeld 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6F35AF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C7E69" id="Textfeld 9" o:spid="_x0000_s1031" type="#_x0000_t202" style="position:absolute;margin-left:-20.85pt;margin-top:185.15pt;width:85pt;height:2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" filled="f" stroked="f" strokeweight=".5pt">
                <v:textbox>
                  <w:txbxContent>
                    <w:p w14:paraId="26F35AF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B00D6EA" wp14:editId="4A41AC98">
                <wp:simplePos x="0" y="0"/>
                <wp:positionH relativeFrom="column">
                  <wp:posOffset>-533400</wp:posOffset>
                </wp:positionH>
                <wp:positionV relativeFrom="paragraph">
                  <wp:posOffset>2108200</wp:posOffset>
                </wp:positionV>
                <wp:extent cx="1079500" cy="279400"/>
                <wp:effectExtent l="0" t="0" r="0" b="0"/>
                <wp:wrapNone/>
                <wp:docPr id="10" name="Textfeld 1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E8A65FB"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0D6EA" id="Textfeld 10" o:spid="_x0000_s1032" type="#_x0000_t202" style="position:absolute;margin-left:-42pt;margin-top:166pt;width:85pt;height: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IEG6QjACAABaBAAADgAAAAAAAAAAAAAA&#13;&#10;AAAuAgAAZHJzL2Uyb0RvYy54bWxQSwECLQAUAAYACAAAACEA9IKwwOMAAAAPAQAADwAAAAAAAAAA&#13;&#10;AAAAAACKBAAAZHJzL2Rvd25yZXYueG1sUEsFBgAAAAAEAAQA8wAAAJoFAAAAAA==&#13;&#10;" filled="f" stroked="f" strokeweight=".5pt">
                <v:textbox>
                  <w:txbxContent>
                    <w:p w14:paraId="2E8A65FB"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w:drawing>
          <wp:anchor distT="0" distB="0" distL="114300" distR="114300" simplePos="0" relativeHeight="251662336" behindDoc="0" locked="0" layoutInCell="1" allowOverlap="1" wp14:anchorId="54871809" wp14:editId="5DB202C9">
            <wp:simplePos x="0" y="0"/>
            <wp:positionH relativeFrom="margin">
              <wp:posOffset>3699510</wp:posOffset>
            </wp:positionH>
            <wp:positionV relativeFrom="margin">
              <wp:posOffset>433814</wp:posOffset>
            </wp:positionV>
            <wp:extent cx="582338" cy="147320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661312" behindDoc="0" locked="0" layoutInCell="1" allowOverlap="1" wp14:anchorId="1121B9FB" wp14:editId="55E8874F">
            <wp:simplePos x="0" y="0"/>
            <wp:positionH relativeFrom="margin">
              <wp:posOffset>-772795</wp:posOffset>
            </wp:positionH>
            <wp:positionV relativeFrom="margin">
              <wp:posOffset>430530</wp:posOffset>
            </wp:positionV>
            <wp:extent cx="582338" cy="147320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14:anchorId="549BB338" wp14:editId="74375D28">
                <wp:simplePos x="0" y="0"/>
                <wp:positionH relativeFrom="column">
                  <wp:posOffset>280035</wp:posOffset>
                </wp:positionH>
                <wp:positionV relativeFrom="paragraph">
                  <wp:posOffset>-729615</wp:posOffset>
                </wp:positionV>
                <wp:extent cx="2743200" cy="482138"/>
                <wp:effectExtent l="0" t="0" r="0" b="635"/>
                <wp:wrapNone/>
                <wp:docPr id="12" name="Textfeld 1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902C57D"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Disintegrate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9BB338" id="Textfeld 12" o:spid="_x0000_s1033" type="#_x0000_t202" style="position:absolute;margin-left:22.05pt;margin-top:-57.45pt;width:3in;height:37.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MkVKgdGAgAAggQAAA4AAAAAAAAAAAAAAAAALgIAAGRycy9lMm9Eb2MueG1sUEsBAi0AFAAGAAgA&#13;&#10;AAAhABp3zSzmAAAAEAEAAA8AAAAAAAAAAAAAAAAAoAQAAGRycy9kb3ducmV2LnhtbFBLBQYAAAAA&#13;&#10;BAAEAPMAAACzBQAAAAA=&#13;&#10;" fillcolor="white [3201]" stroked="f" strokeweight=".5pt">
                <v:textbox>
                  <w:txbxContent>
                    <w:p w14:paraId="0902C57D"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Disintegrate</w:t>
                      </w:r>
                    </w:p>
                  </w:txbxContent>
                </v:textbox>
              </v:shape>
            </w:pict>
          </mc:Fallback>
        </mc:AlternateContent>
      </w:r>
    </w:p>
    <w:p w14:paraId="0C356086" w14:textId="77777777" w:rsidR="00913EEC" w:rsidRDefault="00913EEC" w:rsidP="007717E6">
      <w:pPr>
        <w:sectPr w:rsidR="00913EEC" w:rsidSect="00913EEC">
          <w:headerReference w:type="even" r:id="rId14"/>
          <w:headerReference w:type="default" r:id="rId15"/>
          <w:headerReference w:type="first" r:id="rId1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79744" behindDoc="0" locked="0" layoutInCell="1" allowOverlap="1" wp14:anchorId="0AFDC45E" wp14:editId="26C56A59">
                <wp:simplePos x="0" y="0"/>
                <wp:positionH relativeFrom="column">
                  <wp:posOffset>-671195</wp:posOffset>
                </wp:positionH>
                <wp:positionV relativeFrom="paragraph">
                  <wp:posOffset>3259455</wp:posOffset>
                </wp:positionV>
                <wp:extent cx="4951095" cy="3117850"/>
                <wp:effectExtent l="0" t="0" r="0" b="0"/>
                <wp:wrapNone/>
                <wp:docPr id="17" name="Textfeld 17"/>
                <wp:cNvGraphicFramePr/>
                <a:graphic xmlns:a="http://schemas.openxmlformats.org/drawingml/2006/main">
                  <a:graphicData uri="http://schemas.microsoft.com/office/word/2010/wordprocessingShape">
                    <wps:wsp>
                      <wps:cNvSpPr txBox="1"/>
                      <wps:spPr>
                        <a:xfrm>
                          <a:off x="0" y="0"/>
                          <a:ext cx="4951095" cy="3117850"/>
                        </a:xfrm>
                        <a:prstGeom prst="rect">
                          <a:avLst/>
                        </a:prstGeom>
                        <a:noFill/>
                        <a:ln w="6350">
                          <a:noFill/>
                        </a:ln>
                      </wps:spPr>
                      <wps:txbx>
                        <w:txbxContent>
                          <w:p w14:paraId="3AF888B7" w14:textId="77777777" w:rsidR="00B66093" w:rsidRPr="00913EEC" w:rsidRDefault="00B66093" w:rsidP="00A37863">
                            <w:pPr>
                              <w:rPr>
                                <w:rFonts w:ascii="BlackChancery" w:hAnsi="BlackChancery"/>
                                <w:color w:val="4D4121"/>
                                <w:sz w:val="20"/>
                                <w:szCs w:val="20"/>
                                <w:lang w:val="en-US"/>
                              </w:rPr>
                            </w:pPr>
                            <w:r w:rsidRPr="00913EEC">
                              <w:rPr>
                                <w:rFonts w:ascii="BlackChancery" w:hAnsi="BlackChancery"/>
                                <w:noProof/>
                                <w:color w:val="4D4121"/>
                                <w:sz w:val="20"/>
                                <w:szCs w:val="20"/>
                                <w:lang w:val="en-US"/>
                              </w:rPr>
                              <w:t>You step into the border regions of the Ethereal Plane, in the area where it overlaps with your current plane. You remain in the Border Ethereal for the duration or until you use your action to dismiss the spell. During this time, you can move in any direction. If you move up or down, every foot of movement costs an extra foot. You can see and hear the plane you originated from, but everything there looks gray, and you can’t see anything more than 60 feet away. While on the Ethereal Plane, you can only affect and be affected by other creatures on that plane. Creatures that aren’t on the Ethereal Plane can’t perceive you and can’t interact with you, unless a special ability or magic has given them the ability to do so. You ignore all objects and effects that aren’t on the Ethereal Plane, allowing you to move through objects you perceive on the plane you originated from. When the spell ends, you immediately return to the plane you originated from in the spot you currently occupy. If you occupy the same spot as a solid object or creature when this happens, you are immediately shunted to the nearest unoccupied space that you can occupy and take force damage equal to twice the number of feet you are moved. This spell has no effect if you cast it while you are on the Ethereal Plane or a plane that doesn’t border it, such as one of the Outer Planes. At Higher Levels. When you cast this spell using a spell slot of 8th level or higher, you can target up to three willing creatures (including you) for each slot level above 7th. The creatures must be within 10 feet of you when you cast the spell.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DC45E" id="Textfeld 17" o:spid="_x0000_s1034" type="#_x0000_t202" style="position:absolute;margin-left:-52.85pt;margin-top:256.65pt;width:389.85pt;height:24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" filled="f" stroked="f" strokeweight=".5pt">
                <v:textbox>
                  <w:txbxContent>
                    <w:p w14:paraId="3AF888B7" w14:textId="77777777" w:rsidR="00B66093" w:rsidRPr="00913EEC" w:rsidRDefault="00B66093" w:rsidP="00A37863">
                      <w:pPr>
                        <w:rPr>
                          <w:rFonts w:ascii="BlackChancery" w:hAnsi="BlackChancery"/>
                          <w:color w:val="4D4121"/>
                          <w:sz w:val="20"/>
                          <w:szCs w:val="20"/>
                          <w:lang w:val="en-US"/>
                        </w:rPr>
                      </w:pPr>
                      <w:r w:rsidRPr="00913EEC">
                        <w:rPr>
                          <w:rFonts w:ascii="BlackChancery" w:hAnsi="BlackChancery"/>
                          <w:noProof/>
                          <w:color w:val="4D4121"/>
                          <w:sz w:val="20"/>
                          <w:szCs w:val="20"/>
                          <w:lang w:val="en-US"/>
                        </w:rPr>
                        <w:t>You step into the border regions of the Ethereal Plane, in the area where it overlaps with your current plane. You remain in the Border Ethereal for the duration or until you use your action to dismiss the spell. During this time, you can move in any direction. If you move up or down, every foot of movement costs an extra foot. You can see and hear the plane you originated from, but everything there looks gray, and you can’t see anything more than 60 feet away. While on the Ethereal Plane, you can only affect and be affected by other creatures on that plane. Creatures that aren’t on the Ethereal Plane can’t perceive you and can’t interact with you, unless a special ability or magic has given them the ability to do so. You ignore all objects and effects that aren’t on the Ethereal Plane, allowing you to move through objects you perceive on the plane you originated from. When the spell ends, you immediately return to the plane you originated from in the spot you currently occupy. If you occupy the same spot as a solid object or creature when this happens, you are immediately shunted to the nearest unoccupied space that you can occupy and take force damage equal to twice the number of feet you are moved. This spell has no effect if you cast it while you are on the Ethereal Plane or a plane that doesn’t border it, such as one of the Outer Planes. At Higher Levels. When you cast this spell using a spell slot of 8th level or higher, you can target up to three willing creatures (including you) for each slot level above 7th. The creatures must be within 10 feet of you when you cast the spell.</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22754E26" wp14:editId="0943BCEF">
                <wp:simplePos x="0" y="0"/>
                <wp:positionH relativeFrom="column">
                  <wp:posOffset>325755</wp:posOffset>
                </wp:positionH>
                <wp:positionV relativeFrom="paragraph">
                  <wp:posOffset>2605405</wp:posOffset>
                </wp:positionV>
                <wp:extent cx="2946400" cy="596900"/>
                <wp:effectExtent l="0" t="0" r="0" b="0"/>
                <wp:wrapNone/>
                <wp:docPr id="18" name="Textfeld 18"/>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30E65CC9"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54E26" id="Textfeld 18" o:spid="_x0000_s1035" type="#_x0000_t202" style="position:absolute;margin-left:25.65pt;margin-top:205.15pt;width:232pt;height:4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" filled="f" stroked="f" strokeweight=".5pt">
                <v:textbox>
                  <w:txbxContent>
                    <w:p w14:paraId="30E65CC9"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06B3C7FD" wp14:editId="3A0BDA00">
                <wp:simplePos x="0" y="0"/>
                <wp:positionH relativeFrom="column">
                  <wp:posOffset>3024505</wp:posOffset>
                </wp:positionH>
                <wp:positionV relativeFrom="paragraph">
                  <wp:posOffset>2110105</wp:posOffset>
                </wp:positionV>
                <wp:extent cx="1295400" cy="279400"/>
                <wp:effectExtent l="0" t="0" r="0" b="0"/>
                <wp:wrapNone/>
                <wp:docPr id="19" name="Textfeld 19"/>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75419F25"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3C7FD" id="Textfeld 19" o:spid="_x0000_s1036" type="#_x0000_t202" style="position:absolute;margin-left:238.15pt;margin-top:166.15pt;width:102pt;height: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" filled="f" stroked="f" strokeweight=".5pt">
                <v:textbox>
                  <w:txbxContent>
                    <w:p w14:paraId="75419F25"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73B70877" wp14:editId="4FCCAE99">
                <wp:simplePos x="0" y="0"/>
                <wp:positionH relativeFrom="column">
                  <wp:posOffset>2694305</wp:posOffset>
                </wp:positionH>
                <wp:positionV relativeFrom="paragraph">
                  <wp:posOffset>2389505</wp:posOffset>
                </wp:positionV>
                <wp:extent cx="1079500" cy="463550"/>
                <wp:effectExtent l="0" t="0" r="0" b="0"/>
                <wp:wrapNone/>
                <wp:docPr id="20" name="Textfeld 20"/>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5145518A"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Up to 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70877" id="Textfeld 20" o:spid="_x0000_s1037" type="#_x0000_t202" style="position:absolute;margin-left:212.15pt;margin-top:188.15pt;width:85pt;height:3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" filled="f" stroked="f" strokeweight=".5pt">
                <v:textbox>
                  <w:txbxContent>
                    <w:p w14:paraId="5145518A"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Up to 8 hours</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7A52F6AD" wp14:editId="5BCE358B">
                <wp:simplePos x="0" y="0"/>
                <wp:positionH relativeFrom="column">
                  <wp:posOffset>3351192</wp:posOffset>
                </wp:positionH>
                <wp:positionV relativeFrom="paragraph">
                  <wp:posOffset>-656604</wp:posOffset>
                </wp:positionV>
                <wp:extent cx="534616" cy="865762"/>
                <wp:effectExtent l="0" t="0" r="0" b="0"/>
                <wp:wrapNone/>
                <wp:docPr id="21" name="Textfeld 21"/>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5B2B0B8F"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2F6AD" id="Textfeld 21" o:spid="_x0000_s1038" type="#_x0000_t202" style="position:absolute;margin-left:263.85pt;margin-top:-51.7pt;width:42.1pt;height:68.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" filled="f" stroked="f" strokeweight=".5pt">
                <v:textbox>
                  <w:txbxContent>
                    <w:p w14:paraId="5B2B0B8F"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10E90884" wp14:editId="56F85C76">
                <wp:simplePos x="0" y="0"/>
                <wp:positionH relativeFrom="column">
                  <wp:posOffset>-264795</wp:posOffset>
                </wp:positionH>
                <wp:positionV relativeFrom="paragraph">
                  <wp:posOffset>2351405</wp:posOffset>
                </wp:positionV>
                <wp:extent cx="1079500" cy="254000"/>
                <wp:effectExtent l="0" t="0" r="0" b="0"/>
                <wp:wrapNone/>
                <wp:docPr id="22" name="Textfeld 2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0F363F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90884" id="Textfeld 22" o:spid="_x0000_s1039" type="#_x0000_t202" style="position:absolute;margin-left:-20.85pt;margin-top:185.15pt;width:85pt;height:2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rN/vBTICAABbBAAADgAAAAAAAAAA&#13;&#10;AAAAAAAuAgAAZHJzL2Uyb0RvYy54bWxQSwECLQAUAAYACAAAACEAUR7xbuQAAAAQAQAADwAAAAAA&#13;&#10;AAAAAAAAAACMBAAAZHJzL2Rvd25yZXYueG1sUEsFBgAAAAAEAAQA8wAAAJ0FAAAAAA==&#13;&#10;" filled="f" stroked="f" strokeweight=".5pt">
                <v:textbox>
                  <w:txbxContent>
                    <w:p w14:paraId="20F363F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10FFF0AA" wp14:editId="45C05C69">
                <wp:simplePos x="0" y="0"/>
                <wp:positionH relativeFrom="column">
                  <wp:posOffset>-533400</wp:posOffset>
                </wp:positionH>
                <wp:positionV relativeFrom="paragraph">
                  <wp:posOffset>2108200</wp:posOffset>
                </wp:positionV>
                <wp:extent cx="1079500" cy="279400"/>
                <wp:effectExtent l="0" t="0" r="0" b="0"/>
                <wp:wrapNone/>
                <wp:docPr id="23" name="Textfeld 2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54DA17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FFF0AA" id="Textfeld 23" o:spid="_x0000_s1040" type="#_x0000_t202" style="position:absolute;margin-left:-42pt;margin-top:166pt;width:85pt;height: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4Z4oMgIAAFs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B4Z4oMgIAAFsEAAAOAAAAAAAAAAAA&#13;&#10;AAAAAC4CAABkcnMvZTJvRG9jLnhtbFBLAQItABQABgAIAAAAIQD0grDA4wAAAA8BAAAPAAAAAAAA&#13;&#10;AAAAAAAAAIwEAABkcnMvZG93bnJldi54bWxQSwUGAAAAAAQABADzAAAAnAUAAAAA&#13;&#10;" filled="f" stroked="f" strokeweight=".5pt">
                <v:textbox>
                  <w:txbxContent>
                    <w:p w14:paraId="354DA17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w:drawing>
          <wp:anchor distT="0" distB="0" distL="114300" distR="114300" simplePos="0" relativeHeight="251673600" behindDoc="0" locked="0" layoutInCell="1" allowOverlap="1" wp14:anchorId="7FA5F9E3" wp14:editId="1D708030">
            <wp:simplePos x="0" y="0"/>
            <wp:positionH relativeFrom="margin">
              <wp:posOffset>3699510</wp:posOffset>
            </wp:positionH>
            <wp:positionV relativeFrom="margin">
              <wp:posOffset>433814</wp:posOffset>
            </wp:positionV>
            <wp:extent cx="582338" cy="1473200"/>
            <wp:effectExtent l="0" t="0" r="0" b="0"/>
            <wp:wrapSquare wrapText="bothSides"/>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672576" behindDoc="0" locked="0" layoutInCell="1" allowOverlap="1" wp14:anchorId="7FF27BB0" wp14:editId="14800F5E">
            <wp:simplePos x="0" y="0"/>
            <wp:positionH relativeFrom="margin">
              <wp:posOffset>-772795</wp:posOffset>
            </wp:positionH>
            <wp:positionV relativeFrom="margin">
              <wp:posOffset>430530</wp:posOffset>
            </wp:positionV>
            <wp:extent cx="582338" cy="1473200"/>
            <wp:effectExtent l="0" t="0" r="0" b="0"/>
            <wp:wrapSquare wrapText="bothSides"/>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670528" behindDoc="0" locked="0" layoutInCell="1" allowOverlap="1" wp14:anchorId="0FDA4984" wp14:editId="4443018E">
                <wp:simplePos x="0" y="0"/>
                <wp:positionH relativeFrom="column">
                  <wp:posOffset>280035</wp:posOffset>
                </wp:positionH>
                <wp:positionV relativeFrom="paragraph">
                  <wp:posOffset>-729615</wp:posOffset>
                </wp:positionV>
                <wp:extent cx="2743200" cy="482138"/>
                <wp:effectExtent l="0" t="0" r="0" b="635"/>
                <wp:wrapNone/>
                <wp:docPr id="24" name="Textfeld 2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B83BE10"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Etherealness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DA4984" id="Textfeld 24" o:spid="_x0000_s1041" type="#_x0000_t202" style="position:absolute;margin-left:22.05pt;margin-top:-57.45pt;width:3in;height:37.9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BlBbw+RwIAAIMEAAAOAAAAAAAAAAAAAAAAAC4CAABkcnMvZTJvRG9jLnhtbFBLAQItABQABgAI&#13;&#10;AAAAIQAad80s5gAAABABAAAPAAAAAAAAAAAAAAAAAKEEAABkcnMvZG93bnJldi54bWxQSwUGAAAA&#13;&#10;AAQABADzAAAAtAUAAAAA&#13;&#10;" fillcolor="white [3201]" stroked="f" strokeweight=".5pt">
                <v:textbox>
                  <w:txbxContent>
                    <w:p w14:paraId="3B83BE10"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Etherealness</w:t>
                      </w:r>
                    </w:p>
                  </w:txbxContent>
                </v:textbox>
              </v:shape>
            </w:pict>
          </mc:Fallback>
        </mc:AlternateContent>
      </w:r>
    </w:p>
    <w:p w14:paraId="76C4B364" w14:textId="77777777" w:rsidR="00913EEC" w:rsidRDefault="00913EEC" w:rsidP="007717E6">
      <w:pPr>
        <w:sectPr w:rsidR="00913EEC" w:rsidSect="00913EEC">
          <w:headerReference w:type="even" r:id="rId17"/>
          <w:headerReference w:type="default" r:id="rId18"/>
          <w:headerReference w:type="first" r:id="rId1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91008" behindDoc="0" locked="0" layoutInCell="1" allowOverlap="1" wp14:anchorId="599F6BB1" wp14:editId="53F34D9A">
                <wp:simplePos x="0" y="0"/>
                <wp:positionH relativeFrom="column">
                  <wp:posOffset>-188595</wp:posOffset>
                </wp:positionH>
                <wp:positionV relativeFrom="paragraph">
                  <wp:posOffset>3240405</wp:posOffset>
                </wp:positionV>
                <wp:extent cx="3886200" cy="3136900"/>
                <wp:effectExtent l="0" t="0" r="0" b="0"/>
                <wp:wrapNone/>
                <wp:docPr id="30" name="Textfeld 30"/>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70F3FE07" w14:textId="5E4CD728"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creature. The target gains a flying speed of 60 feet for the duration. When the spell ends, the target falls if it is still aloft, unless it can stop the fall.</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4th level or higher, you can target one additional creature for each slot level above 3rd.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F6BB1" id="Textfeld 30" o:spid="_x0000_s1042" type="#_x0000_t202" style="position:absolute;margin-left:-14.85pt;margin-top:255.15pt;width:306pt;height:24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" filled="f" stroked="f" strokeweight=".5pt">
                <v:textbox>
                  <w:txbxContent>
                    <w:p w14:paraId="70F3FE07" w14:textId="5E4CD728"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creature. The target gains a flying speed of 60 feet for the duration. When the spell ends, the target falls if it is still aloft, unless it can stop the fall.</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4th level or higher, you can target one additional creature for each slot level above 3rd.</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37F4E0CA" wp14:editId="4860890A">
                <wp:simplePos x="0" y="0"/>
                <wp:positionH relativeFrom="column">
                  <wp:posOffset>325755</wp:posOffset>
                </wp:positionH>
                <wp:positionV relativeFrom="paragraph">
                  <wp:posOffset>2605405</wp:posOffset>
                </wp:positionV>
                <wp:extent cx="2946400" cy="596900"/>
                <wp:effectExtent l="0" t="0" r="0" b="0"/>
                <wp:wrapNone/>
                <wp:docPr id="31" name="Textfeld 31"/>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5A26EF7E" w14:textId="7E8D8EF4"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wing feather from any bird)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4E0CA" id="Textfeld 31" o:spid="_x0000_s1043" type="#_x0000_t202" style="position:absolute;margin-left:25.65pt;margin-top:205.15pt;width:232pt;height:4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" filled="f" stroked="f" strokeweight=".5pt">
                <v:textbox>
                  <w:txbxContent>
                    <w:p w14:paraId="5A26EF7E" w14:textId="7E8D8EF4"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wing feather from any bird)</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3A760E70" wp14:editId="5E14B54E">
                <wp:simplePos x="0" y="0"/>
                <wp:positionH relativeFrom="column">
                  <wp:posOffset>3024505</wp:posOffset>
                </wp:positionH>
                <wp:positionV relativeFrom="paragraph">
                  <wp:posOffset>2110105</wp:posOffset>
                </wp:positionV>
                <wp:extent cx="1295400" cy="279400"/>
                <wp:effectExtent l="0" t="0" r="0" b="0"/>
                <wp:wrapNone/>
                <wp:docPr id="32" name="Textfeld 32"/>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0654AD79"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760E70" id="Textfeld 32" o:spid="_x0000_s1044" type="#_x0000_t202" style="position:absolute;margin-left:238.15pt;margin-top:166.15pt;width:102pt;height: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" filled="f" stroked="f" strokeweight=".5pt">
                <v:textbox>
                  <w:txbxContent>
                    <w:p w14:paraId="0654AD79"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5B7C4A46" wp14:editId="4A3A5092">
                <wp:simplePos x="0" y="0"/>
                <wp:positionH relativeFrom="column">
                  <wp:posOffset>2694305</wp:posOffset>
                </wp:positionH>
                <wp:positionV relativeFrom="paragraph">
                  <wp:posOffset>2389505</wp:posOffset>
                </wp:positionV>
                <wp:extent cx="1079500" cy="463550"/>
                <wp:effectExtent l="0" t="0" r="0" b="0"/>
                <wp:wrapNone/>
                <wp:docPr id="33" name="Textfeld 33"/>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1A5430C8"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C4A46" id="Textfeld 33" o:spid="_x0000_s1045" type="#_x0000_t202" style="position:absolute;margin-left:212.15pt;margin-top:188.15pt;width:85pt;height:3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" filled="f" stroked="f" strokeweight=".5pt">
                <v:textbox>
                  <w:txbxContent>
                    <w:p w14:paraId="1A5430C8"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3A31D585" wp14:editId="24D9190C">
                <wp:simplePos x="0" y="0"/>
                <wp:positionH relativeFrom="column">
                  <wp:posOffset>3351192</wp:posOffset>
                </wp:positionH>
                <wp:positionV relativeFrom="paragraph">
                  <wp:posOffset>-656604</wp:posOffset>
                </wp:positionV>
                <wp:extent cx="534616" cy="865762"/>
                <wp:effectExtent l="0" t="0" r="0" b="0"/>
                <wp:wrapNone/>
                <wp:docPr id="34" name="Textfeld 34"/>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72E3532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1D585" id="Textfeld 34" o:spid="_x0000_s1046" type="#_x0000_t202" style="position:absolute;margin-left:263.85pt;margin-top:-51.7pt;width:42.1pt;height:68.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" filled="f" stroked="f" strokeweight=".5pt">
                <v:textbox>
                  <w:txbxContent>
                    <w:p w14:paraId="72E3532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37A2B102" wp14:editId="776D76C9">
                <wp:simplePos x="0" y="0"/>
                <wp:positionH relativeFrom="column">
                  <wp:posOffset>-264795</wp:posOffset>
                </wp:positionH>
                <wp:positionV relativeFrom="paragraph">
                  <wp:posOffset>2351405</wp:posOffset>
                </wp:positionV>
                <wp:extent cx="1079500" cy="254000"/>
                <wp:effectExtent l="0" t="0" r="0" b="0"/>
                <wp:wrapNone/>
                <wp:docPr id="35" name="Textfeld 3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31D3CCD"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2B102" id="Textfeld 35" o:spid="_x0000_s1047" type="#_x0000_t202" style="position:absolute;margin-left:-20.85pt;margin-top:185.15pt;width:85pt;height:2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" filled="f" stroked="f" strokeweight=".5pt">
                <v:textbox>
                  <w:txbxContent>
                    <w:p w14:paraId="531D3CCD"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3D72EDC9" wp14:editId="7D192017">
                <wp:simplePos x="0" y="0"/>
                <wp:positionH relativeFrom="column">
                  <wp:posOffset>-533400</wp:posOffset>
                </wp:positionH>
                <wp:positionV relativeFrom="paragraph">
                  <wp:posOffset>2108200</wp:posOffset>
                </wp:positionV>
                <wp:extent cx="1079500" cy="279400"/>
                <wp:effectExtent l="0" t="0" r="0" b="0"/>
                <wp:wrapNone/>
                <wp:docPr id="36" name="Textfeld 3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BAB225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2EDC9" id="Textfeld 36" o:spid="_x0000_s1048" type="#_x0000_t202" style="position:absolute;margin-left:-42pt;margin-top:166pt;width:85pt;height: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goMfaTMCAABbBAAADgAAAAAAAAAA&#13;&#10;AAAAAAAuAgAAZHJzL2Uyb0RvYy54bWxQSwECLQAUAAYACAAAACEA9IKwwOMAAAAPAQAADwAAAAAA&#13;&#10;AAAAAAAAAACNBAAAZHJzL2Rvd25yZXYueG1sUEsFBgAAAAAEAAQA8wAAAJ0FAAAAAA==&#13;&#10;" filled="f" stroked="f" strokeweight=".5pt">
                <v:textbox>
                  <w:txbxContent>
                    <w:p w14:paraId="0BAB225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1684864" behindDoc="0" locked="0" layoutInCell="1" allowOverlap="1" wp14:anchorId="47F11E06" wp14:editId="081995D7">
            <wp:simplePos x="0" y="0"/>
            <wp:positionH relativeFrom="margin">
              <wp:posOffset>3699510</wp:posOffset>
            </wp:positionH>
            <wp:positionV relativeFrom="margin">
              <wp:posOffset>433814</wp:posOffset>
            </wp:positionV>
            <wp:extent cx="582338" cy="1473200"/>
            <wp:effectExtent l="0" t="0" r="0" b="0"/>
            <wp:wrapSquare wrapText="bothSides"/>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683840" behindDoc="0" locked="0" layoutInCell="1" allowOverlap="1" wp14:anchorId="5895FB6C" wp14:editId="0CDB3F6B">
            <wp:simplePos x="0" y="0"/>
            <wp:positionH relativeFrom="margin">
              <wp:posOffset>-772795</wp:posOffset>
            </wp:positionH>
            <wp:positionV relativeFrom="margin">
              <wp:posOffset>430530</wp:posOffset>
            </wp:positionV>
            <wp:extent cx="582338" cy="1473200"/>
            <wp:effectExtent l="0" t="0" r="0" b="0"/>
            <wp:wrapSquare wrapText="bothSides"/>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681792" behindDoc="0" locked="0" layoutInCell="1" allowOverlap="1" wp14:anchorId="521CB5E6" wp14:editId="327B2414">
                <wp:simplePos x="0" y="0"/>
                <wp:positionH relativeFrom="column">
                  <wp:posOffset>280035</wp:posOffset>
                </wp:positionH>
                <wp:positionV relativeFrom="paragraph">
                  <wp:posOffset>-729615</wp:posOffset>
                </wp:positionV>
                <wp:extent cx="2743200" cy="482138"/>
                <wp:effectExtent l="0" t="0" r="0" b="635"/>
                <wp:wrapNone/>
                <wp:docPr id="37" name="Textfeld 3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3FAADE0"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1CB5E6" id="Textfeld 37" o:spid="_x0000_s1049" type="#_x0000_t202" style="position:absolute;margin-left:22.05pt;margin-top:-57.45pt;width:3in;height:37.9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DX/Ox1RwIAAIMEAAAOAAAAAAAAAAAAAAAAAC4CAABkcnMvZTJvRG9jLnhtbFBLAQItABQABgAI&#13;&#10;AAAAIQAad80s5gAAABABAAAPAAAAAAAAAAAAAAAAAKEEAABkcnMvZG93bnJldi54bWxQSwUGAAAA&#13;&#10;AAQABADzAAAAtAUAAAAA&#13;&#10;" fillcolor="white [3201]" stroked="f" strokeweight=".5pt">
                <v:textbox>
                  <w:txbxContent>
                    <w:p w14:paraId="03FAADE0"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Fly</w:t>
                      </w:r>
                    </w:p>
                  </w:txbxContent>
                </v:textbox>
              </v:shape>
            </w:pict>
          </mc:Fallback>
        </mc:AlternateContent>
      </w:r>
    </w:p>
    <w:p w14:paraId="732304CD" w14:textId="77777777" w:rsidR="00913EEC" w:rsidRDefault="00913EEC" w:rsidP="007717E6">
      <w:pPr>
        <w:sectPr w:rsidR="00913EEC" w:rsidSect="00913EEC">
          <w:headerReference w:type="even" r:id="rId20"/>
          <w:headerReference w:type="default" r:id="rId21"/>
          <w:headerReference w:type="first" r:id="rId2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02272" behindDoc="0" locked="0" layoutInCell="1" allowOverlap="1" wp14:anchorId="3923DFD8" wp14:editId="304F2D5F">
                <wp:simplePos x="0" y="0"/>
                <wp:positionH relativeFrom="column">
                  <wp:posOffset>-188595</wp:posOffset>
                </wp:positionH>
                <wp:positionV relativeFrom="paragraph">
                  <wp:posOffset>3240405</wp:posOffset>
                </wp:positionV>
                <wp:extent cx="3886200" cy="3136900"/>
                <wp:effectExtent l="0" t="0" r="0" b="0"/>
                <wp:wrapNone/>
                <wp:docPr id="43" name="Textfeld 43"/>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1F2E93E5"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Choose a willing creature that you can see within range. Until the spell ends, the target’s speed is doubled, it gains a +2 bonus to AC, it has advantage on Dexterity saving throws, and it gains an additional action on each of its turns. That action can be used only to take the Attack (one weapon attack only), Dash, Disengage, Hide, or Use an Object action. When the spell ends, the target can’t move or take actions until after its next turn, as a wave of lethargy sweeps over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23DFD8" id="Textfeld 43" o:spid="_x0000_s1050" type="#_x0000_t202" style="position:absolute;margin-left:-14.85pt;margin-top:255.15pt;width:306pt;height:24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" filled="f" stroked="f" strokeweight=".5pt">
                <v:textbox>
                  <w:txbxContent>
                    <w:p w14:paraId="1F2E93E5"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Choose a willing creature that you can see within range. Until the spell ends, the target’s speed is doubled, it gains a +2 bonus to AC, it has advantage on Dexterity saving throws, and it gains an additional action on each of its turns. That action can be used only to take the Attack (one weapon attack only), Dash, Disengage, Hide, or Use an Object action. When the spell ends, the target can’t move or take actions until after its next turn, as a wave of lethargy sweeps over it.</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688C6F6C" wp14:editId="6E9B813C">
                <wp:simplePos x="0" y="0"/>
                <wp:positionH relativeFrom="column">
                  <wp:posOffset>325755</wp:posOffset>
                </wp:positionH>
                <wp:positionV relativeFrom="paragraph">
                  <wp:posOffset>2605405</wp:posOffset>
                </wp:positionV>
                <wp:extent cx="2946400" cy="596900"/>
                <wp:effectExtent l="0" t="0" r="0" b="0"/>
                <wp:wrapNone/>
                <wp:docPr id="44" name="Textfeld 44"/>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013EAD0C" w14:textId="513065F2"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shaving of licorice root)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C6F6C" id="Textfeld 44" o:spid="_x0000_s1051" type="#_x0000_t202" style="position:absolute;margin-left:25.65pt;margin-top:205.15pt;width:232pt;height:4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UOklVDMCAABbBAAADgAAAAAAAAAA&#13;&#10;AAAAAAAuAgAAZHJzL2Uyb0RvYy54bWxQSwECLQAUAAYACAAAACEAefswp+MAAAAPAQAADwAAAAAA&#13;&#10;AAAAAAAAAACNBAAAZHJzL2Rvd25yZXYueG1sUEsFBgAAAAAEAAQA8wAAAJ0FAAAAAA==&#13;&#10;" filled="f" stroked="f" strokeweight=".5pt">
                <v:textbox>
                  <w:txbxContent>
                    <w:p w14:paraId="013EAD0C" w14:textId="513065F2"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shaving of licorice root)</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5EB9D66D" wp14:editId="1A6408B7">
                <wp:simplePos x="0" y="0"/>
                <wp:positionH relativeFrom="column">
                  <wp:posOffset>3024505</wp:posOffset>
                </wp:positionH>
                <wp:positionV relativeFrom="paragraph">
                  <wp:posOffset>2110105</wp:posOffset>
                </wp:positionV>
                <wp:extent cx="1295400" cy="279400"/>
                <wp:effectExtent l="0" t="0" r="0" b="0"/>
                <wp:wrapNone/>
                <wp:docPr id="45" name="Textfeld 45"/>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687F03D2"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9D66D" id="Textfeld 45" o:spid="_x0000_s1052" type="#_x0000_t202" style="position:absolute;margin-left:238.15pt;margin-top:166.15pt;width:102pt;height:2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CZmzsbMQIAAFsEAAAOAAAAAAAAAAAA&#13;&#10;AAAAAC4CAABkcnMvZTJvRG9jLnhtbFBLAQItABQABgAIAAAAIQCFH0SP5AAAABABAAAPAAAAAAAA&#13;&#10;AAAAAAAAAIsEAABkcnMvZG93bnJldi54bWxQSwUGAAAAAAQABADzAAAAnAUAAAAA&#13;&#10;" filled="f" stroked="f" strokeweight=".5pt">
                <v:textbox>
                  <w:txbxContent>
                    <w:p w14:paraId="687F03D2"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0AAF044A" wp14:editId="77443A02">
                <wp:simplePos x="0" y="0"/>
                <wp:positionH relativeFrom="column">
                  <wp:posOffset>2694305</wp:posOffset>
                </wp:positionH>
                <wp:positionV relativeFrom="paragraph">
                  <wp:posOffset>2389505</wp:posOffset>
                </wp:positionV>
                <wp:extent cx="1079500" cy="463550"/>
                <wp:effectExtent l="0" t="0" r="0" b="0"/>
                <wp:wrapNone/>
                <wp:docPr id="46" name="Textfeld 46"/>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1DD496D1"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F044A" id="Textfeld 46" o:spid="_x0000_s1053" type="#_x0000_t202" style="position:absolute;margin-left:212.15pt;margin-top:188.15pt;width:85pt;height:3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" filled="f" stroked="f" strokeweight=".5pt">
                <v:textbox>
                  <w:txbxContent>
                    <w:p w14:paraId="1DD496D1"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1694080" behindDoc="0" locked="0" layoutInCell="1" allowOverlap="1" wp14:anchorId="0F726899" wp14:editId="33237173">
                <wp:simplePos x="0" y="0"/>
                <wp:positionH relativeFrom="column">
                  <wp:posOffset>3351192</wp:posOffset>
                </wp:positionH>
                <wp:positionV relativeFrom="paragraph">
                  <wp:posOffset>-656604</wp:posOffset>
                </wp:positionV>
                <wp:extent cx="534616" cy="865762"/>
                <wp:effectExtent l="0" t="0" r="0" b="0"/>
                <wp:wrapNone/>
                <wp:docPr id="47" name="Textfeld 47"/>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4C714D3A"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26899" id="Textfeld 47" o:spid="_x0000_s1054" type="#_x0000_t202" style="position:absolute;margin-left:263.85pt;margin-top:-51.7pt;width:42.1pt;height:68.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" filled="f" stroked="f" strokeweight=".5pt">
                <v:textbox>
                  <w:txbxContent>
                    <w:p w14:paraId="4C714D3A"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700224" behindDoc="0" locked="0" layoutInCell="1" allowOverlap="1" wp14:anchorId="71C427A2" wp14:editId="0D317069">
                <wp:simplePos x="0" y="0"/>
                <wp:positionH relativeFrom="column">
                  <wp:posOffset>-264795</wp:posOffset>
                </wp:positionH>
                <wp:positionV relativeFrom="paragraph">
                  <wp:posOffset>2351405</wp:posOffset>
                </wp:positionV>
                <wp:extent cx="1079500" cy="254000"/>
                <wp:effectExtent l="0" t="0" r="0" b="0"/>
                <wp:wrapNone/>
                <wp:docPr id="48" name="Textfeld 4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21F556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427A2" id="Textfeld 48" o:spid="_x0000_s1055" type="#_x0000_t202" style="position:absolute;margin-left:-20.85pt;margin-top:185.15pt;width:85pt;height:2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HzxgSjICAABbBAAADgAAAAAAAAAA&#13;&#10;AAAAAAAuAgAAZHJzL2Uyb0RvYy54bWxQSwECLQAUAAYACAAAACEAUR7xbuQAAAAQAQAADwAAAAAA&#13;&#10;AAAAAAAAAACMBAAAZHJzL2Rvd25yZXYueG1sUEsFBgAAAAAEAAQA8wAAAJ0FAAAAAA==&#13;&#10;" filled="f" stroked="f" strokeweight=".5pt">
                <v:textbox>
                  <w:txbxContent>
                    <w:p w14:paraId="421F556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01248" behindDoc="0" locked="0" layoutInCell="1" allowOverlap="1" wp14:anchorId="3CB217AE" wp14:editId="17433625">
                <wp:simplePos x="0" y="0"/>
                <wp:positionH relativeFrom="column">
                  <wp:posOffset>-533400</wp:posOffset>
                </wp:positionH>
                <wp:positionV relativeFrom="paragraph">
                  <wp:posOffset>2108200</wp:posOffset>
                </wp:positionV>
                <wp:extent cx="1079500" cy="279400"/>
                <wp:effectExtent l="0" t="0" r="0" b="0"/>
                <wp:wrapNone/>
                <wp:docPr id="49" name="Textfeld 4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5DFD3E9"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217AE" id="Textfeld 49" o:spid="_x0000_s1056" type="#_x0000_t202" style="position:absolute;margin-left:-42pt;margin-top:166pt;width:85pt;height:2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CoQpMAIAAFs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EQqEKTACAABbBAAADgAAAAAAAAAAAAAA&#13;&#10;AAAuAgAAZHJzL2Uyb0RvYy54bWxQSwECLQAUAAYACAAAACEA9IKwwOMAAAAPAQAADwAAAAAAAAAA&#13;&#10;AAAAAACKBAAAZHJzL2Rvd25yZXYueG1sUEsFBgAAAAAEAAQA8wAAAJoFAAAAAA==&#13;&#10;" filled="f" stroked="f" strokeweight=".5pt">
                <v:textbox>
                  <w:txbxContent>
                    <w:p w14:paraId="05DFD3E9"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w:drawing>
          <wp:anchor distT="0" distB="0" distL="114300" distR="114300" simplePos="0" relativeHeight="251696128" behindDoc="0" locked="0" layoutInCell="1" allowOverlap="1" wp14:anchorId="0880EB4F" wp14:editId="54CFDC36">
            <wp:simplePos x="0" y="0"/>
            <wp:positionH relativeFrom="margin">
              <wp:posOffset>3699510</wp:posOffset>
            </wp:positionH>
            <wp:positionV relativeFrom="margin">
              <wp:posOffset>433814</wp:posOffset>
            </wp:positionV>
            <wp:extent cx="582338" cy="1473200"/>
            <wp:effectExtent l="0" t="0" r="0" b="0"/>
            <wp:wrapSquare wrapText="bothSides"/>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695104" behindDoc="0" locked="0" layoutInCell="1" allowOverlap="1" wp14:anchorId="453FEB65" wp14:editId="40364B1F">
            <wp:simplePos x="0" y="0"/>
            <wp:positionH relativeFrom="margin">
              <wp:posOffset>-772795</wp:posOffset>
            </wp:positionH>
            <wp:positionV relativeFrom="margin">
              <wp:posOffset>430530</wp:posOffset>
            </wp:positionV>
            <wp:extent cx="582338" cy="1473200"/>
            <wp:effectExtent l="0" t="0" r="0" b="0"/>
            <wp:wrapSquare wrapText="bothSides"/>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693056" behindDoc="0" locked="0" layoutInCell="1" allowOverlap="1" wp14:anchorId="7DECBE66" wp14:editId="7E513C99">
                <wp:simplePos x="0" y="0"/>
                <wp:positionH relativeFrom="column">
                  <wp:posOffset>280035</wp:posOffset>
                </wp:positionH>
                <wp:positionV relativeFrom="paragraph">
                  <wp:posOffset>-729615</wp:posOffset>
                </wp:positionV>
                <wp:extent cx="2743200" cy="482138"/>
                <wp:effectExtent l="0" t="0" r="0" b="635"/>
                <wp:wrapNone/>
                <wp:docPr id="50" name="Textfeld 5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5EB0135"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Haste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ECBE66" id="Textfeld 50" o:spid="_x0000_s1057" type="#_x0000_t202" style="position:absolute;margin-left:22.05pt;margin-top:-57.45pt;width:3in;height:37.9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" fillcolor="white [3201]" stroked="f" strokeweight=".5pt">
                <v:textbox>
                  <w:txbxContent>
                    <w:p w14:paraId="55EB0135"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Haste</w:t>
                      </w:r>
                    </w:p>
                  </w:txbxContent>
                </v:textbox>
              </v:shape>
            </w:pict>
          </mc:Fallback>
        </mc:AlternateContent>
      </w:r>
    </w:p>
    <w:p w14:paraId="217C27E2" w14:textId="77777777" w:rsidR="00913EEC" w:rsidRDefault="00913EEC" w:rsidP="007717E6">
      <w:pPr>
        <w:sectPr w:rsidR="00913EEC" w:rsidSect="00913EEC">
          <w:headerReference w:type="even" r:id="rId23"/>
          <w:headerReference w:type="default" r:id="rId24"/>
          <w:headerReference w:type="first" r:id="rId2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13536" behindDoc="0" locked="0" layoutInCell="1" allowOverlap="1" wp14:anchorId="0D8EA901" wp14:editId="34F642BC">
                <wp:simplePos x="0" y="0"/>
                <wp:positionH relativeFrom="column">
                  <wp:posOffset>-188595</wp:posOffset>
                </wp:positionH>
                <wp:positionV relativeFrom="paragraph">
                  <wp:posOffset>3240405</wp:posOffset>
                </wp:positionV>
                <wp:extent cx="3886200" cy="3136900"/>
                <wp:effectExtent l="0" t="0" r="0" b="0"/>
                <wp:wrapNone/>
                <wp:docPr id="56" name="Textfeld 56"/>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3E56D77E"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Choose an object that you can see within range. The object can be a door, a box, a chest, a set of manacles, a padlock, or another object that contains a mundane or magical means that prevents access. A target that is held shut by a mundane lock or that is stuck or barred becomes unlocked, unstuck, or unbarred. If the object has multiple locks, only one of them is unlocked. If you choose a target that is held shut with arcane lock, that spell is suppressed for 10 minutes, during which time the target can be opened and shut normally. When you cast the spell, a loud knock, audible from as far away as 300 feet, emanates from the target 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EA901" id="Textfeld 56" o:spid="_x0000_s1058" type="#_x0000_t202" style="position:absolute;margin-left:-14.85pt;margin-top:255.15pt;width:306pt;height:24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" filled="f" stroked="f" strokeweight=".5pt">
                <v:textbox>
                  <w:txbxContent>
                    <w:p w14:paraId="3E56D77E"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Choose an object that you can see within range. The object can be a door, a box, a chest, a set of manacles, a padlock, or another object that contains a mundane or magical means that prevents access. A target that is held shut by a mundane lock or that is stuck or barred becomes unlocked, unstuck, or unbarred. If the object has multiple locks, only one of them is unlocked. If you choose a target that is held shut with arcane lock, that spell is suppressed for 10 minutes, during which time the target can be opened and shut normally. When you cast the spell, a loud knock, audible from as far away as 300 feet, emanates from the target object.</w:t>
                      </w:r>
                    </w:p>
                  </w:txbxContent>
                </v:textbox>
              </v:shape>
            </w:pict>
          </mc:Fallback>
        </mc:AlternateContent>
      </w:r>
      <w:r>
        <w:rPr>
          <w:noProof/>
        </w:rPr>
        <mc:AlternateContent>
          <mc:Choice Requires="wps">
            <w:drawing>
              <wp:anchor distT="0" distB="0" distL="114300" distR="114300" simplePos="0" relativeHeight="251710464" behindDoc="0" locked="0" layoutInCell="1" allowOverlap="1" wp14:anchorId="666B090D" wp14:editId="334720FF">
                <wp:simplePos x="0" y="0"/>
                <wp:positionH relativeFrom="column">
                  <wp:posOffset>325755</wp:posOffset>
                </wp:positionH>
                <wp:positionV relativeFrom="paragraph">
                  <wp:posOffset>2605405</wp:posOffset>
                </wp:positionV>
                <wp:extent cx="2946400" cy="596900"/>
                <wp:effectExtent l="0" t="0" r="0" b="0"/>
                <wp:wrapNone/>
                <wp:docPr id="57" name="Textfeld 57"/>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214BEE3F"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B090D" id="Textfeld 57" o:spid="_x0000_s1059" type="#_x0000_t202" style="position:absolute;margin-left:25.65pt;margin-top:205.15pt;width:232pt;height:4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iYOs3zMCAABbBAAADgAAAAAAAAAA&#13;&#10;AAAAAAAuAgAAZHJzL2Uyb0RvYy54bWxQSwECLQAUAAYACAAAACEAefswp+MAAAAPAQAADwAAAAAA&#13;&#10;AAAAAAAAAACNBAAAZHJzL2Rvd25yZXYueG1sUEsFBgAAAAAEAAQA8wAAAJ0FAAAAAA==&#13;&#10;" filled="f" stroked="f" strokeweight=".5pt">
                <v:textbox>
                  <w:txbxContent>
                    <w:p w14:paraId="214BEE3F"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4AC9B858" wp14:editId="37B1DC6A">
                <wp:simplePos x="0" y="0"/>
                <wp:positionH relativeFrom="column">
                  <wp:posOffset>3024505</wp:posOffset>
                </wp:positionH>
                <wp:positionV relativeFrom="paragraph">
                  <wp:posOffset>2110105</wp:posOffset>
                </wp:positionV>
                <wp:extent cx="1295400" cy="279400"/>
                <wp:effectExtent l="0" t="0" r="0" b="0"/>
                <wp:wrapNone/>
                <wp:docPr id="58" name="Textfeld 58"/>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03EB0FC4"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9B858" id="Textfeld 58" o:spid="_x0000_s1060" type="#_x0000_t202" style="position:absolute;margin-left:238.15pt;margin-top:166.15pt;width:102pt;height:2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ApZhxNMQIAAFsEAAAOAAAAAAAAAAAA&#13;&#10;AAAAAC4CAABkcnMvZTJvRG9jLnhtbFBLAQItABQABgAIAAAAIQCFH0SP5AAAABABAAAPAAAAAAAA&#13;&#10;AAAAAAAAAIsEAABkcnMvZG93bnJldi54bWxQSwUGAAAAAAQABADzAAAAnAUAAAAA&#13;&#10;" filled="f" stroked="f" strokeweight=".5pt">
                <v:textbox>
                  <w:txbxContent>
                    <w:p w14:paraId="03EB0FC4"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object</w:t>
                      </w:r>
                    </w:p>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3D619D2F" wp14:editId="64D7E346">
                <wp:simplePos x="0" y="0"/>
                <wp:positionH relativeFrom="column">
                  <wp:posOffset>2694305</wp:posOffset>
                </wp:positionH>
                <wp:positionV relativeFrom="paragraph">
                  <wp:posOffset>2389505</wp:posOffset>
                </wp:positionV>
                <wp:extent cx="1079500" cy="463550"/>
                <wp:effectExtent l="0" t="0" r="0" b="0"/>
                <wp:wrapNone/>
                <wp:docPr id="59" name="Textfeld 59"/>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08B71F20"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19D2F" id="Textfeld 59" o:spid="_x0000_s1061" type="#_x0000_t202" style="position:absolute;margin-left:212.15pt;margin-top:188.15pt;width:85pt;height:3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" filled="f" stroked="f" strokeweight=".5pt">
                <v:textbox>
                  <w:txbxContent>
                    <w:p w14:paraId="08B71F20"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705344" behindDoc="0" locked="0" layoutInCell="1" allowOverlap="1" wp14:anchorId="4936CE0B" wp14:editId="568B5F20">
                <wp:simplePos x="0" y="0"/>
                <wp:positionH relativeFrom="column">
                  <wp:posOffset>3351192</wp:posOffset>
                </wp:positionH>
                <wp:positionV relativeFrom="paragraph">
                  <wp:posOffset>-656604</wp:posOffset>
                </wp:positionV>
                <wp:extent cx="534616" cy="865762"/>
                <wp:effectExtent l="0" t="0" r="0" b="0"/>
                <wp:wrapNone/>
                <wp:docPr id="60" name="Textfeld 60"/>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346EAB6E"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6CE0B" id="Textfeld 60" o:spid="_x0000_s1062" type="#_x0000_t202" style="position:absolute;margin-left:263.85pt;margin-top:-51.7pt;width:42.1pt;height:68.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" filled="f" stroked="f" strokeweight=".5pt">
                <v:textbox>
                  <w:txbxContent>
                    <w:p w14:paraId="346EAB6E"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3BCD3461" wp14:editId="4A5F3A57">
                <wp:simplePos x="0" y="0"/>
                <wp:positionH relativeFrom="column">
                  <wp:posOffset>-264795</wp:posOffset>
                </wp:positionH>
                <wp:positionV relativeFrom="paragraph">
                  <wp:posOffset>2351405</wp:posOffset>
                </wp:positionV>
                <wp:extent cx="1079500" cy="254000"/>
                <wp:effectExtent l="0" t="0" r="0" b="0"/>
                <wp:wrapNone/>
                <wp:docPr id="61" name="Textfeld 6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F5BDEC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D3461" id="Textfeld 61" o:spid="_x0000_s1063" type="#_x0000_t202" style="position:absolute;margin-left:-20.85pt;margin-top:185.15pt;width:85pt;height:20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" filled="f" stroked="f" strokeweight=".5pt">
                <v:textbox>
                  <w:txbxContent>
                    <w:p w14:paraId="3F5BDEC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12512" behindDoc="0" locked="0" layoutInCell="1" allowOverlap="1" wp14:anchorId="424DF1EC" wp14:editId="4346CE2A">
                <wp:simplePos x="0" y="0"/>
                <wp:positionH relativeFrom="column">
                  <wp:posOffset>-533400</wp:posOffset>
                </wp:positionH>
                <wp:positionV relativeFrom="paragraph">
                  <wp:posOffset>2108200</wp:posOffset>
                </wp:positionV>
                <wp:extent cx="1079500" cy="279400"/>
                <wp:effectExtent l="0" t="0" r="0" b="0"/>
                <wp:wrapNone/>
                <wp:docPr id="62" name="Textfeld 6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9CFDF5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DF1EC" id="Textfeld 62" o:spid="_x0000_s1064" type="#_x0000_t202" style="position:absolute;margin-left:-42pt;margin-top:166pt;width:85pt;height:2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mKY3GMgIAAFsEAAAOAAAAAAAAAAAA&#13;&#10;AAAAAC4CAABkcnMvZTJvRG9jLnhtbFBLAQItABQABgAIAAAAIQD0grDA4wAAAA8BAAAPAAAAAAAA&#13;&#10;AAAAAAAAAIwEAABkcnMvZG93bnJldi54bWxQSwUGAAAAAAQABADzAAAAnAUAAAAA&#13;&#10;" filled="f" stroked="f" strokeweight=".5pt">
                <v:textbox>
                  <w:txbxContent>
                    <w:p w14:paraId="79CFDF5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w:drawing>
          <wp:anchor distT="0" distB="0" distL="114300" distR="114300" simplePos="0" relativeHeight="251707392" behindDoc="0" locked="0" layoutInCell="1" allowOverlap="1" wp14:anchorId="0E5FFC86" wp14:editId="13675D4D">
            <wp:simplePos x="0" y="0"/>
            <wp:positionH relativeFrom="margin">
              <wp:posOffset>3699510</wp:posOffset>
            </wp:positionH>
            <wp:positionV relativeFrom="margin">
              <wp:posOffset>433814</wp:posOffset>
            </wp:positionV>
            <wp:extent cx="582338" cy="1473200"/>
            <wp:effectExtent l="0" t="0" r="0" b="0"/>
            <wp:wrapSquare wrapText="bothSides"/>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06368" behindDoc="0" locked="0" layoutInCell="1" allowOverlap="1" wp14:anchorId="7F73046C" wp14:editId="7A7D9EF0">
            <wp:simplePos x="0" y="0"/>
            <wp:positionH relativeFrom="margin">
              <wp:posOffset>-772795</wp:posOffset>
            </wp:positionH>
            <wp:positionV relativeFrom="margin">
              <wp:posOffset>430530</wp:posOffset>
            </wp:positionV>
            <wp:extent cx="582338" cy="1473200"/>
            <wp:effectExtent l="0" t="0" r="0" b="0"/>
            <wp:wrapSquare wrapText="bothSides"/>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04320" behindDoc="0" locked="0" layoutInCell="1" allowOverlap="1" wp14:anchorId="40475932" wp14:editId="0C359E52">
                <wp:simplePos x="0" y="0"/>
                <wp:positionH relativeFrom="column">
                  <wp:posOffset>280035</wp:posOffset>
                </wp:positionH>
                <wp:positionV relativeFrom="paragraph">
                  <wp:posOffset>-729615</wp:posOffset>
                </wp:positionV>
                <wp:extent cx="2743200" cy="482138"/>
                <wp:effectExtent l="0" t="0" r="0" b="635"/>
                <wp:wrapNone/>
                <wp:docPr id="63" name="Textfeld 6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B695E0A"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Knock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475932" id="Textfeld 63" o:spid="_x0000_s1065" type="#_x0000_t202" style="position:absolute;margin-left:22.05pt;margin-top:-57.45pt;width:3in;height:37.9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GCYgdNGAgAAgwQAAA4AAAAAAAAAAAAAAAAALgIAAGRycy9lMm9Eb2MueG1sUEsBAi0AFAAGAAgA&#13;&#10;AAAhABp3zSzmAAAAEAEAAA8AAAAAAAAAAAAAAAAAoAQAAGRycy9kb3ducmV2LnhtbFBLBQYAAAAA&#13;&#10;BAAEAPMAAACzBQAAAAA=&#13;&#10;" fillcolor="white [3201]" stroked="f" strokeweight=".5pt">
                <v:textbox>
                  <w:txbxContent>
                    <w:p w14:paraId="6B695E0A"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Knock</w:t>
                      </w:r>
                    </w:p>
                  </w:txbxContent>
                </v:textbox>
              </v:shape>
            </w:pict>
          </mc:Fallback>
        </mc:AlternateContent>
      </w:r>
    </w:p>
    <w:p w14:paraId="3312C2DF" w14:textId="77777777" w:rsidR="00913EEC" w:rsidRDefault="00913EEC" w:rsidP="007717E6">
      <w:pPr>
        <w:sectPr w:rsidR="00913EEC" w:rsidSect="00913EEC">
          <w:headerReference w:type="even" r:id="rId26"/>
          <w:headerReference w:type="default" r:id="rId27"/>
          <w:headerReference w:type="first" r:id="rId2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24800" behindDoc="0" locked="0" layoutInCell="1" allowOverlap="1" wp14:anchorId="00076A63" wp14:editId="37890D17">
                <wp:simplePos x="0" y="0"/>
                <wp:positionH relativeFrom="column">
                  <wp:posOffset>-188595</wp:posOffset>
                </wp:positionH>
                <wp:positionV relativeFrom="paragraph">
                  <wp:posOffset>3240405</wp:posOffset>
                </wp:positionV>
                <wp:extent cx="3886200" cy="3136900"/>
                <wp:effectExtent l="0" t="0" r="0" b="0"/>
                <wp:wrapNone/>
                <wp:docPr id="69" name="Textfeld 69"/>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5874742D"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One creature or object of your choice that you can see within range rises vertically, up to 20 feet, and remains suspended there for the duration. The spell can levitate a target that weighs up to 500 pounds. An unwilling creature that succeeds on a Constitution saving throw is unaffected. The target can move only by pushing or pulling against a fixed object or surface within reach (such as a wall or a ceiling), which allows it to move as if it were climbing. You can change the target’s altitude by up to 20 feet in either direction on your turn. If you are the target, you can move up or down as part of your move. Otherwise, you can use your action to move the target, which must remain within the spell’s range. When the spell ends, the target floats gently to the ground if it is still aloft.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76A63" id="Textfeld 69" o:spid="_x0000_s1066" type="#_x0000_t202" style="position:absolute;margin-left:-14.85pt;margin-top:255.15pt;width:306pt;height:24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" filled="f" stroked="f" strokeweight=".5pt">
                <v:textbox>
                  <w:txbxContent>
                    <w:p w14:paraId="5874742D"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One creature or object of your choice that you can see within range rises vertically, up to 20 feet, and remains suspended there for the duration. The spell can levitate a target that weighs up to 500 pounds. An unwilling creature that succeeds on a Constitution saving throw is unaffected. The target can move only by pushing or pulling against a fixed object or surface within reach (such as a wall or a ceiling), which allows it to move as if it were climbing. You can change the target’s altitude by up to 20 feet in either direction on your turn. If you are the target, you can move up or down as part of your move. Otherwise, you can use your action to move the target, which must remain within the spell’s range. When the spell ends, the target floats gently to the ground if it is still aloft.</w:t>
                      </w:r>
                    </w:p>
                  </w:txbxContent>
                </v:textbox>
              </v:shape>
            </w:pict>
          </mc:Fallback>
        </mc:AlternateContent>
      </w:r>
      <w:r>
        <w:rPr>
          <w:noProof/>
        </w:rPr>
        <mc:AlternateContent>
          <mc:Choice Requires="wps">
            <w:drawing>
              <wp:anchor distT="0" distB="0" distL="114300" distR="114300" simplePos="0" relativeHeight="251721728" behindDoc="0" locked="0" layoutInCell="1" allowOverlap="1" wp14:anchorId="1FC7FCE2" wp14:editId="563D1CD4">
                <wp:simplePos x="0" y="0"/>
                <wp:positionH relativeFrom="column">
                  <wp:posOffset>325755</wp:posOffset>
                </wp:positionH>
                <wp:positionV relativeFrom="paragraph">
                  <wp:posOffset>2605405</wp:posOffset>
                </wp:positionV>
                <wp:extent cx="2946400" cy="596900"/>
                <wp:effectExtent l="0" t="0" r="0" b="0"/>
                <wp:wrapNone/>
                <wp:docPr id="70" name="Textfeld 70"/>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53006D2B" w14:textId="48C3E53B" w:rsidR="00B66093" w:rsidRPr="00913EEC"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913EEC">
                              <w:rPr>
                                <w:rFonts w:ascii="BlackChancery" w:hAnsi="BlackChancery"/>
                                <w:noProof/>
                                <w:color w:val="4D4121"/>
                                <w:sz w:val="16"/>
                                <w:szCs w:val="16"/>
                                <w:lang w:val="en-US"/>
                              </w:rPr>
                              <w:t>(either a small leather loop or a piece of golden wire bent into a cup shape with a long shank on one 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C7FCE2" id="Textfeld 70" o:spid="_x0000_s1067" type="#_x0000_t202" style="position:absolute;margin-left:25.65pt;margin-top:205.15pt;width:232pt;height:4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" filled="f" stroked="f" strokeweight=".5pt">
                <v:textbox>
                  <w:txbxContent>
                    <w:p w14:paraId="53006D2B" w14:textId="48C3E53B" w:rsidR="00B66093" w:rsidRPr="00913EEC"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913EEC">
                        <w:rPr>
                          <w:rFonts w:ascii="BlackChancery" w:hAnsi="BlackChancery"/>
                          <w:noProof/>
                          <w:color w:val="4D4121"/>
                          <w:sz w:val="16"/>
                          <w:szCs w:val="16"/>
                          <w:lang w:val="en-US"/>
                        </w:rPr>
                        <w:t>(either a small leather loop or a piece of golden wire bent into a cup shape with a long shank on one end)</w:t>
                      </w:r>
                    </w:p>
                  </w:txbxContent>
                </v:textbox>
              </v:shape>
            </w:pict>
          </mc:Fallback>
        </mc:AlternateContent>
      </w:r>
      <w:r>
        <w:rPr>
          <w:noProof/>
        </w:rPr>
        <mc:AlternateContent>
          <mc:Choice Requires="wps">
            <w:drawing>
              <wp:anchor distT="0" distB="0" distL="114300" distR="114300" simplePos="0" relativeHeight="251719680" behindDoc="0" locked="0" layoutInCell="1" allowOverlap="1" wp14:anchorId="0187C9BC" wp14:editId="5152E72B">
                <wp:simplePos x="0" y="0"/>
                <wp:positionH relativeFrom="column">
                  <wp:posOffset>3024505</wp:posOffset>
                </wp:positionH>
                <wp:positionV relativeFrom="paragraph">
                  <wp:posOffset>2110105</wp:posOffset>
                </wp:positionV>
                <wp:extent cx="1295400" cy="279400"/>
                <wp:effectExtent l="0" t="0" r="0" b="0"/>
                <wp:wrapNone/>
                <wp:docPr id="71" name="Textfeld 71"/>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1F3C1B95"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7C9BC" id="Textfeld 71" o:spid="_x0000_s1068" type="#_x0000_t202" style="position:absolute;margin-left:238.15pt;margin-top:166.15pt;width:102pt;height:2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DgSDzGMQIAAFsEAAAOAAAAAAAAAAAA&#13;&#10;AAAAAC4CAABkcnMvZTJvRG9jLnhtbFBLAQItABQABgAIAAAAIQCFH0SP5AAAABABAAAPAAAAAAAA&#13;&#10;AAAAAAAAAIsEAABkcnMvZG93bnJldi54bWxQSwUGAAAAAAQABADzAAAAnAUAAAAA&#13;&#10;" filled="f" stroked="f" strokeweight=".5pt">
                <v:textbox>
                  <w:txbxContent>
                    <w:p w14:paraId="1F3C1B95"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mc:AlternateContent>
          <mc:Choice Requires="wps">
            <w:drawing>
              <wp:anchor distT="0" distB="0" distL="114300" distR="114300" simplePos="0" relativeHeight="251720704" behindDoc="0" locked="0" layoutInCell="1" allowOverlap="1" wp14:anchorId="747B4D76" wp14:editId="3957A24D">
                <wp:simplePos x="0" y="0"/>
                <wp:positionH relativeFrom="column">
                  <wp:posOffset>2694305</wp:posOffset>
                </wp:positionH>
                <wp:positionV relativeFrom="paragraph">
                  <wp:posOffset>2389505</wp:posOffset>
                </wp:positionV>
                <wp:extent cx="1079500" cy="463550"/>
                <wp:effectExtent l="0" t="0" r="0" b="0"/>
                <wp:wrapNone/>
                <wp:docPr id="72" name="Textfeld 72"/>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3680590A"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B4D76" id="Textfeld 72" o:spid="_x0000_s1069" type="#_x0000_t202" style="position:absolute;margin-left:212.15pt;margin-top:188.15pt;width:85pt;height:3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" filled="f" stroked="f" strokeweight=".5pt">
                <v:textbox>
                  <w:txbxContent>
                    <w:p w14:paraId="3680590A"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Pr>
          <w:noProof/>
        </w:rPr>
        <mc:AlternateContent>
          <mc:Choice Requires="wps">
            <w:drawing>
              <wp:anchor distT="0" distB="0" distL="114300" distR="114300" simplePos="0" relativeHeight="251716608" behindDoc="0" locked="0" layoutInCell="1" allowOverlap="1" wp14:anchorId="71FA3651" wp14:editId="2702B32B">
                <wp:simplePos x="0" y="0"/>
                <wp:positionH relativeFrom="column">
                  <wp:posOffset>3351192</wp:posOffset>
                </wp:positionH>
                <wp:positionV relativeFrom="paragraph">
                  <wp:posOffset>-656604</wp:posOffset>
                </wp:positionV>
                <wp:extent cx="534616" cy="865762"/>
                <wp:effectExtent l="0" t="0" r="0" b="0"/>
                <wp:wrapNone/>
                <wp:docPr id="73" name="Textfeld 73"/>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038A8F32"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A3651" id="Textfeld 73" o:spid="_x0000_s1070" type="#_x0000_t202" style="position:absolute;margin-left:263.85pt;margin-top:-51.7pt;width:42.1pt;height:68.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EZKbUQ0AgAAWgQAAA4AAAAA&#13;&#10;AAAAAAAAAAAALgIAAGRycy9lMm9Eb2MueG1sUEsBAi0AFAAGAAgAAAAhAPqrh6rmAAAAEAEAAA8A&#13;&#10;AAAAAAAAAAAAAAAAjgQAAGRycy9kb3ducmV2LnhtbFBLBQYAAAAABAAEAPMAAAChBQAAAAA=&#13;&#10;" filled="f" stroked="f" strokeweight=".5pt">
                <v:textbox>
                  <w:txbxContent>
                    <w:p w14:paraId="038A8F32"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722752" behindDoc="0" locked="0" layoutInCell="1" allowOverlap="1" wp14:anchorId="2DA04845" wp14:editId="79015C20">
                <wp:simplePos x="0" y="0"/>
                <wp:positionH relativeFrom="column">
                  <wp:posOffset>-264795</wp:posOffset>
                </wp:positionH>
                <wp:positionV relativeFrom="paragraph">
                  <wp:posOffset>2351405</wp:posOffset>
                </wp:positionV>
                <wp:extent cx="1079500" cy="254000"/>
                <wp:effectExtent l="0" t="0" r="0" b="0"/>
                <wp:wrapNone/>
                <wp:docPr id="74" name="Textfeld 7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2DF931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04845" id="Textfeld 74" o:spid="_x0000_s1071" type="#_x0000_t202" style="position:absolute;margin-left:-20.85pt;margin-top:185.15pt;width:85pt;height:20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KXl6JDICAABbBAAADgAAAAAAAAAA&#13;&#10;AAAAAAAuAgAAZHJzL2Uyb0RvYy54bWxQSwECLQAUAAYACAAAACEAUR7xbuQAAAAQAQAADwAAAAAA&#13;&#10;AAAAAAAAAACMBAAAZHJzL2Rvd25yZXYueG1sUEsFBgAAAAAEAAQA8wAAAJ0FAAAAAA==&#13;&#10;" filled="f" stroked="f" strokeweight=".5pt">
                <v:textbox>
                  <w:txbxContent>
                    <w:p w14:paraId="32DF931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23776" behindDoc="0" locked="0" layoutInCell="1" allowOverlap="1" wp14:anchorId="44382864" wp14:editId="39726C67">
                <wp:simplePos x="0" y="0"/>
                <wp:positionH relativeFrom="column">
                  <wp:posOffset>-533400</wp:posOffset>
                </wp:positionH>
                <wp:positionV relativeFrom="paragraph">
                  <wp:posOffset>2108200</wp:posOffset>
                </wp:positionV>
                <wp:extent cx="1079500" cy="279400"/>
                <wp:effectExtent l="0" t="0" r="0" b="0"/>
                <wp:wrapNone/>
                <wp:docPr id="75" name="Textfeld 7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E9529F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82864" id="Textfeld 75" o:spid="_x0000_s1072" type="#_x0000_t202" style="position:absolute;margin-left:-42pt;margin-top:166pt;width:85pt;height:2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gtfqMgIAAFs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6gtfqMgIAAFsEAAAOAAAAAAAAAAAA&#13;&#10;AAAAAC4CAABkcnMvZTJvRG9jLnhtbFBLAQItABQABgAIAAAAIQD0grDA4wAAAA8BAAAPAAAAAAAA&#13;&#10;AAAAAAAAAIwEAABkcnMvZG93bnJldi54bWxQSwUGAAAAAAQABADzAAAAnAUAAAAA&#13;&#10;" filled="f" stroked="f" strokeweight=".5pt">
                <v:textbox>
                  <w:txbxContent>
                    <w:p w14:paraId="2E9529F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w:drawing>
          <wp:anchor distT="0" distB="0" distL="114300" distR="114300" simplePos="0" relativeHeight="251718656" behindDoc="0" locked="0" layoutInCell="1" allowOverlap="1" wp14:anchorId="75B590B8" wp14:editId="517DD2DC">
            <wp:simplePos x="0" y="0"/>
            <wp:positionH relativeFrom="margin">
              <wp:posOffset>3699510</wp:posOffset>
            </wp:positionH>
            <wp:positionV relativeFrom="margin">
              <wp:posOffset>433814</wp:posOffset>
            </wp:positionV>
            <wp:extent cx="582338" cy="1473200"/>
            <wp:effectExtent l="0" t="0" r="0" b="0"/>
            <wp:wrapSquare wrapText="bothSides"/>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17632" behindDoc="0" locked="0" layoutInCell="1" allowOverlap="1" wp14:anchorId="630F310A" wp14:editId="58D934C8">
            <wp:simplePos x="0" y="0"/>
            <wp:positionH relativeFrom="margin">
              <wp:posOffset>-772795</wp:posOffset>
            </wp:positionH>
            <wp:positionV relativeFrom="margin">
              <wp:posOffset>430530</wp:posOffset>
            </wp:positionV>
            <wp:extent cx="582338" cy="1473200"/>
            <wp:effectExtent l="0" t="0" r="0" b="0"/>
            <wp:wrapSquare wrapText="bothSides"/>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15584" behindDoc="0" locked="0" layoutInCell="1" allowOverlap="1" wp14:anchorId="1FCAC8EE" wp14:editId="418B17FF">
                <wp:simplePos x="0" y="0"/>
                <wp:positionH relativeFrom="column">
                  <wp:posOffset>280035</wp:posOffset>
                </wp:positionH>
                <wp:positionV relativeFrom="paragraph">
                  <wp:posOffset>-729615</wp:posOffset>
                </wp:positionV>
                <wp:extent cx="2743200" cy="482138"/>
                <wp:effectExtent l="0" t="0" r="0" b="635"/>
                <wp:wrapNone/>
                <wp:docPr id="76" name="Textfeld 7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366ABF3"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Levitate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CAC8EE" id="Textfeld 76" o:spid="_x0000_s1073" type="#_x0000_t202" style="position:absolute;margin-left:22.05pt;margin-top:-57.45pt;width:3in;height:37.9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OWT+SEgCAACDBAAADgAAAAAAAAAAAAAAAAAuAgAAZHJzL2Uyb0RvYy54bWxQSwECLQAUAAYA&#13;&#10;CAAAACEAGnfNLOYAAAAQAQAADwAAAAAAAAAAAAAAAACiBAAAZHJzL2Rvd25yZXYueG1sUEsFBgAA&#13;&#10;AAAEAAQA8wAAALUFAAAAAA==&#13;&#10;" fillcolor="white [3201]" stroked="f" strokeweight=".5pt">
                <v:textbox>
                  <w:txbxContent>
                    <w:p w14:paraId="5366ABF3"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Levitate</w:t>
                      </w:r>
                    </w:p>
                  </w:txbxContent>
                </v:textbox>
              </v:shape>
            </w:pict>
          </mc:Fallback>
        </mc:AlternateContent>
      </w:r>
    </w:p>
    <w:p w14:paraId="71CAC092" w14:textId="77777777" w:rsidR="00913EEC" w:rsidRDefault="00913EEC" w:rsidP="007717E6">
      <w:pPr>
        <w:sectPr w:rsidR="00913EEC" w:rsidSect="00913EEC">
          <w:headerReference w:type="even" r:id="rId29"/>
          <w:headerReference w:type="default" r:id="rId30"/>
          <w:headerReference w:type="first" r:id="rId3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36064" behindDoc="0" locked="0" layoutInCell="1" allowOverlap="1" wp14:anchorId="10245AB2" wp14:editId="5DB815F6">
                <wp:simplePos x="0" y="0"/>
                <wp:positionH relativeFrom="column">
                  <wp:posOffset>-188595</wp:posOffset>
                </wp:positionH>
                <wp:positionV relativeFrom="paragraph">
                  <wp:posOffset>3240405</wp:posOffset>
                </wp:positionV>
                <wp:extent cx="3886200" cy="3136900"/>
                <wp:effectExtent l="0" t="0" r="0" b="0"/>
                <wp:wrapNone/>
                <wp:docPr id="82" name="Textfeld 82"/>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2A43380E"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nonmagical weapon. Until the spell ends, that weapon becomes a magic weapon with a +1 bonus to attack rolls and damage rolls. At Higher Levels. When you cast this spell using a spell slot of 4th level or higher, the bonus increases to +2. When you use a spell slot of 6th level or higher, the bonus increases to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45AB2" id="Textfeld 82" o:spid="_x0000_s1074" type="#_x0000_t202" style="position:absolute;margin-left:-14.85pt;margin-top:255.15pt;width:306pt;height:24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" filled="f" stroked="f" strokeweight=".5pt">
                <v:textbox>
                  <w:txbxContent>
                    <w:p w14:paraId="2A43380E"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nonmagical weapon. Until the spell ends, that weapon becomes a magic weapon with a +1 bonus to attack rolls and damage rolls. At Higher Levels. When you cast this spell using a spell slot of 4th level or higher, the bonus increases to +2. When you use a spell slot of 6th level or higher, the bonus increases to +3.</w:t>
                      </w:r>
                    </w:p>
                  </w:txbxContent>
                </v:textbox>
              </v:shape>
            </w:pict>
          </mc:Fallback>
        </mc:AlternateContent>
      </w:r>
      <w:r>
        <w:rPr>
          <w:noProof/>
        </w:rPr>
        <mc:AlternateContent>
          <mc:Choice Requires="wps">
            <w:drawing>
              <wp:anchor distT="0" distB="0" distL="114300" distR="114300" simplePos="0" relativeHeight="251732992" behindDoc="0" locked="0" layoutInCell="1" allowOverlap="1" wp14:anchorId="7A2F5A27" wp14:editId="05A27791">
                <wp:simplePos x="0" y="0"/>
                <wp:positionH relativeFrom="column">
                  <wp:posOffset>325755</wp:posOffset>
                </wp:positionH>
                <wp:positionV relativeFrom="paragraph">
                  <wp:posOffset>2605405</wp:posOffset>
                </wp:positionV>
                <wp:extent cx="2946400" cy="596900"/>
                <wp:effectExtent l="0" t="0" r="0" b="0"/>
                <wp:wrapNone/>
                <wp:docPr id="83" name="Textfeld 83"/>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39793385"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F5A27" id="Textfeld 83" o:spid="_x0000_s1075" type="#_x0000_t202" style="position:absolute;margin-left:25.65pt;margin-top:205.15pt;width:232pt;height:4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Bq/TzzMCAABbBAAADgAAAAAAAAAA&#13;&#10;AAAAAAAuAgAAZHJzL2Uyb0RvYy54bWxQSwECLQAUAAYACAAAACEAefswp+MAAAAPAQAADwAAAAAA&#13;&#10;AAAAAAAAAACNBAAAZHJzL2Rvd25yZXYueG1sUEsFBgAAAAAEAAQA8wAAAJ0FAAAAAA==&#13;&#10;" filled="f" stroked="f" strokeweight=".5pt">
                <v:textbox>
                  <w:txbxContent>
                    <w:p w14:paraId="39793385"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730944" behindDoc="0" locked="0" layoutInCell="1" allowOverlap="1" wp14:anchorId="44D1B0A5" wp14:editId="3B7281E8">
                <wp:simplePos x="0" y="0"/>
                <wp:positionH relativeFrom="column">
                  <wp:posOffset>3024505</wp:posOffset>
                </wp:positionH>
                <wp:positionV relativeFrom="paragraph">
                  <wp:posOffset>2110105</wp:posOffset>
                </wp:positionV>
                <wp:extent cx="1295400" cy="279400"/>
                <wp:effectExtent l="0" t="0" r="0" b="0"/>
                <wp:wrapNone/>
                <wp:docPr id="84" name="Textfeld 84"/>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79481C8C"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weapon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1B0A5" id="Textfeld 84" o:spid="_x0000_s1076" type="#_x0000_t202" style="position:absolute;margin-left:238.15pt;margin-top:166.15pt;width:102pt;height:2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A3WCO8MQIAAFsEAAAOAAAAAAAAAAAA&#13;&#10;AAAAAC4CAABkcnMvZTJvRG9jLnhtbFBLAQItABQABgAIAAAAIQCFH0SP5AAAABABAAAPAAAAAAAA&#13;&#10;AAAAAAAAAIsEAABkcnMvZG93bnJldi54bWxQSwUGAAAAAAQABADzAAAAnAUAAAAA&#13;&#10;" filled="f" stroked="f" strokeweight=".5pt">
                <v:textbox>
                  <w:txbxContent>
                    <w:p w14:paraId="79481C8C"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weapon</w:t>
                      </w:r>
                    </w:p>
                  </w:txbxContent>
                </v:textbox>
              </v:shape>
            </w:pict>
          </mc:Fallback>
        </mc:AlternateContent>
      </w:r>
      <w:r>
        <w:rPr>
          <w:noProof/>
        </w:rPr>
        <mc:AlternateContent>
          <mc:Choice Requires="wps">
            <w:drawing>
              <wp:anchor distT="0" distB="0" distL="114300" distR="114300" simplePos="0" relativeHeight="251731968" behindDoc="0" locked="0" layoutInCell="1" allowOverlap="1" wp14:anchorId="32EE8490" wp14:editId="036055A4">
                <wp:simplePos x="0" y="0"/>
                <wp:positionH relativeFrom="column">
                  <wp:posOffset>2694305</wp:posOffset>
                </wp:positionH>
                <wp:positionV relativeFrom="paragraph">
                  <wp:posOffset>2389505</wp:posOffset>
                </wp:positionV>
                <wp:extent cx="1079500" cy="463550"/>
                <wp:effectExtent l="0" t="0" r="0" b="0"/>
                <wp:wrapNone/>
                <wp:docPr id="85" name="Textfeld 85"/>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5C385F74"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E8490" id="Textfeld 85" o:spid="_x0000_s1077" type="#_x0000_t202" style="position:absolute;margin-left:212.15pt;margin-top:188.15pt;width:85pt;height:3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" filled="f" stroked="f" strokeweight=".5pt">
                <v:textbox>
                  <w:txbxContent>
                    <w:p w14:paraId="5C385F74"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1727872" behindDoc="0" locked="0" layoutInCell="1" allowOverlap="1" wp14:anchorId="21C23970" wp14:editId="332254C1">
                <wp:simplePos x="0" y="0"/>
                <wp:positionH relativeFrom="column">
                  <wp:posOffset>3351192</wp:posOffset>
                </wp:positionH>
                <wp:positionV relativeFrom="paragraph">
                  <wp:posOffset>-656604</wp:posOffset>
                </wp:positionV>
                <wp:extent cx="534616" cy="865762"/>
                <wp:effectExtent l="0" t="0" r="0" b="0"/>
                <wp:wrapNone/>
                <wp:docPr id="86" name="Textfeld 86"/>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5CBC6DAB"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23970" id="Textfeld 86" o:spid="_x0000_s1078" type="#_x0000_t202" style="position:absolute;margin-left:263.85pt;margin-top:-51.7pt;width:42.1pt;height:68.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" filled="f" stroked="f" strokeweight=".5pt">
                <v:textbox>
                  <w:txbxContent>
                    <w:p w14:paraId="5CBC6DAB"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734016" behindDoc="0" locked="0" layoutInCell="1" allowOverlap="1" wp14:anchorId="471A4C80" wp14:editId="56F5A2EA">
                <wp:simplePos x="0" y="0"/>
                <wp:positionH relativeFrom="column">
                  <wp:posOffset>-264795</wp:posOffset>
                </wp:positionH>
                <wp:positionV relativeFrom="paragraph">
                  <wp:posOffset>2351405</wp:posOffset>
                </wp:positionV>
                <wp:extent cx="1079500" cy="254000"/>
                <wp:effectExtent l="0" t="0" r="0" b="0"/>
                <wp:wrapNone/>
                <wp:docPr id="87" name="Textfeld 8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015DBC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A4C80" id="Textfeld 87" o:spid="_x0000_s1079" type="#_x0000_t202" style="position:absolute;margin-left:-20.85pt;margin-top:185.15pt;width:85pt;height:20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ZeQeLDICAABbBAAADgAAAAAAAAAA&#13;&#10;AAAAAAAuAgAAZHJzL2Uyb0RvYy54bWxQSwECLQAUAAYACAAAACEAUR7xbuQAAAAQAQAADwAAAAAA&#13;&#10;AAAAAAAAAACMBAAAZHJzL2Rvd25yZXYueG1sUEsFBgAAAAAEAAQA8wAAAJ0FAAAAAA==&#13;&#10;" filled="f" stroked="f" strokeweight=".5pt">
                <v:textbox>
                  <w:txbxContent>
                    <w:p w14:paraId="7015DBC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1735040" behindDoc="0" locked="0" layoutInCell="1" allowOverlap="1" wp14:anchorId="2877D1BC" wp14:editId="17B5F443">
                <wp:simplePos x="0" y="0"/>
                <wp:positionH relativeFrom="column">
                  <wp:posOffset>-533400</wp:posOffset>
                </wp:positionH>
                <wp:positionV relativeFrom="paragraph">
                  <wp:posOffset>2108200</wp:posOffset>
                </wp:positionV>
                <wp:extent cx="1079500" cy="279400"/>
                <wp:effectExtent l="0" t="0" r="0" b="0"/>
                <wp:wrapNone/>
                <wp:docPr id="88" name="Textfeld 8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A06984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7D1BC" id="Textfeld 88" o:spid="_x0000_s1080" type="#_x0000_t202" style="position:absolute;margin-left:-42pt;margin-top:166pt;width:85pt;height:2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fiB0/MgIAAFsEAAAOAAAAAAAAAAAA&#13;&#10;AAAAAC4CAABkcnMvZTJvRG9jLnhtbFBLAQItABQABgAIAAAAIQD0grDA4wAAAA8BAAAPAAAAAAAA&#13;&#10;AAAAAAAAAIwEAABkcnMvZG93bnJldi54bWxQSwUGAAAAAAQABADzAAAAnAUAAAAA&#13;&#10;" filled="f" stroked="f" strokeweight=".5pt">
                <v:textbox>
                  <w:txbxContent>
                    <w:p w14:paraId="0A06984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1729920" behindDoc="0" locked="0" layoutInCell="1" allowOverlap="1" wp14:anchorId="3A687573" wp14:editId="546E7EB7">
            <wp:simplePos x="0" y="0"/>
            <wp:positionH relativeFrom="margin">
              <wp:posOffset>3699510</wp:posOffset>
            </wp:positionH>
            <wp:positionV relativeFrom="margin">
              <wp:posOffset>433814</wp:posOffset>
            </wp:positionV>
            <wp:extent cx="582338" cy="1473200"/>
            <wp:effectExtent l="0" t="0" r="0" b="0"/>
            <wp:wrapSquare wrapText="bothSides"/>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28896" behindDoc="0" locked="0" layoutInCell="1" allowOverlap="1" wp14:anchorId="2E000654" wp14:editId="51FF81CE">
            <wp:simplePos x="0" y="0"/>
            <wp:positionH relativeFrom="margin">
              <wp:posOffset>-772795</wp:posOffset>
            </wp:positionH>
            <wp:positionV relativeFrom="margin">
              <wp:posOffset>430530</wp:posOffset>
            </wp:positionV>
            <wp:extent cx="582338" cy="1473200"/>
            <wp:effectExtent l="0" t="0" r="0" b="0"/>
            <wp:wrapSquare wrapText="bothSides"/>
            <wp:docPr id="91"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26848" behindDoc="0" locked="0" layoutInCell="1" allowOverlap="1" wp14:anchorId="5223AC01" wp14:editId="3D8A78FB">
                <wp:simplePos x="0" y="0"/>
                <wp:positionH relativeFrom="column">
                  <wp:posOffset>280035</wp:posOffset>
                </wp:positionH>
                <wp:positionV relativeFrom="paragraph">
                  <wp:posOffset>-729615</wp:posOffset>
                </wp:positionV>
                <wp:extent cx="2743200" cy="482138"/>
                <wp:effectExtent l="0" t="0" r="0" b="635"/>
                <wp:wrapNone/>
                <wp:docPr id="89" name="Textfeld 8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D43A57E"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Magic Weapon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23AC01" id="Textfeld 89" o:spid="_x0000_s1081" type="#_x0000_t202" style="position:absolute;margin-left:22.05pt;margin-top:-57.45pt;width:3in;height:37.9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CzW87ZRwIAAIMEAAAOAAAAAAAAAAAAAAAAAC4CAABkcnMvZTJvRG9jLnhtbFBLAQItABQABgAI&#13;&#10;AAAAIQAad80s5gAAABABAAAPAAAAAAAAAAAAAAAAAKEEAABkcnMvZG93bnJldi54bWxQSwUGAAAA&#13;&#10;AAQABADzAAAAtAUAAAAA&#13;&#10;" fillcolor="white [3201]" stroked="f" strokeweight=".5pt">
                <v:textbox>
                  <w:txbxContent>
                    <w:p w14:paraId="3D43A57E"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Magic Weapon</w:t>
                      </w:r>
                    </w:p>
                  </w:txbxContent>
                </v:textbox>
              </v:shape>
            </w:pict>
          </mc:Fallback>
        </mc:AlternateContent>
      </w:r>
    </w:p>
    <w:p w14:paraId="0A4A9FE5" w14:textId="425E33F5" w:rsidR="00913EEC" w:rsidRDefault="00913EEC" w:rsidP="007717E6">
      <w:pPr>
        <w:sectPr w:rsidR="00913EEC" w:rsidSect="00913EEC">
          <w:headerReference w:type="even" r:id="rId32"/>
          <w:headerReference w:type="default" r:id="rId33"/>
          <w:headerReference w:type="first" r:id="rId3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39136" behindDoc="0" locked="0" layoutInCell="1" allowOverlap="1" wp14:anchorId="71621BA9" wp14:editId="61ECB637">
                <wp:simplePos x="0" y="0"/>
                <wp:positionH relativeFrom="column">
                  <wp:posOffset>3350895</wp:posOffset>
                </wp:positionH>
                <wp:positionV relativeFrom="paragraph">
                  <wp:posOffset>-726440</wp:posOffset>
                </wp:positionV>
                <wp:extent cx="534616" cy="865762"/>
                <wp:effectExtent l="0" t="0" r="0" b="0"/>
                <wp:wrapNone/>
                <wp:docPr id="99" name="Textfeld 99"/>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305348F6"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21BA9" id="Textfeld 99" o:spid="_x0000_s1082" type="#_x0000_t202" style="position:absolute;margin-left:263.85pt;margin-top:-57.2pt;width:42.1pt;height:68.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" filled="f" stroked="f" strokeweight=".5pt">
                <v:textbox>
                  <w:txbxContent>
                    <w:p w14:paraId="305348F6"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1747328" behindDoc="0" locked="0" layoutInCell="1" allowOverlap="1" wp14:anchorId="04500E21" wp14:editId="0E3AAC68">
                <wp:simplePos x="0" y="0"/>
                <wp:positionH relativeFrom="column">
                  <wp:posOffset>-188595</wp:posOffset>
                </wp:positionH>
                <wp:positionV relativeFrom="paragraph">
                  <wp:posOffset>3240405</wp:posOffset>
                </wp:positionV>
                <wp:extent cx="3886200" cy="3136900"/>
                <wp:effectExtent l="0" t="0" r="0" b="0"/>
                <wp:wrapNone/>
                <wp:docPr id="95" name="Textfeld 95"/>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52AB2593"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A passage appears at a point of your choice that you can see on a wooden, plaster, or stone surface (such as a wall, a ceiling, or a floor) within range, and lasts for the duration. You choose the opening’s dimensions: up to 5 feet wide, 8 feet tall, and 20 feet deep. The passage creates no instability in a structure surrounding it. When the opening disappears, any creatures or objects still in the passage created by the spell are safely ejected to an unoccupied space nearest to the surface on which you cast the spell.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00E21" id="Textfeld 95" o:spid="_x0000_s1083" type="#_x0000_t202" style="position:absolute;margin-left:-14.85pt;margin-top:255.15pt;width:306pt;height:247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" filled="f" stroked="f" strokeweight=".5pt">
                <v:textbox>
                  <w:txbxContent>
                    <w:p w14:paraId="52AB2593"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A passage appears at a point of your choice that you can see on a wooden, plaster, or stone surface (such as a wall, a ceiling, or a floor) within range, and lasts for the duration. You choose the opening’s dimensions: up to 5 feet wide, 8 feet tall, and 20 feet deep. The passage creates no instability in a structure surrounding it. When the opening disappears, any creatures or objects still in the passage created by the spell are safely ejected to an unoccupied space nearest to the surface on which you cast the spell.</w:t>
                      </w:r>
                    </w:p>
                  </w:txbxContent>
                </v:textbox>
              </v:shape>
            </w:pict>
          </mc:Fallback>
        </mc:AlternateContent>
      </w:r>
      <w:r>
        <w:rPr>
          <w:noProof/>
        </w:rPr>
        <mc:AlternateContent>
          <mc:Choice Requires="wps">
            <w:drawing>
              <wp:anchor distT="0" distB="0" distL="114300" distR="114300" simplePos="0" relativeHeight="251744256" behindDoc="0" locked="0" layoutInCell="1" allowOverlap="1" wp14:anchorId="7BF4CFE5" wp14:editId="79D87448">
                <wp:simplePos x="0" y="0"/>
                <wp:positionH relativeFrom="column">
                  <wp:posOffset>325755</wp:posOffset>
                </wp:positionH>
                <wp:positionV relativeFrom="paragraph">
                  <wp:posOffset>2605405</wp:posOffset>
                </wp:positionV>
                <wp:extent cx="2946400" cy="596900"/>
                <wp:effectExtent l="0" t="0" r="0" b="0"/>
                <wp:wrapNone/>
                <wp:docPr id="96" name="Textfeld 96"/>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0442EA65" w14:textId="1E3DECFD"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pinch of sesame seeds)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4CFE5" id="Textfeld 96" o:spid="_x0000_s1084" type="#_x0000_t202" style="position:absolute;margin-left:25.65pt;margin-top:205.15pt;width:232pt;height:4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" filled="f" stroked="f" strokeweight=".5pt">
                <v:textbox>
                  <w:txbxContent>
                    <w:p w14:paraId="0442EA65" w14:textId="1E3DECFD"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pinch of sesame seeds)</w:t>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FF1E42A" wp14:editId="7DCB22C1">
                <wp:simplePos x="0" y="0"/>
                <wp:positionH relativeFrom="column">
                  <wp:posOffset>3024505</wp:posOffset>
                </wp:positionH>
                <wp:positionV relativeFrom="paragraph">
                  <wp:posOffset>2110105</wp:posOffset>
                </wp:positionV>
                <wp:extent cx="1295400" cy="279400"/>
                <wp:effectExtent l="0" t="0" r="0" b="0"/>
                <wp:wrapNone/>
                <wp:docPr id="97" name="Textfeld 97"/>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6AA1A267"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1E42A" id="Textfeld 97" o:spid="_x0000_s1085" type="#_x0000_t202" style="position:absolute;margin-left:238.15pt;margin-top:166.15pt;width:102pt;height:2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DyiHCsMQIAAFsEAAAOAAAAAAAAAAAA&#13;&#10;AAAAAC4CAABkcnMvZTJvRG9jLnhtbFBLAQItABQABgAIAAAAIQCFH0SP5AAAABABAAAPAAAAAAAA&#13;&#10;AAAAAAAAAIsEAABkcnMvZG93bnJldi54bWxQSwUGAAAAAAQABADzAAAAnAUAAAAA&#13;&#10;" filled="f" stroked="f" strokeweight=".5pt">
                <v:textbox>
                  <w:txbxContent>
                    <w:p w14:paraId="6AA1A267"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Pr>
          <w:noProof/>
        </w:rPr>
        <mc:AlternateContent>
          <mc:Choice Requires="wps">
            <w:drawing>
              <wp:anchor distT="0" distB="0" distL="114300" distR="114300" simplePos="0" relativeHeight="251743232" behindDoc="0" locked="0" layoutInCell="1" allowOverlap="1" wp14:anchorId="75013DEC" wp14:editId="3952AD51">
                <wp:simplePos x="0" y="0"/>
                <wp:positionH relativeFrom="column">
                  <wp:posOffset>2694305</wp:posOffset>
                </wp:positionH>
                <wp:positionV relativeFrom="paragraph">
                  <wp:posOffset>2389505</wp:posOffset>
                </wp:positionV>
                <wp:extent cx="1079500" cy="463550"/>
                <wp:effectExtent l="0" t="0" r="0" b="0"/>
                <wp:wrapNone/>
                <wp:docPr id="98" name="Textfeld 98"/>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17DCD14A"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13DEC" id="Textfeld 98" o:spid="_x0000_s1086" type="#_x0000_t202" style="position:absolute;margin-left:212.15pt;margin-top:188.15pt;width:85pt;height:36.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" filled="f" stroked="f" strokeweight=".5pt">
                <v:textbox>
                  <w:txbxContent>
                    <w:p w14:paraId="17DCD14A"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Pr>
          <w:noProof/>
        </w:rPr>
        <mc:AlternateContent>
          <mc:Choice Requires="wps">
            <w:drawing>
              <wp:anchor distT="0" distB="0" distL="114300" distR="114300" simplePos="0" relativeHeight="251745280" behindDoc="0" locked="0" layoutInCell="1" allowOverlap="1" wp14:anchorId="3F7DCEBE" wp14:editId="58712BC9">
                <wp:simplePos x="0" y="0"/>
                <wp:positionH relativeFrom="column">
                  <wp:posOffset>-264795</wp:posOffset>
                </wp:positionH>
                <wp:positionV relativeFrom="paragraph">
                  <wp:posOffset>2351405</wp:posOffset>
                </wp:positionV>
                <wp:extent cx="1079500" cy="254000"/>
                <wp:effectExtent l="0" t="0" r="0" b="0"/>
                <wp:wrapNone/>
                <wp:docPr id="100" name="Textfeld 10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FF70729"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DCEBE" id="Textfeld 100" o:spid="_x0000_s1087" type="#_x0000_t202" style="position:absolute;margin-left:-20.85pt;margin-top:185.15pt;width:85pt;height:20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" filled="f" stroked="f" strokeweight=".5pt">
                <v:textbox>
                  <w:txbxContent>
                    <w:p w14:paraId="7FF70729"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46304" behindDoc="0" locked="0" layoutInCell="1" allowOverlap="1" wp14:anchorId="08A992EB" wp14:editId="6C75ED20">
                <wp:simplePos x="0" y="0"/>
                <wp:positionH relativeFrom="column">
                  <wp:posOffset>-533400</wp:posOffset>
                </wp:positionH>
                <wp:positionV relativeFrom="paragraph">
                  <wp:posOffset>2108200</wp:posOffset>
                </wp:positionV>
                <wp:extent cx="1079500" cy="279400"/>
                <wp:effectExtent l="0" t="0" r="0" b="0"/>
                <wp:wrapNone/>
                <wp:docPr id="101" name="Textfeld 10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84F7B8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992EB" id="Textfeld 101" o:spid="_x0000_s1088" type="#_x0000_t202" style="position:absolute;margin-left:-42pt;margin-top:166pt;width:85pt;height:2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jELy9MgIAAF0EAAAOAAAAAAAAAAAA&#13;&#10;AAAAAC4CAABkcnMvZTJvRG9jLnhtbFBLAQItABQABgAIAAAAIQD0grDA4wAAAA8BAAAPAAAAAAAA&#13;&#10;AAAAAAAAAIwEAABkcnMvZG93bnJldi54bWxQSwUGAAAAAAQABADzAAAAnAUAAAAA&#13;&#10;" filled="f" stroked="f" strokeweight=".5pt">
                <v:textbox>
                  <w:txbxContent>
                    <w:p w14:paraId="584F7B8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w:drawing>
          <wp:anchor distT="0" distB="0" distL="114300" distR="114300" simplePos="0" relativeHeight="251741184" behindDoc="0" locked="0" layoutInCell="1" allowOverlap="1" wp14:anchorId="0316E7D4" wp14:editId="20C86597">
            <wp:simplePos x="0" y="0"/>
            <wp:positionH relativeFrom="margin">
              <wp:posOffset>3699510</wp:posOffset>
            </wp:positionH>
            <wp:positionV relativeFrom="margin">
              <wp:posOffset>433814</wp:posOffset>
            </wp:positionV>
            <wp:extent cx="582338" cy="1473200"/>
            <wp:effectExtent l="0" t="0" r="0" b="0"/>
            <wp:wrapSquare wrapText="bothSides"/>
            <wp:docPr id="103" name="Grafi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40160" behindDoc="0" locked="0" layoutInCell="1" allowOverlap="1" wp14:anchorId="42EE26D4" wp14:editId="45545CBF">
            <wp:simplePos x="0" y="0"/>
            <wp:positionH relativeFrom="margin">
              <wp:posOffset>-772795</wp:posOffset>
            </wp:positionH>
            <wp:positionV relativeFrom="margin">
              <wp:posOffset>430530</wp:posOffset>
            </wp:positionV>
            <wp:extent cx="582338" cy="1473200"/>
            <wp:effectExtent l="0" t="0" r="0" b="0"/>
            <wp:wrapSquare wrapText="bothSides"/>
            <wp:docPr id="104" name="Grafi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38112" behindDoc="0" locked="0" layoutInCell="1" allowOverlap="1" wp14:anchorId="5076DB09" wp14:editId="7ABDC554">
                <wp:simplePos x="0" y="0"/>
                <wp:positionH relativeFrom="column">
                  <wp:posOffset>280035</wp:posOffset>
                </wp:positionH>
                <wp:positionV relativeFrom="paragraph">
                  <wp:posOffset>-729615</wp:posOffset>
                </wp:positionV>
                <wp:extent cx="2743200" cy="482138"/>
                <wp:effectExtent l="0" t="0" r="0" b="635"/>
                <wp:wrapNone/>
                <wp:docPr id="102" name="Textfeld 10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3EC5A1E"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Passwall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76DB09" id="Textfeld 102" o:spid="_x0000_s1089" type="#_x0000_t202" style="position:absolute;margin-left:22.05pt;margin-top:-57.45pt;width:3in;height:37.9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BL4s7PRwIAAIUEAAAOAAAAAAAAAAAAAAAAAC4CAABkcnMvZTJvRG9jLnhtbFBLAQItABQABgAI&#13;&#10;AAAAIQAad80s5gAAABABAAAPAAAAAAAAAAAAAAAAAKEEAABkcnMvZG93bnJldi54bWxQSwUGAAAA&#13;&#10;AAQABADzAAAAtAUAAAAA&#13;&#10;" fillcolor="white [3201]" stroked="f" strokeweight=".5pt">
                <v:textbox>
                  <w:txbxContent>
                    <w:p w14:paraId="23EC5A1E"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Passwall</w:t>
                      </w:r>
                    </w:p>
                  </w:txbxContent>
                </v:textbox>
              </v:shape>
            </w:pict>
          </mc:Fallback>
        </mc:AlternateContent>
      </w:r>
    </w:p>
    <w:p w14:paraId="6BE4DB99" w14:textId="77777777" w:rsidR="00913EEC" w:rsidRDefault="00913EEC" w:rsidP="007717E6">
      <w:pPr>
        <w:sectPr w:rsidR="00913EEC" w:rsidSect="00913EEC">
          <w:headerReference w:type="even" r:id="rId35"/>
          <w:headerReference w:type="default" r:id="rId36"/>
          <w:headerReference w:type="first" r:id="rId3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58592" behindDoc="0" locked="0" layoutInCell="1" allowOverlap="1" wp14:anchorId="5D481848" wp14:editId="3A7938B0">
                <wp:simplePos x="0" y="0"/>
                <wp:positionH relativeFrom="column">
                  <wp:posOffset>-188595</wp:posOffset>
                </wp:positionH>
                <wp:positionV relativeFrom="paragraph">
                  <wp:posOffset>2891155</wp:posOffset>
                </wp:positionV>
                <wp:extent cx="4159250" cy="3486150"/>
                <wp:effectExtent l="0" t="0" r="0" b="0"/>
                <wp:wrapNone/>
                <wp:docPr id="108" name="Textfeld 108"/>
                <wp:cNvGraphicFramePr/>
                <a:graphic xmlns:a="http://schemas.openxmlformats.org/drawingml/2006/main">
                  <a:graphicData uri="http://schemas.microsoft.com/office/word/2010/wordprocessingShape">
                    <wps:wsp>
                      <wps:cNvSpPr txBox="1"/>
                      <wps:spPr>
                        <a:xfrm>
                          <a:off x="0" y="0"/>
                          <a:ext cx="4159250" cy="3486150"/>
                        </a:xfrm>
                        <a:prstGeom prst="rect">
                          <a:avLst/>
                        </a:prstGeom>
                        <a:noFill/>
                        <a:ln w="6350">
                          <a:noFill/>
                        </a:ln>
                      </wps:spPr>
                      <wps:txbx>
                        <w:txbxContent>
                          <w:p w14:paraId="5A741E63" w14:textId="5623BD7B"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This spell is a minor magical trick that novice spellcasters use for practice. You create one of the following magical effects within range: </w:t>
                            </w:r>
                            <w:r>
                              <w:rPr>
                                <w:rFonts w:ascii="BlackChancery" w:hAnsi="BlackChancery"/>
                                <w:noProof/>
                                <w:color w:val="4D4121"/>
                                <w:lang w:val="en-US"/>
                              </w:rPr>
                              <w:br/>
                            </w:r>
                            <w:r w:rsidRPr="00BB50D2">
                              <w:rPr>
                                <w:rFonts w:ascii="BlackChancery" w:hAnsi="BlackChancery"/>
                                <w:noProof/>
                                <w:color w:val="4D4121"/>
                                <w:lang w:val="en-US"/>
                              </w:rPr>
                              <w:t xml:space="preserve">•   You create an instantaneous, harmless sensory effect, such as a shower of sparks, a puff of wind, faint musi- cal notes, or an odd odor. </w:t>
                            </w:r>
                            <w:r>
                              <w:rPr>
                                <w:rFonts w:ascii="BlackChancery" w:hAnsi="BlackChancery"/>
                                <w:noProof/>
                                <w:color w:val="4D4121"/>
                                <w:lang w:val="en-US"/>
                              </w:rPr>
                              <w:br/>
                            </w:r>
                            <w:r w:rsidRPr="00BB50D2">
                              <w:rPr>
                                <w:rFonts w:ascii="BlackChancery" w:hAnsi="BlackChancery"/>
                                <w:noProof/>
                                <w:color w:val="4D4121"/>
                                <w:lang w:val="en-US"/>
                              </w:rPr>
                              <w:t xml:space="preserve">•   You instantaneously light or snuff out a candle, a torch, or a small campfire. •   You instantaneously clean or soil an object no larger than 1 cubic foot. </w:t>
                            </w:r>
                            <w:r>
                              <w:rPr>
                                <w:rFonts w:ascii="BlackChancery" w:hAnsi="BlackChancery"/>
                                <w:noProof/>
                                <w:color w:val="4D4121"/>
                                <w:lang w:val="en-US"/>
                              </w:rPr>
                              <w:br/>
                            </w:r>
                            <w:r w:rsidRPr="00BB50D2">
                              <w:rPr>
                                <w:rFonts w:ascii="BlackChancery" w:hAnsi="BlackChancery"/>
                                <w:noProof/>
                                <w:color w:val="4D4121"/>
                                <w:lang w:val="en-US"/>
                              </w:rPr>
                              <w:t xml:space="preserve">•   You chill, warm, or flavor up to 1 cubic foot of nonliv- ing material for 1 hour. </w:t>
                            </w:r>
                            <w:r>
                              <w:rPr>
                                <w:rFonts w:ascii="BlackChancery" w:hAnsi="BlackChancery"/>
                                <w:noProof/>
                                <w:color w:val="4D4121"/>
                                <w:lang w:val="en-US"/>
                              </w:rPr>
                              <w:br/>
                            </w:r>
                            <w:r w:rsidRPr="00BB50D2">
                              <w:rPr>
                                <w:rFonts w:ascii="BlackChancery" w:hAnsi="BlackChancery"/>
                                <w:noProof/>
                                <w:color w:val="4D4121"/>
                                <w:lang w:val="en-US"/>
                              </w:rPr>
                              <w:t>•   You make a color, a small mark, or a symbol appear on an object or a surface for 1 hour. •   You create a nonmagical trinket or an illusory image that can fit in your hand and that lasts until the end of your next turn. If you cast this spell multiple times, you can have up to three of its non-instantaneous effects active at a time, and you can dismiss such an effect as an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81848" id="Textfeld 108" o:spid="_x0000_s1090" type="#_x0000_t202" style="position:absolute;margin-left:-14.85pt;margin-top:227.65pt;width:327.5pt;height:274.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" filled="f" stroked="f" strokeweight=".5pt">
                <v:textbox>
                  <w:txbxContent>
                    <w:p w14:paraId="5A741E63" w14:textId="5623BD7B"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This spell is a minor magical trick that novice spellcasters use for practice. You create one of the following magical effects within range: </w:t>
                      </w:r>
                      <w:r>
                        <w:rPr>
                          <w:rFonts w:ascii="BlackChancery" w:hAnsi="BlackChancery"/>
                          <w:noProof/>
                          <w:color w:val="4D4121"/>
                          <w:lang w:val="en-US"/>
                        </w:rPr>
                        <w:br/>
                      </w:r>
                      <w:r w:rsidRPr="00BB50D2">
                        <w:rPr>
                          <w:rFonts w:ascii="BlackChancery" w:hAnsi="BlackChancery"/>
                          <w:noProof/>
                          <w:color w:val="4D4121"/>
                          <w:lang w:val="en-US"/>
                        </w:rPr>
                        <w:t xml:space="preserve">•   You create an instantaneous, harmless sensory effect, such as a shower of sparks, a puff of wind, faint musi- cal notes, or an odd odor. </w:t>
                      </w:r>
                      <w:r>
                        <w:rPr>
                          <w:rFonts w:ascii="BlackChancery" w:hAnsi="BlackChancery"/>
                          <w:noProof/>
                          <w:color w:val="4D4121"/>
                          <w:lang w:val="en-US"/>
                        </w:rPr>
                        <w:br/>
                      </w:r>
                      <w:r w:rsidRPr="00BB50D2">
                        <w:rPr>
                          <w:rFonts w:ascii="BlackChancery" w:hAnsi="BlackChancery"/>
                          <w:noProof/>
                          <w:color w:val="4D4121"/>
                          <w:lang w:val="en-US"/>
                        </w:rPr>
                        <w:t xml:space="preserve">•   You instantaneously light or snuff out a candle, a torch, or a small campfire. •   You instantaneously clean or soil an object no larger than 1 cubic foot. </w:t>
                      </w:r>
                      <w:r>
                        <w:rPr>
                          <w:rFonts w:ascii="BlackChancery" w:hAnsi="BlackChancery"/>
                          <w:noProof/>
                          <w:color w:val="4D4121"/>
                          <w:lang w:val="en-US"/>
                        </w:rPr>
                        <w:br/>
                      </w:r>
                      <w:r w:rsidRPr="00BB50D2">
                        <w:rPr>
                          <w:rFonts w:ascii="BlackChancery" w:hAnsi="BlackChancery"/>
                          <w:noProof/>
                          <w:color w:val="4D4121"/>
                          <w:lang w:val="en-US"/>
                        </w:rPr>
                        <w:t xml:space="preserve">•   You chill, warm, or flavor up to 1 cubic foot of nonliv- ing material for 1 hour. </w:t>
                      </w:r>
                      <w:r>
                        <w:rPr>
                          <w:rFonts w:ascii="BlackChancery" w:hAnsi="BlackChancery"/>
                          <w:noProof/>
                          <w:color w:val="4D4121"/>
                          <w:lang w:val="en-US"/>
                        </w:rPr>
                        <w:br/>
                      </w:r>
                      <w:r w:rsidRPr="00BB50D2">
                        <w:rPr>
                          <w:rFonts w:ascii="BlackChancery" w:hAnsi="BlackChancery"/>
                          <w:noProof/>
                          <w:color w:val="4D4121"/>
                          <w:lang w:val="en-US"/>
                        </w:rPr>
                        <w:t>•   You make a color, a small mark, or a symbol appear on an object or a surface for 1 hour. •   You create a nonmagical trinket or an illusory image that can fit in your hand and that lasts until the end of your next turn. If you cast this spell multiple times, you can have up to three of its non-instantaneous effects active at a time, and you can dismiss such an effect as an action.</w:t>
                      </w:r>
                    </w:p>
                  </w:txbxContent>
                </v:textbox>
              </v:shape>
            </w:pict>
          </mc:Fallback>
        </mc:AlternateContent>
      </w:r>
      <w:r>
        <w:rPr>
          <w:noProof/>
        </w:rPr>
        <mc:AlternateContent>
          <mc:Choice Requires="wps">
            <w:drawing>
              <wp:anchor distT="0" distB="0" distL="114300" distR="114300" simplePos="0" relativeHeight="251755520" behindDoc="0" locked="0" layoutInCell="1" allowOverlap="1" wp14:anchorId="56703EBC" wp14:editId="2B23A251">
                <wp:simplePos x="0" y="0"/>
                <wp:positionH relativeFrom="column">
                  <wp:posOffset>325755</wp:posOffset>
                </wp:positionH>
                <wp:positionV relativeFrom="paragraph">
                  <wp:posOffset>2605405</wp:posOffset>
                </wp:positionV>
                <wp:extent cx="2946400" cy="596900"/>
                <wp:effectExtent l="0" t="0" r="0" b="0"/>
                <wp:wrapNone/>
                <wp:docPr id="109" name="Textfeld 109"/>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3157D394"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03EBC" id="Textfeld 109" o:spid="_x0000_s1091" type="#_x0000_t202" style="position:absolute;margin-left:25.65pt;margin-top:205.15pt;width:232pt;height:4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CUBx7DMCAABdBAAADgAAAAAAAAAA&#13;&#10;AAAAAAAuAgAAZHJzL2Uyb0RvYy54bWxQSwECLQAUAAYACAAAACEAefswp+MAAAAPAQAADwAAAAAA&#13;&#10;AAAAAAAAAACNBAAAZHJzL2Rvd25yZXYueG1sUEsFBgAAAAAEAAQA8wAAAJ0FAAAAAA==&#13;&#10;" filled="f" stroked="f" strokeweight=".5pt">
                <v:textbox>
                  <w:txbxContent>
                    <w:p w14:paraId="3157D394"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753472" behindDoc="0" locked="0" layoutInCell="1" allowOverlap="1" wp14:anchorId="1116C61C" wp14:editId="31BADAFE">
                <wp:simplePos x="0" y="0"/>
                <wp:positionH relativeFrom="column">
                  <wp:posOffset>3024505</wp:posOffset>
                </wp:positionH>
                <wp:positionV relativeFrom="paragraph">
                  <wp:posOffset>2110105</wp:posOffset>
                </wp:positionV>
                <wp:extent cx="1295400" cy="279400"/>
                <wp:effectExtent l="0" t="0" r="0" b="0"/>
                <wp:wrapNone/>
                <wp:docPr id="110" name="Textfeld 110"/>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29F41562"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6C61C" id="Textfeld 110" o:spid="_x0000_s1092" type="#_x0000_t202" style="position:absolute;margin-left:238.15pt;margin-top:166.15pt;width:102pt;height:2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Bh3vBBMQIAAF0EAAAOAAAAAAAAAAAA&#13;&#10;AAAAAC4CAABkcnMvZTJvRG9jLnhtbFBLAQItABQABgAIAAAAIQCFH0SP5AAAABABAAAPAAAAAAAA&#13;&#10;AAAAAAAAAIsEAABkcnMvZG93bnJldi54bWxQSwUGAAAAAAQABADzAAAAnAUAAAAA&#13;&#10;" filled="f" stroked="f" strokeweight=".5pt">
                <v:textbox>
                  <w:txbxContent>
                    <w:p w14:paraId="29F41562"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any</w:t>
                      </w:r>
                    </w:p>
                  </w:txbxContent>
                </v:textbox>
              </v:shape>
            </w:pict>
          </mc:Fallback>
        </mc:AlternateContent>
      </w:r>
      <w:r>
        <w:rPr>
          <w:noProof/>
        </w:rPr>
        <mc:AlternateContent>
          <mc:Choice Requires="wps">
            <w:drawing>
              <wp:anchor distT="0" distB="0" distL="114300" distR="114300" simplePos="0" relativeHeight="251754496" behindDoc="0" locked="0" layoutInCell="1" allowOverlap="1" wp14:anchorId="68700C4D" wp14:editId="2D94D17F">
                <wp:simplePos x="0" y="0"/>
                <wp:positionH relativeFrom="column">
                  <wp:posOffset>2694305</wp:posOffset>
                </wp:positionH>
                <wp:positionV relativeFrom="paragraph">
                  <wp:posOffset>2389505</wp:posOffset>
                </wp:positionV>
                <wp:extent cx="1079500" cy="463550"/>
                <wp:effectExtent l="0" t="0" r="0" b="0"/>
                <wp:wrapNone/>
                <wp:docPr id="111" name="Textfeld 111"/>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546FBE36"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00C4D" id="Textfeld 111" o:spid="_x0000_s1093" type="#_x0000_t202" style="position:absolute;margin-left:212.15pt;margin-top:188.15pt;width:85pt;height:36.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" filled="f" stroked="f" strokeweight=".5pt">
                <v:textbox>
                  <w:txbxContent>
                    <w:p w14:paraId="546FBE36"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Up to 1 hour</w:t>
                      </w:r>
                    </w:p>
                  </w:txbxContent>
                </v:textbox>
              </v:shape>
            </w:pict>
          </mc:Fallback>
        </mc:AlternateContent>
      </w:r>
      <w:r>
        <w:rPr>
          <w:noProof/>
        </w:rPr>
        <mc:AlternateContent>
          <mc:Choice Requires="wps">
            <w:drawing>
              <wp:anchor distT="0" distB="0" distL="114300" distR="114300" simplePos="0" relativeHeight="251750400" behindDoc="0" locked="0" layoutInCell="1" allowOverlap="1" wp14:anchorId="4135C1B7" wp14:editId="46555562">
                <wp:simplePos x="0" y="0"/>
                <wp:positionH relativeFrom="column">
                  <wp:posOffset>3351192</wp:posOffset>
                </wp:positionH>
                <wp:positionV relativeFrom="paragraph">
                  <wp:posOffset>-656604</wp:posOffset>
                </wp:positionV>
                <wp:extent cx="534616" cy="865762"/>
                <wp:effectExtent l="0" t="0" r="0" b="0"/>
                <wp:wrapNone/>
                <wp:docPr id="112" name="Textfeld 112"/>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1CD23A89"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5C1B7" id="Textfeld 112" o:spid="_x0000_s1094" type="#_x0000_t202" style="position:absolute;margin-left:263.85pt;margin-top:-51.7pt;width:42.1pt;height:68.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Kf1j800AgAAXAQAAA4AAAAA&#13;&#10;AAAAAAAAAAAALgIAAGRycy9lMm9Eb2MueG1sUEsBAi0AFAAGAAgAAAAhAPqrh6rmAAAAEAEAAA8A&#13;&#10;AAAAAAAAAAAAAAAAjgQAAGRycy9kb3ducmV2LnhtbFBLBQYAAAAABAAEAPMAAAChBQAAAAA=&#13;&#10;" filled="f" stroked="f" strokeweight=".5pt">
                <v:textbox>
                  <w:txbxContent>
                    <w:p w14:paraId="1CD23A89"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1756544" behindDoc="0" locked="0" layoutInCell="1" allowOverlap="1" wp14:anchorId="52B96A84" wp14:editId="2E382298">
                <wp:simplePos x="0" y="0"/>
                <wp:positionH relativeFrom="column">
                  <wp:posOffset>-264795</wp:posOffset>
                </wp:positionH>
                <wp:positionV relativeFrom="paragraph">
                  <wp:posOffset>2351405</wp:posOffset>
                </wp:positionV>
                <wp:extent cx="1079500" cy="254000"/>
                <wp:effectExtent l="0" t="0" r="0" b="0"/>
                <wp:wrapNone/>
                <wp:docPr id="113" name="Textfeld 11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5BD02A9"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96A84" id="Textfeld 113" o:spid="_x0000_s1095" type="#_x0000_t202" style="position:absolute;margin-left:-20.85pt;margin-top:185.15pt;width:85pt;height:20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EPwN/DICAABdBAAADgAAAAAAAAAA&#13;&#10;AAAAAAAuAgAAZHJzL2Uyb0RvYy54bWxQSwECLQAUAAYACAAAACEAUR7xbuQAAAAQAQAADwAAAAAA&#13;&#10;AAAAAAAAAACMBAAAZHJzL2Rvd25yZXYueG1sUEsFBgAAAAAEAAQA8wAAAJ0FAAAAAA==&#13;&#10;" filled="f" stroked="f" strokeweight=".5pt">
                <v:textbox>
                  <w:txbxContent>
                    <w:p w14:paraId="05BD02A9"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57568" behindDoc="0" locked="0" layoutInCell="1" allowOverlap="1" wp14:anchorId="3A93F67D" wp14:editId="5963E802">
                <wp:simplePos x="0" y="0"/>
                <wp:positionH relativeFrom="column">
                  <wp:posOffset>-533400</wp:posOffset>
                </wp:positionH>
                <wp:positionV relativeFrom="paragraph">
                  <wp:posOffset>2108200</wp:posOffset>
                </wp:positionV>
                <wp:extent cx="1079500" cy="279400"/>
                <wp:effectExtent l="0" t="0" r="0" b="0"/>
                <wp:wrapNone/>
                <wp:docPr id="114" name="Textfeld 11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52ACF0D"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3F67D" id="Textfeld 114" o:spid="_x0000_s1096" type="#_x0000_t202" style="position:absolute;margin-left:-42pt;margin-top:166pt;width:85pt;height:2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5ZsKiDACAABdBAAADgAAAAAAAAAAAAAA&#13;&#10;AAAuAgAAZHJzL2Uyb0RvYy54bWxQSwECLQAUAAYACAAAACEA9IKwwOMAAAAPAQAADwAAAAAAAAAA&#13;&#10;AAAAAACKBAAAZHJzL2Rvd25yZXYueG1sUEsFBgAAAAAEAAQA8wAAAJoFAAAAAA==&#13;&#10;" filled="f" stroked="f" strokeweight=".5pt">
                <v:textbox>
                  <w:txbxContent>
                    <w:p w14:paraId="252ACF0D"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v:textbox>
              </v:shape>
            </w:pict>
          </mc:Fallback>
        </mc:AlternateContent>
      </w:r>
      <w:r>
        <w:rPr>
          <w:noProof/>
        </w:rPr>
        <w:drawing>
          <wp:anchor distT="0" distB="0" distL="114300" distR="114300" simplePos="0" relativeHeight="251752448" behindDoc="0" locked="0" layoutInCell="1" allowOverlap="1" wp14:anchorId="68C88352" wp14:editId="6F62BE86">
            <wp:simplePos x="0" y="0"/>
            <wp:positionH relativeFrom="margin">
              <wp:posOffset>3699510</wp:posOffset>
            </wp:positionH>
            <wp:positionV relativeFrom="margin">
              <wp:posOffset>433814</wp:posOffset>
            </wp:positionV>
            <wp:extent cx="582338" cy="1473200"/>
            <wp:effectExtent l="0" t="0" r="0" b="0"/>
            <wp:wrapSquare wrapText="bothSides"/>
            <wp:docPr id="116" name="Grafi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51424" behindDoc="0" locked="0" layoutInCell="1" allowOverlap="1" wp14:anchorId="3A33FD70" wp14:editId="778E74BF">
            <wp:simplePos x="0" y="0"/>
            <wp:positionH relativeFrom="margin">
              <wp:posOffset>-772795</wp:posOffset>
            </wp:positionH>
            <wp:positionV relativeFrom="margin">
              <wp:posOffset>430530</wp:posOffset>
            </wp:positionV>
            <wp:extent cx="582338" cy="1473200"/>
            <wp:effectExtent l="0" t="0" r="0" b="0"/>
            <wp:wrapSquare wrapText="bothSides"/>
            <wp:docPr id="117" name="Grafi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49376" behindDoc="0" locked="0" layoutInCell="1" allowOverlap="1" wp14:anchorId="2F21B308" wp14:editId="3ADE0642">
                <wp:simplePos x="0" y="0"/>
                <wp:positionH relativeFrom="column">
                  <wp:posOffset>280035</wp:posOffset>
                </wp:positionH>
                <wp:positionV relativeFrom="paragraph">
                  <wp:posOffset>-729615</wp:posOffset>
                </wp:positionV>
                <wp:extent cx="2743200" cy="482138"/>
                <wp:effectExtent l="0" t="0" r="0" b="635"/>
                <wp:wrapNone/>
                <wp:docPr id="115" name="Textfeld 11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7DEBB29"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Prestidigitation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21B308" id="Textfeld 115" o:spid="_x0000_s1097" type="#_x0000_t202" style="position:absolute;margin-left:22.05pt;margin-top:-57.45pt;width:3in;height:37.9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BOSX4/RwIAAIUEAAAOAAAAAAAAAAAAAAAAAC4CAABkcnMvZTJvRG9jLnhtbFBLAQItABQABgAI&#13;&#10;AAAAIQAad80s5gAAABABAAAPAAAAAAAAAAAAAAAAAKEEAABkcnMvZG93bnJldi54bWxQSwUGAAAA&#13;&#10;AAQABADzAAAAtAUAAAAA&#13;&#10;" fillcolor="white [3201]" stroked="f" strokeweight=".5pt">
                <v:textbox>
                  <w:txbxContent>
                    <w:p w14:paraId="57DEBB29"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Prestidigitation</w:t>
                      </w:r>
                    </w:p>
                  </w:txbxContent>
                </v:textbox>
              </v:shape>
            </w:pict>
          </mc:Fallback>
        </mc:AlternateContent>
      </w:r>
    </w:p>
    <w:p w14:paraId="45C95A64" w14:textId="77777777" w:rsidR="00913EEC" w:rsidRDefault="00913EEC" w:rsidP="007717E6">
      <w:pPr>
        <w:sectPr w:rsidR="00913EEC" w:rsidSect="00913EEC">
          <w:headerReference w:type="even" r:id="rId38"/>
          <w:headerReference w:type="default" r:id="rId39"/>
          <w:headerReference w:type="first" r:id="rId4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69856" behindDoc="0" locked="0" layoutInCell="1" allowOverlap="1" wp14:anchorId="72A2EF56" wp14:editId="6FC49C84">
                <wp:simplePos x="0" y="0"/>
                <wp:positionH relativeFrom="column">
                  <wp:posOffset>-188595</wp:posOffset>
                </wp:positionH>
                <wp:positionV relativeFrom="paragraph">
                  <wp:posOffset>3240405</wp:posOffset>
                </wp:positionV>
                <wp:extent cx="3886200" cy="3136900"/>
                <wp:effectExtent l="0" t="0" r="0" b="0"/>
                <wp:wrapNone/>
                <wp:docPr id="121" name="Textfeld 121"/>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398FEA7B"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 and stimulate its natural healing ability. The target regains 4d8 + 15 hit points. For the duration of the spell, the target regains 1 hit point at the start of each of its turns (10 hit points each minute). The target’s severed body members (fingers, legs, tails, and so on), if any, are restored after 2 minutes. If you have the severed part and hold it to the stump, the spell instantaneously causes the limb to knit to the stump.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2EF56" id="Textfeld 121" o:spid="_x0000_s1098" type="#_x0000_t202" style="position:absolute;margin-left:-14.85pt;margin-top:255.15pt;width:306pt;height:247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" filled="f" stroked="f" strokeweight=".5pt">
                <v:textbox>
                  <w:txbxContent>
                    <w:p w14:paraId="398FEA7B"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 and stimulate its natural healing ability. The target regains 4d8 + 15 hit points. For the duration of the spell, the target regains 1 hit point at the start of each of its turns (10 hit points each minute). The target’s severed body members (fingers, legs, tails, and so on), if any, are restored after 2 minutes. If you have the severed part and hold it to the stump, the spell instantaneously causes the limb to knit to the stump.</w:t>
                      </w:r>
                    </w:p>
                  </w:txbxContent>
                </v:textbox>
              </v:shape>
            </w:pict>
          </mc:Fallback>
        </mc:AlternateContent>
      </w:r>
      <w:r>
        <w:rPr>
          <w:noProof/>
        </w:rPr>
        <mc:AlternateContent>
          <mc:Choice Requires="wps">
            <w:drawing>
              <wp:anchor distT="0" distB="0" distL="114300" distR="114300" simplePos="0" relativeHeight="251766784" behindDoc="0" locked="0" layoutInCell="1" allowOverlap="1" wp14:anchorId="64B571E8" wp14:editId="1FDFB829">
                <wp:simplePos x="0" y="0"/>
                <wp:positionH relativeFrom="column">
                  <wp:posOffset>325755</wp:posOffset>
                </wp:positionH>
                <wp:positionV relativeFrom="paragraph">
                  <wp:posOffset>2605405</wp:posOffset>
                </wp:positionV>
                <wp:extent cx="2946400" cy="596900"/>
                <wp:effectExtent l="0" t="0" r="0" b="0"/>
                <wp:wrapNone/>
                <wp:docPr id="122" name="Textfeld 122"/>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22228607" w14:textId="578078F9"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prayer wheel and holy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571E8" id="Textfeld 122" o:spid="_x0000_s1099" type="#_x0000_t202" style="position:absolute;margin-left:25.65pt;margin-top:205.15pt;width:232pt;height:47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CwWI9jMCAABdBAAADgAAAAAAAAAA&#13;&#10;AAAAAAAuAgAAZHJzL2Uyb0RvYy54bWxQSwECLQAUAAYACAAAACEAefswp+MAAAAPAQAADwAAAAAA&#13;&#10;AAAAAAAAAACNBAAAZHJzL2Rvd25yZXYueG1sUEsFBgAAAAAEAAQA8wAAAJ0FAAAAAA==&#13;&#10;" filled="f" stroked="f" strokeweight=".5pt">
                <v:textbox>
                  <w:txbxContent>
                    <w:p w14:paraId="22228607" w14:textId="578078F9"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prayer wheel and holy water)</w:t>
                      </w:r>
                    </w:p>
                  </w:txbxContent>
                </v:textbox>
              </v:shape>
            </w:pict>
          </mc:Fallback>
        </mc:AlternateContent>
      </w:r>
      <w:r>
        <w:rPr>
          <w:noProof/>
        </w:rPr>
        <mc:AlternateContent>
          <mc:Choice Requires="wps">
            <w:drawing>
              <wp:anchor distT="0" distB="0" distL="114300" distR="114300" simplePos="0" relativeHeight="251764736" behindDoc="0" locked="0" layoutInCell="1" allowOverlap="1" wp14:anchorId="64A8BF6E" wp14:editId="38C4C431">
                <wp:simplePos x="0" y="0"/>
                <wp:positionH relativeFrom="column">
                  <wp:posOffset>3024505</wp:posOffset>
                </wp:positionH>
                <wp:positionV relativeFrom="paragraph">
                  <wp:posOffset>2110105</wp:posOffset>
                </wp:positionV>
                <wp:extent cx="1295400" cy="279400"/>
                <wp:effectExtent l="0" t="0" r="0" b="0"/>
                <wp:wrapNone/>
                <wp:docPr id="123" name="Textfeld 123"/>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3DE603DE"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8BF6E" id="Textfeld 123" o:spid="_x0000_s1100" type="#_x0000_t202" style="position:absolute;margin-left:238.15pt;margin-top:166.15pt;width:102pt;height:2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" filled="f" stroked="f" strokeweight=".5pt">
                <v:textbox>
                  <w:txbxContent>
                    <w:p w14:paraId="3DE603DE"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mc:AlternateContent>
          <mc:Choice Requires="wps">
            <w:drawing>
              <wp:anchor distT="0" distB="0" distL="114300" distR="114300" simplePos="0" relativeHeight="251765760" behindDoc="0" locked="0" layoutInCell="1" allowOverlap="1" wp14:anchorId="6FA74E7C" wp14:editId="007ADE37">
                <wp:simplePos x="0" y="0"/>
                <wp:positionH relativeFrom="column">
                  <wp:posOffset>2694305</wp:posOffset>
                </wp:positionH>
                <wp:positionV relativeFrom="paragraph">
                  <wp:posOffset>2389505</wp:posOffset>
                </wp:positionV>
                <wp:extent cx="1079500" cy="463550"/>
                <wp:effectExtent l="0" t="0" r="0" b="0"/>
                <wp:wrapNone/>
                <wp:docPr id="124" name="Textfeld 124"/>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7A070F5F"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74E7C" id="Textfeld 124" o:spid="_x0000_s1101" type="#_x0000_t202" style="position:absolute;margin-left:212.15pt;margin-top:188.15pt;width:85pt;height:36.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" filled="f" stroked="f" strokeweight=".5pt">
                <v:textbox>
                  <w:txbxContent>
                    <w:p w14:paraId="7A070F5F"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Pr>
          <w:noProof/>
        </w:rPr>
        <mc:AlternateContent>
          <mc:Choice Requires="wps">
            <w:drawing>
              <wp:anchor distT="0" distB="0" distL="114300" distR="114300" simplePos="0" relativeHeight="251761664" behindDoc="0" locked="0" layoutInCell="1" allowOverlap="1" wp14:anchorId="04AB9E81" wp14:editId="46EC6905">
                <wp:simplePos x="0" y="0"/>
                <wp:positionH relativeFrom="column">
                  <wp:posOffset>3351192</wp:posOffset>
                </wp:positionH>
                <wp:positionV relativeFrom="paragraph">
                  <wp:posOffset>-656604</wp:posOffset>
                </wp:positionV>
                <wp:extent cx="534616" cy="865762"/>
                <wp:effectExtent l="0" t="0" r="0" b="0"/>
                <wp:wrapNone/>
                <wp:docPr id="125" name="Textfeld 125"/>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35EECD17"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B9E81" id="Textfeld 125" o:spid="_x0000_s1102" type="#_x0000_t202" style="position:absolute;margin-left:263.85pt;margin-top:-51.7pt;width:42.1pt;height:68.1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" filled="f" stroked="f" strokeweight=".5pt">
                <v:textbox>
                  <w:txbxContent>
                    <w:p w14:paraId="35EECD17"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Pr>
          <w:noProof/>
        </w:rPr>
        <mc:AlternateContent>
          <mc:Choice Requires="wps">
            <w:drawing>
              <wp:anchor distT="0" distB="0" distL="114300" distR="114300" simplePos="0" relativeHeight="251767808" behindDoc="0" locked="0" layoutInCell="1" allowOverlap="1" wp14:anchorId="7685C5F4" wp14:editId="05081A21">
                <wp:simplePos x="0" y="0"/>
                <wp:positionH relativeFrom="column">
                  <wp:posOffset>-264795</wp:posOffset>
                </wp:positionH>
                <wp:positionV relativeFrom="paragraph">
                  <wp:posOffset>2351405</wp:posOffset>
                </wp:positionV>
                <wp:extent cx="1079500" cy="254000"/>
                <wp:effectExtent l="0" t="0" r="0" b="0"/>
                <wp:wrapNone/>
                <wp:docPr id="126" name="Textfeld 12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298F26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5C5F4" id="Textfeld 126" o:spid="_x0000_s1103" type="#_x0000_t202" style="position:absolute;margin-left:-20.85pt;margin-top:185.15pt;width:85pt;height:20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9YhADzICAABdBAAADgAAAAAAAAAA&#13;&#10;AAAAAAAuAgAAZHJzL2Uyb0RvYy54bWxQSwECLQAUAAYACAAAACEAUR7xbuQAAAAQAQAADwAAAAAA&#13;&#10;AAAAAAAAAACMBAAAZHJzL2Rvd25yZXYueG1sUEsFBgAAAAAEAAQA8wAAAJ0FAAAAAA==&#13;&#10;" filled="f" stroked="f" strokeweight=".5pt">
                <v:textbox>
                  <w:txbxContent>
                    <w:p w14:paraId="7298F26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Pr>
          <w:noProof/>
        </w:rPr>
        <mc:AlternateContent>
          <mc:Choice Requires="wps">
            <w:drawing>
              <wp:anchor distT="0" distB="0" distL="114300" distR="114300" simplePos="0" relativeHeight="251768832" behindDoc="0" locked="0" layoutInCell="1" allowOverlap="1" wp14:anchorId="22DF1A77" wp14:editId="6406FCBA">
                <wp:simplePos x="0" y="0"/>
                <wp:positionH relativeFrom="column">
                  <wp:posOffset>-533400</wp:posOffset>
                </wp:positionH>
                <wp:positionV relativeFrom="paragraph">
                  <wp:posOffset>2108200</wp:posOffset>
                </wp:positionV>
                <wp:extent cx="1079500" cy="279400"/>
                <wp:effectExtent l="0" t="0" r="0" b="0"/>
                <wp:wrapNone/>
                <wp:docPr id="127" name="Textfeld 12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A218A1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F1A77" id="Textfeld 127" o:spid="_x0000_s1104" type="#_x0000_t202" style="position:absolute;margin-left:-42pt;margin-top:166pt;width:85pt;height:2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6imXGMgIAAF0EAAAOAAAAAAAAAAAA&#13;&#10;AAAAAC4CAABkcnMvZTJvRG9jLnhtbFBLAQItABQABgAIAAAAIQD0grDA4wAAAA8BAAAPAAAAAAAA&#13;&#10;AAAAAAAAAIwEAABkcnMvZG93bnJldi54bWxQSwUGAAAAAAQABADzAAAAnAUAAAAA&#13;&#10;" filled="f" stroked="f" strokeweight=".5pt">
                <v:textbox>
                  <w:txbxContent>
                    <w:p w14:paraId="3A218A1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1763712" behindDoc="0" locked="0" layoutInCell="1" allowOverlap="1" wp14:anchorId="7B1A5FEE" wp14:editId="3DDF3109">
            <wp:simplePos x="0" y="0"/>
            <wp:positionH relativeFrom="margin">
              <wp:posOffset>3699510</wp:posOffset>
            </wp:positionH>
            <wp:positionV relativeFrom="margin">
              <wp:posOffset>433814</wp:posOffset>
            </wp:positionV>
            <wp:extent cx="582338" cy="1473200"/>
            <wp:effectExtent l="0" t="0" r="0" b="0"/>
            <wp:wrapSquare wrapText="bothSides"/>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62688" behindDoc="0" locked="0" layoutInCell="1" allowOverlap="1" wp14:anchorId="3668FE9C" wp14:editId="74FC866D">
            <wp:simplePos x="0" y="0"/>
            <wp:positionH relativeFrom="margin">
              <wp:posOffset>-772795</wp:posOffset>
            </wp:positionH>
            <wp:positionV relativeFrom="margin">
              <wp:posOffset>430530</wp:posOffset>
            </wp:positionV>
            <wp:extent cx="582338" cy="1473200"/>
            <wp:effectExtent l="0" t="0" r="0" b="0"/>
            <wp:wrapSquare wrapText="bothSides"/>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60640" behindDoc="0" locked="0" layoutInCell="1" allowOverlap="1" wp14:anchorId="16BE090C" wp14:editId="136DD82B">
                <wp:simplePos x="0" y="0"/>
                <wp:positionH relativeFrom="column">
                  <wp:posOffset>280035</wp:posOffset>
                </wp:positionH>
                <wp:positionV relativeFrom="paragraph">
                  <wp:posOffset>-729615</wp:posOffset>
                </wp:positionV>
                <wp:extent cx="2743200" cy="482138"/>
                <wp:effectExtent l="0" t="0" r="0" b="635"/>
                <wp:wrapNone/>
                <wp:docPr id="128" name="Textfeld 12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33AFAC8"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Regenerate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BE090C" id="Textfeld 128" o:spid="_x0000_s1105" type="#_x0000_t202" style="position:absolute;margin-left:22.05pt;margin-top:-57.45pt;width:3in;height:37.95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DuQ/peRwIAAIUEAAAOAAAAAAAAAAAAAAAAAC4CAABkcnMvZTJvRG9jLnhtbFBLAQItABQABgAI&#13;&#10;AAAAIQAad80s5gAAABABAAAPAAAAAAAAAAAAAAAAAKEEAABkcnMvZG93bnJldi54bWxQSwUGAAAA&#13;&#10;AAQABADzAAAAtAUAAAAA&#13;&#10;" fillcolor="white [3201]" stroked="f" strokeweight=".5pt">
                <v:textbox>
                  <w:txbxContent>
                    <w:p w14:paraId="233AFAC8"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Regenerate</w:t>
                      </w:r>
                    </w:p>
                  </w:txbxContent>
                </v:textbox>
              </v:shape>
            </w:pict>
          </mc:Fallback>
        </mc:AlternateContent>
      </w:r>
    </w:p>
    <w:p w14:paraId="589D980D" w14:textId="77777777" w:rsidR="00913EEC" w:rsidRDefault="00913EEC" w:rsidP="007717E6">
      <w:pPr>
        <w:sectPr w:rsidR="00913EEC" w:rsidSect="00913EEC">
          <w:headerReference w:type="even" r:id="rId41"/>
          <w:headerReference w:type="default" r:id="rId42"/>
          <w:headerReference w:type="first" r:id="rId4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81120" behindDoc="0" locked="0" layoutInCell="1" allowOverlap="1" wp14:anchorId="780AB60B" wp14:editId="4DF6CEB0">
                <wp:simplePos x="0" y="0"/>
                <wp:positionH relativeFrom="column">
                  <wp:posOffset>-188595</wp:posOffset>
                </wp:positionH>
                <wp:positionV relativeFrom="paragraph">
                  <wp:posOffset>3240405</wp:posOffset>
                </wp:positionV>
                <wp:extent cx="3886200" cy="3136900"/>
                <wp:effectExtent l="0" t="0" r="0" b="0"/>
                <wp:wrapNone/>
                <wp:docPr id="134" name="Textfeld 134"/>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0B8A128A"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Until the spell ends, one willing creature you touch gains the ability to move up, down, and across vertical surfaces and upside down along ceilings, while leaving its hands free. The target also gains a climbing speed equal to its walking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AB60B" id="Textfeld 134" o:spid="_x0000_s1106" type="#_x0000_t202" style="position:absolute;margin-left:-14.85pt;margin-top:255.15pt;width:306pt;height:247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" filled="f" stroked="f" strokeweight=".5pt">
                <v:textbox>
                  <w:txbxContent>
                    <w:p w14:paraId="0B8A128A"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Until the spell ends, one willing creature you touch gains the ability to move up, down, and across vertical surfaces and upside down along ceilings, while leaving its hands free. The target also gains a climbing speed equal to its walking speed.</w:t>
                      </w:r>
                    </w:p>
                  </w:txbxContent>
                </v:textbox>
              </v:shape>
            </w:pict>
          </mc:Fallback>
        </mc:AlternateContent>
      </w:r>
      <w:r>
        <w:rPr>
          <w:noProof/>
        </w:rPr>
        <mc:AlternateContent>
          <mc:Choice Requires="wps">
            <w:drawing>
              <wp:anchor distT="0" distB="0" distL="114300" distR="114300" simplePos="0" relativeHeight="251778048" behindDoc="0" locked="0" layoutInCell="1" allowOverlap="1" wp14:anchorId="1064182C" wp14:editId="6B00087A">
                <wp:simplePos x="0" y="0"/>
                <wp:positionH relativeFrom="column">
                  <wp:posOffset>325755</wp:posOffset>
                </wp:positionH>
                <wp:positionV relativeFrom="paragraph">
                  <wp:posOffset>2605405</wp:posOffset>
                </wp:positionV>
                <wp:extent cx="2946400" cy="596900"/>
                <wp:effectExtent l="0" t="0" r="0" b="0"/>
                <wp:wrapNone/>
                <wp:docPr id="135" name="Textfeld 135"/>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5A36B07E" w14:textId="76ADDBC5"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drop of bitumen and a spider)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4182C" id="Textfeld 135" o:spid="_x0000_s1107" type="#_x0000_t202" style="position:absolute;margin-left:25.65pt;margin-top:205.15pt;width:232pt;height:47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" filled="f" stroked="f" strokeweight=".5pt">
                <v:textbox>
                  <w:txbxContent>
                    <w:p w14:paraId="5A36B07E" w14:textId="76ADDBC5"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drop of bitumen and a spider)</w:t>
                      </w:r>
                    </w:p>
                  </w:txbxContent>
                </v:textbox>
              </v:shape>
            </w:pict>
          </mc:Fallback>
        </mc:AlternateContent>
      </w:r>
      <w:r>
        <w:rPr>
          <w:noProof/>
        </w:rPr>
        <mc:AlternateContent>
          <mc:Choice Requires="wps">
            <w:drawing>
              <wp:anchor distT="0" distB="0" distL="114300" distR="114300" simplePos="0" relativeHeight="251776000" behindDoc="0" locked="0" layoutInCell="1" allowOverlap="1" wp14:anchorId="7B522EDF" wp14:editId="1ADD1946">
                <wp:simplePos x="0" y="0"/>
                <wp:positionH relativeFrom="column">
                  <wp:posOffset>3024505</wp:posOffset>
                </wp:positionH>
                <wp:positionV relativeFrom="paragraph">
                  <wp:posOffset>2110105</wp:posOffset>
                </wp:positionV>
                <wp:extent cx="1295400" cy="279400"/>
                <wp:effectExtent l="0" t="0" r="0" b="0"/>
                <wp:wrapNone/>
                <wp:docPr id="136" name="Textfeld 136"/>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34584927"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22EDF" id="Textfeld 136" o:spid="_x0000_s1108" type="#_x0000_t202" style="position:absolute;margin-left:238.15pt;margin-top:166.15pt;width:102pt;height:2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" filled="f" stroked="f" strokeweight=".5pt">
                <v:textbox>
                  <w:txbxContent>
                    <w:p w14:paraId="34584927"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v:textbox>
              </v:shape>
            </w:pict>
          </mc:Fallback>
        </mc:AlternateContent>
      </w:r>
      <w:r>
        <w:rPr>
          <w:noProof/>
        </w:rPr>
        <mc:AlternateContent>
          <mc:Choice Requires="wps">
            <w:drawing>
              <wp:anchor distT="0" distB="0" distL="114300" distR="114300" simplePos="0" relativeHeight="251777024" behindDoc="0" locked="0" layoutInCell="1" allowOverlap="1" wp14:anchorId="2F1F5A70" wp14:editId="60DD4384">
                <wp:simplePos x="0" y="0"/>
                <wp:positionH relativeFrom="column">
                  <wp:posOffset>2694305</wp:posOffset>
                </wp:positionH>
                <wp:positionV relativeFrom="paragraph">
                  <wp:posOffset>2389505</wp:posOffset>
                </wp:positionV>
                <wp:extent cx="1079500" cy="463550"/>
                <wp:effectExtent l="0" t="0" r="0" b="0"/>
                <wp:wrapNone/>
                <wp:docPr id="137" name="Textfeld 137"/>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7191C667"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1F5A70" id="Textfeld 137" o:spid="_x0000_s1109" type="#_x0000_t202" style="position:absolute;margin-left:212.15pt;margin-top:188.15pt;width:85pt;height:36.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" filled="f" stroked="f" strokeweight=".5pt">
                <v:textbox>
                  <w:txbxContent>
                    <w:p w14:paraId="7191C667"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1772928" behindDoc="0" locked="0" layoutInCell="1" allowOverlap="1" wp14:anchorId="23740E13" wp14:editId="364CB0B1">
                <wp:simplePos x="0" y="0"/>
                <wp:positionH relativeFrom="column">
                  <wp:posOffset>3351192</wp:posOffset>
                </wp:positionH>
                <wp:positionV relativeFrom="paragraph">
                  <wp:posOffset>-656604</wp:posOffset>
                </wp:positionV>
                <wp:extent cx="534616" cy="865762"/>
                <wp:effectExtent l="0" t="0" r="0" b="0"/>
                <wp:wrapNone/>
                <wp:docPr id="138" name="Textfeld 138"/>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2DF7D827"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740E13" id="Textfeld 138" o:spid="_x0000_s1110" type="#_x0000_t202" style="position:absolute;margin-left:263.85pt;margin-top:-51.7pt;width:42.1pt;height:68.1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" filled="f" stroked="f" strokeweight=".5pt">
                <v:textbox>
                  <w:txbxContent>
                    <w:p w14:paraId="2DF7D827"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779072" behindDoc="0" locked="0" layoutInCell="1" allowOverlap="1" wp14:anchorId="37233C36" wp14:editId="5DC9A926">
                <wp:simplePos x="0" y="0"/>
                <wp:positionH relativeFrom="column">
                  <wp:posOffset>-264795</wp:posOffset>
                </wp:positionH>
                <wp:positionV relativeFrom="paragraph">
                  <wp:posOffset>2351405</wp:posOffset>
                </wp:positionV>
                <wp:extent cx="1079500" cy="254000"/>
                <wp:effectExtent l="0" t="0" r="0" b="0"/>
                <wp:wrapNone/>
                <wp:docPr id="139" name="Textfeld 13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FF2DBC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33C36" id="Textfeld 139" o:spid="_x0000_s1111" type="#_x0000_t202" style="position:absolute;margin-left:-20.85pt;margin-top:185.15pt;width:85pt;height:20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4TqJMgIAAF0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YuE6iTICAABdBAAADgAAAAAAAAAA&#13;&#10;AAAAAAAuAgAAZHJzL2Uyb0RvYy54bWxQSwECLQAUAAYACAAAACEAUR7xbuQAAAAQAQAADwAAAAAA&#13;&#10;AAAAAAAAAACMBAAAZHJzL2Rvd25yZXYueG1sUEsFBgAAAAAEAAQA8wAAAJ0FAAAAAA==&#13;&#10;" filled="f" stroked="f" strokeweight=".5pt">
                <v:textbox>
                  <w:txbxContent>
                    <w:p w14:paraId="6FF2DBC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80096" behindDoc="0" locked="0" layoutInCell="1" allowOverlap="1" wp14:anchorId="1C6B063A" wp14:editId="50DA965E">
                <wp:simplePos x="0" y="0"/>
                <wp:positionH relativeFrom="column">
                  <wp:posOffset>-533400</wp:posOffset>
                </wp:positionH>
                <wp:positionV relativeFrom="paragraph">
                  <wp:posOffset>2108200</wp:posOffset>
                </wp:positionV>
                <wp:extent cx="1079500" cy="279400"/>
                <wp:effectExtent l="0" t="0" r="0" b="0"/>
                <wp:wrapNone/>
                <wp:docPr id="140" name="Textfeld 14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10F92F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6B063A" id="Textfeld 140" o:spid="_x0000_s1112" type="#_x0000_t202" style="position:absolute;margin-left:-42pt;margin-top:166pt;width:85pt;height:2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wLDjvMgIAAF0EAAAOAAAAAAAAAAAA&#13;&#10;AAAAAC4CAABkcnMvZTJvRG9jLnhtbFBLAQItABQABgAIAAAAIQD0grDA4wAAAA8BAAAPAAAAAAAA&#13;&#10;AAAAAAAAAIwEAABkcnMvZG93bnJldi54bWxQSwUGAAAAAAQABADzAAAAnAUAAAAA&#13;&#10;" filled="f" stroked="f" strokeweight=".5pt">
                <v:textbox>
                  <w:txbxContent>
                    <w:p w14:paraId="110F92F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1774976" behindDoc="0" locked="0" layoutInCell="1" allowOverlap="1" wp14:anchorId="6CC76FEF" wp14:editId="3A1E1138">
            <wp:simplePos x="0" y="0"/>
            <wp:positionH relativeFrom="margin">
              <wp:posOffset>3699510</wp:posOffset>
            </wp:positionH>
            <wp:positionV relativeFrom="margin">
              <wp:posOffset>433814</wp:posOffset>
            </wp:positionV>
            <wp:extent cx="582338" cy="1473200"/>
            <wp:effectExtent l="0" t="0" r="0" b="0"/>
            <wp:wrapSquare wrapText="bothSides"/>
            <wp:docPr id="142" name="Grafik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73952" behindDoc="0" locked="0" layoutInCell="1" allowOverlap="1" wp14:anchorId="2E8772AD" wp14:editId="1D472ED1">
            <wp:simplePos x="0" y="0"/>
            <wp:positionH relativeFrom="margin">
              <wp:posOffset>-772795</wp:posOffset>
            </wp:positionH>
            <wp:positionV relativeFrom="margin">
              <wp:posOffset>430530</wp:posOffset>
            </wp:positionV>
            <wp:extent cx="582338" cy="1473200"/>
            <wp:effectExtent l="0" t="0" r="0" b="0"/>
            <wp:wrapSquare wrapText="bothSides"/>
            <wp:docPr id="143" name="Grafi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71904" behindDoc="0" locked="0" layoutInCell="1" allowOverlap="1" wp14:anchorId="4EDBC4D8" wp14:editId="601B5FCB">
                <wp:simplePos x="0" y="0"/>
                <wp:positionH relativeFrom="column">
                  <wp:posOffset>280035</wp:posOffset>
                </wp:positionH>
                <wp:positionV relativeFrom="paragraph">
                  <wp:posOffset>-729615</wp:posOffset>
                </wp:positionV>
                <wp:extent cx="2743200" cy="482138"/>
                <wp:effectExtent l="0" t="0" r="0" b="635"/>
                <wp:wrapNone/>
                <wp:docPr id="141" name="Textfeld 14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3E68374"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Spider Climb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DBC4D8" id="Textfeld 141" o:spid="_x0000_s1113" type="#_x0000_t202" style="position:absolute;margin-left:22.05pt;margin-top:-57.45pt;width:3in;height:37.95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AlHBK7RwIAAIUEAAAOAAAAAAAAAAAAAAAAAC4CAABkcnMvZTJvRG9jLnhtbFBLAQItABQABgAI&#13;&#10;AAAAIQAad80s5gAAABABAAAPAAAAAAAAAAAAAAAAAKEEAABkcnMvZG93bnJldi54bWxQSwUGAAAA&#13;&#10;AAQABADzAAAAtAUAAAAA&#13;&#10;" fillcolor="white [3201]" stroked="f" strokeweight=".5pt">
                <v:textbox>
                  <w:txbxContent>
                    <w:p w14:paraId="23E68374"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Spider Climb</w:t>
                      </w:r>
                    </w:p>
                  </w:txbxContent>
                </v:textbox>
              </v:shape>
            </w:pict>
          </mc:Fallback>
        </mc:AlternateContent>
      </w:r>
    </w:p>
    <w:p w14:paraId="30DF0FE1" w14:textId="77777777" w:rsidR="00913EEC" w:rsidRDefault="00913EEC" w:rsidP="007717E6">
      <w:pPr>
        <w:sectPr w:rsidR="00913EEC" w:rsidSect="00913EEC">
          <w:headerReference w:type="even" r:id="rId44"/>
          <w:headerReference w:type="default" r:id="rId45"/>
          <w:headerReference w:type="first" r:id="rId4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92384" behindDoc="0" locked="0" layoutInCell="1" allowOverlap="1" wp14:anchorId="1536D9F9" wp14:editId="1C96032C">
                <wp:simplePos x="0" y="0"/>
                <wp:positionH relativeFrom="column">
                  <wp:posOffset>-188595</wp:posOffset>
                </wp:positionH>
                <wp:positionV relativeFrom="paragraph">
                  <wp:posOffset>2922905</wp:posOffset>
                </wp:positionV>
                <wp:extent cx="3886200" cy="3454400"/>
                <wp:effectExtent l="0" t="0" r="0" b="0"/>
                <wp:wrapNone/>
                <wp:docPr id="147" name="Textfeld 147"/>
                <wp:cNvGraphicFramePr/>
                <a:graphic xmlns:a="http://schemas.openxmlformats.org/drawingml/2006/main">
                  <a:graphicData uri="http://schemas.microsoft.com/office/word/2010/wordprocessingShape">
                    <wps:wsp>
                      <wps:cNvSpPr txBox="1"/>
                      <wps:spPr>
                        <a:xfrm>
                          <a:off x="0" y="0"/>
                          <a:ext cx="3886200" cy="3454400"/>
                        </a:xfrm>
                        <a:prstGeom prst="rect">
                          <a:avLst/>
                        </a:prstGeom>
                        <a:noFill/>
                        <a:ln w="6350">
                          <a:noFill/>
                        </a:ln>
                      </wps:spPr>
                      <wps:txbx>
                        <w:txbxContent>
                          <w:p w14:paraId="093FCB6D" w14:textId="76F884CA"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manifest a minor wonder, a sign of supernatural power, within range. You create one of the following magical effects within range: </w:t>
                            </w:r>
                            <w:r>
                              <w:rPr>
                                <w:rFonts w:ascii="BlackChancery" w:hAnsi="BlackChancery"/>
                                <w:noProof/>
                                <w:color w:val="4D4121"/>
                                <w:lang w:val="en-US"/>
                              </w:rPr>
                              <w:br/>
                            </w:r>
                            <w:r w:rsidRPr="00BB50D2">
                              <w:rPr>
                                <w:rFonts w:ascii="BlackChancery" w:hAnsi="BlackChancery"/>
                                <w:noProof/>
                                <w:color w:val="4D4121"/>
                                <w:lang w:val="en-US"/>
                              </w:rPr>
                              <w:t xml:space="preserve">•  Your voice booms up to three times as loud as normal for 1 minute. </w:t>
                            </w:r>
                            <w:r>
                              <w:rPr>
                                <w:rFonts w:ascii="BlackChancery" w:hAnsi="BlackChancery"/>
                                <w:noProof/>
                                <w:color w:val="4D4121"/>
                                <w:lang w:val="en-US"/>
                              </w:rPr>
                              <w:br/>
                            </w:r>
                            <w:r w:rsidRPr="00BB50D2">
                              <w:rPr>
                                <w:rFonts w:ascii="BlackChancery" w:hAnsi="BlackChancery"/>
                                <w:noProof/>
                                <w:color w:val="4D4121"/>
                                <w:lang w:val="en-US"/>
                              </w:rPr>
                              <w:t xml:space="preserve">•  You cause flames to flicker, brighten, dim, or change color for 1 minute. </w:t>
                            </w:r>
                            <w:r>
                              <w:rPr>
                                <w:rFonts w:ascii="BlackChancery" w:hAnsi="BlackChancery"/>
                                <w:noProof/>
                                <w:color w:val="4D4121"/>
                                <w:lang w:val="en-US"/>
                              </w:rPr>
                              <w:br/>
                            </w:r>
                            <w:r w:rsidRPr="00BB50D2">
                              <w:rPr>
                                <w:rFonts w:ascii="BlackChancery" w:hAnsi="BlackChancery"/>
                                <w:noProof/>
                                <w:color w:val="4D4121"/>
                                <w:lang w:val="en-US"/>
                              </w:rPr>
                              <w:t xml:space="preserve">•  You cause harmless tremors in the ground for 1 minute. </w:t>
                            </w:r>
                            <w:r>
                              <w:rPr>
                                <w:rFonts w:ascii="BlackChancery" w:hAnsi="BlackChancery"/>
                                <w:noProof/>
                                <w:color w:val="4D4121"/>
                                <w:lang w:val="en-US"/>
                              </w:rPr>
                              <w:br/>
                            </w:r>
                            <w:r w:rsidRPr="00BB50D2">
                              <w:rPr>
                                <w:rFonts w:ascii="BlackChancery" w:hAnsi="BlackChancery"/>
                                <w:noProof/>
                                <w:color w:val="4D4121"/>
                                <w:lang w:val="en-US"/>
                              </w:rPr>
                              <w:t xml:space="preserve">•  You create an instantaneous sound that originates from a point of your choice within range, such as a rumble of thunder, the cry of a raven, or omi- nous whispers. </w:t>
                            </w:r>
                            <w:r>
                              <w:rPr>
                                <w:rFonts w:ascii="BlackChancery" w:hAnsi="BlackChancery"/>
                                <w:noProof/>
                                <w:color w:val="4D4121"/>
                                <w:lang w:val="en-US"/>
                              </w:rPr>
                              <w:br/>
                            </w:r>
                            <w:r w:rsidRPr="00BB50D2">
                              <w:rPr>
                                <w:rFonts w:ascii="BlackChancery" w:hAnsi="BlackChancery"/>
                                <w:noProof/>
                                <w:color w:val="4D4121"/>
                                <w:lang w:val="en-US"/>
                              </w:rPr>
                              <w:t xml:space="preserve">•  You instantaneously cause an unlocked door or win- dow to fly open or slam shut. </w:t>
                            </w:r>
                            <w:r>
                              <w:rPr>
                                <w:rFonts w:ascii="BlackChancery" w:hAnsi="BlackChancery"/>
                                <w:noProof/>
                                <w:color w:val="4D4121"/>
                                <w:lang w:val="en-US"/>
                              </w:rPr>
                              <w:br/>
                            </w:r>
                            <w:r w:rsidRPr="00BB50D2">
                              <w:rPr>
                                <w:rFonts w:ascii="BlackChancery" w:hAnsi="BlackChancery"/>
                                <w:noProof/>
                                <w:color w:val="4D4121"/>
                                <w:lang w:val="en-US"/>
                              </w:rPr>
                              <w:t>•  You alter the appearance of your eyes for 1 minute. If you cast this spell multiple times, you can have up to three of its 1-minute effects active at a time, and you can dismiss such an effect as an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6D9F9" id="Textfeld 147" o:spid="_x0000_s1114" type="#_x0000_t202" style="position:absolute;margin-left:-14.85pt;margin-top:230.15pt;width:306pt;height:272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" filled="f" stroked="f" strokeweight=".5pt">
                <v:textbox>
                  <w:txbxContent>
                    <w:p w14:paraId="093FCB6D" w14:textId="76F884CA"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manifest a minor wonder, a sign of supernatural power, within range. You create one of the following magical effects within range: </w:t>
                      </w:r>
                      <w:r>
                        <w:rPr>
                          <w:rFonts w:ascii="BlackChancery" w:hAnsi="BlackChancery"/>
                          <w:noProof/>
                          <w:color w:val="4D4121"/>
                          <w:lang w:val="en-US"/>
                        </w:rPr>
                        <w:br/>
                      </w:r>
                      <w:r w:rsidRPr="00BB50D2">
                        <w:rPr>
                          <w:rFonts w:ascii="BlackChancery" w:hAnsi="BlackChancery"/>
                          <w:noProof/>
                          <w:color w:val="4D4121"/>
                          <w:lang w:val="en-US"/>
                        </w:rPr>
                        <w:t xml:space="preserve">•  Your voice booms up to three times as loud as normal for 1 minute. </w:t>
                      </w:r>
                      <w:r>
                        <w:rPr>
                          <w:rFonts w:ascii="BlackChancery" w:hAnsi="BlackChancery"/>
                          <w:noProof/>
                          <w:color w:val="4D4121"/>
                          <w:lang w:val="en-US"/>
                        </w:rPr>
                        <w:br/>
                      </w:r>
                      <w:r w:rsidRPr="00BB50D2">
                        <w:rPr>
                          <w:rFonts w:ascii="BlackChancery" w:hAnsi="BlackChancery"/>
                          <w:noProof/>
                          <w:color w:val="4D4121"/>
                          <w:lang w:val="en-US"/>
                        </w:rPr>
                        <w:t xml:space="preserve">•  You cause flames to flicker, brighten, dim, or change color for 1 minute. </w:t>
                      </w:r>
                      <w:r>
                        <w:rPr>
                          <w:rFonts w:ascii="BlackChancery" w:hAnsi="BlackChancery"/>
                          <w:noProof/>
                          <w:color w:val="4D4121"/>
                          <w:lang w:val="en-US"/>
                        </w:rPr>
                        <w:br/>
                      </w:r>
                      <w:r w:rsidRPr="00BB50D2">
                        <w:rPr>
                          <w:rFonts w:ascii="BlackChancery" w:hAnsi="BlackChancery"/>
                          <w:noProof/>
                          <w:color w:val="4D4121"/>
                          <w:lang w:val="en-US"/>
                        </w:rPr>
                        <w:t xml:space="preserve">•  You cause harmless tremors in the ground for 1 minute. </w:t>
                      </w:r>
                      <w:r>
                        <w:rPr>
                          <w:rFonts w:ascii="BlackChancery" w:hAnsi="BlackChancery"/>
                          <w:noProof/>
                          <w:color w:val="4D4121"/>
                          <w:lang w:val="en-US"/>
                        </w:rPr>
                        <w:br/>
                      </w:r>
                      <w:r w:rsidRPr="00BB50D2">
                        <w:rPr>
                          <w:rFonts w:ascii="BlackChancery" w:hAnsi="BlackChancery"/>
                          <w:noProof/>
                          <w:color w:val="4D4121"/>
                          <w:lang w:val="en-US"/>
                        </w:rPr>
                        <w:t xml:space="preserve">•  You create an instantaneous sound that originates from a point of your choice within range, such as a rumble of thunder, the cry of a raven, or omi- nous whispers. </w:t>
                      </w:r>
                      <w:r>
                        <w:rPr>
                          <w:rFonts w:ascii="BlackChancery" w:hAnsi="BlackChancery"/>
                          <w:noProof/>
                          <w:color w:val="4D4121"/>
                          <w:lang w:val="en-US"/>
                        </w:rPr>
                        <w:br/>
                      </w:r>
                      <w:r w:rsidRPr="00BB50D2">
                        <w:rPr>
                          <w:rFonts w:ascii="BlackChancery" w:hAnsi="BlackChancery"/>
                          <w:noProof/>
                          <w:color w:val="4D4121"/>
                          <w:lang w:val="en-US"/>
                        </w:rPr>
                        <w:t xml:space="preserve">•  You instantaneously cause an unlocked door or win- dow to fly open or slam shut. </w:t>
                      </w:r>
                      <w:r>
                        <w:rPr>
                          <w:rFonts w:ascii="BlackChancery" w:hAnsi="BlackChancery"/>
                          <w:noProof/>
                          <w:color w:val="4D4121"/>
                          <w:lang w:val="en-US"/>
                        </w:rPr>
                        <w:br/>
                      </w:r>
                      <w:r w:rsidRPr="00BB50D2">
                        <w:rPr>
                          <w:rFonts w:ascii="BlackChancery" w:hAnsi="BlackChancery"/>
                          <w:noProof/>
                          <w:color w:val="4D4121"/>
                          <w:lang w:val="en-US"/>
                        </w:rPr>
                        <w:t>•  You alter the appearance of your eyes for 1 minute. If you cast this spell multiple times, you can have up to three of its 1-minute effects active at a time, and you can dismiss such an effect as an action.</w:t>
                      </w:r>
                    </w:p>
                  </w:txbxContent>
                </v:textbox>
              </v:shape>
            </w:pict>
          </mc:Fallback>
        </mc:AlternateContent>
      </w:r>
      <w:r>
        <w:rPr>
          <w:noProof/>
        </w:rPr>
        <mc:AlternateContent>
          <mc:Choice Requires="wps">
            <w:drawing>
              <wp:anchor distT="0" distB="0" distL="114300" distR="114300" simplePos="0" relativeHeight="251789312" behindDoc="0" locked="0" layoutInCell="1" allowOverlap="1" wp14:anchorId="75A8BF47" wp14:editId="65BF05A5">
                <wp:simplePos x="0" y="0"/>
                <wp:positionH relativeFrom="column">
                  <wp:posOffset>325755</wp:posOffset>
                </wp:positionH>
                <wp:positionV relativeFrom="paragraph">
                  <wp:posOffset>2605405</wp:posOffset>
                </wp:positionV>
                <wp:extent cx="2946400" cy="596900"/>
                <wp:effectExtent l="0" t="0" r="0" b="0"/>
                <wp:wrapNone/>
                <wp:docPr id="148" name="Textfeld 148"/>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14D8F339"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8BF47" id="Textfeld 148" o:spid="_x0000_s1115" type="#_x0000_t202" style="position:absolute;margin-left:25.65pt;margin-top:205.15pt;width:232pt;height:4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" filled="f" stroked="f" strokeweight=".5pt">
                <v:textbox>
                  <w:txbxContent>
                    <w:p w14:paraId="14D8F339"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1787264" behindDoc="0" locked="0" layoutInCell="1" allowOverlap="1" wp14:anchorId="6C4878B5" wp14:editId="334BBBEE">
                <wp:simplePos x="0" y="0"/>
                <wp:positionH relativeFrom="column">
                  <wp:posOffset>3024505</wp:posOffset>
                </wp:positionH>
                <wp:positionV relativeFrom="paragraph">
                  <wp:posOffset>2110105</wp:posOffset>
                </wp:positionV>
                <wp:extent cx="1295400" cy="279400"/>
                <wp:effectExtent l="0" t="0" r="0" b="0"/>
                <wp:wrapNone/>
                <wp:docPr id="149" name="Textfeld 149"/>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72C54AD3"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878B5" id="Textfeld 149" o:spid="_x0000_s1116" type="#_x0000_t202" style="position:absolute;margin-left:238.15pt;margin-top:166.15pt;width:102pt;height:2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" filled="f" stroked="f" strokeweight=".5pt">
                <v:textbox>
                  <w:txbxContent>
                    <w:p w14:paraId="72C54AD3"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any</w:t>
                      </w:r>
                    </w:p>
                  </w:txbxContent>
                </v:textbox>
              </v:shape>
            </w:pict>
          </mc:Fallback>
        </mc:AlternateContent>
      </w:r>
      <w:r>
        <w:rPr>
          <w:noProof/>
        </w:rPr>
        <mc:AlternateContent>
          <mc:Choice Requires="wps">
            <w:drawing>
              <wp:anchor distT="0" distB="0" distL="114300" distR="114300" simplePos="0" relativeHeight="251788288" behindDoc="0" locked="0" layoutInCell="1" allowOverlap="1" wp14:anchorId="7B755CD1" wp14:editId="6076C971">
                <wp:simplePos x="0" y="0"/>
                <wp:positionH relativeFrom="column">
                  <wp:posOffset>2694305</wp:posOffset>
                </wp:positionH>
                <wp:positionV relativeFrom="paragraph">
                  <wp:posOffset>2389505</wp:posOffset>
                </wp:positionV>
                <wp:extent cx="1079500" cy="463550"/>
                <wp:effectExtent l="0" t="0" r="0" b="0"/>
                <wp:wrapNone/>
                <wp:docPr id="150" name="Textfeld 150"/>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14492458"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55CD1" id="Textfeld 150" o:spid="_x0000_s1117" type="#_x0000_t202" style="position:absolute;margin-left:212.15pt;margin-top:188.15pt;width:85pt;height:36.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" filled="f" stroked="f" strokeweight=".5pt">
                <v:textbox>
                  <w:txbxContent>
                    <w:p w14:paraId="14492458"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Up to 1 minute</w:t>
                      </w:r>
                    </w:p>
                  </w:txbxContent>
                </v:textbox>
              </v:shape>
            </w:pict>
          </mc:Fallback>
        </mc:AlternateContent>
      </w:r>
      <w:r>
        <w:rPr>
          <w:noProof/>
        </w:rPr>
        <mc:AlternateContent>
          <mc:Choice Requires="wps">
            <w:drawing>
              <wp:anchor distT="0" distB="0" distL="114300" distR="114300" simplePos="0" relativeHeight="251784192" behindDoc="0" locked="0" layoutInCell="1" allowOverlap="1" wp14:anchorId="481AD648" wp14:editId="489B6704">
                <wp:simplePos x="0" y="0"/>
                <wp:positionH relativeFrom="column">
                  <wp:posOffset>3351192</wp:posOffset>
                </wp:positionH>
                <wp:positionV relativeFrom="paragraph">
                  <wp:posOffset>-656604</wp:posOffset>
                </wp:positionV>
                <wp:extent cx="534616" cy="865762"/>
                <wp:effectExtent l="0" t="0" r="0" b="0"/>
                <wp:wrapNone/>
                <wp:docPr id="151" name="Textfeld 151"/>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1463C026"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AD648" id="Textfeld 151" o:spid="_x0000_s1118" type="#_x0000_t202" style="position:absolute;margin-left:263.85pt;margin-top:-51.7pt;width:42.1pt;height:68.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" filled="f" stroked="f" strokeweight=".5pt">
                <v:textbox>
                  <w:txbxContent>
                    <w:p w14:paraId="1463C026"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1790336" behindDoc="0" locked="0" layoutInCell="1" allowOverlap="1" wp14:anchorId="0CCBDCA6" wp14:editId="03DC77C4">
                <wp:simplePos x="0" y="0"/>
                <wp:positionH relativeFrom="column">
                  <wp:posOffset>-264795</wp:posOffset>
                </wp:positionH>
                <wp:positionV relativeFrom="paragraph">
                  <wp:posOffset>2351405</wp:posOffset>
                </wp:positionV>
                <wp:extent cx="1079500" cy="254000"/>
                <wp:effectExtent l="0" t="0" r="0" b="0"/>
                <wp:wrapNone/>
                <wp:docPr id="152" name="Textfeld 15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500D3D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BDCA6" id="Textfeld 152" o:spid="_x0000_s1119" type="#_x0000_t202" style="position:absolute;margin-left:-20.85pt;margin-top:185.15pt;width:85pt;height:20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yBzgMgIAAF0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oMgc4DICAABdBAAADgAAAAAAAAAA&#13;&#10;AAAAAAAuAgAAZHJzL2Uyb0RvYy54bWxQSwECLQAUAAYACAAAACEAUR7xbuQAAAAQAQAADwAAAAAA&#13;&#10;AAAAAAAAAACMBAAAZHJzL2Rvd25yZXYueG1sUEsFBgAAAAAEAAQA8wAAAJ0FAAAAAA==&#13;&#10;" filled="f" stroked="f" strokeweight=".5pt">
                <v:textbox>
                  <w:txbxContent>
                    <w:p w14:paraId="1500D3D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91360" behindDoc="0" locked="0" layoutInCell="1" allowOverlap="1" wp14:anchorId="3BEB5B2B" wp14:editId="4F15469B">
                <wp:simplePos x="0" y="0"/>
                <wp:positionH relativeFrom="column">
                  <wp:posOffset>-533400</wp:posOffset>
                </wp:positionH>
                <wp:positionV relativeFrom="paragraph">
                  <wp:posOffset>2108200</wp:posOffset>
                </wp:positionV>
                <wp:extent cx="1079500" cy="279400"/>
                <wp:effectExtent l="0" t="0" r="0" b="0"/>
                <wp:wrapNone/>
                <wp:docPr id="153" name="Textfeld 15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B39AD2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B5B2B" id="Textfeld 153" o:spid="_x0000_s1120" type="#_x0000_t202" style="position:absolute;margin-left:-42pt;margin-top:166pt;width:85pt;height:2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RvE1MgIAAF0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SRvE1MgIAAF0EAAAOAAAAAAAAAAAA&#13;&#10;AAAAAC4CAABkcnMvZTJvRG9jLnhtbFBLAQItABQABgAIAAAAIQD0grDA4wAAAA8BAAAPAAAAAAAA&#13;&#10;AAAAAAAAAIwEAABkcnMvZG93bnJldi54bWxQSwUGAAAAAAQABADzAAAAnAUAAAAA&#13;&#10;" filled="f" stroked="f" strokeweight=".5pt">
                <v:textbox>
                  <w:txbxContent>
                    <w:p w14:paraId="5B39AD2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w:drawing>
          <wp:anchor distT="0" distB="0" distL="114300" distR="114300" simplePos="0" relativeHeight="251786240" behindDoc="0" locked="0" layoutInCell="1" allowOverlap="1" wp14:anchorId="7E4274CF" wp14:editId="5688147F">
            <wp:simplePos x="0" y="0"/>
            <wp:positionH relativeFrom="margin">
              <wp:posOffset>3699510</wp:posOffset>
            </wp:positionH>
            <wp:positionV relativeFrom="margin">
              <wp:posOffset>433814</wp:posOffset>
            </wp:positionV>
            <wp:extent cx="582338" cy="1473200"/>
            <wp:effectExtent l="0" t="0" r="0" b="0"/>
            <wp:wrapSquare wrapText="bothSides"/>
            <wp:docPr id="155" name="Grafi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85216" behindDoc="0" locked="0" layoutInCell="1" allowOverlap="1" wp14:anchorId="3D872A2C" wp14:editId="0569B241">
            <wp:simplePos x="0" y="0"/>
            <wp:positionH relativeFrom="margin">
              <wp:posOffset>-772795</wp:posOffset>
            </wp:positionH>
            <wp:positionV relativeFrom="margin">
              <wp:posOffset>430530</wp:posOffset>
            </wp:positionV>
            <wp:extent cx="582338" cy="1473200"/>
            <wp:effectExtent l="0" t="0" r="0" b="0"/>
            <wp:wrapSquare wrapText="bothSides"/>
            <wp:docPr id="156" name="Grafi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83168" behindDoc="0" locked="0" layoutInCell="1" allowOverlap="1" wp14:anchorId="42E81A0A" wp14:editId="5D3BD4D6">
                <wp:simplePos x="0" y="0"/>
                <wp:positionH relativeFrom="column">
                  <wp:posOffset>280035</wp:posOffset>
                </wp:positionH>
                <wp:positionV relativeFrom="paragraph">
                  <wp:posOffset>-729615</wp:posOffset>
                </wp:positionV>
                <wp:extent cx="2743200" cy="482138"/>
                <wp:effectExtent l="0" t="0" r="0" b="635"/>
                <wp:wrapNone/>
                <wp:docPr id="154" name="Textfeld 15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D8AC99A"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Thaumaturgy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E81A0A" id="Textfeld 154" o:spid="_x0000_s1121" type="#_x0000_t202" style="position:absolute;margin-left:22.05pt;margin-top:-57.45pt;width:3in;height:37.95pt;z-index:25178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2eutFEgCAACFBAAADgAAAAAAAAAAAAAAAAAuAgAAZHJzL2Uyb0RvYy54bWxQSwECLQAUAAYA&#13;&#10;CAAAACEAGnfNLOYAAAAQAQAADwAAAAAAAAAAAAAAAACiBAAAZHJzL2Rvd25yZXYueG1sUEsFBgAA&#13;&#10;AAAEAAQA8wAAALUFAAAAAA==&#13;&#10;" fillcolor="white [3201]" stroked="f" strokeweight=".5pt">
                <v:textbox>
                  <w:txbxContent>
                    <w:p w14:paraId="6D8AC99A"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Thaumaturgy</w:t>
                      </w:r>
                    </w:p>
                  </w:txbxContent>
                </v:textbox>
              </v:shape>
            </w:pict>
          </mc:Fallback>
        </mc:AlternateContent>
      </w:r>
    </w:p>
    <w:p w14:paraId="7870E674" w14:textId="77777777" w:rsidR="00913EEC" w:rsidRDefault="00913EEC" w:rsidP="007717E6">
      <w:pPr>
        <w:sectPr w:rsidR="00913EEC" w:rsidSect="00913EEC">
          <w:headerReference w:type="even" r:id="rId47"/>
          <w:headerReference w:type="default" r:id="rId48"/>
          <w:headerReference w:type="first" r:id="rId4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03648" behindDoc="0" locked="0" layoutInCell="1" allowOverlap="1" wp14:anchorId="5B610276" wp14:editId="33A85836">
                <wp:simplePos x="0" y="0"/>
                <wp:positionH relativeFrom="column">
                  <wp:posOffset>-188595</wp:posOffset>
                </wp:positionH>
                <wp:positionV relativeFrom="paragraph">
                  <wp:posOffset>3240405</wp:posOffset>
                </wp:positionV>
                <wp:extent cx="3886200" cy="3136900"/>
                <wp:effectExtent l="0" t="0" r="0" b="0"/>
                <wp:wrapNone/>
                <wp:docPr id="160" name="Textfeld 160"/>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3F40D29F"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briefly stop the flow of time for everyone but yourself. No time passes for other creatures, while you take 1d4 + 1 turns in a row, during which you can use actions and move as normal. This spell ends if one of the actions you use during this period, or any effects that you create during this period, affects a creature other than you or an object being worn or carried by someone other than you. In addition, the spell ends if you move to a place more than 1,000 feet from the location where you cast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10276" id="Textfeld 160" o:spid="_x0000_s1122" type="#_x0000_t202" style="position:absolute;margin-left:-14.85pt;margin-top:255.15pt;width:306pt;height:247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" filled="f" stroked="f" strokeweight=".5pt">
                <v:textbox>
                  <w:txbxContent>
                    <w:p w14:paraId="3F40D29F"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briefly stop the flow of time for everyone but yourself. No time passes for other creatures, while you take 1d4 + 1 turns in a row, during which you can use actions and move as normal. This spell ends if one of the actions you use during this period, or any effects that you create during this period, affects a creature other than you or an object being worn or carried by someone other than you. In addition, the spell ends if you move to a place more than 1,000 feet from the location where you cast it.</w:t>
                      </w:r>
                    </w:p>
                  </w:txbxContent>
                </v:textbox>
              </v:shape>
            </w:pict>
          </mc:Fallback>
        </mc:AlternateContent>
      </w:r>
      <w:r>
        <w:rPr>
          <w:noProof/>
        </w:rPr>
        <mc:AlternateContent>
          <mc:Choice Requires="wps">
            <w:drawing>
              <wp:anchor distT="0" distB="0" distL="114300" distR="114300" simplePos="0" relativeHeight="251800576" behindDoc="0" locked="0" layoutInCell="1" allowOverlap="1" wp14:anchorId="5C4CE64F" wp14:editId="0D2C449C">
                <wp:simplePos x="0" y="0"/>
                <wp:positionH relativeFrom="column">
                  <wp:posOffset>325755</wp:posOffset>
                </wp:positionH>
                <wp:positionV relativeFrom="paragraph">
                  <wp:posOffset>2605405</wp:posOffset>
                </wp:positionV>
                <wp:extent cx="2946400" cy="596900"/>
                <wp:effectExtent l="0" t="0" r="0" b="0"/>
                <wp:wrapNone/>
                <wp:docPr id="161" name="Textfeld 161"/>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1BC052C2"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CE64F" id="Textfeld 161" o:spid="_x0000_s1123" type="#_x0000_t202" style="position:absolute;margin-left:25.65pt;margin-top:205.15pt;width:232pt;height:47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" filled="f" stroked="f" strokeweight=".5pt">
                <v:textbox>
                  <w:txbxContent>
                    <w:p w14:paraId="1BC052C2"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1798528" behindDoc="0" locked="0" layoutInCell="1" allowOverlap="1" wp14:anchorId="7650DB54" wp14:editId="16FB0A5F">
                <wp:simplePos x="0" y="0"/>
                <wp:positionH relativeFrom="column">
                  <wp:posOffset>3024505</wp:posOffset>
                </wp:positionH>
                <wp:positionV relativeFrom="paragraph">
                  <wp:posOffset>2110105</wp:posOffset>
                </wp:positionV>
                <wp:extent cx="1295400" cy="279400"/>
                <wp:effectExtent l="0" t="0" r="0" b="0"/>
                <wp:wrapNone/>
                <wp:docPr id="162" name="Textfeld 162"/>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2106B6BD"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0DB54" id="Textfeld 162" o:spid="_x0000_s1124" type="#_x0000_t202" style="position:absolute;margin-left:238.15pt;margin-top:166.15pt;width:102pt;height:2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" filled="f" stroked="f" strokeweight=".5pt">
                <v:textbox>
                  <w:txbxContent>
                    <w:p w14:paraId="2106B6BD" w14:textId="77777777" w:rsidR="00B66093" w:rsidRPr="00A27B5B" w:rsidRDefault="00B66093">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1799552" behindDoc="0" locked="0" layoutInCell="1" allowOverlap="1" wp14:anchorId="37C9A4DF" wp14:editId="4DC6C7FE">
                <wp:simplePos x="0" y="0"/>
                <wp:positionH relativeFrom="column">
                  <wp:posOffset>2694305</wp:posOffset>
                </wp:positionH>
                <wp:positionV relativeFrom="paragraph">
                  <wp:posOffset>2389505</wp:posOffset>
                </wp:positionV>
                <wp:extent cx="1079500" cy="463550"/>
                <wp:effectExtent l="0" t="0" r="0" b="0"/>
                <wp:wrapNone/>
                <wp:docPr id="163" name="Textfeld 163"/>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3D7A3923"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9A4DF" id="Textfeld 163" o:spid="_x0000_s1125" type="#_x0000_t202" style="position:absolute;margin-left:212.15pt;margin-top:188.15pt;width:85pt;height:36.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" filled="f" stroked="f" strokeweight=".5pt">
                <v:textbox>
                  <w:txbxContent>
                    <w:p w14:paraId="3D7A3923"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795456" behindDoc="0" locked="0" layoutInCell="1" allowOverlap="1" wp14:anchorId="5DF331F7" wp14:editId="55D0B0A3">
                <wp:simplePos x="0" y="0"/>
                <wp:positionH relativeFrom="column">
                  <wp:posOffset>3351192</wp:posOffset>
                </wp:positionH>
                <wp:positionV relativeFrom="paragraph">
                  <wp:posOffset>-656604</wp:posOffset>
                </wp:positionV>
                <wp:extent cx="534616" cy="865762"/>
                <wp:effectExtent l="0" t="0" r="0" b="0"/>
                <wp:wrapNone/>
                <wp:docPr id="164" name="Textfeld 164"/>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264289E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331F7" id="Textfeld 164" o:spid="_x0000_s1126" type="#_x0000_t202" style="position:absolute;margin-left:263.85pt;margin-top:-51.7pt;width:42.1pt;height:68.1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" filled="f" stroked="f" strokeweight=".5pt">
                <v:textbox>
                  <w:txbxContent>
                    <w:p w14:paraId="264289E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Pr>
          <w:noProof/>
        </w:rPr>
        <mc:AlternateContent>
          <mc:Choice Requires="wps">
            <w:drawing>
              <wp:anchor distT="0" distB="0" distL="114300" distR="114300" simplePos="0" relativeHeight="251801600" behindDoc="0" locked="0" layoutInCell="1" allowOverlap="1" wp14:anchorId="42154A3C" wp14:editId="45CDC4A6">
                <wp:simplePos x="0" y="0"/>
                <wp:positionH relativeFrom="column">
                  <wp:posOffset>-264795</wp:posOffset>
                </wp:positionH>
                <wp:positionV relativeFrom="paragraph">
                  <wp:posOffset>2351405</wp:posOffset>
                </wp:positionV>
                <wp:extent cx="1079500" cy="254000"/>
                <wp:effectExtent l="0" t="0" r="0" b="0"/>
                <wp:wrapNone/>
                <wp:docPr id="165" name="Textfeld 16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7EADA4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54A3C" id="Textfeld 165" o:spid="_x0000_s1127" type="#_x0000_t202" style="position:absolute;margin-left:-20.85pt;margin-top:185.15pt;width:85pt;height:20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BQQO7DICAABeBAAADgAAAAAAAAAA&#13;&#10;AAAAAAAuAgAAZHJzL2Uyb0RvYy54bWxQSwECLQAUAAYACAAAACEAUR7xbuQAAAAQAQAADwAAAAAA&#13;&#10;AAAAAAAAAACMBAAAZHJzL2Rvd25yZXYueG1sUEsFBgAAAAAEAAQA8wAAAJ0FAAAAAA==&#13;&#10;" filled="f" stroked="f" strokeweight=".5pt">
                <v:textbox>
                  <w:txbxContent>
                    <w:p w14:paraId="07EADA4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02624" behindDoc="0" locked="0" layoutInCell="1" allowOverlap="1" wp14:anchorId="01FE00E1" wp14:editId="087472C9">
                <wp:simplePos x="0" y="0"/>
                <wp:positionH relativeFrom="column">
                  <wp:posOffset>-533400</wp:posOffset>
                </wp:positionH>
                <wp:positionV relativeFrom="paragraph">
                  <wp:posOffset>2108200</wp:posOffset>
                </wp:positionV>
                <wp:extent cx="1079500" cy="2794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0CEB597"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E00E1" id="Textfeld 166" o:spid="_x0000_s1128" type="#_x0000_t202" style="position:absolute;margin-left:-42pt;margin-top:166pt;width:85pt;height:2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7gOMg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F/7gOMgIAAF4EAAAOAAAAAAAAAAAA&#13;&#10;AAAAAC4CAABkcnMvZTJvRG9jLnhtbFBLAQItABQABgAIAAAAIQD0grDA4wAAAA8BAAAPAAAAAAAA&#13;&#10;AAAAAAAAAIwEAABkcnMvZG93bnJldi54bWxQSwUGAAAAAAQABADzAAAAnAUAAAAA&#13;&#10;" filled="f" stroked="f" strokeweight=".5pt">
                <v:textbox>
                  <w:txbxContent>
                    <w:p w14:paraId="20CEB597"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w:drawing>
          <wp:anchor distT="0" distB="0" distL="114300" distR="114300" simplePos="0" relativeHeight="251797504" behindDoc="0" locked="0" layoutInCell="1" allowOverlap="1" wp14:anchorId="76644197" wp14:editId="7F353401">
            <wp:simplePos x="0" y="0"/>
            <wp:positionH relativeFrom="margin">
              <wp:posOffset>3699510</wp:posOffset>
            </wp:positionH>
            <wp:positionV relativeFrom="margin">
              <wp:posOffset>433814</wp:posOffset>
            </wp:positionV>
            <wp:extent cx="582338" cy="1473200"/>
            <wp:effectExtent l="0" t="0" r="0" b="0"/>
            <wp:wrapSquare wrapText="bothSides"/>
            <wp:docPr id="168" name="Grafik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96480" behindDoc="0" locked="0" layoutInCell="1" allowOverlap="1" wp14:anchorId="37190C84" wp14:editId="5701EB0F">
            <wp:simplePos x="0" y="0"/>
            <wp:positionH relativeFrom="margin">
              <wp:posOffset>-772795</wp:posOffset>
            </wp:positionH>
            <wp:positionV relativeFrom="margin">
              <wp:posOffset>430530</wp:posOffset>
            </wp:positionV>
            <wp:extent cx="582338" cy="1473200"/>
            <wp:effectExtent l="0" t="0" r="0" b="0"/>
            <wp:wrapSquare wrapText="bothSides"/>
            <wp:docPr id="169" name="Grafik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94432" behindDoc="0" locked="0" layoutInCell="1" allowOverlap="1" wp14:anchorId="7FA386BF" wp14:editId="3F754798">
                <wp:simplePos x="0" y="0"/>
                <wp:positionH relativeFrom="column">
                  <wp:posOffset>280035</wp:posOffset>
                </wp:positionH>
                <wp:positionV relativeFrom="paragraph">
                  <wp:posOffset>-729615</wp:posOffset>
                </wp:positionV>
                <wp:extent cx="2743200" cy="482138"/>
                <wp:effectExtent l="0" t="0" r="0" b="635"/>
                <wp:wrapNone/>
                <wp:docPr id="167" name="Textfeld 16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FC13F21"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Time Stop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A386BF" id="Textfeld 167" o:spid="_x0000_s1129" type="#_x0000_t202" style="position:absolute;margin-left:22.05pt;margin-top:-57.45pt;width:3in;height:37.9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qWXmN0gCAACGBAAADgAAAAAAAAAAAAAAAAAuAgAAZHJzL2Uyb0RvYy54bWxQSwECLQAUAAYA&#13;&#10;CAAAACEAGnfNLOYAAAAQAQAADwAAAAAAAAAAAAAAAACiBAAAZHJzL2Rvd25yZXYueG1sUEsFBgAA&#13;&#10;AAAEAAQA8wAAALUFAAAAAA==&#13;&#10;" fillcolor="white [3201]" stroked="f" strokeweight=".5pt">
                <v:textbox>
                  <w:txbxContent>
                    <w:p w14:paraId="1FC13F21"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Time Stop</w:t>
                      </w:r>
                    </w:p>
                  </w:txbxContent>
                </v:textbox>
              </v:shape>
            </w:pict>
          </mc:Fallback>
        </mc:AlternateContent>
      </w:r>
    </w:p>
    <w:p w14:paraId="1E45E76E" w14:textId="77777777" w:rsidR="00913EEC" w:rsidRDefault="00913EEC" w:rsidP="007717E6">
      <w:pPr>
        <w:sectPr w:rsidR="00913EEC" w:rsidSect="00913EEC">
          <w:headerReference w:type="even" r:id="rId50"/>
          <w:headerReference w:type="default" r:id="rId51"/>
          <w:headerReference w:type="first" r:id="rId5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14912" behindDoc="0" locked="0" layoutInCell="1" allowOverlap="1" wp14:anchorId="114875F4" wp14:editId="5454BAE9">
                <wp:simplePos x="0" y="0"/>
                <wp:positionH relativeFrom="column">
                  <wp:posOffset>-188595</wp:posOffset>
                </wp:positionH>
                <wp:positionV relativeFrom="paragraph">
                  <wp:posOffset>2935605</wp:posOffset>
                </wp:positionV>
                <wp:extent cx="3886200" cy="3441700"/>
                <wp:effectExtent l="0" t="0" r="0" b="0"/>
                <wp:wrapNone/>
                <wp:docPr id="173" name="Textfeld 173"/>
                <wp:cNvGraphicFramePr/>
                <a:graphic xmlns:a="http://schemas.openxmlformats.org/drawingml/2006/main">
                  <a:graphicData uri="http://schemas.microsoft.com/office/word/2010/wordprocessingShape">
                    <wps:wsp>
                      <wps:cNvSpPr txBox="1"/>
                      <wps:spPr>
                        <a:xfrm>
                          <a:off x="0" y="0"/>
                          <a:ext cx="3886200" cy="3441700"/>
                        </a:xfrm>
                        <a:prstGeom prst="rect">
                          <a:avLst/>
                        </a:prstGeom>
                        <a:noFill/>
                        <a:ln w="6350">
                          <a:noFill/>
                        </a:ln>
                      </wps:spPr>
                      <wps:txbx>
                        <w:txbxContent>
                          <w:p w14:paraId="2C3FD803" w14:textId="55306C14" w:rsidR="00B66093" w:rsidRPr="00913EEC" w:rsidRDefault="00B66093" w:rsidP="00A37863">
                            <w:pPr>
                              <w:rPr>
                                <w:rFonts w:ascii="BlackChancery" w:hAnsi="BlackChancery"/>
                                <w:color w:val="4D4121"/>
                                <w:sz w:val="20"/>
                                <w:szCs w:val="20"/>
                                <w:lang w:val="en-US"/>
                              </w:rPr>
                            </w:pPr>
                            <w:r w:rsidRPr="00913EEC">
                              <w:rPr>
                                <w:rFonts w:ascii="BlackChancery" w:hAnsi="BlackChancery"/>
                                <w:noProof/>
                                <w:color w:val="4D4121"/>
                                <w:sz w:val="20"/>
                                <w:szCs w:val="20"/>
                                <w:lang w:val="en-US"/>
                              </w:rPr>
                              <w:t>You assume a different form. When you cast the spell, choose one of the following options, the effects of which last for the duration of the spell. While the spell lasts, you can end one option as an action to gain the benefits of a different one.</w:t>
                            </w:r>
                            <w:r>
                              <w:rPr>
                                <w:rFonts w:ascii="BlackChancery" w:hAnsi="BlackChancery"/>
                                <w:noProof/>
                                <w:color w:val="4D4121"/>
                                <w:sz w:val="20"/>
                                <w:szCs w:val="20"/>
                                <w:lang w:val="en-US"/>
                              </w:rPr>
                              <w:br/>
                            </w:r>
                            <w:r w:rsidRPr="00913EEC">
                              <w:rPr>
                                <w:rFonts w:ascii="BlackChancery" w:hAnsi="BlackChancery"/>
                                <w:noProof/>
                                <w:color w:val="4D4121"/>
                                <w:sz w:val="20"/>
                                <w:szCs w:val="20"/>
                                <w:lang w:val="en-US"/>
                              </w:rPr>
                              <w:t>Aquatic Adaptation. You adapt your body to an aquatic environment, sprouting gills and growing webbing between your fingers. You can breathe underwater and gain a swimming speed equal to your walking speed. Change Appearance. You transform your appearance. You decide what you look like, including your height, weight, facial features, sound of your voice, hair length, coloration, and distinguishing characteristics, if any. You can make yourself appear as a member of another race, though none of your statistics change. You also can’t appear as a creature of a different size than you, and your basic shape stays the same; if you’re bipedal, you can’t use this spell to become quadrupedal, for instance. At any time for the duration of the spell, you can use your action to change your appearance in this way again.</w:t>
                            </w:r>
                            <w:r>
                              <w:rPr>
                                <w:rFonts w:ascii="BlackChancery" w:hAnsi="BlackChancery"/>
                                <w:noProof/>
                                <w:color w:val="4D4121"/>
                                <w:sz w:val="20"/>
                                <w:szCs w:val="20"/>
                                <w:lang w:val="en-US"/>
                              </w:rPr>
                              <w:br/>
                            </w:r>
                            <w:r w:rsidRPr="00913EEC">
                              <w:rPr>
                                <w:rFonts w:ascii="BlackChancery" w:hAnsi="BlackChancery"/>
                                <w:noProof/>
                                <w:color w:val="4D4121"/>
                                <w:sz w:val="20"/>
                                <w:szCs w:val="20"/>
                                <w:lang w:val="en-US"/>
                              </w:rPr>
                              <w:t>Natural Weapons. You grow claws, fangs, spines, horns, or a different natural weapon of your choice. Your unarmed strikes deal 1d6 bludgeoning, piercing, or slashing damage, as appropriate to the natural weapon you chose, and you are proficient with your unarmed strikes. Finally, the natural weapon is magic and you have a +1 bonus to the attack and damage rolls you make using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875F4" id="Textfeld 173" o:spid="_x0000_s1130" type="#_x0000_t202" style="position:absolute;margin-left:-14.85pt;margin-top:231.15pt;width:306pt;height:271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" filled="f" stroked="f" strokeweight=".5pt">
                <v:textbox>
                  <w:txbxContent>
                    <w:p w14:paraId="2C3FD803" w14:textId="55306C14" w:rsidR="00B66093" w:rsidRPr="00913EEC" w:rsidRDefault="00B66093" w:rsidP="00A37863">
                      <w:pPr>
                        <w:rPr>
                          <w:rFonts w:ascii="BlackChancery" w:hAnsi="BlackChancery"/>
                          <w:color w:val="4D4121"/>
                          <w:sz w:val="20"/>
                          <w:szCs w:val="20"/>
                          <w:lang w:val="en-US"/>
                        </w:rPr>
                      </w:pPr>
                      <w:r w:rsidRPr="00913EEC">
                        <w:rPr>
                          <w:rFonts w:ascii="BlackChancery" w:hAnsi="BlackChancery"/>
                          <w:noProof/>
                          <w:color w:val="4D4121"/>
                          <w:sz w:val="20"/>
                          <w:szCs w:val="20"/>
                          <w:lang w:val="en-US"/>
                        </w:rPr>
                        <w:t>You assume a different form. When you cast the spell, choose one of the following options, the effects of which last for the duration of the spell. While the spell lasts, you can end one option as an action to gain the benefits of a different one.</w:t>
                      </w:r>
                      <w:r>
                        <w:rPr>
                          <w:rFonts w:ascii="BlackChancery" w:hAnsi="BlackChancery"/>
                          <w:noProof/>
                          <w:color w:val="4D4121"/>
                          <w:sz w:val="20"/>
                          <w:szCs w:val="20"/>
                          <w:lang w:val="en-US"/>
                        </w:rPr>
                        <w:br/>
                      </w:r>
                      <w:r w:rsidRPr="00913EEC">
                        <w:rPr>
                          <w:rFonts w:ascii="BlackChancery" w:hAnsi="BlackChancery"/>
                          <w:noProof/>
                          <w:color w:val="4D4121"/>
                          <w:sz w:val="20"/>
                          <w:szCs w:val="20"/>
                          <w:lang w:val="en-US"/>
                        </w:rPr>
                        <w:t>Aquatic Adaptation. You adapt your body to an aquatic environment, sprouting gills and growing webbing between your fingers. You can breathe underwater and gain a swimming speed equal to your walking speed. Change Appearance. You transform your appearance. You decide what you look like, including your height, weight, facial features, sound of your voice, hair length, coloration, and distinguishing characteristics, if any. You can make yourself appear as a member of another race, though none of your statistics change. You also can’t appear as a creature of a different size than you, and your basic shape stays the same; if you’re bipedal, you can’t use this spell to become quadrupedal, for instance. At any time for the duration of the spell, you can use your action to change your appearance in this way again.</w:t>
                      </w:r>
                      <w:r>
                        <w:rPr>
                          <w:rFonts w:ascii="BlackChancery" w:hAnsi="BlackChancery"/>
                          <w:noProof/>
                          <w:color w:val="4D4121"/>
                          <w:sz w:val="20"/>
                          <w:szCs w:val="20"/>
                          <w:lang w:val="en-US"/>
                        </w:rPr>
                        <w:br/>
                      </w:r>
                      <w:r w:rsidRPr="00913EEC">
                        <w:rPr>
                          <w:rFonts w:ascii="BlackChancery" w:hAnsi="BlackChancery"/>
                          <w:noProof/>
                          <w:color w:val="4D4121"/>
                          <w:sz w:val="20"/>
                          <w:szCs w:val="20"/>
                          <w:lang w:val="en-US"/>
                        </w:rPr>
                        <w:t>Natural Weapons. You grow claws, fangs, spines, horns, or a different natural weapon of your choice. Your unarmed strikes deal 1d6 bludgeoning, piercing, or slashing damage, as appropriate to the natural weapon you chose, and you are proficient with your unarmed strikes. Finally, the natural weapon is magic and you have a +1 bonus to the attack and damage rolls you make using it.</w:t>
                      </w:r>
                    </w:p>
                  </w:txbxContent>
                </v:textbox>
              </v:shape>
            </w:pict>
          </mc:Fallback>
        </mc:AlternateContent>
      </w:r>
      <w:r>
        <w:rPr>
          <w:noProof/>
        </w:rPr>
        <mc:AlternateContent>
          <mc:Choice Requires="wps">
            <w:drawing>
              <wp:anchor distT="0" distB="0" distL="114300" distR="114300" simplePos="0" relativeHeight="251811840" behindDoc="0" locked="0" layoutInCell="1" allowOverlap="1" wp14:anchorId="25F81138" wp14:editId="38B96AA9">
                <wp:simplePos x="0" y="0"/>
                <wp:positionH relativeFrom="column">
                  <wp:posOffset>325755</wp:posOffset>
                </wp:positionH>
                <wp:positionV relativeFrom="paragraph">
                  <wp:posOffset>2605405</wp:posOffset>
                </wp:positionV>
                <wp:extent cx="2946400" cy="596900"/>
                <wp:effectExtent l="0" t="0" r="0" b="0"/>
                <wp:wrapNone/>
                <wp:docPr id="174" name="Textfeld 174"/>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70C051D0"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81138" id="Textfeld 174" o:spid="_x0000_s1131" type="#_x0000_t202" style="position:absolute;margin-left:25.65pt;margin-top:205.15pt;width:232pt;height:47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lCadqzMCAABeBAAADgAAAAAAAAAA&#13;&#10;AAAAAAAuAgAAZHJzL2Uyb0RvYy54bWxQSwECLQAUAAYACAAAACEAefswp+MAAAAPAQAADwAAAAAA&#13;&#10;AAAAAAAAAACNBAAAZHJzL2Rvd25yZXYueG1sUEsFBgAAAAAEAAQA8wAAAJ0FAAAAAA==&#13;&#10;" filled="f" stroked="f" strokeweight=".5pt">
                <v:textbox>
                  <w:txbxContent>
                    <w:p w14:paraId="70C051D0"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809792" behindDoc="0" locked="0" layoutInCell="1" allowOverlap="1" wp14:anchorId="3C3D9CA7" wp14:editId="22AF828B">
                <wp:simplePos x="0" y="0"/>
                <wp:positionH relativeFrom="column">
                  <wp:posOffset>3024505</wp:posOffset>
                </wp:positionH>
                <wp:positionV relativeFrom="paragraph">
                  <wp:posOffset>2110105</wp:posOffset>
                </wp:positionV>
                <wp:extent cx="1295400" cy="279400"/>
                <wp:effectExtent l="0" t="0" r="0" b="0"/>
                <wp:wrapNone/>
                <wp:docPr id="175" name="Textfeld 175"/>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76DAF19C"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D9CA7" id="Textfeld 175" o:spid="_x0000_s1132" type="#_x0000_t202" style="position:absolute;margin-left:238.15pt;margin-top:166.15pt;width:102pt;height:2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40MWMg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" filled="f" stroked="f" strokeweight=".5pt">
                <v:textbox>
                  <w:txbxContent>
                    <w:p w14:paraId="76DAF19C"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422FDA19" wp14:editId="40CED57C">
                <wp:simplePos x="0" y="0"/>
                <wp:positionH relativeFrom="column">
                  <wp:posOffset>2694305</wp:posOffset>
                </wp:positionH>
                <wp:positionV relativeFrom="paragraph">
                  <wp:posOffset>2389505</wp:posOffset>
                </wp:positionV>
                <wp:extent cx="1079500" cy="463550"/>
                <wp:effectExtent l="0" t="0" r="0" b="0"/>
                <wp:wrapNone/>
                <wp:docPr id="176" name="Textfeld 176"/>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2179A7B5"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FDA19" id="Textfeld 176" o:spid="_x0000_s1133" type="#_x0000_t202" style="position:absolute;margin-left:212.15pt;margin-top:188.15pt;width:85pt;height:36.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" filled="f" stroked="f" strokeweight=".5pt">
                <v:textbox>
                  <w:txbxContent>
                    <w:p w14:paraId="2179A7B5"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1806720" behindDoc="0" locked="0" layoutInCell="1" allowOverlap="1" wp14:anchorId="59E0DF2C" wp14:editId="22DE6EC2">
                <wp:simplePos x="0" y="0"/>
                <wp:positionH relativeFrom="column">
                  <wp:posOffset>3351192</wp:posOffset>
                </wp:positionH>
                <wp:positionV relativeFrom="paragraph">
                  <wp:posOffset>-656604</wp:posOffset>
                </wp:positionV>
                <wp:extent cx="534616" cy="865762"/>
                <wp:effectExtent l="0" t="0" r="0" b="0"/>
                <wp:wrapNone/>
                <wp:docPr id="177" name="Textfeld 177"/>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18ECD2B7"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0DF2C" id="Textfeld 177" o:spid="_x0000_s1134" type="#_x0000_t202" style="position:absolute;margin-left:263.85pt;margin-top:-51.7pt;width:42.1pt;height:68.1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G34S9g0AgAAXQQAAA4AAAAA&#13;&#10;AAAAAAAAAAAALgIAAGRycy9lMm9Eb2MueG1sUEsBAi0AFAAGAAgAAAAhAPqrh6rmAAAAEAEAAA8A&#13;&#10;AAAAAAAAAAAAAAAAjgQAAGRycy9kb3ducmV2LnhtbFBLBQYAAAAABAAEAPMAAAChBQAAAAA=&#13;&#10;" filled="f" stroked="f" strokeweight=".5pt">
                <v:textbox>
                  <w:txbxContent>
                    <w:p w14:paraId="18ECD2B7"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812864" behindDoc="0" locked="0" layoutInCell="1" allowOverlap="1" wp14:anchorId="4A4BBECD" wp14:editId="56E38C66">
                <wp:simplePos x="0" y="0"/>
                <wp:positionH relativeFrom="column">
                  <wp:posOffset>-264795</wp:posOffset>
                </wp:positionH>
                <wp:positionV relativeFrom="paragraph">
                  <wp:posOffset>2351405</wp:posOffset>
                </wp:positionV>
                <wp:extent cx="1079500" cy="254000"/>
                <wp:effectExtent l="0" t="0" r="0" b="0"/>
                <wp:wrapNone/>
                <wp:docPr id="178" name="Textfeld 17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354197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BBECD" id="Textfeld 178" o:spid="_x0000_s1135" type="#_x0000_t202" style="position:absolute;margin-left:-20.85pt;margin-top:185.15pt;width:85pt;height:20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vyGVXjICAABeBAAADgAAAAAAAAAA&#13;&#10;AAAAAAAuAgAAZHJzL2Uyb0RvYy54bWxQSwECLQAUAAYACAAAACEAUR7xbuQAAAAQAQAADwAAAAAA&#13;&#10;AAAAAAAAAACMBAAAZHJzL2Rvd25yZXYueG1sUEsFBgAAAAAEAAQA8wAAAJ0FAAAAAA==&#13;&#10;" filled="f" stroked="f" strokeweight=".5pt">
                <v:textbox>
                  <w:txbxContent>
                    <w:p w14:paraId="0354197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13888" behindDoc="0" locked="0" layoutInCell="1" allowOverlap="1" wp14:anchorId="728DFB4B" wp14:editId="4BEE6F12">
                <wp:simplePos x="0" y="0"/>
                <wp:positionH relativeFrom="column">
                  <wp:posOffset>-533400</wp:posOffset>
                </wp:positionH>
                <wp:positionV relativeFrom="paragraph">
                  <wp:posOffset>2108200</wp:posOffset>
                </wp:positionV>
                <wp:extent cx="1079500" cy="279400"/>
                <wp:effectExtent l="0" t="0" r="0" b="0"/>
                <wp:wrapNone/>
                <wp:docPr id="179" name="Textfeld 17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F9132F0"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DFB4B" id="Textfeld 179" o:spid="_x0000_s1136" type="#_x0000_t202" style="position:absolute;margin-left:-42pt;margin-top:166pt;width:85pt;height:2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QqGFKDACAABeBAAADgAAAAAAAAAAAAAA&#13;&#10;AAAuAgAAZHJzL2Uyb0RvYy54bWxQSwECLQAUAAYACAAAACEA9IKwwOMAAAAPAQAADwAAAAAAAAAA&#13;&#10;AAAAAACKBAAAZHJzL2Rvd25yZXYueG1sUEsFBgAAAAAEAAQA8wAAAJoFAAAAAA==&#13;&#10;" filled="f" stroked="f" strokeweight=".5pt">
                <v:textbox>
                  <w:txbxContent>
                    <w:p w14:paraId="3F9132F0"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w:drawing>
          <wp:anchor distT="0" distB="0" distL="114300" distR="114300" simplePos="0" relativeHeight="251808768" behindDoc="0" locked="0" layoutInCell="1" allowOverlap="1" wp14:anchorId="1527E513" wp14:editId="368BD415">
            <wp:simplePos x="0" y="0"/>
            <wp:positionH relativeFrom="margin">
              <wp:posOffset>3699510</wp:posOffset>
            </wp:positionH>
            <wp:positionV relativeFrom="margin">
              <wp:posOffset>433814</wp:posOffset>
            </wp:positionV>
            <wp:extent cx="582338" cy="1473200"/>
            <wp:effectExtent l="0" t="0" r="0" b="0"/>
            <wp:wrapSquare wrapText="bothSides"/>
            <wp:docPr id="181" name="Grafi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07744" behindDoc="0" locked="0" layoutInCell="1" allowOverlap="1" wp14:anchorId="2D53FCBA" wp14:editId="0A132FE9">
            <wp:simplePos x="0" y="0"/>
            <wp:positionH relativeFrom="margin">
              <wp:posOffset>-772795</wp:posOffset>
            </wp:positionH>
            <wp:positionV relativeFrom="margin">
              <wp:posOffset>430530</wp:posOffset>
            </wp:positionV>
            <wp:extent cx="582338" cy="1473200"/>
            <wp:effectExtent l="0" t="0" r="0" b="0"/>
            <wp:wrapSquare wrapText="bothSides"/>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05696" behindDoc="0" locked="0" layoutInCell="1" allowOverlap="1" wp14:anchorId="1D21A3EF" wp14:editId="2E9ADAB2">
                <wp:simplePos x="0" y="0"/>
                <wp:positionH relativeFrom="column">
                  <wp:posOffset>280035</wp:posOffset>
                </wp:positionH>
                <wp:positionV relativeFrom="paragraph">
                  <wp:posOffset>-729615</wp:posOffset>
                </wp:positionV>
                <wp:extent cx="2743200" cy="482138"/>
                <wp:effectExtent l="0" t="0" r="0" b="635"/>
                <wp:wrapNone/>
                <wp:docPr id="180" name="Textfeld 18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158A8A2"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Alter 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21A3EF" id="Textfeld 180" o:spid="_x0000_s1137" type="#_x0000_t202" style="position:absolute;margin-left:22.05pt;margin-top:-57.45pt;width:3in;height:37.95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OiKwLNGAgAAhgQAAA4AAAAAAAAAAAAAAAAALgIAAGRycy9lMm9Eb2MueG1sUEsBAi0AFAAGAAgA&#13;&#10;AAAhABp3zSzmAAAAEAEAAA8AAAAAAAAAAAAAAAAAoAQAAGRycy9kb3ducmV2LnhtbFBLBQYAAAAA&#13;&#10;BAAEAPMAAACzBQAAAAA=&#13;&#10;" fillcolor="white [3201]" stroked="f" strokeweight=".5pt">
                <v:textbox>
                  <w:txbxContent>
                    <w:p w14:paraId="2158A8A2"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Alter Self</w:t>
                      </w:r>
                    </w:p>
                  </w:txbxContent>
                </v:textbox>
              </v:shape>
            </w:pict>
          </mc:Fallback>
        </mc:AlternateContent>
      </w:r>
    </w:p>
    <w:p w14:paraId="7ACC2107" w14:textId="77777777" w:rsidR="00913EEC" w:rsidRDefault="00913EEC" w:rsidP="007717E6">
      <w:pPr>
        <w:sectPr w:rsidR="00913EEC" w:rsidSect="00913EEC">
          <w:headerReference w:type="even" r:id="rId53"/>
          <w:headerReference w:type="default" r:id="rId54"/>
          <w:headerReference w:type="first" r:id="rId5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26176" behindDoc="0" locked="0" layoutInCell="1" allowOverlap="1" wp14:anchorId="05C4B476" wp14:editId="0AC6D59C">
                <wp:simplePos x="0" y="0"/>
                <wp:positionH relativeFrom="column">
                  <wp:posOffset>-188595</wp:posOffset>
                </wp:positionH>
                <wp:positionV relativeFrom="paragraph">
                  <wp:posOffset>2992755</wp:posOffset>
                </wp:positionV>
                <wp:extent cx="3886200" cy="3384550"/>
                <wp:effectExtent l="0" t="0" r="0" b="0"/>
                <wp:wrapNone/>
                <wp:docPr id="186" name="Textfeld 186"/>
                <wp:cNvGraphicFramePr/>
                <a:graphic xmlns:a="http://schemas.openxmlformats.org/drawingml/2006/main">
                  <a:graphicData uri="http://schemas.microsoft.com/office/word/2010/wordprocessingShape">
                    <wps:wsp>
                      <wps:cNvSpPr txBox="1"/>
                      <wps:spPr>
                        <a:xfrm>
                          <a:off x="0" y="0"/>
                          <a:ext cx="3886200" cy="3384550"/>
                        </a:xfrm>
                        <a:prstGeom prst="rect">
                          <a:avLst/>
                        </a:prstGeom>
                        <a:noFill/>
                        <a:ln w="6350">
                          <a:noFill/>
                        </a:ln>
                      </wps:spPr>
                      <wps:txbx>
                        <w:txbxContent>
                          <w:p w14:paraId="73A92FBF" w14:textId="2E0061EF" w:rsidR="00B66093" w:rsidRPr="00913EEC" w:rsidRDefault="00B66093" w:rsidP="00A37863">
                            <w:pPr>
                              <w:rPr>
                                <w:rFonts w:ascii="BlackChancery" w:hAnsi="BlackChancery"/>
                                <w:color w:val="4D4121"/>
                                <w:sz w:val="20"/>
                                <w:szCs w:val="20"/>
                                <w:lang w:val="en-US"/>
                              </w:rPr>
                            </w:pPr>
                            <w:r w:rsidRPr="00913EEC">
                              <w:rPr>
                                <w:rFonts w:ascii="BlackChancery" w:hAnsi="BlackChancery"/>
                                <w:noProof/>
                                <w:color w:val="4D4121"/>
                                <w:sz w:val="20"/>
                                <w:szCs w:val="20"/>
                                <w:lang w:val="en-US"/>
                              </w:rPr>
                              <w:t>Your magic turns others into beasts. Choose any number of willing creatures that you can see within range. You transform each target into the form of a Large or smaller beast with a challenge rating of 4 or lower. On subsequent turns, you can use your action to transform affected creatures into new forms.</w:t>
                            </w:r>
                            <w:r>
                              <w:rPr>
                                <w:rFonts w:ascii="BlackChancery" w:hAnsi="BlackChancery"/>
                                <w:noProof/>
                                <w:color w:val="4D4121"/>
                                <w:sz w:val="20"/>
                                <w:szCs w:val="20"/>
                                <w:lang w:val="en-US"/>
                              </w:rPr>
                              <w:br/>
                            </w:r>
                            <w:r w:rsidRPr="00913EEC">
                              <w:rPr>
                                <w:rFonts w:ascii="BlackChancery" w:hAnsi="BlackChancery"/>
                                <w:noProof/>
                                <w:color w:val="4D4121"/>
                                <w:sz w:val="20"/>
                                <w:szCs w:val="20"/>
                                <w:lang w:val="en-US"/>
                              </w:rPr>
                              <w:t>The transformation lasts for the duration for each target, or until the target drops to 0 hit points or dies. You can choose a different form for each target. A target’s game statistics are replaced by the statistics of the chosen beast, though the target retains its alignment and Intelligence, Wisdom, and Charisma scores. The target assumes the hit points of its new form, and when it reverts to its normal form, it returns to the number of hit points it had before it transformed. If it reverts as a result of dropping to 0 hit points, any excess damage carries over to its normal form. As long as the excess damage doesn’t reduce the creature’s normal form to 0 hit points, it isn’t knocked unconscious. The creature is limited in the actions it can perform by the nature of its new form, and it can’t speak or cast spells.</w:t>
                            </w:r>
                            <w:r>
                              <w:rPr>
                                <w:rFonts w:ascii="BlackChancery" w:hAnsi="BlackChancery"/>
                                <w:noProof/>
                                <w:color w:val="4D4121"/>
                                <w:sz w:val="20"/>
                                <w:szCs w:val="20"/>
                                <w:lang w:val="en-US"/>
                              </w:rPr>
                              <w:br/>
                            </w:r>
                            <w:r w:rsidRPr="00913EEC">
                              <w:rPr>
                                <w:rFonts w:ascii="BlackChancery" w:hAnsi="BlackChancery"/>
                                <w:noProof/>
                                <w:color w:val="4D4121"/>
                                <w:sz w:val="20"/>
                                <w:szCs w:val="20"/>
                                <w:lang w:val="en-US"/>
                              </w:rPr>
                              <w:t>The target’s gear melds into the new form. The target can’t activate, wield, or otherwise benefit from any of its equipment.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4B476" id="Textfeld 186" o:spid="_x0000_s1138" type="#_x0000_t202" style="position:absolute;margin-left:-14.85pt;margin-top:235.65pt;width:306pt;height:266.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" filled="f" stroked="f" strokeweight=".5pt">
                <v:textbox>
                  <w:txbxContent>
                    <w:p w14:paraId="73A92FBF" w14:textId="2E0061EF" w:rsidR="00B66093" w:rsidRPr="00913EEC" w:rsidRDefault="00B66093" w:rsidP="00A37863">
                      <w:pPr>
                        <w:rPr>
                          <w:rFonts w:ascii="BlackChancery" w:hAnsi="BlackChancery"/>
                          <w:color w:val="4D4121"/>
                          <w:sz w:val="20"/>
                          <w:szCs w:val="20"/>
                          <w:lang w:val="en-US"/>
                        </w:rPr>
                      </w:pPr>
                      <w:r w:rsidRPr="00913EEC">
                        <w:rPr>
                          <w:rFonts w:ascii="BlackChancery" w:hAnsi="BlackChancery"/>
                          <w:noProof/>
                          <w:color w:val="4D4121"/>
                          <w:sz w:val="20"/>
                          <w:szCs w:val="20"/>
                          <w:lang w:val="en-US"/>
                        </w:rPr>
                        <w:t>Your magic turns others into beasts. Choose any number of willing creatures that you can see within range. You transform each target into the form of a Large or smaller beast with a challenge rating of 4 or lower. On subsequent turns, you can use your action to transform affected creatures into new forms.</w:t>
                      </w:r>
                      <w:r>
                        <w:rPr>
                          <w:rFonts w:ascii="BlackChancery" w:hAnsi="BlackChancery"/>
                          <w:noProof/>
                          <w:color w:val="4D4121"/>
                          <w:sz w:val="20"/>
                          <w:szCs w:val="20"/>
                          <w:lang w:val="en-US"/>
                        </w:rPr>
                        <w:br/>
                      </w:r>
                      <w:r w:rsidRPr="00913EEC">
                        <w:rPr>
                          <w:rFonts w:ascii="BlackChancery" w:hAnsi="BlackChancery"/>
                          <w:noProof/>
                          <w:color w:val="4D4121"/>
                          <w:sz w:val="20"/>
                          <w:szCs w:val="20"/>
                          <w:lang w:val="en-US"/>
                        </w:rPr>
                        <w:t>The transformation lasts for the duration for each target, or until the target drops to 0 hit points or dies. You can choose a different form for each target. A target’s game statistics are replaced by the statistics of the chosen beast, though the target retains its alignment and Intelligence, Wisdom, and Charisma scores. The target assumes the hit points of its new form, and when it reverts to its normal form, it returns to the number of hit points it had before it transformed. If it reverts as a result of dropping to 0 hit points, any excess damage carries over to its normal form. As long as the excess damage doesn’t reduce the creature’s normal form to 0 hit points, it isn’t knocked unconscious. The creature is limited in the actions it can perform by the nature of its new form, and it can’t speak or cast spells.</w:t>
                      </w:r>
                      <w:r>
                        <w:rPr>
                          <w:rFonts w:ascii="BlackChancery" w:hAnsi="BlackChancery"/>
                          <w:noProof/>
                          <w:color w:val="4D4121"/>
                          <w:sz w:val="20"/>
                          <w:szCs w:val="20"/>
                          <w:lang w:val="en-US"/>
                        </w:rPr>
                        <w:br/>
                      </w:r>
                      <w:r w:rsidRPr="00913EEC">
                        <w:rPr>
                          <w:rFonts w:ascii="BlackChancery" w:hAnsi="BlackChancery"/>
                          <w:noProof/>
                          <w:color w:val="4D4121"/>
                          <w:sz w:val="20"/>
                          <w:szCs w:val="20"/>
                          <w:lang w:val="en-US"/>
                        </w:rPr>
                        <w:t>The target’s gear melds into the new form. The target can’t activate, wield, or otherwise benefit from any of its equipment.</w:t>
                      </w:r>
                    </w:p>
                  </w:txbxContent>
                </v:textbox>
              </v:shape>
            </w:pict>
          </mc:Fallback>
        </mc:AlternateContent>
      </w:r>
      <w:r>
        <w:rPr>
          <w:noProof/>
        </w:rPr>
        <mc:AlternateContent>
          <mc:Choice Requires="wps">
            <w:drawing>
              <wp:anchor distT="0" distB="0" distL="114300" distR="114300" simplePos="0" relativeHeight="251823104" behindDoc="0" locked="0" layoutInCell="1" allowOverlap="1" wp14:anchorId="03E55111" wp14:editId="0F63B32C">
                <wp:simplePos x="0" y="0"/>
                <wp:positionH relativeFrom="column">
                  <wp:posOffset>325755</wp:posOffset>
                </wp:positionH>
                <wp:positionV relativeFrom="paragraph">
                  <wp:posOffset>2605405</wp:posOffset>
                </wp:positionV>
                <wp:extent cx="2946400" cy="596900"/>
                <wp:effectExtent l="0" t="0" r="0" b="0"/>
                <wp:wrapNone/>
                <wp:docPr id="187" name="Textfeld 187"/>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6FEF1664"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55111" id="Textfeld 187" o:spid="_x0000_s1139" type="#_x0000_t202" style="position:absolute;margin-left:25.65pt;margin-top:205.15pt;width:232pt;height:47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pqbewTMCAABeBAAADgAAAAAAAAAA&#13;&#10;AAAAAAAuAgAAZHJzL2Uyb0RvYy54bWxQSwECLQAUAAYACAAAACEAefswp+MAAAAPAQAADwAAAAAA&#13;&#10;AAAAAAAAAACNBAAAZHJzL2Rvd25yZXYueG1sUEsFBgAAAAAEAAQA8wAAAJ0FAAAAAA==&#13;&#10;" filled="f" stroked="f" strokeweight=".5pt">
                <v:textbox>
                  <w:txbxContent>
                    <w:p w14:paraId="6FEF1664"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821056" behindDoc="0" locked="0" layoutInCell="1" allowOverlap="1" wp14:anchorId="7EDD6916" wp14:editId="0F15637C">
                <wp:simplePos x="0" y="0"/>
                <wp:positionH relativeFrom="column">
                  <wp:posOffset>3024505</wp:posOffset>
                </wp:positionH>
                <wp:positionV relativeFrom="paragraph">
                  <wp:posOffset>2110105</wp:posOffset>
                </wp:positionV>
                <wp:extent cx="1295400" cy="279400"/>
                <wp:effectExtent l="0" t="0" r="0" b="0"/>
                <wp:wrapNone/>
                <wp:docPr id="188" name="Textfeld 188"/>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6BBE2452"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D6916" id="Textfeld 188" o:spid="_x0000_s1140" type="#_x0000_t202" style="position:absolute;margin-left:238.15pt;margin-top:166.15pt;width:102pt;height:22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BbpVIyMQIAAF4EAAAOAAAAAAAAAAAA&#13;&#10;AAAAAC4CAABkcnMvZTJvRG9jLnhtbFBLAQItABQABgAIAAAAIQCFH0SP5AAAABABAAAPAAAAAAAA&#13;&#10;AAAAAAAAAIsEAABkcnMvZG93bnJldi54bWxQSwUGAAAAAAQABADzAAAAnAUAAAAA&#13;&#10;" filled="f" stroked="f" strokeweight=".5pt">
                <v:textbox>
                  <w:txbxContent>
                    <w:p w14:paraId="6BBE2452"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822080" behindDoc="0" locked="0" layoutInCell="1" allowOverlap="1" wp14:anchorId="42965481" wp14:editId="1C34A525">
                <wp:simplePos x="0" y="0"/>
                <wp:positionH relativeFrom="column">
                  <wp:posOffset>2694305</wp:posOffset>
                </wp:positionH>
                <wp:positionV relativeFrom="paragraph">
                  <wp:posOffset>2389505</wp:posOffset>
                </wp:positionV>
                <wp:extent cx="1079500" cy="463550"/>
                <wp:effectExtent l="0" t="0" r="0" b="0"/>
                <wp:wrapNone/>
                <wp:docPr id="189" name="Textfeld 189"/>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06C9659C"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65481" id="Textfeld 189" o:spid="_x0000_s1141" type="#_x0000_t202" style="position:absolute;margin-left:212.15pt;margin-top:188.15pt;width:85pt;height:36.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" filled="f" stroked="f" strokeweight=".5pt">
                <v:textbox>
                  <w:txbxContent>
                    <w:p w14:paraId="06C9659C"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24 hours</w:t>
                      </w:r>
                    </w:p>
                  </w:txbxContent>
                </v:textbox>
              </v:shape>
            </w:pict>
          </mc:Fallback>
        </mc:AlternateContent>
      </w:r>
      <w:r>
        <w:rPr>
          <w:noProof/>
        </w:rPr>
        <mc:AlternateContent>
          <mc:Choice Requires="wps">
            <w:drawing>
              <wp:anchor distT="0" distB="0" distL="114300" distR="114300" simplePos="0" relativeHeight="251817984" behindDoc="0" locked="0" layoutInCell="1" allowOverlap="1" wp14:anchorId="2AB02C79" wp14:editId="43A6E1FE">
                <wp:simplePos x="0" y="0"/>
                <wp:positionH relativeFrom="column">
                  <wp:posOffset>3351192</wp:posOffset>
                </wp:positionH>
                <wp:positionV relativeFrom="paragraph">
                  <wp:posOffset>-656604</wp:posOffset>
                </wp:positionV>
                <wp:extent cx="534616" cy="865762"/>
                <wp:effectExtent l="0" t="0" r="0" b="0"/>
                <wp:wrapNone/>
                <wp:docPr id="190" name="Textfeld 190"/>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32FEFBA6"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02C79" id="Textfeld 190" o:spid="_x0000_s1142" type="#_x0000_t202" style="position:absolute;margin-left:263.85pt;margin-top:-51.7pt;width:42.1pt;height:68.1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" filled="f" stroked="f" strokeweight=".5pt">
                <v:textbox>
                  <w:txbxContent>
                    <w:p w14:paraId="32FEFBA6"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Pr>
          <w:noProof/>
        </w:rPr>
        <mc:AlternateContent>
          <mc:Choice Requires="wps">
            <w:drawing>
              <wp:anchor distT="0" distB="0" distL="114300" distR="114300" simplePos="0" relativeHeight="251824128" behindDoc="0" locked="0" layoutInCell="1" allowOverlap="1" wp14:anchorId="7438A46A" wp14:editId="3C0859DD">
                <wp:simplePos x="0" y="0"/>
                <wp:positionH relativeFrom="column">
                  <wp:posOffset>-264795</wp:posOffset>
                </wp:positionH>
                <wp:positionV relativeFrom="paragraph">
                  <wp:posOffset>2351405</wp:posOffset>
                </wp:positionV>
                <wp:extent cx="1079500" cy="254000"/>
                <wp:effectExtent l="0" t="0" r="0" b="0"/>
                <wp:wrapNone/>
                <wp:docPr id="191" name="Textfeld 19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C41AC0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8A46A" id="Textfeld 191" o:spid="_x0000_s1143" type="#_x0000_t202" style="position:absolute;margin-left:-20.85pt;margin-top:185.15pt;width:85pt;height:20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p4WK0DICAABeBAAADgAAAAAAAAAA&#13;&#10;AAAAAAAuAgAAZHJzL2Uyb0RvYy54bWxQSwECLQAUAAYACAAAACEAUR7xbuQAAAAQAQAADwAAAAAA&#13;&#10;AAAAAAAAAACMBAAAZHJzL2Rvd25yZXYueG1sUEsFBgAAAAAEAAQA8wAAAJ0FAAAAAA==&#13;&#10;" filled="f" stroked="f" strokeweight=".5pt">
                <v:textbox>
                  <w:txbxContent>
                    <w:p w14:paraId="1C41AC0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25152" behindDoc="0" locked="0" layoutInCell="1" allowOverlap="1" wp14:anchorId="276C47BB" wp14:editId="00089F9D">
                <wp:simplePos x="0" y="0"/>
                <wp:positionH relativeFrom="column">
                  <wp:posOffset>-533400</wp:posOffset>
                </wp:positionH>
                <wp:positionV relativeFrom="paragraph">
                  <wp:posOffset>2108200</wp:posOffset>
                </wp:positionV>
                <wp:extent cx="1079500" cy="279400"/>
                <wp:effectExtent l="0" t="0" r="0" b="0"/>
                <wp:wrapNone/>
                <wp:docPr id="192" name="Textfeld 19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C6DEF5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C47BB" id="Textfeld 192" o:spid="_x0000_s1144" type="#_x0000_t202" style="position:absolute;margin-left:-42pt;margin-top:166pt;width:85pt;height:22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5DcozTMCAABeBAAADgAAAAAAAAAA&#13;&#10;AAAAAAAuAgAAZHJzL2Uyb0RvYy54bWxQSwECLQAUAAYACAAAACEA9IKwwOMAAAAPAQAADwAAAAAA&#13;&#10;AAAAAAAAAACNBAAAZHJzL2Rvd25yZXYueG1sUEsFBgAAAAAEAAQA8wAAAJ0FAAAAAA==&#13;&#10;" filled="f" stroked="f" strokeweight=".5pt">
                <v:textbox>
                  <w:txbxContent>
                    <w:p w14:paraId="6C6DEF5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w:drawing>
          <wp:anchor distT="0" distB="0" distL="114300" distR="114300" simplePos="0" relativeHeight="251820032" behindDoc="0" locked="0" layoutInCell="1" allowOverlap="1" wp14:anchorId="65DFF2DE" wp14:editId="5B752EA0">
            <wp:simplePos x="0" y="0"/>
            <wp:positionH relativeFrom="margin">
              <wp:posOffset>3699510</wp:posOffset>
            </wp:positionH>
            <wp:positionV relativeFrom="margin">
              <wp:posOffset>433814</wp:posOffset>
            </wp:positionV>
            <wp:extent cx="582338" cy="1473200"/>
            <wp:effectExtent l="0" t="0" r="0" b="0"/>
            <wp:wrapSquare wrapText="bothSides"/>
            <wp:docPr id="194" name="Grafi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19008" behindDoc="0" locked="0" layoutInCell="1" allowOverlap="1" wp14:anchorId="398AA0E5" wp14:editId="164B32D5">
            <wp:simplePos x="0" y="0"/>
            <wp:positionH relativeFrom="margin">
              <wp:posOffset>-772795</wp:posOffset>
            </wp:positionH>
            <wp:positionV relativeFrom="margin">
              <wp:posOffset>430530</wp:posOffset>
            </wp:positionV>
            <wp:extent cx="582338" cy="1473200"/>
            <wp:effectExtent l="0" t="0" r="0" b="0"/>
            <wp:wrapSquare wrapText="bothSides"/>
            <wp:docPr id="195" name="Grafi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16960" behindDoc="0" locked="0" layoutInCell="1" allowOverlap="1" wp14:anchorId="5DE9CD59" wp14:editId="6D77C378">
                <wp:simplePos x="0" y="0"/>
                <wp:positionH relativeFrom="column">
                  <wp:posOffset>280035</wp:posOffset>
                </wp:positionH>
                <wp:positionV relativeFrom="paragraph">
                  <wp:posOffset>-729615</wp:posOffset>
                </wp:positionV>
                <wp:extent cx="2743200" cy="482138"/>
                <wp:effectExtent l="0" t="0" r="0" b="635"/>
                <wp:wrapNone/>
                <wp:docPr id="193" name="Textfeld 19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124EB0E"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Animal Shapes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E9CD59" id="Textfeld 193" o:spid="_x0000_s1145" type="#_x0000_t202" style="position:absolute;margin-left:22.05pt;margin-top:-57.45pt;width:3in;height:37.9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Ue34WkgCAACGBAAADgAAAAAAAAAAAAAAAAAuAgAAZHJzL2Uyb0RvYy54bWxQSwECLQAUAAYA&#13;&#10;CAAAACEAGnfNLOYAAAAQAQAADwAAAAAAAAAAAAAAAACiBAAAZHJzL2Rvd25yZXYueG1sUEsFBgAA&#13;&#10;AAAEAAQA8wAAALUFAAAAAA==&#13;&#10;" fillcolor="white [3201]" stroked="f" strokeweight=".5pt">
                <v:textbox>
                  <w:txbxContent>
                    <w:p w14:paraId="1124EB0E"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Animal Shapes</w:t>
                      </w:r>
                    </w:p>
                  </w:txbxContent>
                </v:textbox>
              </v:shape>
            </w:pict>
          </mc:Fallback>
        </mc:AlternateContent>
      </w:r>
    </w:p>
    <w:p w14:paraId="041C00FC" w14:textId="77777777" w:rsidR="00913EEC" w:rsidRDefault="00913EEC" w:rsidP="007717E6">
      <w:pPr>
        <w:sectPr w:rsidR="00913EEC" w:rsidSect="00913EEC">
          <w:headerReference w:type="even" r:id="rId56"/>
          <w:headerReference w:type="default" r:id="rId57"/>
          <w:headerReference w:type="first" r:id="rId5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37440" behindDoc="0" locked="0" layoutInCell="1" allowOverlap="1" wp14:anchorId="2692C144" wp14:editId="101C0AA6">
                <wp:simplePos x="0" y="0"/>
                <wp:positionH relativeFrom="column">
                  <wp:posOffset>-709295</wp:posOffset>
                </wp:positionH>
                <wp:positionV relativeFrom="paragraph">
                  <wp:posOffset>2853055</wp:posOffset>
                </wp:positionV>
                <wp:extent cx="4806950" cy="3524250"/>
                <wp:effectExtent l="0" t="0" r="0" b="0"/>
                <wp:wrapNone/>
                <wp:docPr id="199" name="Textfeld 199"/>
                <wp:cNvGraphicFramePr/>
                <a:graphic xmlns:a="http://schemas.openxmlformats.org/drawingml/2006/main">
                  <a:graphicData uri="http://schemas.microsoft.com/office/word/2010/wordprocessingShape">
                    <wps:wsp>
                      <wps:cNvSpPr txBox="1"/>
                      <wps:spPr>
                        <a:xfrm>
                          <a:off x="0" y="0"/>
                          <a:ext cx="4806950" cy="3524250"/>
                        </a:xfrm>
                        <a:prstGeom prst="rect">
                          <a:avLst/>
                        </a:prstGeom>
                        <a:noFill/>
                        <a:ln w="6350">
                          <a:noFill/>
                        </a:ln>
                      </wps:spPr>
                      <wps:txbx>
                        <w:txbxContent>
                          <w:p w14:paraId="580E8CDD" w14:textId="2E0D2A36" w:rsidR="00B66093" w:rsidRPr="00913EEC" w:rsidRDefault="00B66093" w:rsidP="00913EEC">
                            <w:pPr>
                              <w:rPr>
                                <w:rFonts w:ascii="BlackChancery" w:hAnsi="BlackChancery"/>
                                <w:color w:val="4D4121"/>
                                <w:sz w:val="16"/>
                                <w:szCs w:val="16"/>
                                <w:lang w:val="en-US"/>
                              </w:rPr>
                            </w:pPr>
                            <w:r w:rsidRPr="00913EEC">
                              <w:rPr>
                                <w:rFonts w:ascii="BlackChancery" w:hAnsi="BlackChancery"/>
                                <w:color w:val="4D4121"/>
                                <w:sz w:val="16"/>
                                <w:szCs w:val="16"/>
                                <w:lang w:val="en-US"/>
                              </w:rPr>
                              <w:t>Objects come to life at your command. Choose up to ten nonmagical objects within range that are not being worn or carried. Medium targets count as two objects, Large targets count as four objects, Huge targets count as eight objects. You can’t animate any object larger than Huge. Each target animates and becomes a creature under your control until the spell ends or until reduced to 0 hit points.</w:t>
                            </w:r>
                            <w:r w:rsidRPr="00913EEC">
                              <w:rPr>
                                <w:rFonts w:ascii="BlackChancery" w:hAnsi="BlackChancery"/>
                                <w:color w:val="4D4121"/>
                                <w:sz w:val="16"/>
                                <w:szCs w:val="16"/>
                                <w:lang w:val="en-US"/>
                              </w:rPr>
                              <w:br/>
                              <w:t>As a bonus action, you can mentally command any creature you made with this spell if the creature is within 500 feet of you (if you control multiple creatures, you can command any or all of them at the same time, issuing the same command to each one). You decide what action the creature will take and where it will move during its next turn, or you can issue a general command, such as to guard a particular chamber or corridor. If you issue no commands, the creature only defends itself against hostile creatures. Once given an order, the creature continues to follow it until its task is complete.</w:t>
                            </w:r>
                            <w:r w:rsidRPr="00913EEC">
                              <w:rPr>
                                <w:rFonts w:ascii="BlackChancery" w:hAnsi="BlackChancery"/>
                                <w:color w:val="4D4121"/>
                                <w:sz w:val="16"/>
                                <w:szCs w:val="16"/>
                                <w:lang w:val="en-US"/>
                              </w:rPr>
                              <w:br/>
                              <w:t xml:space="preserve">Animated Object Statistics </w:t>
                            </w:r>
                            <w:r>
                              <w:rPr>
                                <w:rFonts w:ascii="BlackChancery" w:hAnsi="BlackChancery"/>
                                <w:color w:val="4D4121"/>
                                <w:sz w:val="16"/>
                                <w:szCs w:val="16"/>
                                <w:lang w:val="en-US"/>
                              </w:rPr>
                              <w:br/>
                            </w:r>
                            <w:r w:rsidRPr="00913EEC">
                              <w:rPr>
                                <w:rFonts w:ascii="BlackChancery" w:hAnsi="BlackChancery"/>
                                <w:color w:val="4D4121"/>
                                <w:sz w:val="16"/>
                                <w:szCs w:val="16"/>
                                <w:lang w:val="en-US"/>
                              </w:rPr>
                              <w:t xml:space="preserve">Size HP AC Attack Str </w:t>
                            </w:r>
                            <w:proofErr w:type="spellStart"/>
                            <w:r w:rsidRPr="00913EEC">
                              <w:rPr>
                                <w:rFonts w:ascii="BlackChancery" w:hAnsi="BlackChancery"/>
                                <w:color w:val="4D4121"/>
                                <w:sz w:val="16"/>
                                <w:szCs w:val="16"/>
                                <w:lang w:val="en-US"/>
                              </w:rPr>
                              <w:t>Dex</w:t>
                            </w:r>
                            <w:proofErr w:type="spellEnd"/>
                            <w:r w:rsidRPr="00913EEC">
                              <w:rPr>
                                <w:rFonts w:ascii="BlackChancery" w:hAnsi="BlackChancery"/>
                                <w:color w:val="4D4121"/>
                                <w:sz w:val="16"/>
                                <w:szCs w:val="16"/>
                                <w:lang w:val="en-US"/>
                              </w:rPr>
                              <w:t xml:space="preserve"> </w:t>
                            </w:r>
                            <w:r>
                              <w:rPr>
                                <w:rFonts w:ascii="BlackChancery" w:hAnsi="BlackChancery"/>
                                <w:color w:val="4D4121"/>
                                <w:sz w:val="16"/>
                                <w:szCs w:val="16"/>
                                <w:lang w:val="en-US"/>
                              </w:rPr>
                              <w:br/>
                            </w:r>
                            <w:r w:rsidRPr="00913EEC">
                              <w:rPr>
                                <w:rFonts w:ascii="BlackChancery" w:hAnsi="BlackChancery"/>
                                <w:color w:val="4D4121"/>
                                <w:sz w:val="16"/>
                                <w:szCs w:val="16"/>
                                <w:lang w:val="en-US"/>
                              </w:rPr>
                              <w:t>Tiny</w:t>
                            </w:r>
                            <w:r>
                              <w:rPr>
                                <w:rFonts w:ascii="BlackChancery" w:hAnsi="BlackChancery"/>
                                <w:color w:val="4D4121"/>
                                <w:sz w:val="16"/>
                                <w:szCs w:val="16"/>
                                <w:lang w:val="en-US"/>
                              </w:rPr>
                              <w:t xml:space="preserve"> </w:t>
                            </w:r>
                            <w:r w:rsidRPr="00913EEC">
                              <w:rPr>
                                <w:rFonts w:ascii="BlackChancery" w:hAnsi="BlackChancery"/>
                                <w:color w:val="4D4121"/>
                                <w:sz w:val="16"/>
                                <w:szCs w:val="16"/>
                                <w:lang w:val="en-US"/>
                              </w:rPr>
                              <w:t>20 18 +8 to hit, 1d4 + 4 damage 4 18</w:t>
                            </w:r>
                            <w:r w:rsidRPr="00913EEC">
                              <w:rPr>
                                <w:rFonts w:ascii="BlackChancery" w:hAnsi="BlackChancery"/>
                                <w:color w:val="4D4121"/>
                                <w:sz w:val="16"/>
                                <w:szCs w:val="16"/>
                                <w:lang w:val="en-US"/>
                              </w:rPr>
                              <w:br/>
                              <w:t>Small 25 16 +6 to hit, 1d8 + 2 damage 6 14</w:t>
                            </w:r>
                            <w:r w:rsidRPr="00913EEC">
                              <w:rPr>
                                <w:rFonts w:ascii="BlackChancery" w:hAnsi="BlackChancery"/>
                                <w:color w:val="4D4121"/>
                                <w:sz w:val="16"/>
                                <w:szCs w:val="16"/>
                                <w:lang w:val="en-US"/>
                              </w:rPr>
                              <w:br/>
                              <w:t>Medium 40 13 +5 to hit, 2d6 + 1 damage 10 12</w:t>
                            </w:r>
                            <w:r>
                              <w:rPr>
                                <w:rFonts w:ascii="BlackChancery" w:hAnsi="BlackChancery"/>
                                <w:color w:val="4D4121"/>
                                <w:sz w:val="16"/>
                                <w:szCs w:val="16"/>
                                <w:lang w:val="en-US"/>
                              </w:rPr>
                              <w:br/>
                            </w:r>
                            <w:r w:rsidRPr="00913EEC">
                              <w:rPr>
                                <w:rFonts w:ascii="BlackChancery" w:hAnsi="BlackChancery"/>
                                <w:color w:val="4D4121"/>
                                <w:sz w:val="16"/>
                                <w:szCs w:val="16"/>
                                <w:lang w:val="en-US"/>
                              </w:rPr>
                              <w:t>Large 50 10 +6 to hit, 2d10 + 2 damage 14 10</w:t>
                            </w:r>
                            <w:r>
                              <w:rPr>
                                <w:rFonts w:ascii="BlackChancery" w:hAnsi="BlackChancery"/>
                                <w:color w:val="4D4121"/>
                                <w:sz w:val="16"/>
                                <w:szCs w:val="16"/>
                                <w:lang w:val="en-US"/>
                              </w:rPr>
                              <w:br/>
                            </w:r>
                            <w:r w:rsidRPr="00913EEC">
                              <w:rPr>
                                <w:rFonts w:ascii="BlackChancery" w:hAnsi="BlackChancery"/>
                                <w:color w:val="4D4121"/>
                                <w:sz w:val="16"/>
                                <w:szCs w:val="16"/>
                                <w:lang w:val="en-US"/>
                              </w:rPr>
                              <w:t>Huge 80 10 +8 to hit, 2d12 + 4 damage 18 6</w:t>
                            </w:r>
                            <w:r w:rsidRPr="00913EEC">
                              <w:rPr>
                                <w:rFonts w:ascii="BlackChancery" w:hAnsi="BlackChancery"/>
                                <w:color w:val="4D4121"/>
                                <w:sz w:val="16"/>
                                <w:szCs w:val="16"/>
                                <w:lang w:val="en-US"/>
                              </w:rPr>
                              <w:br/>
                              <w:t xml:space="preserve"> An animated object is a construct with AC, hit points, attacks, Strength, and Dexterity determined by its size. Its Constitution is 10 and its Intelligence and Wisdom are 3, and its Charisma is 1. Its speed is 30 feet; if the object lacks legs or other appendages it can use for locomotion, it instead has a flying speed of 30 feet and can hover. If the object is securely attached to a surface or a larger object, such as a chain bolted to a wall, its speed is 0. It has blindsight with a radius of 30 feet and is blind beyond that distance. When the animated object drops to 0 hit points, it reverts to its original object form, and any remaining damage carries over to its original object form.</w:t>
                            </w:r>
                            <w:r>
                              <w:rPr>
                                <w:rFonts w:ascii="BlackChancery" w:hAnsi="BlackChancery"/>
                                <w:color w:val="4D4121"/>
                                <w:sz w:val="16"/>
                                <w:szCs w:val="16"/>
                                <w:lang w:val="en-US"/>
                              </w:rPr>
                              <w:br/>
                            </w:r>
                            <w:r w:rsidRPr="00913EEC">
                              <w:rPr>
                                <w:rFonts w:ascii="BlackChancery" w:hAnsi="BlackChancery"/>
                                <w:color w:val="4D4121"/>
                                <w:sz w:val="16"/>
                                <w:szCs w:val="16"/>
                                <w:lang w:val="en-US"/>
                              </w:rPr>
                              <w:t>If you command an object to attack, it can make a single melee attack against a creature within 5 feet of it. It makes a slam attack with an attack bonus and bludgeoning damage determined by its size. The GM might rule that a specific object inflicts slashing or piercing damage based on its form.</w:t>
                            </w:r>
                            <w:r w:rsidRPr="00913EEC">
                              <w:rPr>
                                <w:rFonts w:ascii="BlackChancery" w:hAnsi="BlackChancery"/>
                                <w:color w:val="4D4121"/>
                                <w:sz w:val="16"/>
                                <w:szCs w:val="16"/>
                                <w:lang w:val="en-US"/>
                              </w:rPr>
                              <w:br/>
                              <w:t>At Higher Levels. If you cast this spell using a spell slot of 6th level or higher, you can animate two additional objects for each slot level above 5th.</w:t>
                            </w:r>
                          </w:p>
                          <w:p w14:paraId="3059CD0F" w14:textId="1A981948" w:rsidR="00B66093" w:rsidRPr="00913EEC" w:rsidRDefault="00B66093" w:rsidP="00913EEC">
                            <w:pPr>
                              <w:rPr>
                                <w:rFonts w:ascii="BlackChancery" w:hAnsi="BlackChancery"/>
                                <w:color w:val="4D4121"/>
                                <w:sz w:val="16"/>
                                <w:szCs w:val="1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92C144" id="Textfeld 199" o:spid="_x0000_s1146" type="#_x0000_t202" style="position:absolute;margin-left:-55.85pt;margin-top:224.65pt;width:378.5pt;height:277.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" filled="f" stroked="f" strokeweight=".5pt">
                <v:textbox>
                  <w:txbxContent>
                    <w:p w14:paraId="580E8CDD" w14:textId="2E0D2A36" w:rsidR="00B66093" w:rsidRPr="00913EEC" w:rsidRDefault="00B66093" w:rsidP="00913EEC">
                      <w:pPr>
                        <w:rPr>
                          <w:rFonts w:ascii="BlackChancery" w:hAnsi="BlackChancery"/>
                          <w:color w:val="4D4121"/>
                          <w:sz w:val="16"/>
                          <w:szCs w:val="16"/>
                          <w:lang w:val="en-US"/>
                        </w:rPr>
                      </w:pPr>
                      <w:r w:rsidRPr="00913EEC">
                        <w:rPr>
                          <w:rFonts w:ascii="BlackChancery" w:hAnsi="BlackChancery"/>
                          <w:color w:val="4D4121"/>
                          <w:sz w:val="16"/>
                          <w:szCs w:val="16"/>
                          <w:lang w:val="en-US"/>
                        </w:rPr>
                        <w:t>Objects come to life at your command. Choose up to ten nonmagical objects within range that are not being worn or carried. Medium targets count as two objects, Large targets count as four objects, Huge targets count as eight objects. You can’t animate any object larger than Huge. Each target animates and becomes a creature under your control until the spell ends or until reduced to 0 hit points.</w:t>
                      </w:r>
                      <w:r w:rsidRPr="00913EEC">
                        <w:rPr>
                          <w:rFonts w:ascii="BlackChancery" w:hAnsi="BlackChancery"/>
                          <w:color w:val="4D4121"/>
                          <w:sz w:val="16"/>
                          <w:szCs w:val="16"/>
                          <w:lang w:val="en-US"/>
                        </w:rPr>
                        <w:br/>
                        <w:t>As a bonus action, you can mentally command any creature you made with this spell if the creature is within 500 feet of you (if you control multiple creatures, you can command any or all of them at the same time, issuing the same command to each one). You decide what action the creature will take and where it will move during its next turn, or you can issue a general command, such as to guard a particular chamber or corridor. If you issue no commands, the creature only defends itself against hostile creatures. Once given an order, the creature continues to follow it until its task is complete.</w:t>
                      </w:r>
                      <w:r w:rsidRPr="00913EEC">
                        <w:rPr>
                          <w:rFonts w:ascii="BlackChancery" w:hAnsi="BlackChancery"/>
                          <w:color w:val="4D4121"/>
                          <w:sz w:val="16"/>
                          <w:szCs w:val="16"/>
                          <w:lang w:val="en-US"/>
                        </w:rPr>
                        <w:br/>
                        <w:t xml:space="preserve">Animated Object Statistics </w:t>
                      </w:r>
                      <w:r>
                        <w:rPr>
                          <w:rFonts w:ascii="BlackChancery" w:hAnsi="BlackChancery"/>
                          <w:color w:val="4D4121"/>
                          <w:sz w:val="16"/>
                          <w:szCs w:val="16"/>
                          <w:lang w:val="en-US"/>
                        </w:rPr>
                        <w:br/>
                      </w:r>
                      <w:r w:rsidRPr="00913EEC">
                        <w:rPr>
                          <w:rFonts w:ascii="BlackChancery" w:hAnsi="BlackChancery"/>
                          <w:color w:val="4D4121"/>
                          <w:sz w:val="16"/>
                          <w:szCs w:val="16"/>
                          <w:lang w:val="en-US"/>
                        </w:rPr>
                        <w:t xml:space="preserve">Size HP AC Attack Str </w:t>
                      </w:r>
                      <w:proofErr w:type="spellStart"/>
                      <w:r w:rsidRPr="00913EEC">
                        <w:rPr>
                          <w:rFonts w:ascii="BlackChancery" w:hAnsi="BlackChancery"/>
                          <w:color w:val="4D4121"/>
                          <w:sz w:val="16"/>
                          <w:szCs w:val="16"/>
                          <w:lang w:val="en-US"/>
                        </w:rPr>
                        <w:t>Dex</w:t>
                      </w:r>
                      <w:proofErr w:type="spellEnd"/>
                      <w:r w:rsidRPr="00913EEC">
                        <w:rPr>
                          <w:rFonts w:ascii="BlackChancery" w:hAnsi="BlackChancery"/>
                          <w:color w:val="4D4121"/>
                          <w:sz w:val="16"/>
                          <w:szCs w:val="16"/>
                          <w:lang w:val="en-US"/>
                        </w:rPr>
                        <w:t xml:space="preserve"> </w:t>
                      </w:r>
                      <w:r>
                        <w:rPr>
                          <w:rFonts w:ascii="BlackChancery" w:hAnsi="BlackChancery"/>
                          <w:color w:val="4D4121"/>
                          <w:sz w:val="16"/>
                          <w:szCs w:val="16"/>
                          <w:lang w:val="en-US"/>
                        </w:rPr>
                        <w:br/>
                      </w:r>
                      <w:r w:rsidRPr="00913EEC">
                        <w:rPr>
                          <w:rFonts w:ascii="BlackChancery" w:hAnsi="BlackChancery"/>
                          <w:color w:val="4D4121"/>
                          <w:sz w:val="16"/>
                          <w:szCs w:val="16"/>
                          <w:lang w:val="en-US"/>
                        </w:rPr>
                        <w:t>Tiny</w:t>
                      </w:r>
                      <w:r>
                        <w:rPr>
                          <w:rFonts w:ascii="BlackChancery" w:hAnsi="BlackChancery"/>
                          <w:color w:val="4D4121"/>
                          <w:sz w:val="16"/>
                          <w:szCs w:val="16"/>
                          <w:lang w:val="en-US"/>
                        </w:rPr>
                        <w:t xml:space="preserve"> </w:t>
                      </w:r>
                      <w:r w:rsidRPr="00913EEC">
                        <w:rPr>
                          <w:rFonts w:ascii="BlackChancery" w:hAnsi="BlackChancery"/>
                          <w:color w:val="4D4121"/>
                          <w:sz w:val="16"/>
                          <w:szCs w:val="16"/>
                          <w:lang w:val="en-US"/>
                        </w:rPr>
                        <w:t>20 18 +8 to hit, 1d4 + 4 damage 4 18</w:t>
                      </w:r>
                      <w:r w:rsidRPr="00913EEC">
                        <w:rPr>
                          <w:rFonts w:ascii="BlackChancery" w:hAnsi="BlackChancery"/>
                          <w:color w:val="4D4121"/>
                          <w:sz w:val="16"/>
                          <w:szCs w:val="16"/>
                          <w:lang w:val="en-US"/>
                        </w:rPr>
                        <w:br/>
                        <w:t>Small 25 16 +6 to hit, 1d8 + 2 damage 6 14</w:t>
                      </w:r>
                      <w:r w:rsidRPr="00913EEC">
                        <w:rPr>
                          <w:rFonts w:ascii="BlackChancery" w:hAnsi="BlackChancery"/>
                          <w:color w:val="4D4121"/>
                          <w:sz w:val="16"/>
                          <w:szCs w:val="16"/>
                          <w:lang w:val="en-US"/>
                        </w:rPr>
                        <w:br/>
                        <w:t>Medium 40 13 +5 to hit, 2d6 + 1 damage 10 12</w:t>
                      </w:r>
                      <w:r>
                        <w:rPr>
                          <w:rFonts w:ascii="BlackChancery" w:hAnsi="BlackChancery"/>
                          <w:color w:val="4D4121"/>
                          <w:sz w:val="16"/>
                          <w:szCs w:val="16"/>
                          <w:lang w:val="en-US"/>
                        </w:rPr>
                        <w:br/>
                      </w:r>
                      <w:r w:rsidRPr="00913EEC">
                        <w:rPr>
                          <w:rFonts w:ascii="BlackChancery" w:hAnsi="BlackChancery"/>
                          <w:color w:val="4D4121"/>
                          <w:sz w:val="16"/>
                          <w:szCs w:val="16"/>
                          <w:lang w:val="en-US"/>
                        </w:rPr>
                        <w:t>Large 50 10 +6 to hit, 2d10 + 2 damage 14 10</w:t>
                      </w:r>
                      <w:r>
                        <w:rPr>
                          <w:rFonts w:ascii="BlackChancery" w:hAnsi="BlackChancery"/>
                          <w:color w:val="4D4121"/>
                          <w:sz w:val="16"/>
                          <w:szCs w:val="16"/>
                          <w:lang w:val="en-US"/>
                        </w:rPr>
                        <w:br/>
                      </w:r>
                      <w:r w:rsidRPr="00913EEC">
                        <w:rPr>
                          <w:rFonts w:ascii="BlackChancery" w:hAnsi="BlackChancery"/>
                          <w:color w:val="4D4121"/>
                          <w:sz w:val="16"/>
                          <w:szCs w:val="16"/>
                          <w:lang w:val="en-US"/>
                        </w:rPr>
                        <w:t>Huge 80 10 +8 to hit, 2d12 + 4 damage 18 6</w:t>
                      </w:r>
                      <w:r w:rsidRPr="00913EEC">
                        <w:rPr>
                          <w:rFonts w:ascii="BlackChancery" w:hAnsi="BlackChancery"/>
                          <w:color w:val="4D4121"/>
                          <w:sz w:val="16"/>
                          <w:szCs w:val="16"/>
                          <w:lang w:val="en-US"/>
                        </w:rPr>
                        <w:br/>
                        <w:t xml:space="preserve"> An animated object is a construct with AC, hit points, attacks, Strength, and Dexterity determined by its size. Its Constitution is 10 and its Intelligence and Wisdom are 3, and its Charisma is 1. Its speed is 30 feet; if the object lacks legs or other appendages it can use for locomotion, it instead has a flying speed of 30 feet and can hover. If the object is securely attached to a surface or a larger object, such as a chain bolted to a wall, its speed is 0. It has blindsight with a radius of 30 feet and is blind beyond that distance. When the animated object drops to 0 hit points, it reverts to its original object form, and any remaining damage carries over to its original object form.</w:t>
                      </w:r>
                      <w:r>
                        <w:rPr>
                          <w:rFonts w:ascii="BlackChancery" w:hAnsi="BlackChancery"/>
                          <w:color w:val="4D4121"/>
                          <w:sz w:val="16"/>
                          <w:szCs w:val="16"/>
                          <w:lang w:val="en-US"/>
                        </w:rPr>
                        <w:br/>
                      </w:r>
                      <w:r w:rsidRPr="00913EEC">
                        <w:rPr>
                          <w:rFonts w:ascii="BlackChancery" w:hAnsi="BlackChancery"/>
                          <w:color w:val="4D4121"/>
                          <w:sz w:val="16"/>
                          <w:szCs w:val="16"/>
                          <w:lang w:val="en-US"/>
                        </w:rPr>
                        <w:t>If you command an object to attack, it can make a single melee attack against a creature within 5 feet of it. It makes a slam attack with an attack bonus and bludgeoning damage determined by its size. The GM might rule that a specific object inflicts slashing or piercing damage based on its form.</w:t>
                      </w:r>
                      <w:r w:rsidRPr="00913EEC">
                        <w:rPr>
                          <w:rFonts w:ascii="BlackChancery" w:hAnsi="BlackChancery"/>
                          <w:color w:val="4D4121"/>
                          <w:sz w:val="16"/>
                          <w:szCs w:val="16"/>
                          <w:lang w:val="en-US"/>
                        </w:rPr>
                        <w:br/>
                        <w:t>At Higher Levels. If you cast this spell using a spell slot of 6th level or higher, you can animate two additional objects for each slot level above 5th.</w:t>
                      </w:r>
                    </w:p>
                    <w:p w14:paraId="3059CD0F" w14:textId="1A981948" w:rsidR="00B66093" w:rsidRPr="00913EEC" w:rsidRDefault="00B66093" w:rsidP="00913EEC">
                      <w:pPr>
                        <w:rPr>
                          <w:rFonts w:ascii="BlackChancery" w:hAnsi="BlackChancery"/>
                          <w:color w:val="4D4121"/>
                          <w:sz w:val="16"/>
                          <w:szCs w:val="16"/>
                          <w:lang w:val="en-US"/>
                        </w:rPr>
                      </w:pPr>
                    </w:p>
                  </w:txbxContent>
                </v:textbox>
              </v:shape>
            </w:pict>
          </mc:Fallback>
        </mc:AlternateContent>
      </w:r>
      <w:r>
        <w:rPr>
          <w:noProof/>
        </w:rPr>
        <mc:AlternateContent>
          <mc:Choice Requires="wps">
            <w:drawing>
              <wp:anchor distT="0" distB="0" distL="114300" distR="114300" simplePos="0" relativeHeight="251834368" behindDoc="0" locked="0" layoutInCell="1" allowOverlap="1" wp14:anchorId="7A96C07F" wp14:editId="0463D408">
                <wp:simplePos x="0" y="0"/>
                <wp:positionH relativeFrom="column">
                  <wp:posOffset>325755</wp:posOffset>
                </wp:positionH>
                <wp:positionV relativeFrom="paragraph">
                  <wp:posOffset>2605405</wp:posOffset>
                </wp:positionV>
                <wp:extent cx="2946400" cy="596900"/>
                <wp:effectExtent l="0" t="0" r="0" b="0"/>
                <wp:wrapNone/>
                <wp:docPr id="200" name="Textfeld 200"/>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63CE8AEC"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6C07F" id="Textfeld 200" o:spid="_x0000_s1147" type="#_x0000_t202" style="position:absolute;margin-left:25.65pt;margin-top:205.15pt;width:232pt;height:47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uf7QGTMCAABeBAAADgAAAAAAAAAA&#13;&#10;AAAAAAAuAgAAZHJzL2Uyb0RvYy54bWxQSwECLQAUAAYACAAAACEAefswp+MAAAAPAQAADwAAAAAA&#13;&#10;AAAAAAAAAACNBAAAZHJzL2Rvd25yZXYueG1sUEsFBgAAAAAEAAQA8wAAAJ0FAAAAAA==&#13;&#10;" filled="f" stroked="f" strokeweight=".5pt">
                <v:textbox>
                  <w:txbxContent>
                    <w:p w14:paraId="63CE8AEC"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832320" behindDoc="0" locked="0" layoutInCell="1" allowOverlap="1" wp14:anchorId="04C9EF2E" wp14:editId="51E97AFF">
                <wp:simplePos x="0" y="0"/>
                <wp:positionH relativeFrom="column">
                  <wp:posOffset>3024505</wp:posOffset>
                </wp:positionH>
                <wp:positionV relativeFrom="paragraph">
                  <wp:posOffset>2110105</wp:posOffset>
                </wp:positionV>
                <wp:extent cx="1295400" cy="279400"/>
                <wp:effectExtent l="0" t="0" r="0" b="0"/>
                <wp:wrapNone/>
                <wp:docPr id="201" name="Textfeld 201"/>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769A7164"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9EF2E" id="Textfeld 201" o:spid="_x0000_s1148" type="#_x0000_t202" style="position:absolute;margin-left:238.15pt;margin-top:166.15pt;width:102pt;height:22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" filled="f" stroked="f" strokeweight=".5pt">
                <v:textbox>
                  <w:txbxContent>
                    <w:p w14:paraId="769A7164"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833344" behindDoc="0" locked="0" layoutInCell="1" allowOverlap="1" wp14:anchorId="052066D3" wp14:editId="47156C7E">
                <wp:simplePos x="0" y="0"/>
                <wp:positionH relativeFrom="column">
                  <wp:posOffset>2694305</wp:posOffset>
                </wp:positionH>
                <wp:positionV relativeFrom="paragraph">
                  <wp:posOffset>2389505</wp:posOffset>
                </wp:positionV>
                <wp:extent cx="1079500" cy="463550"/>
                <wp:effectExtent l="0" t="0" r="0" b="0"/>
                <wp:wrapNone/>
                <wp:docPr id="202" name="Textfeld 202"/>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0FEA9227"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066D3" id="Textfeld 202" o:spid="_x0000_s1149" type="#_x0000_t202" style="position:absolute;margin-left:212.15pt;margin-top:188.15pt;width:85pt;height:36.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qR+c4DMCAABeBAAADgAAAAAA&#13;&#10;AAAAAAAAAAAuAgAAZHJzL2Uyb0RvYy54bWxQSwECLQAUAAYACAAAACEAZfdbNuYAAAAQAQAADwAA&#13;&#10;AAAAAAAAAAAAAACNBAAAZHJzL2Rvd25yZXYueG1sUEsFBgAAAAAEAAQA8wAAAKAFAAAAAA==&#13;&#10;" filled="f" stroked="f" strokeweight=".5pt">
                <v:textbox>
                  <w:txbxContent>
                    <w:p w14:paraId="0FEA9227"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1829248" behindDoc="0" locked="0" layoutInCell="1" allowOverlap="1" wp14:anchorId="1BEFEE53" wp14:editId="5E96A3BE">
                <wp:simplePos x="0" y="0"/>
                <wp:positionH relativeFrom="column">
                  <wp:posOffset>3351192</wp:posOffset>
                </wp:positionH>
                <wp:positionV relativeFrom="paragraph">
                  <wp:posOffset>-656604</wp:posOffset>
                </wp:positionV>
                <wp:extent cx="534616" cy="865762"/>
                <wp:effectExtent l="0" t="0" r="0" b="0"/>
                <wp:wrapNone/>
                <wp:docPr id="203" name="Textfeld 203"/>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4E383891"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FEE53" id="Textfeld 203" o:spid="_x0000_s1150" type="#_x0000_t202" style="position:absolute;margin-left:263.85pt;margin-top:-51.7pt;width:42.1pt;height:68.1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Bf+gNCNQIAAF0EAAAOAAAA&#13;&#10;AAAAAAAAAAAAAC4CAABkcnMvZTJvRG9jLnhtbFBLAQItABQABgAIAAAAIQD6q4eq5gAAABABAAAP&#13;&#10;AAAAAAAAAAAAAAAAAI8EAABkcnMvZG93bnJldi54bWxQSwUGAAAAAAQABADzAAAAogUAAAAA&#13;&#10;" filled="f" stroked="f" strokeweight=".5pt">
                <v:textbox>
                  <w:txbxContent>
                    <w:p w14:paraId="4E383891"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1835392" behindDoc="0" locked="0" layoutInCell="1" allowOverlap="1" wp14:anchorId="541495B3" wp14:editId="34BFE086">
                <wp:simplePos x="0" y="0"/>
                <wp:positionH relativeFrom="column">
                  <wp:posOffset>-264795</wp:posOffset>
                </wp:positionH>
                <wp:positionV relativeFrom="paragraph">
                  <wp:posOffset>2351405</wp:posOffset>
                </wp:positionV>
                <wp:extent cx="1079500" cy="254000"/>
                <wp:effectExtent l="0" t="0" r="0" b="0"/>
                <wp:wrapNone/>
                <wp:docPr id="204" name="Textfeld 20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E159F40"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495B3" id="Textfeld 204" o:spid="_x0000_s1151" type="#_x0000_t202" style="position:absolute;margin-left:-20.85pt;margin-top:185.15pt;width:85pt;height:20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vrK4XNAIAAF4EAAAOAAAAAAAA&#13;&#10;AAAAAAAAAC4CAABkcnMvZTJvRG9jLnhtbFBLAQItABQABgAIAAAAIQBRHvFu5AAAABABAAAPAAAA&#13;&#10;AAAAAAAAAAAAAI4EAABkcnMvZG93bnJldi54bWxQSwUGAAAAAAQABADzAAAAnwUAAAAA&#13;&#10;" filled="f" stroked="f" strokeweight=".5pt">
                <v:textbox>
                  <w:txbxContent>
                    <w:p w14:paraId="4E159F40"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36416" behindDoc="0" locked="0" layoutInCell="1" allowOverlap="1" wp14:anchorId="40154F1E" wp14:editId="0C8914F5">
                <wp:simplePos x="0" y="0"/>
                <wp:positionH relativeFrom="column">
                  <wp:posOffset>-533400</wp:posOffset>
                </wp:positionH>
                <wp:positionV relativeFrom="paragraph">
                  <wp:posOffset>2108200</wp:posOffset>
                </wp:positionV>
                <wp:extent cx="1079500" cy="279400"/>
                <wp:effectExtent l="0" t="0" r="0" b="0"/>
                <wp:wrapNone/>
                <wp:docPr id="205" name="Textfeld 20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FAD2D4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54F1E" id="Textfeld 205" o:spid="_x0000_s1152" type="#_x0000_t202" style="position:absolute;margin-left:-42pt;margin-top:166pt;width:85pt;height:2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E/h98w0AgAAXgQAAA4AAAAAAAAA&#13;&#10;AAAAAAAALgIAAGRycy9lMm9Eb2MueG1sUEsBAi0AFAAGAAgAAAAhAPSCsMDjAAAADwEAAA8AAAAA&#13;&#10;AAAAAAAAAAAAjgQAAGRycy9kb3ducmV2LnhtbFBLBQYAAAAABAAEAPMAAACeBQAAAAA=&#13;&#10;" filled="f" stroked="f" strokeweight=".5pt">
                <v:textbox>
                  <w:txbxContent>
                    <w:p w14:paraId="2FAD2D4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Pr>
          <w:noProof/>
        </w:rPr>
        <w:drawing>
          <wp:anchor distT="0" distB="0" distL="114300" distR="114300" simplePos="0" relativeHeight="251831296" behindDoc="0" locked="0" layoutInCell="1" allowOverlap="1" wp14:anchorId="01F5B36E" wp14:editId="49F12DD2">
            <wp:simplePos x="0" y="0"/>
            <wp:positionH relativeFrom="margin">
              <wp:posOffset>3699510</wp:posOffset>
            </wp:positionH>
            <wp:positionV relativeFrom="margin">
              <wp:posOffset>433814</wp:posOffset>
            </wp:positionV>
            <wp:extent cx="582338" cy="1473200"/>
            <wp:effectExtent l="0" t="0" r="0" b="0"/>
            <wp:wrapSquare wrapText="bothSides"/>
            <wp:docPr id="207" name="Grafik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30272" behindDoc="0" locked="0" layoutInCell="1" allowOverlap="1" wp14:anchorId="4477A73C" wp14:editId="3D578063">
            <wp:simplePos x="0" y="0"/>
            <wp:positionH relativeFrom="margin">
              <wp:posOffset>-772795</wp:posOffset>
            </wp:positionH>
            <wp:positionV relativeFrom="margin">
              <wp:posOffset>430530</wp:posOffset>
            </wp:positionV>
            <wp:extent cx="582338" cy="1473200"/>
            <wp:effectExtent l="0" t="0" r="0" b="0"/>
            <wp:wrapSquare wrapText="bothSides"/>
            <wp:docPr id="208" name="Grafik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28224" behindDoc="0" locked="0" layoutInCell="1" allowOverlap="1" wp14:anchorId="60E53CC4" wp14:editId="55590D22">
                <wp:simplePos x="0" y="0"/>
                <wp:positionH relativeFrom="column">
                  <wp:posOffset>280035</wp:posOffset>
                </wp:positionH>
                <wp:positionV relativeFrom="paragraph">
                  <wp:posOffset>-729615</wp:posOffset>
                </wp:positionV>
                <wp:extent cx="2743200" cy="482138"/>
                <wp:effectExtent l="0" t="0" r="0" b="635"/>
                <wp:wrapNone/>
                <wp:docPr id="206" name="Textfeld 20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D411206"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Animate Objects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E53CC4" id="Textfeld 206" o:spid="_x0000_s1153" type="#_x0000_t202" style="position:absolute;margin-left:22.05pt;margin-top:-57.45pt;width:3in;height:37.95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HoLUBFJAgAAhgQAAA4AAAAAAAAAAAAAAAAALgIAAGRycy9lMm9Eb2MueG1sUEsBAi0AFAAG&#13;&#10;AAgAAAAhABp3zSzmAAAAEAEAAA8AAAAAAAAAAAAAAAAAowQAAGRycy9kb3ducmV2LnhtbFBLBQYA&#13;&#10;AAAABAAEAPMAAAC2BQAAAAA=&#13;&#10;" fillcolor="white [3201]" stroked="f" strokeweight=".5pt">
                <v:textbox>
                  <w:txbxContent>
                    <w:p w14:paraId="2D411206"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Animate Objects</w:t>
                      </w:r>
                    </w:p>
                  </w:txbxContent>
                </v:textbox>
              </v:shape>
            </w:pict>
          </mc:Fallback>
        </mc:AlternateContent>
      </w:r>
    </w:p>
    <w:p w14:paraId="415E6557" w14:textId="77777777" w:rsidR="00913EEC" w:rsidRDefault="00913EEC" w:rsidP="007717E6">
      <w:pPr>
        <w:sectPr w:rsidR="00913EEC" w:rsidSect="00913EEC">
          <w:headerReference w:type="even" r:id="rId59"/>
          <w:headerReference w:type="default" r:id="rId60"/>
          <w:headerReference w:type="first" r:id="rId6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48704" behindDoc="0" locked="0" layoutInCell="1" allowOverlap="1" wp14:anchorId="5459BAB3" wp14:editId="115C4DB5">
                <wp:simplePos x="0" y="0"/>
                <wp:positionH relativeFrom="column">
                  <wp:posOffset>-188595</wp:posOffset>
                </wp:positionH>
                <wp:positionV relativeFrom="paragraph">
                  <wp:posOffset>3240405</wp:posOffset>
                </wp:positionV>
                <wp:extent cx="3886200" cy="3136900"/>
                <wp:effectExtent l="0" t="0" r="0" b="0"/>
                <wp:wrapNone/>
                <wp:docPr id="212" name="Textfeld 212"/>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77CE2BEE" w14:textId="3AC8502A"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After spending the casting time tracing magical pathways within a precious gemstone, you touch a Huge or smaller beast or plant. The target must have either no Intelligence score or an Intelligence of 3 or less. The target gains an Intelligence of 10. The target also gains the ability to speak one language you know. If the target is a plant, it gains the ability to move its limbs, roots, vines, creepers, and so forth, and it gains senses similar to a human’s. Your DM chooses statistics appropriate for the awakened plant, such as the statistics for the awakened shrub or the awakened tree.</w:t>
                            </w:r>
                            <w:r>
                              <w:rPr>
                                <w:rFonts w:ascii="BlackChancery" w:hAnsi="BlackChancery"/>
                                <w:noProof/>
                                <w:color w:val="4D4121"/>
                                <w:lang w:val="en-US"/>
                              </w:rPr>
                              <w:br/>
                            </w:r>
                            <w:r w:rsidRPr="00BB50D2">
                              <w:rPr>
                                <w:rFonts w:ascii="BlackChancery" w:hAnsi="BlackChancery"/>
                                <w:noProof/>
                                <w:color w:val="4D4121"/>
                                <w:lang w:val="en-US"/>
                              </w:rPr>
                              <w:t>The awakened beast or plant is charmed by you for 30 days or until you or your companions do anything harmful to it. When the charmed condition ends, the awakened creature chooses whether to remain friendly to you, based on how you treated it while it was charmed.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9BAB3" id="Textfeld 212" o:spid="_x0000_s1154" type="#_x0000_t202" style="position:absolute;margin-left:-14.85pt;margin-top:255.15pt;width:306pt;height:247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1hkhbzQCAABfBAAADgAA&#13;&#10;AAAAAAAAAAAAAAAuAgAAZHJzL2Uyb0RvYy54bWxQSwECLQAUAAYACAAAACEADr7SeugAAAARAQAA&#13;&#10;DwAAAAAAAAAAAAAAAACOBAAAZHJzL2Rvd25yZXYueG1sUEsFBgAAAAAEAAQA8wAAAKMFAAAAAA==&#13;&#10;" filled="f" stroked="f" strokeweight=".5pt">
                <v:textbox>
                  <w:txbxContent>
                    <w:p w14:paraId="77CE2BEE" w14:textId="3AC8502A"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After spending the casting time tracing magical pathways within a precious gemstone, you touch a Huge or smaller beast or plant. The target must have either no Intelligence score or an Intelligence of 3 or less. The target gains an Intelligence of 10. The target also gains the ability to speak one language you know. If the target is a plant, it gains the ability to move its limbs, roots, vines, creepers, and so forth, and it gains senses similar to a human’s. Your DM chooses statistics appropriate for the awakened plant, such as the statistics for the awakened shrub or the awakened tree.</w:t>
                      </w:r>
                      <w:r>
                        <w:rPr>
                          <w:rFonts w:ascii="BlackChancery" w:hAnsi="BlackChancery"/>
                          <w:noProof/>
                          <w:color w:val="4D4121"/>
                          <w:lang w:val="en-US"/>
                        </w:rPr>
                        <w:br/>
                      </w:r>
                      <w:r w:rsidRPr="00BB50D2">
                        <w:rPr>
                          <w:rFonts w:ascii="BlackChancery" w:hAnsi="BlackChancery"/>
                          <w:noProof/>
                          <w:color w:val="4D4121"/>
                          <w:lang w:val="en-US"/>
                        </w:rPr>
                        <w:t>The awakened beast or plant is charmed by you for 30 days or until you or your companions do anything harmful to it. When the charmed condition ends, the awakened creature chooses whether to remain friendly to you, based on how you treated it while it was charmed.</w:t>
                      </w:r>
                    </w:p>
                  </w:txbxContent>
                </v:textbox>
              </v:shape>
            </w:pict>
          </mc:Fallback>
        </mc:AlternateContent>
      </w:r>
      <w:r>
        <w:rPr>
          <w:noProof/>
        </w:rPr>
        <mc:AlternateContent>
          <mc:Choice Requires="wps">
            <w:drawing>
              <wp:anchor distT="0" distB="0" distL="114300" distR="114300" simplePos="0" relativeHeight="251845632" behindDoc="0" locked="0" layoutInCell="1" allowOverlap="1" wp14:anchorId="1D1DC2B7" wp14:editId="19C3B588">
                <wp:simplePos x="0" y="0"/>
                <wp:positionH relativeFrom="column">
                  <wp:posOffset>325755</wp:posOffset>
                </wp:positionH>
                <wp:positionV relativeFrom="paragraph">
                  <wp:posOffset>2605405</wp:posOffset>
                </wp:positionV>
                <wp:extent cx="2946400" cy="596900"/>
                <wp:effectExtent l="0" t="0" r="0" b="0"/>
                <wp:wrapNone/>
                <wp:docPr id="213" name="Textfeld 213"/>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0C9B5F61" w14:textId="4A191B2E" w:rsidR="00B66093" w:rsidRPr="00913EEC"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913EEC">
                              <w:rPr>
                                <w:rFonts w:ascii="BlackChancery" w:hAnsi="BlackChancery"/>
                                <w:noProof/>
                                <w:color w:val="4D4121"/>
                                <w:sz w:val="16"/>
                                <w:szCs w:val="16"/>
                                <w:lang w:val="en-US"/>
                              </w:rPr>
                              <w:t xml:space="preserve"> (an agate worth at least 1,000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DC2B7" id="Textfeld 213" o:spid="_x0000_s1155" type="#_x0000_t202" style="position:absolute;margin-left:25.65pt;margin-top:205.15pt;width:232pt;height:47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CPYxQY0AgAAXgQAAA4AAAAAAAAA&#13;&#10;AAAAAAAALgIAAGRycy9lMm9Eb2MueG1sUEsBAi0AFAAGAAgAAAAhAHn7MKfjAAAADwEAAA8AAAAA&#13;&#10;AAAAAAAAAAAAjgQAAGRycy9kb3ducmV2LnhtbFBLBQYAAAAABAAEAPMAAACeBQAAAAA=&#13;&#10;" filled="f" stroked="f" strokeweight=".5pt">
                <v:textbox>
                  <w:txbxContent>
                    <w:p w14:paraId="0C9B5F61" w14:textId="4A191B2E" w:rsidR="00B66093" w:rsidRPr="00913EEC"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913EEC">
                        <w:rPr>
                          <w:rFonts w:ascii="BlackChancery" w:hAnsi="BlackChancery"/>
                          <w:noProof/>
                          <w:color w:val="4D4121"/>
                          <w:sz w:val="16"/>
                          <w:szCs w:val="16"/>
                          <w:lang w:val="en-US"/>
                        </w:rPr>
                        <w:t xml:space="preserve"> (an agate worth at least 1,000 gp, which the spell consumes)</w:t>
                      </w:r>
                    </w:p>
                  </w:txbxContent>
                </v:textbox>
              </v:shape>
            </w:pict>
          </mc:Fallback>
        </mc:AlternateContent>
      </w:r>
      <w:r>
        <w:rPr>
          <w:noProof/>
        </w:rPr>
        <mc:AlternateContent>
          <mc:Choice Requires="wps">
            <w:drawing>
              <wp:anchor distT="0" distB="0" distL="114300" distR="114300" simplePos="0" relativeHeight="251843584" behindDoc="0" locked="0" layoutInCell="1" allowOverlap="1" wp14:anchorId="0417EE16" wp14:editId="25158701">
                <wp:simplePos x="0" y="0"/>
                <wp:positionH relativeFrom="column">
                  <wp:posOffset>3024505</wp:posOffset>
                </wp:positionH>
                <wp:positionV relativeFrom="paragraph">
                  <wp:posOffset>2110105</wp:posOffset>
                </wp:positionV>
                <wp:extent cx="1295400" cy="279400"/>
                <wp:effectExtent l="0" t="0" r="0" b="0"/>
                <wp:wrapNone/>
                <wp:docPr id="214" name="Textfeld 214"/>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7AFBC250"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7EE16" id="Textfeld 214" o:spid="_x0000_s1156" type="#_x0000_t202" style="position:absolute;margin-left:238.15pt;margin-top:166.15pt;width:102pt;height:22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A9CmJcMQIAAF4EAAAOAAAAAAAAAAAA&#13;&#10;AAAAAC4CAABkcnMvZTJvRG9jLnhtbFBLAQItABQABgAIAAAAIQCFH0SP5AAAABABAAAPAAAAAAAA&#13;&#10;AAAAAAAAAIsEAABkcnMvZG93bnJldi54bWxQSwUGAAAAAAQABADzAAAAnAUAAAAA&#13;&#10;" filled="f" stroked="f" strokeweight=".5pt">
                <v:textbox>
                  <w:txbxContent>
                    <w:p w14:paraId="7AFBC250"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844608" behindDoc="0" locked="0" layoutInCell="1" allowOverlap="1" wp14:anchorId="45E8F001" wp14:editId="144C2A83">
                <wp:simplePos x="0" y="0"/>
                <wp:positionH relativeFrom="column">
                  <wp:posOffset>2694305</wp:posOffset>
                </wp:positionH>
                <wp:positionV relativeFrom="paragraph">
                  <wp:posOffset>2389505</wp:posOffset>
                </wp:positionV>
                <wp:extent cx="1079500" cy="463550"/>
                <wp:effectExtent l="0" t="0" r="0" b="0"/>
                <wp:wrapNone/>
                <wp:docPr id="215" name="Textfeld 215"/>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545C2059"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8F001" id="Textfeld 215" o:spid="_x0000_s1157" type="#_x0000_t202" style="position:absolute;margin-left:212.15pt;margin-top:188.15pt;width:85pt;height:36.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7pgfITMCAABeBAAADgAAAAAA&#13;&#10;AAAAAAAAAAAuAgAAZHJzL2Uyb0RvYy54bWxQSwECLQAUAAYACAAAACEAZfdbNuYAAAAQAQAADwAA&#13;&#10;AAAAAAAAAAAAAACNBAAAZHJzL2Rvd25yZXYueG1sUEsFBgAAAAAEAAQA8wAAAKAFAAAAAA==&#13;&#10;" filled="f" stroked="f" strokeweight=".5pt">
                <v:textbox>
                  <w:txbxContent>
                    <w:p w14:paraId="545C2059"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840512" behindDoc="0" locked="0" layoutInCell="1" allowOverlap="1" wp14:anchorId="49079664" wp14:editId="43215A03">
                <wp:simplePos x="0" y="0"/>
                <wp:positionH relativeFrom="column">
                  <wp:posOffset>3351192</wp:posOffset>
                </wp:positionH>
                <wp:positionV relativeFrom="paragraph">
                  <wp:posOffset>-656604</wp:posOffset>
                </wp:positionV>
                <wp:extent cx="534616" cy="865762"/>
                <wp:effectExtent l="0" t="0" r="0" b="0"/>
                <wp:wrapNone/>
                <wp:docPr id="216" name="Textfeld 216"/>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794F7B43"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79664" id="Textfeld 216" o:spid="_x0000_s1158" type="#_x0000_t202" style="position:absolute;margin-left:263.85pt;margin-top:-51.7pt;width:42.1pt;height:68.1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" filled="f" stroked="f" strokeweight=".5pt">
                <v:textbox>
                  <w:txbxContent>
                    <w:p w14:paraId="794F7B43"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1846656" behindDoc="0" locked="0" layoutInCell="1" allowOverlap="1" wp14:anchorId="7186FD34" wp14:editId="62ACA51B">
                <wp:simplePos x="0" y="0"/>
                <wp:positionH relativeFrom="column">
                  <wp:posOffset>-264795</wp:posOffset>
                </wp:positionH>
                <wp:positionV relativeFrom="paragraph">
                  <wp:posOffset>2351405</wp:posOffset>
                </wp:positionV>
                <wp:extent cx="1079500" cy="254000"/>
                <wp:effectExtent l="0" t="0" r="0" b="0"/>
                <wp:wrapNone/>
                <wp:docPr id="217" name="Textfeld 21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EBD2C0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6FD34" id="Textfeld 217" o:spid="_x0000_s1159" type="#_x0000_t202" style="position:absolute;margin-left:-20.85pt;margin-top:185.15pt;width:85pt;height:20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Wgi5GNAIAAF4EAAAOAAAAAAAA&#13;&#10;AAAAAAAAAC4CAABkcnMvZTJvRG9jLnhtbFBLAQItABQABgAIAAAAIQBRHvFu5AAAABABAAAPAAAA&#13;&#10;AAAAAAAAAAAAAI4EAABkcnMvZG93bnJldi54bWxQSwUGAAAAAAQABADzAAAAnwUAAAAA&#13;&#10;" filled="f" stroked="f" strokeweight=".5pt">
                <v:textbox>
                  <w:txbxContent>
                    <w:p w14:paraId="0EBD2C0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8 hours</w:t>
                      </w:r>
                    </w:p>
                  </w:txbxContent>
                </v:textbox>
              </v:shape>
            </w:pict>
          </mc:Fallback>
        </mc:AlternateContent>
      </w:r>
      <w:r>
        <w:rPr>
          <w:noProof/>
        </w:rPr>
        <mc:AlternateContent>
          <mc:Choice Requires="wps">
            <w:drawing>
              <wp:anchor distT="0" distB="0" distL="114300" distR="114300" simplePos="0" relativeHeight="251847680" behindDoc="0" locked="0" layoutInCell="1" allowOverlap="1" wp14:anchorId="1446E855" wp14:editId="7F4BD174">
                <wp:simplePos x="0" y="0"/>
                <wp:positionH relativeFrom="column">
                  <wp:posOffset>-533400</wp:posOffset>
                </wp:positionH>
                <wp:positionV relativeFrom="paragraph">
                  <wp:posOffset>2108200</wp:posOffset>
                </wp:positionV>
                <wp:extent cx="1079500" cy="279400"/>
                <wp:effectExtent l="0" t="0" r="0" b="0"/>
                <wp:wrapNone/>
                <wp:docPr id="218" name="Textfeld 21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85702B8"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6E855" id="Textfeld 218" o:spid="_x0000_s1160" type="#_x0000_t202" style="position:absolute;margin-left:-42pt;margin-top:166pt;width:85pt;height:22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OgJJdM0AgAAXgQAAA4AAAAAAAAA&#13;&#10;AAAAAAAALgIAAGRycy9lMm9Eb2MueG1sUEsBAi0AFAAGAAgAAAAhAPSCsMDjAAAADwEAAA8AAAAA&#13;&#10;AAAAAAAAAAAAjgQAAGRycy9kb3ducmV2LnhtbFBLBQYAAAAABAAEAPMAAACeBQAAAAA=&#13;&#10;" filled="f" stroked="f" strokeweight=".5pt">
                <v:textbox>
                  <w:txbxContent>
                    <w:p w14:paraId="385702B8"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1842560" behindDoc="0" locked="0" layoutInCell="1" allowOverlap="1" wp14:anchorId="1AAF4169" wp14:editId="506D0CC5">
            <wp:simplePos x="0" y="0"/>
            <wp:positionH relativeFrom="margin">
              <wp:posOffset>3699510</wp:posOffset>
            </wp:positionH>
            <wp:positionV relativeFrom="margin">
              <wp:posOffset>433814</wp:posOffset>
            </wp:positionV>
            <wp:extent cx="582338" cy="1473200"/>
            <wp:effectExtent l="0" t="0" r="0" b="0"/>
            <wp:wrapSquare wrapText="bothSides"/>
            <wp:docPr id="220" name="Grafi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41536" behindDoc="0" locked="0" layoutInCell="1" allowOverlap="1" wp14:anchorId="028FC12E" wp14:editId="5FF2AC7E">
            <wp:simplePos x="0" y="0"/>
            <wp:positionH relativeFrom="margin">
              <wp:posOffset>-772795</wp:posOffset>
            </wp:positionH>
            <wp:positionV relativeFrom="margin">
              <wp:posOffset>430530</wp:posOffset>
            </wp:positionV>
            <wp:extent cx="582338" cy="1473200"/>
            <wp:effectExtent l="0" t="0" r="0" b="0"/>
            <wp:wrapSquare wrapText="bothSides"/>
            <wp:docPr id="221" name="Grafi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39488" behindDoc="0" locked="0" layoutInCell="1" allowOverlap="1" wp14:anchorId="7BD0531C" wp14:editId="02115B40">
                <wp:simplePos x="0" y="0"/>
                <wp:positionH relativeFrom="column">
                  <wp:posOffset>280035</wp:posOffset>
                </wp:positionH>
                <wp:positionV relativeFrom="paragraph">
                  <wp:posOffset>-729615</wp:posOffset>
                </wp:positionV>
                <wp:extent cx="2743200" cy="482138"/>
                <wp:effectExtent l="0" t="0" r="0" b="635"/>
                <wp:wrapNone/>
                <wp:docPr id="219" name="Textfeld 21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C9AFC6C"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Awaken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D0531C" id="Textfeld 219" o:spid="_x0000_s1161" type="#_x0000_t202" style="position:absolute;margin-left:22.05pt;margin-top:-57.45pt;width:3in;height:37.95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EU3N6BJAgAAhgQAAA4AAAAAAAAAAAAAAAAALgIAAGRycy9lMm9Eb2MueG1sUEsBAi0AFAAG&#13;&#10;AAgAAAAhABp3zSzmAAAAEAEAAA8AAAAAAAAAAAAAAAAAowQAAGRycy9kb3ducmV2LnhtbFBLBQYA&#13;&#10;AAAABAAEAPMAAAC2BQAAAAA=&#13;&#10;" fillcolor="white [3201]" stroked="f" strokeweight=".5pt">
                <v:textbox>
                  <w:txbxContent>
                    <w:p w14:paraId="6C9AFC6C"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Awaken</w:t>
                      </w:r>
                    </w:p>
                  </w:txbxContent>
                </v:textbox>
              </v:shape>
            </w:pict>
          </mc:Fallback>
        </mc:AlternateContent>
      </w:r>
    </w:p>
    <w:p w14:paraId="5D62915F" w14:textId="77777777" w:rsidR="00913EEC" w:rsidRDefault="00913EEC" w:rsidP="007717E6">
      <w:pPr>
        <w:sectPr w:rsidR="00913EEC" w:rsidSect="00913EEC">
          <w:headerReference w:type="even" r:id="rId62"/>
          <w:headerReference w:type="default" r:id="rId63"/>
          <w:headerReference w:type="first" r:id="rId6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59968" behindDoc="0" locked="0" layoutInCell="1" allowOverlap="1" wp14:anchorId="6EE66650" wp14:editId="17EFF085">
                <wp:simplePos x="0" y="0"/>
                <wp:positionH relativeFrom="column">
                  <wp:posOffset>-188595</wp:posOffset>
                </wp:positionH>
                <wp:positionV relativeFrom="paragraph">
                  <wp:posOffset>3240405</wp:posOffset>
                </wp:positionV>
                <wp:extent cx="3886200" cy="3136900"/>
                <wp:effectExtent l="0" t="0" r="0" b="0"/>
                <wp:wrapNone/>
                <wp:docPr id="225" name="Textfeld 225"/>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7AE43DAE"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creature. Until the spell ends, the target’s skin has a rough, bark-like appearance, and the target’s AC can’t be less than 16, regardless of what kind of armor it is wearing.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66650" id="Textfeld 225" o:spid="_x0000_s1162" type="#_x0000_t202" style="position:absolute;margin-left:-14.85pt;margin-top:255.15pt;width:306pt;height:247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" filled="f" stroked="f" strokeweight=".5pt">
                <v:textbox>
                  <w:txbxContent>
                    <w:p w14:paraId="7AE43DAE"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creature. Until the spell ends, the target’s skin has a rough, bark-like appearance, and the target’s AC can’t be less than 16, regardless of what kind of armor it is wearing.</w:t>
                      </w:r>
                    </w:p>
                  </w:txbxContent>
                </v:textbox>
              </v:shape>
            </w:pict>
          </mc:Fallback>
        </mc:AlternateContent>
      </w:r>
      <w:r>
        <w:rPr>
          <w:noProof/>
        </w:rPr>
        <mc:AlternateContent>
          <mc:Choice Requires="wps">
            <w:drawing>
              <wp:anchor distT="0" distB="0" distL="114300" distR="114300" simplePos="0" relativeHeight="251856896" behindDoc="0" locked="0" layoutInCell="1" allowOverlap="1" wp14:anchorId="6AEAE69F" wp14:editId="509E4677">
                <wp:simplePos x="0" y="0"/>
                <wp:positionH relativeFrom="column">
                  <wp:posOffset>325755</wp:posOffset>
                </wp:positionH>
                <wp:positionV relativeFrom="paragraph">
                  <wp:posOffset>2605405</wp:posOffset>
                </wp:positionV>
                <wp:extent cx="2946400" cy="596900"/>
                <wp:effectExtent l="0" t="0" r="0" b="0"/>
                <wp:wrapNone/>
                <wp:docPr id="226" name="Textfeld 226"/>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43E23CE9" w14:textId="31B82331"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handfuI of oak bark)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AE69F" id="Textfeld 226" o:spid="_x0000_s1163" type="#_x0000_t202" style="position:absolute;margin-left:25.65pt;margin-top:205.15pt;width:232pt;height:47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" filled="f" stroked="f" strokeweight=".5pt">
                <v:textbox>
                  <w:txbxContent>
                    <w:p w14:paraId="43E23CE9" w14:textId="31B82331"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handfuI of oak bark)</w:t>
                      </w:r>
                    </w:p>
                  </w:txbxContent>
                </v:textbox>
              </v:shape>
            </w:pict>
          </mc:Fallback>
        </mc:AlternateContent>
      </w:r>
      <w:r>
        <w:rPr>
          <w:noProof/>
        </w:rPr>
        <mc:AlternateContent>
          <mc:Choice Requires="wps">
            <w:drawing>
              <wp:anchor distT="0" distB="0" distL="114300" distR="114300" simplePos="0" relativeHeight="251854848" behindDoc="0" locked="0" layoutInCell="1" allowOverlap="1" wp14:anchorId="630221DD" wp14:editId="63DA04EF">
                <wp:simplePos x="0" y="0"/>
                <wp:positionH relativeFrom="column">
                  <wp:posOffset>3024505</wp:posOffset>
                </wp:positionH>
                <wp:positionV relativeFrom="paragraph">
                  <wp:posOffset>2110105</wp:posOffset>
                </wp:positionV>
                <wp:extent cx="1295400" cy="279400"/>
                <wp:effectExtent l="0" t="0" r="0" b="0"/>
                <wp:wrapNone/>
                <wp:docPr id="227" name="Textfeld 227"/>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2A05D0A4"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221DD" id="Textfeld 227" o:spid="_x0000_s1164" type="#_x0000_t202" style="position:absolute;margin-left:238.15pt;margin-top:166.15pt;width:102pt;height:22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ovwO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" filled="f" stroked="f" strokeweight=".5pt">
                <v:textbox>
                  <w:txbxContent>
                    <w:p w14:paraId="2A05D0A4"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855872" behindDoc="0" locked="0" layoutInCell="1" allowOverlap="1" wp14:anchorId="3DFC2302" wp14:editId="0CD7E9EF">
                <wp:simplePos x="0" y="0"/>
                <wp:positionH relativeFrom="column">
                  <wp:posOffset>2694305</wp:posOffset>
                </wp:positionH>
                <wp:positionV relativeFrom="paragraph">
                  <wp:posOffset>2389505</wp:posOffset>
                </wp:positionV>
                <wp:extent cx="1079500" cy="463550"/>
                <wp:effectExtent l="0" t="0" r="0" b="0"/>
                <wp:wrapNone/>
                <wp:docPr id="228" name="Textfeld 228"/>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7EAAA78C"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C2302" id="Textfeld 228" o:spid="_x0000_s1165" type="#_x0000_t202" style="position:absolute;margin-left:212.15pt;margin-top:188.15pt;width:85pt;height:36.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ujMP3jMCAABeBAAADgAAAAAA&#13;&#10;AAAAAAAAAAAuAgAAZHJzL2Uyb0RvYy54bWxQSwECLQAUAAYACAAAACEAZfdbNuYAAAAQAQAADwAA&#13;&#10;AAAAAAAAAAAAAACNBAAAZHJzL2Rvd25yZXYueG1sUEsFBgAAAAAEAAQA8wAAAKAFAAAAAA==&#13;&#10;" filled="f" stroked="f" strokeweight=".5pt">
                <v:textbox>
                  <w:txbxContent>
                    <w:p w14:paraId="7EAAA78C"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1851776" behindDoc="0" locked="0" layoutInCell="1" allowOverlap="1" wp14:anchorId="52362002" wp14:editId="0176D0AF">
                <wp:simplePos x="0" y="0"/>
                <wp:positionH relativeFrom="column">
                  <wp:posOffset>3351192</wp:posOffset>
                </wp:positionH>
                <wp:positionV relativeFrom="paragraph">
                  <wp:posOffset>-656604</wp:posOffset>
                </wp:positionV>
                <wp:extent cx="534616" cy="865762"/>
                <wp:effectExtent l="0" t="0" r="0" b="0"/>
                <wp:wrapNone/>
                <wp:docPr id="229" name="Textfeld 229"/>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0DC6108F"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62002" id="Textfeld 229" o:spid="_x0000_s1166" type="#_x0000_t202" style="position:absolute;margin-left:263.85pt;margin-top:-51.7pt;width:42.1pt;height:68.1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C1sMJ40AgAAXQQAAA4AAAAA&#13;&#10;AAAAAAAAAAAALgIAAGRycy9lMm9Eb2MueG1sUEsBAi0AFAAGAAgAAAAhAPqrh6rmAAAAEAEAAA8A&#13;&#10;AAAAAAAAAAAAAAAAjgQAAGRycy9kb3ducmV2LnhtbFBLBQYAAAAABAAEAPMAAAChBQAAAAA=&#13;&#10;" filled="f" stroked="f" strokeweight=".5pt">
                <v:textbox>
                  <w:txbxContent>
                    <w:p w14:paraId="0DC6108F"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857920" behindDoc="0" locked="0" layoutInCell="1" allowOverlap="1" wp14:anchorId="463088E3" wp14:editId="4F0058F6">
                <wp:simplePos x="0" y="0"/>
                <wp:positionH relativeFrom="column">
                  <wp:posOffset>-264795</wp:posOffset>
                </wp:positionH>
                <wp:positionV relativeFrom="paragraph">
                  <wp:posOffset>2351405</wp:posOffset>
                </wp:positionV>
                <wp:extent cx="1079500" cy="254000"/>
                <wp:effectExtent l="0" t="0" r="0" b="0"/>
                <wp:wrapNone/>
                <wp:docPr id="230" name="Textfeld 23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0D5BE9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088E3" id="Textfeld 230" o:spid="_x0000_s1167" type="#_x0000_t202" style="position:absolute;margin-left:-20.85pt;margin-top:185.15pt;width:85pt;height:20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AmMEgAzAgAAXgQAAA4AAAAAAAAA&#13;&#10;AAAAAAAALgIAAGRycy9lMm9Eb2MueG1sUEsBAi0AFAAGAAgAAAAhAFEe8W7kAAAAEAEAAA8AAAAA&#13;&#10;AAAAAAAAAAAAjQQAAGRycy9kb3ducmV2LnhtbFBLBQYAAAAABAAEAPMAAACeBQAAAAA=&#13;&#10;" filled="f" stroked="f" strokeweight=".5pt">
                <v:textbox>
                  <w:txbxContent>
                    <w:p w14:paraId="00D5BE9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58944" behindDoc="0" locked="0" layoutInCell="1" allowOverlap="1" wp14:anchorId="5B61BB45" wp14:editId="4F5A211B">
                <wp:simplePos x="0" y="0"/>
                <wp:positionH relativeFrom="column">
                  <wp:posOffset>-533400</wp:posOffset>
                </wp:positionH>
                <wp:positionV relativeFrom="paragraph">
                  <wp:posOffset>2108200</wp:posOffset>
                </wp:positionV>
                <wp:extent cx="1079500" cy="279400"/>
                <wp:effectExtent l="0" t="0" r="0" b="0"/>
                <wp:wrapNone/>
                <wp:docPr id="231" name="Textfeld 23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816218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1BB45" id="Textfeld 231" o:spid="_x0000_s1168" type="#_x0000_t202" style="position:absolute;margin-left:-42pt;margin-top:166pt;width:85pt;height:22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OnBS9s0AgAAXgQAAA4AAAAAAAAA&#13;&#10;AAAAAAAALgIAAGRycy9lMm9Eb2MueG1sUEsBAi0AFAAGAAgAAAAhAPSCsMDjAAAADwEAAA8AAAAA&#13;&#10;AAAAAAAAAAAAjgQAAGRycy9kb3ducmV2LnhtbFBLBQYAAAAABAAEAPMAAACeBQAAAAA=&#13;&#10;" filled="f" stroked="f" strokeweight=".5pt">
                <v:textbox>
                  <w:txbxContent>
                    <w:p w14:paraId="1816218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1853824" behindDoc="0" locked="0" layoutInCell="1" allowOverlap="1" wp14:anchorId="4FB4D6E2" wp14:editId="67A48047">
            <wp:simplePos x="0" y="0"/>
            <wp:positionH relativeFrom="margin">
              <wp:posOffset>3699510</wp:posOffset>
            </wp:positionH>
            <wp:positionV relativeFrom="margin">
              <wp:posOffset>433814</wp:posOffset>
            </wp:positionV>
            <wp:extent cx="582338" cy="1473200"/>
            <wp:effectExtent l="0" t="0" r="0" b="0"/>
            <wp:wrapSquare wrapText="bothSides"/>
            <wp:docPr id="233" name="Grafi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52800" behindDoc="0" locked="0" layoutInCell="1" allowOverlap="1" wp14:anchorId="2CDA1E61" wp14:editId="46CC2902">
            <wp:simplePos x="0" y="0"/>
            <wp:positionH relativeFrom="margin">
              <wp:posOffset>-772795</wp:posOffset>
            </wp:positionH>
            <wp:positionV relativeFrom="margin">
              <wp:posOffset>430530</wp:posOffset>
            </wp:positionV>
            <wp:extent cx="582338" cy="1473200"/>
            <wp:effectExtent l="0" t="0" r="0" b="0"/>
            <wp:wrapSquare wrapText="bothSides"/>
            <wp:docPr id="234" name="Grafik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50752" behindDoc="0" locked="0" layoutInCell="1" allowOverlap="1" wp14:anchorId="214E0D4B" wp14:editId="4A60A85F">
                <wp:simplePos x="0" y="0"/>
                <wp:positionH relativeFrom="column">
                  <wp:posOffset>280035</wp:posOffset>
                </wp:positionH>
                <wp:positionV relativeFrom="paragraph">
                  <wp:posOffset>-729615</wp:posOffset>
                </wp:positionV>
                <wp:extent cx="2743200" cy="482138"/>
                <wp:effectExtent l="0" t="0" r="0" b="635"/>
                <wp:wrapNone/>
                <wp:docPr id="232" name="Textfeld 23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CCC6A18"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Barkskin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4E0D4B" id="Textfeld 232" o:spid="_x0000_s1169" type="#_x0000_t202" style="position:absolute;margin-left:22.05pt;margin-top:-57.45pt;width:3in;height:37.95pt;z-index:25185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DoXArlJAgAAhgQAAA4AAAAAAAAAAAAAAAAALgIAAGRycy9lMm9Eb2MueG1sUEsBAi0AFAAG&#13;&#10;AAgAAAAhABp3zSzmAAAAEAEAAA8AAAAAAAAAAAAAAAAAowQAAGRycy9kb3ducmV2LnhtbFBLBQYA&#13;&#10;AAAABAAEAPMAAAC2BQAAAAA=&#13;&#10;" fillcolor="white [3201]" stroked="f" strokeweight=".5pt">
                <v:textbox>
                  <w:txbxContent>
                    <w:p w14:paraId="1CCC6A18"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Barkskin</w:t>
                      </w:r>
                    </w:p>
                  </w:txbxContent>
                </v:textbox>
              </v:shape>
            </w:pict>
          </mc:Fallback>
        </mc:AlternateContent>
      </w:r>
    </w:p>
    <w:p w14:paraId="296FD064" w14:textId="77777777" w:rsidR="00913EEC" w:rsidRDefault="00913EEC" w:rsidP="007717E6">
      <w:pPr>
        <w:sectPr w:rsidR="00913EEC" w:rsidSect="00913EEC">
          <w:headerReference w:type="even" r:id="rId65"/>
          <w:headerReference w:type="default" r:id="rId66"/>
          <w:headerReference w:type="first" r:id="rId6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71232" behindDoc="0" locked="0" layoutInCell="1" allowOverlap="1" wp14:anchorId="79283234" wp14:editId="161AF219">
                <wp:simplePos x="0" y="0"/>
                <wp:positionH relativeFrom="column">
                  <wp:posOffset>-188595</wp:posOffset>
                </wp:positionH>
                <wp:positionV relativeFrom="paragraph">
                  <wp:posOffset>3240405</wp:posOffset>
                </wp:positionV>
                <wp:extent cx="3886200" cy="3136900"/>
                <wp:effectExtent l="0" t="0" r="0" b="0"/>
                <wp:wrapNone/>
                <wp:docPr id="238" name="Textfeld 238"/>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794F6727" w14:textId="0593D6A3" w:rsidR="00B66093" w:rsidRPr="00913EEC" w:rsidRDefault="00B66093" w:rsidP="00A37863">
                            <w:pPr>
                              <w:rPr>
                                <w:rFonts w:ascii="BlackChancery" w:hAnsi="BlackChancery"/>
                                <w:color w:val="4D4121"/>
                                <w:sz w:val="20"/>
                                <w:szCs w:val="20"/>
                                <w:lang w:val="en-US"/>
                              </w:rPr>
                            </w:pPr>
                            <w:r w:rsidRPr="00913EEC">
                              <w:rPr>
                                <w:rFonts w:ascii="BlackChancery" w:hAnsi="BlackChancery"/>
                                <w:noProof/>
                                <w:color w:val="4D4121"/>
                                <w:sz w:val="20"/>
                                <w:szCs w:val="20"/>
                                <w:lang w:val="en-US"/>
                              </w:rPr>
                              <w:t>Roll a d20 at the end of each of your turns for the duration of the spell. On a roll of 11 or higher, you vanish from your current plane of existence and appear in the Ethereal Plane (the spell fails and the casting is wasted if you were already on that plane). At the start of your next turn, and when the spell ends if you are on the Ethereal Plane, you return to an unoccupied space of your choice that you can see within 10 feet of the space you vanished from. If no unoccupied space is available within that range, you appear in the nearest unoccupied space (chosen at random if more than one space is equally near). You can dismiss this spell as an action.</w:t>
                            </w:r>
                            <w:r>
                              <w:rPr>
                                <w:rFonts w:ascii="BlackChancery" w:hAnsi="BlackChancery"/>
                                <w:noProof/>
                                <w:color w:val="4D4121"/>
                                <w:sz w:val="20"/>
                                <w:szCs w:val="20"/>
                                <w:lang w:val="en-US"/>
                              </w:rPr>
                              <w:br/>
                            </w:r>
                            <w:r w:rsidRPr="00913EEC">
                              <w:rPr>
                                <w:rFonts w:ascii="BlackChancery" w:hAnsi="BlackChancery"/>
                                <w:noProof/>
                                <w:color w:val="4D4121"/>
                                <w:sz w:val="20"/>
                                <w:szCs w:val="20"/>
                                <w:lang w:val="en-US"/>
                              </w:rPr>
                              <w:t>While on the Ethereal Plane, you can see and hear the plane you originated from, which is cast in shades of gray, and you can’t see anything there more than 60 feet away. You can only affect and be affected by other creatures on the Ethereal Plane. Creatures that aren’t there can’t perceive you or interact with you, unless they have the ability to do 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83234" id="Textfeld 238" o:spid="_x0000_s1170" type="#_x0000_t202" style="position:absolute;margin-left:-14.85pt;margin-top:255.15pt;width:306pt;height:24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" filled="f" stroked="f" strokeweight=".5pt">
                <v:textbox>
                  <w:txbxContent>
                    <w:p w14:paraId="794F6727" w14:textId="0593D6A3" w:rsidR="00B66093" w:rsidRPr="00913EEC" w:rsidRDefault="00B66093" w:rsidP="00A37863">
                      <w:pPr>
                        <w:rPr>
                          <w:rFonts w:ascii="BlackChancery" w:hAnsi="BlackChancery"/>
                          <w:color w:val="4D4121"/>
                          <w:sz w:val="20"/>
                          <w:szCs w:val="20"/>
                          <w:lang w:val="en-US"/>
                        </w:rPr>
                      </w:pPr>
                      <w:r w:rsidRPr="00913EEC">
                        <w:rPr>
                          <w:rFonts w:ascii="BlackChancery" w:hAnsi="BlackChancery"/>
                          <w:noProof/>
                          <w:color w:val="4D4121"/>
                          <w:sz w:val="20"/>
                          <w:szCs w:val="20"/>
                          <w:lang w:val="en-US"/>
                        </w:rPr>
                        <w:t>Roll a d20 at the end of each of your turns for the duration of the spell. On a roll of 11 or higher, you vanish from your current plane of existence and appear in the Ethereal Plane (the spell fails and the casting is wasted if you were already on that plane). At the start of your next turn, and when the spell ends if you are on the Ethereal Plane, you return to an unoccupied space of your choice that you can see within 10 feet of the space you vanished from. If no unoccupied space is available within that range, you appear in the nearest unoccupied space (chosen at random if more than one space is equally near). You can dismiss this spell as an action.</w:t>
                      </w:r>
                      <w:r>
                        <w:rPr>
                          <w:rFonts w:ascii="BlackChancery" w:hAnsi="BlackChancery"/>
                          <w:noProof/>
                          <w:color w:val="4D4121"/>
                          <w:sz w:val="20"/>
                          <w:szCs w:val="20"/>
                          <w:lang w:val="en-US"/>
                        </w:rPr>
                        <w:br/>
                      </w:r>
                      <w:r w:rsidRPr="00913EEC">
                        <w:rPr>
                          <w:rFonts w:ascii="BlackChancery" w:hAnsi="BlackChancery"/>
                          <w:noProof/>
                          <w:color w:val="4D4121"/>
                          <w:sz w:val="20"/>
                          <w:szCs w:val="20"/>
                          <w:lang w:val="en-US"/>
                        </w:rPr>
                        <w:t>While on the Ethereal Plane, you can see and hear the plane you originated from, which is cast in shades of gray, and you can’t see anything there more than 60 feet away. You can only affect and be affected by other creatures on the Ethereal Plane. Creatures that aren’t there can’t perceive you or interact with you, unless they have the ability to do so.</w:t>
                      </w:r>
                    </w:p>
                  </w:txbxContent>
                </v:textbox>
              </v:shape>
            </w:pict>
          </mc:Fallback>
        </mc:AlternateContent>
      </w:r>
      <w:r>
        <w:rPr>
          <w:noProof/>
        </w:rPr>
        <mc:AlternateContent>
          <mc:Choice Requires="wps">
            <w:drawing>
              <wp:anchor distT="0" distB="0" distL="114300" distR="114300" simplePos="0" relativeHeight="251868160" behindDoc="0" locked="0" layoutInCell="1" allowOverlap="1" wp14:anchorId="22C670A4" wp14:editId="31DC08F7">
                <wp:simplePos x="0" y="0"/>
                <wp:positionH relativeFrom="column">
                  <wp:posOffset>325755</wp:posOffset>
                </wp:positionH>
                <wp:positionV relativeFrom="paragraph">
                  <wp:posOffset>2605405</wp:posOffset>
                </wp:positionV>
                <wp:extent cx="2946400" cy="596900"/>
                <wp:effectExtent l="0" t="0" r="0" b="0"/>
                <wp:wrapNone/>
                <wp:docPr id="239" name="Textfeld 239"/>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761871CD"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C670A4" id="Textfeld 239" o:spid="_x0000_s1171" type="#_x0000_t202" style="position:absolute;margin-left:25.65pt;margin-top:205.15pt;width:232pt;height:47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G+w+oY0AgAAXgQAAA4AAAAAAAAA&#13;&#10;AAAAAAAALgIAAGRycy9lMm9Eb2MueG1sUEsBAi0AFAAGAAgAAAAhAHn7MKfjAAAADwEAAA8AAAAA&#13;&#10;AAAAAAAAAAAAjgQAAGRycy9kb3ducmV2LnhtbFBLBQYAAAAABAAEAPMAAACeBQAAAAA=&#13;&#10;" filled="f" stroked="f" strokeweight=".5pt">
                <v:textbox>
                  <w:txbxContent>
                    <w:p w14:paraId="761871CD"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866112" behindDoc="0" locked="0" layoutInCell="1" allowOverlap="1" wp14:anchorId="6150A6D9" wp14:editId="6E1DB8BB">
                <wp:simplePos x="0" y="0"/>
                <wp:positionH relativeFrom="column">
                  <wp:posOffset>3024505</wp:posOffset>
                </wp:positionH>
                <wp:positionV relativeFrom="paragraph">
                  <wp:posOffset>2110105</wp:posOffset>
                </wp:positionV>
                <wp:extent cx="1295400" cy="279400"/>
                <wp:effectExtent l="0" t="0" r="0" b="0"/>
                <wp:wrapNone/>
                <wp:docPr id="240" name="Textfeld 240"/>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0BB9C6CE"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0A6D9" id="Textfeld 240" o:spid="_x0000_s1172" type="#_x0000_t202" style="position:absolute;margin-left:238.15pt;margin-top:166.15pt;width:102pt;height:22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" filled="f" stroked="f" strokeweight=".5pt">
                <v:textbox>
                  <w:txbxContent>
                    <w:p w14:paraId="0BB9C6CE"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867136" behindDoc="0" locked="0" layoutInCell="1" allowOverlap="1" wp14:anchorId="0544DF57" wp14:editId="3E38B465">
                <wp:simplePos x="0" y="0"/>
                <wp:positionH relativeFrom="column">
                  <wp:posOffset>2694305</wp:posOffset>
                </wp:positionH>
                <wp:positionV relativeFrom="paragraph">
                  <wp:posOffset>2389505</wp:posOffset>
                </wp:positionV>
                <wp:extent cx="1079500" cy="463550"/>
                <wp:effectExtent l="0" t="0" r="0" b="0"/>
                <wp:wrapNone/>
                <wp:docPr id="241" name="Textfeld 241"/>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06DCF7A9"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4DF57" id="Textfeld 241" o:spid="_x0000_s1173" type="#_x0000_t202" style="position:absolute;margin-left:212.15pt;margin-top:188.15pt;width:85pt;height:36.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" filled="f" stroked="f" strokeweight=".5pt">
                <v:textbox>
                  <w:txbxContent>
                    <w:p w14:paraId="06DCF7A9"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Pr>
          <w:noProof/>
        </w:rPr>
        <mc:AlternateContent>
          <mc:Choice Requires="wps">
            <w:drawing>
              <wp:anchor distT="0" distB="0" distL="114300" distR="114300" simplePos="0" relativeHeight="251863040" behindDoc="0" locked="0" layoutInCell="1" allowOverlap="1" wp14:anchorId="206D4B7A" wp14:editId="1BF5576C">
                <wp:simplePos x="0" y="0"/>
                <wp:positionH relativeFrom="column">
                  <wp:posOffset>3351192</wp:posOffset>
                </wp:positionH>
                <wp:positionV relativeFrom="paragraph">
                  <wp:posOffset>-656604</wp:posOffset>
                </wp:positionV>
                <wp:extent cx="534616" cy="865762"/>
                <wp:effectExtent l="0" t="0" r="0" b="0"/>
                <wp:wrapNone/>
                <wp:docPr id="242" name="Textfeld 242"/>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6E0B7F0A"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D4B7A" id="Textfeld 242" o:spid="_x0000_s1174" type="#_x0000_t202" style="position:absolute;margin-left:263.85pt;margin-top:-51.7pt;width:42.1pt;height:68.1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" filled="f" stroked="f" strokeweight=".5pt">
                <v:textbox>
                  <w:txbxContent>
                    <w:p w14:paraId="6E0B7F0A"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869184" behindDoc="0" locked="0" layoutInCell="1" allowOverlap="1" wp14:anchorId="2E278461" wp14:editId="3D0E5548">
                <wp:simplePos x="0" y="0"/>
                <wp:positionH relativeFrom="column">
                  <wp:posOffset>-264795</wp:posOffset>
                </wp:positionH>
                <wp:positionV relativeFrom="paragraph">
                  <wp:posOffset>2351405</wp:posOffset>
                </wp:positionV>
                <wp:extent cx="1079500" cy="254000"/>
                <wp:effectExtent l="0" t="0" r="0" b="0"/>
                <wp:wrapNone/>
                <wp:docPr id="243" name="Textfeld 24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A45C6CD"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78461" id="Textfeld 243" o:spid="_x0000_s1175" type="#_x0000_t202" style="position:absolute;margin-left:-20.85pt;margin-top:185.15pt;width:85pt;height:20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OZvJ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hOZvJNAIAAF4EAAAOAAAAAAAA&#13;&#10;AAAAAAAAAC4CAABkcnMvZTJvRG9jLnhtbFBLAQItABQABgAIAAAAIQBRHvFu5AAAABABAAAPAAAA&#13;&#10;AAAAAAAAAAAAAI4EAABkcnMvZG93bnJldi54bWxQSwUGAAAAAAQABADzAAAAnwUAAAAA&#13;&#10;" filled="f" stroked="f" strokeweight=".5pt">
                <v:textbox>
                  <w:txbxContent>
                    <w:p w14:paraId="3A45C6CD"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70208" behindDoc="0" locked="0" layoutInCell="1" allowOverlap="1" wp14:anchorId="69EA6F0A" wp14:editId="61B2C233">
                <wp:simplePos x="0" y="0"/>
                <wp:positionH relativeFrom="column">
                  <wp:posOffset>-533400</wp:posOffset>
                </wp:positionH>
                <wp:positionV relativeFrom="paragraph">
                  <wp:posOffset>2108200</wp:posOffset>
                </wp:positionV>
                <wp:extent cx="1079500" cy="279400"/>
                <wp:effectExtent l="0" t="0" r="0" b="0"/>
                <wp:wrapNone/>
                <wp:docPr id="244" name="Textfeld 24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F02751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A6F0A" id="Textfeld 244" o:spid="_x0000_s1176" type="#_x0000_t202" style="position:absolute;margin-left:-42pt;margin-top:166pt;width:85pt;height:22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Pxju/U0AgAAXgQAAA4AAAAAAAAA&#13;&#10;AAAAAAAALgIAAGRycy9lMm9Eb2MueG1sUEsBAi0AFAAGAAgAAAAhAPSCsMDjAAAADwEAAA8AAAAA&#13;&#10;AAAAAAAAAAAAjgQAAGRycy9kb3ducmV2LnhtbFBLBQYAAAAABAAEAPMAAACeBQAAAAA=&#13;&#10;" filled="f" stroked="f" strokeweight=".5pt">
                <v:textbox>
                  <w:txbxContent>
                    <w:p w14:paraId="6F02751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w:drawing>
          <wp:anchor distT="0" distB="0" distL="114300" distR="114300" simplePos="0" relativeHeight="251865088" behindDoc="0" locked="0" layoutInCell="1" allowOverlap="1" wp14:anchorId="21D10A20" wp14:editId="6B7E412B">
            <wp:simplePos x="0" y="0"/>
            <wp:positionH relativeFrom="margin">
              <wp:posOffset>3699510</wp:posOffset>
            </wp:positionH>
            <wp:positionV relativeFrom="margin">
              <wp:posOffset>433814</wp:posOffset>
            </wp:positionV>
            <wp:extent cx="582338" cy="1473200"/>
            <wp:effectExtent l="0" t="0" r="0" b="0"/>
            <wp:wrapSquare wrapText="bothSides"/>
            <wp:docPr id="246" name="Grafi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64064" behindDoc="0" locked="0" layoutInCell="1" allowOverlap="1" wp14:anchorId="6596FCC4" wp14:editId="6C6BC5A4">
            <wp:simplePos x="0" y="0"/>
            <wp:positionH relativeFrom="margin">
              <wp:posOffset>-772795</wp:posOffset>
            </wp:positionH>
            <wp:positionV relativeFrom="margin">
              <wp:posOffset>430530</wp:posOffset>
            </wp:positionV>
            <wp:extent cx="582338" cy="1473200"/>
            <wp:effectExtent l="0" t="0" r="0" b="0"/>
            <wp:wrapSquare wrapText="bothSides"/>
            <wp:docPr id="247" name="Grafi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62016" behindDoc="0" locked="0" layoutInCell="1" allowOverlap="1" wp14:anchorId="7D8A07A1" wp14:editId="3353B0C9">
                <wp:simplePos x="0" y="0"/>
                <wp:positionH relativeFrom="column">
                  <wp:posOffset>280035</wp:posOffset>
                </wp:positionH>
                <wp:positionV relativeFrom="paragraph">
                  <wp:posOffset>-729615</wp:posOffset>
                </wp:positionV>
                <wp:extent cx="2743200" cy="482138"/>
                <wp:effectExtent l="0" t="0" r="0" b="635"/>
                <wp:wrapNone/>
                <wp:docPr id="245" name="Textfeld 24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44AE33B"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Blink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8A07A1" id="Textfeld 245" o:spid="_x0000_s1177" type="#_x0000_t202" style="position:absolute;margin-left:22.05pt;margin-top:-57.45pt;width:3in;height:37.95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Oh7qnUgCAACGBAAADgAAAAAAAAAAAAAAAAAuAgAAZHJzL2Uyb0RvYy54bWxQSwECLQAUAAYA&#13;&#10;CAAAACEAGnfNLOYAAAAQAQAADwAAAAAAAAAAAAAAAACiBAAAZHJzL2Rvd25yZXYueG1sUEsFBgAA&#13;&#10;AAAEAAQA8wAAALUFAAAAAA==&#13;&#10;" fillcolor="white [3201]" stroked="f" strokeweight=".5pt">
                <v:textbox>
                  <w:txbxContent>
                    <w:p w14:paraId="044AE33B"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Blink</w:t>
                      </w:r>
                    </w:p>
                  </w:txbxContent>
                </v:textbox>
              </v:shape>
            </w:pict>
          </mc:Fallback>
        </mc:AlternateContent>
      </w:r>
    </w:p>
    <w:p w14:paraId="419A4EDD" w14:textId="77777777" w:rsidR="00913EEC" w:rsidRDefault="00913EEC" w:rsidP="007717E6">
      <w:pPr>
        <w:sectPr w:rsidR="00913EEC" w:rsidSect="00913EEC">
          <w:headerReference w:type="even" r:id="rId68"/>
          <w:headerReference w:type="default" r:id="rId69"/>
          <w:headerReference w:type="first" r:id="rId7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82496" behindDoc="0" locked="0" layoutInCell="1" allowOverlap="1" wp14:anchorId="2CB1EE41" wp14:editId="5DFFF197">
                <wp:simplePos x="0" y="0"/>
                <wp:positionH relativeFrom="column">
                  <wp:posOffset>-569595</wp:posOffset>
                </wp:positionH>
                <wp:positionV relativeFrom="paragraph">
                  <wp:posOffset>3088005</wp:posOffset>
                </wp:positionV>
                <wp:extent cx="4933950" cy="3289300"/>
                <wp:effectExtent l="0" t="0" r="0" b="0"/>
                <wp:wrapNone/>
                <wp:docPr id="251" name="Textfeld 251"/>
                <wp:cNvGraphicFramePr/>
                <a:graphic xmlns:a="http://schemas.openxmlformats.org/drawingml/2006/main">
                  <a:graphicData uri="http://schemas.microsoft.com/office/word/2010/wordprocessingShape">
                    <wps:wsp>
                      <wps:cNvSpPr txBox="1"/>
                      <wps:spPr>
                        <a:xfrm>
                          <a:off x="0" y="0"/>
                          <a:ext cx="4933950" cy="3289300"/>
                        </a:xfrm>
                        <a:prstGeom prst="rect">
                          <a:avLst/>
                        </a:prstGeom>
                        <a:noFill/>
                        <a:ln w="6350">
                          <a:noFill/>
                        </a:ln>
                      </wps:spPr>
                      <wps:txbx>
                        <w:txbxContent>
                          <w:p w14:paraId="2AA2B0A7" w14:textId="5E1391C9" w:rsidR="00B66093" w:rsidRPr="00913EEC" w:rsidRDefault="00B66093" w:rsidP="00A37863">
                            <w:pPr>
                              <w:rPr>
                                <w:rFonts w:ascii="BlackChancery" w:hAnsi="BlackChancery"/>
                                <w:color w:val="4D4121"/>
                                <w:sz w:val="15"/>
                                <w:szCs w:val="15"/>
                                <w:lang w:val="en-US"/>
                              </w:rPr>
                            </w:pPr>
                            <w:r w:rsidRPr="00913EEC">
                              <w:rPr>
                                <w:rFonts w:ascii="BlackChancery" w:hAnsi="BlackChancery"/>
                                <w:noProof/>
                                <w:color w:val="4D4121"/>
                                <w:sz w:val="15"/>
                                <w:szCs w:val="15"/>
                                <w:lang w:val="en-US"/>
                              </w:rPr>
                              <w:t>Until the spell ends, you control any freestanding water inside an area you choose that is a cube up to 100 feet on a side. You can choose from any of the following effects when you cast this spell. As an action on your turn, you can repeat the same effect or choosr a different one.</w:t>
                            </w:r>
                            <w:r w:rsidRPr="00913EEC">
                              <w:rPr>
                                <w:rFonts w:ascii="BlackChancery" w:hAnsi="BlackChancery"/>
                                <w:noProof/>
                                <w:color w:val="4D4121"/>
                                <w:sz w:val="15"/>
                                <w:szCs w:val="15"/>
                                <w:lang w:val="en-US"/>
                              </w:rPr>
                              <w:br/>
                              <w:t>Flood. You cause the water level of all standing water in the area to rise by as much as 20 feet. If the area includes a shore, the flooding water spills over onto dry land.</w:t>
                            </w:r>
                            <w:r w:rsidRPr="00913EEC">
                              <w:rPr>
                                <w:rFonts w:ascii="BlackChancery" w:hAnsi="BlackChancery"/>
                                <w:noProof/>
                                <w:color w:val="4D4121"/>
                                <w:sz w:val="15"/>
                                <w:szCs w:val="15"/>
                                <w:lang w:val="en-US"/>
                              </w:rPr>
                              <w:br/>
                              <w:t>If you choose an area in a large body of water, you instead create a 20-foot tall wave that travels from one side of the area to the other and then crashes down. Any Huge or smaller vehicles in the wave’s path are carried with it to the other side. Any Huge or smaller vehicles struck by the wave have a 25 percent chance of capsizing.</w:t>
                            </w:r>
                            <w:r w:rsidRPr="00913EEC">
                              <w:rPr>
                                <w:rFonts w:ascii="BlackChancery" w:hAnsi="BlackChancery"/>
                                <w:noProof/>
                                <w:color w:val="4D4121"/>
                                <w:sz w:val="15"/>
                                <w:szCs w:val="15"/>
                                <w:lang w:val="en-US"/>
                              </w:rPr>
                              <w:br/>
                              <w:t>The water level remains elevated until the spell ends or you choose a different effect. If this effect produced a wave, the wave repeats on the start of your next turn while the flood effect lasts.</w:t>
                            </w:r>
                            <w:r w:rsidRPr="00913EEC">
                              <w:rPr>
                                <w:rFonts w:ascii="BlackChancery" w:hAnsi="BlackChancery"/>
                                <w:noProof/>
                                <w:color w:val="4D4121"/>
                                <w:sz w:val="15"/>
                                <w:szCs w:val="15"/>
                                <w:lang w:val="en-US"/>
                              </w:rPr>
                              <w:br/>
                              <w:t>Part Water. You cause water in the area to move apart and create a trench. The trench extends across the spell’s area, and the separated water forms a wall to either side. The trench remains until the spell ends or you choose a different effect. The water then slowly fills in the trench over the course of the next round until the normal water level is restored.</w:t>
                            </w:r>
                            <w:r w:rsidRPr="00913EEC">
                              <w:rPr>
                                <w:rFonts w:ascii="BlackChancery" w:hAnsi="BlackChancery"/>
                                <w:noProof/>
                                <w:color w:val="4D4121"/>
                                <w:sz w:val="15"/>
                                <w:szCs w:val="15"/>
                                <w:lang w:val="en-US"/>
                              </w:rPr>
                              <w:br/>
                              <w:t>Redirect Flow. You cause flowing water in the area to move in a direction you choose, even if the water has to flow over obstacles, up walls, or in other unlikely directions. The water in the area moves as you direct it, but once it moves beyond the spell’s area, it resumes its flow based on the terrain conditions. The water continues to move in the direction you chose until the spell ends or you choose a different effect.</w:t>
                            </w:r>
                            <w:r w:rsidRPr="00913EEC">
                              <w:rPr>
                                <w:rFonts w:ascii="BlackChancery" w:hAnsi="BlackChancery"/>
                                <w:noProof/>
                                <w:color w:val="4D4121"/>
                                <w:sz w:val="15"/>
                                <w:szCs w:val="15"/>
                                <w:lang w:val="en-US"/>
                              </w:rPr>
                              <w:br/>
                              <w:t>Whirlpool. This effect requires a body of water at least 50 feet square and 25 feet deep. You cause a whirlpool to form in the center of the area. The whirlpool forms a vortex that is 5 feet wide at the base, up to 50 feet wide at the top, and 25 feet tall. Any creature or object in the water and within 25 feet of the vortex is pulled 10 feet toward it. A creature can swim away from the vortex by making a Strength (Athletics) check against your spell save DC.</w:t>
                            </w:r>
                            <w:r w:rsidRPr="00913EEC">
                              <w:rPr>
                                <w:rFonts w:ascii="BlackChancery" w:hAnsi="BlackChancery"/>
                                <w:noProof/>
                                <w:color w:val="4D4121"/>
                                <w:sz w:val="15"/>
                                <w:szCs w:val="15"/>
                                <w:lang w:val="en-US"/>
                              </w:rPr>
                              <w:br/>
                              <w:t>When a creature enters the vortex for the first time on a turn or starts its turn there, it must make a Strength saving throw. On a failed save, the creature takes 2d8 bludgeoning damage and is caught in the vortex until the spell ends. On a successful save, the creature takes half damage, and isn’t caught in the vortex. A creature caught in the vortex can use its action to try to swim away from the vortex as described above, but has disadvantage on the Strength (Athletics) check to do so.</w:t>
                            </w:r>
                            <w:r>
                              <w:rPr>
                                <w:rFonts w:ascii="BlackChancery" w:hAnsi="BlackChancery"/>
                                <w:noProof/>
                                <w:color w:val="4D4121"/>
                                <w:sz w:val="15"/>
                                <w:szCs w:val="15"/>
                                <w:lang w:val="en-US"/>
                              </w:rPr>
                              <w:br/>
                            </w:r>
                            <w:r w:rsidRPr="00913EEC">
                              <w:rPr>
                                <w:rFonts w:ascii="BlackChancery" w:hAnsi="BlackChancery"/>
                                <w:noProof/>
                                <w:color w:val="4D4121"/>
                                <w:sz w:val="15"/>
                                <w:szCs w:val="15"/>
                                <w:lang w:val="en-US"/>
                              </w:rPr>
                              <w:t>The first time each turn that an object enters the vortex, the object takes 2d8 bludgeoning damage; this damage occurs each round it remains in the vortex.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1EE41" id="Textfeld 251" o:spid="_x0000_s1178" type="#_x0000_t202" style="position:absolute;margin-left:-44.85pt;margin-top:243.15pt;width:388.5pt;height:259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" filled="f" stroked="f" strokeweight=".5pt">
                <v:textbox>
                  <w:txbxContent>
                    <w:p w14:paraId="2AA2B0A7" w14:textId="5E1391C9" w:rsidR="00B66093" w:rsidRPr="00913EEC" w:rsidRDefault="00B66093" w:rsidP="00A37863">
                      <w:pPr>
                        <w:rPr>
                          <w:rFonts w:ascii="BlackChancery" w:hAnsi="BlackChancery"/>
                          <w:color w:val="4D4121"/>
                          <w:sz w:val="15"/>
                          <w:szCs w:val="15"/>
                          <w:lang w:val="en-US"/>
                        </w:rPr>
                      </w:pPr>
                      <w:r w:rsidRPr="00913EEC">
                        <w:rPr>
                          <w:rFonts w:ascii="BlackChancery" w:hAnsi="BlackChancery"/>
                          <w:noProof/>
                          <w:color w:val="4D4121"/>
                          <w:sz w:val="15"/>
                          <w:szCs w:val="15"/>
                          <w:lang w:val="en-US"/>
                        </w:rPr>
                        <w:t>Until the spell ends, you control any freestanding water inside an area you choose that is a cube up to 100 feet on a side. You can choose from any of the following effects when you cast this spell. As an action on your turn, you can repeat the same effect or choosr a different one.</w:t>
                      </w:r>
                      <w:r w:rsidRPr="00913EEC">
                        <w:rPr>
                          <w:rFonts w:ascii="BlackChancery" w:hAnsi="BlackChancery"/>
                          <w:noProof/>
                          <w:color w:val="4D4121"/>
                          <w:sz w:val="15"/>
                          <w:szCs w:val="15"/>
                          <w:lang w:val="en-US"/>
                        </w:rPr>
                        <w:br/>
                        <w:t>Flood. You cause the water level of all standing water in the area to rise by as much as 20 feet. If the area includes a shore, the flooding water spills over onto dry land.</w:t>
                      </w:r>
                      <w:r w:rsidRPr="00913EEC">
                        <w:rPr>
                          <w:rFonts w:ascii="BlackChancery" w:hAnsi="BlackChancery"/>
                          <w:noProof/>
                          <w:color w:val="4D4121"/>
                          <w:sz w:val="15"/>
                          <w:szCs w:val="15"/>
                          <w:lang w:val="en-US"/>
                        </w:rPr>
                        <w:br/>
                        <w:t>If you choose an area in a large body of water, you instead create a 20-foot tall wave that travels from one side of the area to the other and then crashes down. Any Huge or smaller vehicles in the wave’s path are carried with it to the other side. Any Huge or smaller vehicles struck by the wave have a 25 percent chance of capsizing.</w:t>
                      </w:r>
                      <w:r w:rsidRPr="00913EEC">
                        <w:rPr>
                          <w:rFonts w:ascii="BlackChancery" w:hAnsi="BlackChancery"/>
                          <w:noProof/>
                          <w:color w:val="4D4121"/>
                          <w:sz w:val="15"/>
                          <w:szCs w:val="15"/>
                          <w:lang w:val="en-US"/>
                        </w:rPr>
                        <w:br/>
                        <w:t>The water level remains elevated until the spell ends or you choose a different effect. If this effect produced a wave, the wave repeats on the start of your next turn while the flood effect lasts.</w:t>
                      </w:r>
                      <w:r w:rsidRPr="00913EEC">
                        <w:rPr>
                          <w:rFonts w:ascii="BlackChancery" w:hAnsi="BlackChancery"/>
                          <w:noProof/>
                          <w:color w:val="4D4121"/>
                          <w:sz w:val="15"/>
                          <w:szCs w:val="15"/>
                          <w:lang w:val="en-US"/>
                        </w:rPr>
                        <w:br/>
                        <w:t>Part Water. You cause water in the area to move apart and create a trench. The trench extends across the spell’s area, and the separated water forms a wall to either side. The trench remains until the spell ends or you choose a different effect. The water then slowly fills in the trench over the course of the next round until the normal water level is restored.</w:t>
                      </w:r>
                      <w:r w:rsidRPr="00913EEC">
                        <w:rPr>
                          <w:rFonts w:ascii="BlackChancery" w:hAnsi="BlackChancery"/>
                          <w:noProof/>
                          <w:color w:val="4D4121"/>
                          <w:sz w:val="15"/>
                          <w:szCs w:val="15"/>
                          <w:lang w:val="en-US"/>
                        </w:rPr>
                        <w:br/>
                        <w:t>Redirect Flow. You cause flowing water in the area to move in a direction you choose, even if the water has to flow over obstacles, up walls, or in other unlikely directions. The water in the area moves as you direct it, but once it moves beyond the spell’s area, it resumes its flow based on the terrain conditions. The water continues to move in the direction you chose until the spell ends or you choose a different effect.</w:t>
                      </w:r>
                      <w:r w:rsidRPr="00913EEC">
                        <w:rPr>
                          <w:rFonts w:ascii="BlackChancery" w:hAnsi="BlackChancery"/>
                          <w:noProof/>
                          <w:color w:val="4D4121"/>
                          <w:sz w:val="15"/>
                          <w:szCs w:val="15"/>
                          <w:lang w:val="en-US"/>
                        </w:rPr>
                        <w:br/>
                        <w:t>Whirlpool. This effect requires a body of water at least 50 feet square and 25 feet deep. You cause a whirlpool to form in the center of the area. The whirlpool forms a vortex that is 5 feet wide at the base, up to 50 feet wide at the top, and 25 feet tall. Any creature or object in the water and within 25 feet of the vortex is pulled 10 feet toward it. A creature can swim away from the vortex by making a Strength (Athletics) check against your spell save DC.</w:t>
                      </w:r>
                      <w:r w:rsidRPr="00913EEC">
                        <w:rPr>
                          <w:rFonts w:ascii="BlackChancery" w:hAnsi="BlackChancery"/>
                          <w:noProof/>
                          <w:color w:val="4D4121"/>
                          <w:sz w:val="15"/>
                          <w:szCs w:val="15"/>
                          <w:lang w:val="en-US"/>
                        </w:rPr>
                        <w:br/>
                        <w:t>When a creature enters the vortex for the first time on a turn or starts its turn there, it must make a Strength saving throw. On a failed save, the creature takes 2d8 bludgeoning damage and is caught in the vortex until the spell ends. On a successful save, the creature takes half damage, and isn’t caught in the vortex. A creature caught in the vortex can use its action to try to swim away from the vortex as described above, but has disadvantage on the Strength (Athletics) check to do so.</w:t>
                      </w:r>
                      <w:r>
                        <w:rPr>
                          <w:rFonts w:ascii="BlackChancery" w:hAnsi="BlackChancery"/>
                          <w:noProof/>
                          <w:color w:val="4D4121"/>
                          <w:sz w:val="15"/>
                          <w:szCs w:val="15"/>
                          <w:lang w:val="en-US"/>
                        </w:rPr>
                        <w:br/>
                      </w:r>
                      <w:r w:rsidRPr="00913EEC">
                        <w:rPr>
                          <w:rFonts w:ascii="BlackChancery" w:hAnsi="BlackChancery"/>
                          <w:noProof/>
                          <w:color w:val="4D4121"/>
                          <w:sz w:val="15"/>
                          <w:szCs w:val="15"/>
                          <w:lang w:val="en-US"/>
                        </w:rPr>
                        <w:t>The first time each turn that an object enters the vortex, the object takes 2d8 bludgeoning damage; this damage occurs each round it remains in the vortex.</w:t>
                      </w:r>
                    </w:p>
                  </w:txbxContent>
                </v:textbox>
              </v:shape>
            </w:pict>
          </mc:Fallback>
        </mc:AlternateContent>
      </w:r>
      <w:r>
        <w:rPr>
          <w:noProof/>
        </w:rPr>
        <mc:AlternateContent>
          <mc:Choice Requires="wps">
            <w:drawing>
              <wp:anchor distT="0" distB="0" distL="114300" distR="114300" simplePos="0" relativeHeight="251879424" behindDoc="0" locked="0" layoutInCell="1" allowOverlap="1" wp14:anchorId="526095BC" wp14:editId="5E5D367F">
                <wp:simplePos x="0" y="0"/>
                <wp:positionH relativeFrom="column">
                  <wp:posOffset>325755</wp:posOffset>
                </wp:positionH>
                <wp:positionV relativeFrom="paragraph">
                  <wp:posOffset>2605405</wp:posOffset>
                </wp:positionV>
                <wp:extent cx="2946400" cy="596900"/>
                <wp:effectExtent l="0" t="0" r="0" b="0"/>
                <wp:wrapNone/>
                <wp:docPr id="252" name="Textfeld 252"/>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7B9B4ABC" w14:textId="139DECA2"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drop of water and a pinch of dust)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095BC" id="Textfeld 252" o:spid="_x0000_s1179" type="#_x0000_t202" style="position:absolute;margin-left:25.65pt;margin-top:205.15pt;width:232pt;height:47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FMTncA0AgAAXgQAAA4AAAAAAAAA&#13;&#10;AAAAAAAALgIAAGRycy9lMm9Eb2MueG1sUEsBAi0AFAAGAAgAAAAhAHn7MKfjAAAADwEAAA8AAAAA&#13;&#10;AAAAAAAAAAAAjgQAAGRycy9kb3ducmV2LnhtbFBLBQYAAAAABAAEAPMAAACeBQAAAAA=&#13;&#10;" filled="f" stroked="f" strokeweight=".5pt">
                <v:textbox>
                  <w:txbxContent>
                    <w:p w14:paraId="7B9B4ABC" w14:textId="139DECA2"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drop of water and a pinch of dust)</w:t>
                      </w:r>
                    </w:p>
                  </w:txbxContent>
                </v:textbox>
              </v:shape>
            </w:pict>
          </mc:Fallback>
        </mc:AlternateContent>
      </w:r>
      <w:r>
        <w:rPr>
          <w:noProof/>
        </w:rPr>
        <mc:AlternateContent>
          <mc:Choice Requires="wps">
            <w:drawing>
              <wp:anchor distT="0" distB="0" distL="114300" distR="114300" simplePos="0" relativeHeight="251877376" behindDoc="0" locked="0" layoutInCell="1" allowOverlap="1" wp14:anchorId="390080E0" wp14:editId="635CE9F0">
                <wp:simplePos x="0" y="0"/>
                <wp:positionH relativeFrom="column">
                  <wp:posOffset>3024505</wp:posOffset>
                </wp:positionH>
                <wp:positionV relativeFrom="paragraph">
                  <wp:posOffset>2110105</wp:posOffset>
                </wp:positionV>
                <wp:extent cx="1295400" cy="279400"/>
                <wp:effectExtent l="0" t="0" r="0" b="0"/>
                <wp:wrapNone/>
                <wp:docPr id="253" name="Textfeld 253"/>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7B325897"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080E0" id="Textfeld 253" o:spid="_x0000_s1180" type="#_x0000_t202" style="position:absolute;margin-left:238.15pt;margin-top:166.15pt;width:102pt;height:22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5+e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" filled="f" stroked="f" strokeweight=".5pt">
                <v:textbox>
                  <w:txbxContent>
                    <w:p w14:paraId="7B325897"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878400" behindDoc="0" locked="0" layoutInCell="1" allowOverlap="1" wp14:anchorId="7E8790D9" wp14:editId="31CCCDEB">
                <wp:simplePos x="0" y="0"/>
                <wp:positionH relativeFrom="column">
                  <wp:posOffset>2694305</wp:posOffset>
                </wp:positionH>
                <wp:positionV relativeFrom="paragraph">
                  <wp:posOffset>2389505</wp:posOffset>
                </wp:positionV>
                <wp:extent cx="1079500" cy="463550"/>
                <wp:effectExtent l="0" t="0" r="0" b="0"/>
                <wp:wrapNone/>
                <wp:docPr id="254" name="Textfeld 254"/>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4D5A524C"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790D9" id="Textfeld 254" o:spid="_x0000_s1181" type="#_x0000_t202" style="position:absolute;margin-left:212.15pt;margin-top:188.15pt;width:85pt;height:36.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VvSqTMCAABeBAAADgAAAAAA&#13;&#10;AAAAAAAAAAAuAgAAZHJzL2Uyb0RvYy54bWxQSwECLQAUAAYACAAAACEAZfdbNuYAAAAQAQAADwAA&#13;&#10;AAAAAAAAAAAAAACNBAAAZHJzL2Rvd25yZXYueG1sUEsFBgAAAAAEAAQA8wAAAKAFAAAAAA==&#13;&#10;" filled="f" stroked="f" strokeweight=".5pt">
                <v:textbox>
                  <w:txbxContent>
                    <w:p w14:paraId="4D5A524C"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8 hours</w:t>
                      </w:r>
                    </w:p>
                  </w:txbxContent>
                </v:textbox>
              </v:shape>
            </w:pict>
          </mc:Fallback>
        </mc:AlternateContent>
      </w:r>
      <w:r>
        <w:rPr>
          <w:noProof/>
        </w:rPr>
        <mc:AlternateContent>
          <mc:Choice Requires="wps">
            <w:drawing>
              <wp:anchor distT="0" distB="0" distL="114300" distR="114300" simplePos="0" relativeHeight="251874304" behindDoc="0" locked="0" layoutInCell="1" allowOverlap="1" wp14:anchorId="1904783B" wp14:editId="5B852A53">
                <wp:simplePos x="0" y="0"/>
                <wp:positionH relativeFrom="column">
                  <wp:posOffset>3351192</wp:posOffset>
                </wp:positionH>
                <wp:positionV relativeFrom="paragraph">
                  <wp:posOffset>-656604</wp:posOffset>
                </wp:positionV>
                <wp:extent cx="534616" cy="865762"/>
                <wp:effectExtent l="0" t="0" r="0" b="0"/>
                <wp:wrapNone/>
                <wp:docPr id="255" name="Textfeld 255"/>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2665A1D2"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4783B" id="Textfeld 255" o:spid="_x0000_s1182" type="#_x0000_t202" style="position:absolute;margin-left:263.85pt;margin-top:-51.7pt;width:42.1pt;height:68.1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DqLSSfNQIAAF0EAAAOAAAA&#13;&#10;AAAAAAAAAAAAAC4CAABkcnMvZTJvRG9jLnhtbFBLAQItABQABgAIAAAAIQD6q4eq5gAAABABAAAP&#13;&#10;AAAAAAAAAAAAAAAAAI8EAABkcnMvZG93bnJldi54bWxQSwUGAAAAAAQABADzAAAAogUAAAAA&#13;&#10;" filled="f" stroked="f" strokeweight=".5pt">
                <v:textbox>
                  <w:txbxContent>
                    <w:p w14:paraId="2665A1D2"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Pr>
          <w:noProof/>
        </w:rPr>
        <mc:AlternateContent>
          <mc:Choice Requires="wps">
            <w:drawing>
              <wp:anchor distT="0" distB="0" distL="114300" distR="114300" simplePos="0" relativeHeight="251880448" behindDoc="0" locked="0" layoutInCell="1" allowOverlap="1" wp14:anchorId="1EB5A984" wp14:editId="3A34EDFE">
                <wp:simplePos x="0" y="0"/>
                <wp:positionH relativeFrom="column">
                  <wp:posOffset>-264795</wp:posOffset>
                </wp:positionH>
                <wp:positionV relativeFrom="paragraph">
                  <wp:posOffset>2351405</wp:posOffset>
                </wp:positionV>
                <wp:extent cx="1079500" cy="254000"/>
                <wp:effectExtent l="0" t="0" r="0" b="0"/>
                <wp:wrapNone/>
                <wp:docPr id="256" name="Textfeld 25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6570C5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5A984" id="Textfeld 256" o:spid="_x0000_s1183" type="#_x0000_t202" style="position:absolute;margin-left:-20.85pt;margin-top:185.15pt;width:85pt;height:20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FQePONAIAAF4EAAAOAAAAAAAA&#13;&#10;AAAAAAAAAC4CAABkcnMvZTJvRG9jLnhtbFBLAQItABQABgAIAAAAIQBRHvFu5AAAABABAAAPAAAA&#13;&#10;AAAAAAAAAAAAAI4EAABkcnMvZG93bnJldi54bWxQSwUGAAAAAAQABADzAAAAnwUAAAAA&#13;&#10;" filled="f" stroked="f" strokeweight=".5pt">
                <v:textbox>
                  <w:txbxContent>
                    <w:p w14:paraId="56570C5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81472" behindDoc="0" locked="0" layoutInCell="1" allowOverlap="1" wp14:anchorId="1B9AF63A" wp14:editId="22E4D774">
                <wp:simplePos x="0" y="0"/>
                <wp:positionH relativeFrom="column">
                  <wp:posOffset>-533400</wp:posOffset>
                </wp:positionH>
                <wp:positionV relativeFrom="paragraph">
                  <wp:posOffset>2108200</wp:posOffset>
                </wp:positionV>
                <wp:extent cx="1079500" cy="279400"/>
                <wp:effectExtent l="0" t="0" r="0" b="0"/>
                <wp:wrapNone/>
                <wp:docPr id="257" name="Textfeld 25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F710B19"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AF63A" id="Textfeld 257" o:spid="_x0000_s1184" type="#_x0000_t202" style="position:absolute;margin-left:-42pt;margin-top:166pt;width:85pt;height:22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GZFruo0AgAAXgQAAA4AAAAAAAAA&#13;&#10;AAAAAAAALgIAAGRycy9lMm9Eb2MueG1sUEsBAi0AFAAGAAgAAAAhAPSCsMDjAAAADwEAAA8AAAAA&#13;&#10;AAAAAAAAAAAAjgQAAGRycy9kb3ducmV2LnhtbFBLBQYAAAAABAAEAPMAAACeBQAAAAA=&#13;&#10;" filled="f" stroked="f" strokeweight=".5pt">
                <v:textbox>
                  <w:txbxContent>
                    <w:p w14:paraId="3F710B19"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300 feet</w:t>
                      </w:r>
                    </w:p>
                  </w:txbxContent>
                </v:textbox>
              </v:shape>
            </w:pict>
          </mc:Fallback>
        </mc:AlternateContent>
      </w:r>
      <w:r>
        <w:rPr>
          <w:noProof/>
        </w:rPr>
        <w:drawing>
          <wp:anchor distT="0" distB="0" distL="114300" distR="114300" simplePos="0" relativeHeight="251876352" behindDoc="0" locked="0" layoutInCell="1" allowOverlap="1" wp14:anchorId="402A4273" wp14:editId="3044104B">
            <wp:simplePos x="0" y="0"/>
            <wp:positionH relativeFrom="margin">
              <wp:posOffset>3699510</wp:posOffset>
            </wp:positionH>
            <wp:positionV relativeFrom="margin">
              <wp:posOffset>433814</wp:posOffset>
            </wp:positionV>
            <wp:extent cx="582338" cy="1473200"/>
            <wp:effectExtent l="0" t="0" r="0" b="0"/>
            <wp:wrapSquare wrapText="bothSides"/>
            <wp:docPr id="259" name="Grafik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75328" behindDoc="0" locked="0" layoutInCell="1" allowOverlap="1" wp14:anchorId="3E31D0E8" wp14:editId="18282EF2">
            <wp:simplePos x="0" y="0"/>
            <wp:positionH relativeFrom="margin">
              <wp:posOffset>-772795</wp:posOffset>
            </wp:positionH>
            <wp:positionV relativeFrom="margin">
              <wp:posOffset>430530</wp:posOffset>
            </wp:positionV>
            <wp:extent cx="582338" cy="1473200"/>
            <wp:effectExtent l="0" t="0" r="0" b="0"/>
            <wp:wrapSquare wrapText="bothSides"/>
            <wp:docPr id="260" name="Grafi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73280" behindDoc="0" locked="0" layoutInCell="1" allowOverlap="1" wp14:anchorId="589DCB83" wp14:editId="38953303">
                <wp:simplePos x="0" y="0"/>
                <wp:positionH relativeFrom="column">
                  <wp:posOffset>280035</wp:posOffset>
                </wp:positionH>
                <wp:positionV relativeFrom="paragraph">
                  <wp:posOffset>-729615</wp:posOffset>
                </wp:positionV>
                <wp:extent cx="2743200" cy="482138"/>
                <wp:effectExtent l="0" t="0" r="0" b="635"/>
                <wp:wrapNone/>
                <wp:docPr id="258" name="Textfeld 25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F187C62"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Control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9DCB83" id="Textfeld 258" o:spid="_x0000_s1185" type="#_x0000_t202" style="position:absolute;margin-left:22.05pt;margin-top:-57.45pt;width:3in;height:37.95pt;z-index:25187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Pyq+kVJAgAAhgQAAA4AAAAAAAAAAAAAAAAALgIAAGRycy9lMm9Eb2MueG1sUEsBAi0AFAAG&#13;&#10;AAgAAAAhABp3zSzmAAAAEAEAAA8AAAAAAAAAAAAAAAAAowQAAGRycy9kb3ducmV2LnhtbFBLBQYA&#13;&#10;AAAABAAEAPMAAAC2BQAAAAA=&#13;&#10;" fillcolor="white [3201]" stroked="f" strokeweight=".5pt">
                <v:textbox>
                  <w:txbxContent>
                    <w:p w14:paraId="5F187C62"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Control Water</w:t>
                      </w:r>
                    </w:p>
                  </w:txbxContent>
                </v:textbox>
              </v:shape>
            </w:pict>
          </mc:Fallback>
        </mc:AlternateContent>
      </w:r>
    </w:p>
    <w:p w14:paraId="57D05983" w14:textId="77777777" w:rsidR="00913EEC" w:rsidRDefault="00913EEC" w:rsidP="007717E6">
      <w:pPr>
        <w:sectPr w:rsidR="00913EEC" w:rsidSect="00913EEC">
          <w:headerReference w:type="even" r:id="rId71"/>
          <w:headerReference w:type="default" r:id="rId72"/>
          <w:headerReference w:type="first" r:id="rId7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93760" behindDoc="0" locked="0" layoutInCell="1" allowOverlap="1" wp14:anchorId="4ED2CC6F" wp14:editId="1C54D001">
                <wp:simplePos x="0" y="0"/>
                <wp:positionH relativeFrom="column">
                  <wp:posOffset>-626745</wp:posOffset>
                </wp:positionH>
                <wp:positionV relativeFrom="paragraph">
                  <wp:posOffset>2999105</wp:posOffset>
                </wp:positionV>
                <wp:extent cx="4794250" cy="3562350"/>
                <wp:effectExtent l="0" t="0" r="0" b="0"/>
                <wp:wrapNone/>
                <wp:docPr id="264" name="Textfeld 264"/>
                <wp:cNvGraphicFramePr/>
                <a:graphic xmlns:a="http://schemas.openxmlformats.org/drawingml/2006/main">
                  <a:graphicData uri="http://schemas.microsoft.com/office/word/2010/wordprocessingShape">
                    <wps:wsp>
                      <wps:cNvSpPr txBox="1"/>
                      <wps:spPr>
                        <a:xfrm>
                          <a:off x="0" y="0"/>
                          <a:ext cx="4794250" cy="3562350"/>
                        </a:xfrm>
                        <a:prstGeom prst="rect">
                          <a:avLst/>
                        </a:prstGeom>
                        <a:noFill/>
                        <a:ln w="6350">
                          <a:noFill/>
                        </a:ln>
                      </wps:spPr>
                      <wps:txbx>
                        <w:txbxContent>
                          <w:p w14:paraId="4BC6E6E5" w14:textId="358E3D53" w:rsidR="00B66093" w:rsidRPr="00913EEC" w:rsidRDefault="00B66093" w:rsidP="00A37863">
                            <w:pPr>
                              <w:rPr>
                                <w:rFonts w:ascii="BlackChancery" w:hAnsi="BlackChancery"/>
                                <w:color w:val="4D4121"/>
                                <w:sz w:val="15"/>
                                <w:szCs w:val="15"/>
                                <w:lang w:val="en-US"/>
                              </w:rPr>
                            </w:pPr>
                            <w:r w:rsidRPr="00913EEC">
                              <w:rPr>
                                <w:rFonts w:ascii="BlackChancery" w:hAnsi="BlackChancery"/>
                                <w:noProof/>
                                <w:color w:val="4D4121"/>
                                <w:sz w:val="18"/>
                                <w:szCs w:val="18"/>
                                <w:lang w:val="en-US"/>
                              </w:rPr>
                              <w:t>You take control of the weather within 5 miles of you for the duration. You must be outdoors to cast this spell. Moving to a place where you don’t have a clear path to the sky ends the spell early.</w:t>
                            </w:r>
                            <w:r w:rsidRPr="00913EEC">
                              <w:rPr>
                                <w:rFonts w:ascii="BlackChancery" w:hAnsi="BlackChancery"/>
                                <w:noProof/>
                                <w:color w:val="4D4121"/>
                                <w:sz w:val="18"/>
                                <w:szCs w:val="18"/>
                                <w:lang w:val="en-US"/>
                              </w:rPr>
                              <w:br/>
                              <w:t xml:space="preserve">When you cast the spell, you change the current weather conditions, which are determined by the DM based on the climate and season. You can change precipitation, temperature, and wind. It takes 1d4 </w:t>
                            </w:r>
                            <w:r w:rsidRPr="00913EEC">
                              <w:rPr>
                                <w:rFonts w:ascii="Cambria" w:hAnsi="Cambria" w:cs="Cambria"/>
                                <w:noProof/>
                                <w:color w:val="4D4121"/>
                                <w:sz w:val="18"/>
                                <w:szCs w:val="18"/>
                                <w:lang w:val="en-US"/>
                              </w:rPr>
                              <w:t>×</w:t>
                            </w:r>
                            <w:r w:rsidRPr="00913EEC">
                              <w:rPr>
                                <w:rFonts w:ascii="BlackChancery" w:hAnsi="BlackChancery"/>
                                <w:noProof/>
                                <w:color w:val="4D4121"/>
                                <w:sz w:val="18"/>
                                <w:szCs w:val="18"/>
                                <w:lang w:val="en-US"/>
                              </w:rPr>
                              <w:t xml:space="preserve"> 10 minutes for the new conditions to take effect. Once they do so, you can change the conditions again. When the spell ends, the weather gradually returns to normal.\n   When you change the weather conditions, find a current condition on the following tables and change its stage by one, up or down. When changing the wind, you can change its direction.</w:t>
                            </w:r>
                            <w:r w:rsidRPr="00913EEC">
                              <w:rPr>
                                <w:rFonts w:ascii="BlackChancery" w:hAnsi="BlackChancery"/>
                                <w:noProof/>
                                <w:color w:val="4D4121"/>
                                <w:sz w:val="18"/>
                                <w:szCs w:val="18"/>
                                <w:lang w:val="en-US"/>
                              </w:rPr>
                              <w:br/>
                              <w:t xml:space="preserve"> </w:t>
                            </w:r>
                            <w:r w:rsidRPr="00913EEC">
                              <w:rPr>
                                <w:rFonts w:ascii="BlackChancery" w:hAnsi="BlackChancery"/>
                                <w:noProof/>
                                <w:color w:val="4D4121"/>
                                <w:sz w:val="15"/>
                                <w:szCs w:val="15"/>
                                <w:lang w:val="en-US"/>
                              </w:rPr>
                              <w:t xml:space="preserve">- Precipitation - </w:t>
                            </w:r>
                            <w:r w:rsidRPr="00913EEC">
                              <w:rPr>
                                <w:rFonts w:ascii="BlackChancery" w:hAnsi="BlackChancery"/>
                                <w:noProof/>
                                <w:color w:val="4D4121"/>
                                <w:sz w:val="15"/>
                                <w:szCs w:val="15"/>
                                <w:lang w:val="en-US"/>
                              </w:rPr>
                              <w:br/>
                              <w:t>1 – Clear</w:t>
                            </w:r>
                            <w:r w:rsidRPr="00913EEC">
                              <w:rPr>
                                <w:rFonts w:ascii="BlackChancery" w:hAnsi="BlackChancery"/>
                                <w:noProof/>
                                <w:color w:val="4D4121"/>
                                <w:sz w:val="15"/>
                                <w:szCs w:val="15"/>
                                <w:lang w:val="en-US"/>
                              </w:rPr>
                              <w:br/>
                              <w:t>2 - Light Clouds</w:t>
                            </w:r>
                            <w:r w:rsidRPr="00913EEC">
                              <w:rPr>
                                <w:rFonts w:ascii="BlackChancery" w:hAnsi="BlackChancery"/>
                                <w:noProof/>
                                <w:color w:val="4D4121"/>
                                <w:sz w:val="15"/>
                                <w:szCs w:val="15"/>
                                <w:lang w:val="en-US"/>
                              </w:rPr>
                              <w:br/>
                              <w:t>3 - Overcast or ground fog</w:t>
                            </w:r>
                            <w:r w:rsidRPr="00913EEC">
                              <w:rPr>
                                <w:rFonts w:ascii="BlackChancery" w:hAnsi="BlackChancery"/>
                                <w:noProof/>
                                <w:color w:val="4D4121"/>
                                <w:sz w:val="15"/>
                                <w:szCs w:val="15"/>
                                <w:lang w:val="en-US"/>
                              </w:rPr>
                              <w:br/>
                              <w:t>4 - Rain, hail, or snow</w:t>
                            </w:r>
                            <w:r w:rsidRPr="00913EEC">
                              <w:rPr>
                                <w:rFonts w:ascii="BlackChancery" w:hAnsi="BlackChancery"/>
                                <w:noProof/>
                                <w:color w:val="4D4121"/>
                                <w:sz w:val="15"/>
                                <w:szCs w:val="15"/>
                                <w:lang w:val="en-US"/>
                              </w:rPr>
                              <w:br/>
                              <w:t>5 - Torrential rain, driving hail, or blizzard</w:t>
                            </w:r>
                            <w:r w:rsidRPr="00913EEC">
                              <w:rPr>
                                <w:rFonts w:ascii="BlackChancery" w:hAnsi="BlackChancery"/>
                                <w:noProof/>
                                <w:color w:val="4D4121"/>
                                <w:sz w:val="15"/>
                                <w:szCs w:val="15"/>
                                <w:lang w:val="en-US"/>
                              </w:rPr>
                              <w:br/>
                              <w:t xml:space="preserve"> - Temperature - </w:t>
                            </w:r>
                            <w:r w:rsidRPr="00913EEC">
                              <w:rPr>
                                <w:rFonts w:ascii="BlackChancery" w:hAnsi="BlackChancery"/>
                                <w:noProof/>
                                <w:color w:val="4D4121"/>
                                <w:sz w:val="15"/>
                                <w:szCs w:val="15"/>
                                <w:lang w:val="en-US"/>
                              </w:rPr>
                              <w:br/>
                              <w:t>1 - Unbearable Heat</w:t>
                            </w:r>
                            <w:r w:rsidRPr="00913EEC">
                              <w:rPr>
                                <w:rFonts w:ascii="BlackChancery" w:hAnsi="BlackChancery"/>
                                <w:noProof/>
                                <w:color w:val="4D4121"/>
                                <w:sz w:val="15"/>
                                <w:szCs w:val="15"/>
                                <w:lang w:val="en-US"/>
                              </w:rPr>
                              <w:br/>
                              <w:t>2 – Hot</w:t>
                            </w:r>
                            <w:r w:rsidRPr="00913EEC">
                              <w:rPr>
                                <w:rFonts w:ascii="BlackChancery" w:hAnsi="BlackChancery"/>
                                <w:noProof/>
                                <w:color w:val="4D4121"/>
                                <w:sz w:val="15"/>
                                <w:szCs w:val="15"/>
                                <w:lang w:val="en-US"/>
                              </w:rPr>
                              <w:br/>
                              <w:t>3 – Warm</w:t>
                            </w:r>
                            <w:r w:rsidRPr="00913EEC">
                              <w:rPr>
                                <w:rFonts w:ascii="BlackChancery" w:hAnsi="BlackChancery"/>
                                <w:noProof/>
                                <w:color w:val="4D4121"/>
                                <w:sz w:val="15"/>
                                <w:szCs w:val="15"/>
                                <w:lang w:val="en-US"/>
                              </w:rPr>
                              <w:br/>
                              <w:t>4 – Cool</w:t>
                            </w:r>
                            <w:r w:rsidRPr="00913EEC">
                              <w:rPr>
                                <w:rFonts w:ascii="BlackChancery" w:hAnsi="BlackChancery"/>
                                <w:noProof/>
                                <w:color w:val="4D4121"/>
                                <w:sz w:val="15"/>
                                <w:szCs w:val="15"/>
                                <w:lang w:val="en-US"/>
                              </w:rPr>
                              <w:br/>
                              <w:t>5 – Cold</w:t>
                            </w:r>
                            <w:r w:rsidRPr="00913EEC">
                              <w:rPr>
                                <w:rFonts w:ascii="BlackChancery" w:hAnsi="BlackChancery"/>
                                <w:noProof/>
                                <w:color w:val="4D4121"/>
                                <w:sz w:val="15"/>
                                <w:szCs w:val="15"/>
                                <w:lang w:val="en-US"/>
                              </w:rPr>
                              <w:br/>
                              <w:t>6 - Arctic Cold</w:t>
                            </w:r>
                            <w:r w:rsidRPr="00913EEC">
                              <w:rPr>
                                <w:rFonts w:ascii="BlackChancery" w:hAnsi="BlackChancery"/>
                                <w:noProof/>
                                <w:color w:val="4D4121"/>
                                <w:sz w:val="15"/>
                                <w:szCs w:val="15"/>
                                <w:lang w:val="en-US"/>
                              </w:rPr>
                              <w:br/>
                              <w:t xml:space="preserve"> - Wind - </w:t>
                            </w:r>
                            <w:r w:rsidRPr="00913EEC">
                              <w:rPr>
                                <w:rFonts w:ascii="BlackChancery" w:hAnsi="BlackChancery"/>
                                <w:noProof/>
                                <w:color w:val="4D4121"/>
                                <w:sz w:val="15"/>
                                <w:szCs w:val="15"/>
                                <w:lang w:val="en-US"/>
                              </w:rPr>
                              <w:br/>
                              <w:t>1 – Calm</w:t>
                            </w:r>
                            <w:r w:rsidRPr="00913EEC">
                              <w:rPr>
                                <w:rFonts w:ascii="BlackChancery" w:hAnsi="BlackChancery"/>
                                <w:noProof/>
                                <w:color w:val="4D4121"/>
                                <w:sz w:val="15"/>
                                <w:szCs w:val="15"/>
                                <w:lang w:val="en-US"/>
                              </w:rPr>
                              <w:br/>
                              <w:t>2 - Moderate Wind</w:t>
                            </w:r>
                            <w:r>
                              <w:rPr>
                                <w:rFonts w:ascii="BlackChancery" w:hAnsi="BlackChancery"/>
                                <w:noProof/>
                                <w:color w:val="4D4121"/>
                                <w:sz w:val="15"/>
                                <w:szCs w:val="15"/>
                                <w:lang w:val="en-US"/>
                              </w:rPr>
                              <w:br/>
                            </w:r>
                            <w:r w:rsidRPr="00913EEC">
                              <w:rPr>
                                <w:rFonts w:ascii="BlackChancery" w:hAnsi="BlackChancery"/>
                                <w:noProof/>
                                <w:color w:val="4D4121"/>
                                <w:sz w:val="15"/>
                                <w:szCs w:val="15"/>
                                <w:lang w:val="en-US"/>
                              </w:rPr>
                              <w:t>3 - Strong Wind</w:t>
                            </w:r>
                            <w:r>
                              <w:rPr>
                                <w:rFonts w:ascii="BlackChancery" w:hAnsi="BlackChancery"/>
                                <w:noProof/>
                                <w:color w:val="4D4121"/>
                                <w:sz w:val="15"/>
                                <w:szCs w:val="15"/>
                                <w:lang w:val="en-US"/>
                              </w:rPr>
                              <w:br/>
                            </w:r>
                            <w:r w:rsidRPr="00913EEC">
                              <w:rPr>
                                <w:rFonts w:ascii="BlackChancery" w:hAnsi="BlackChancery"/>
                                <w:noProof/>
                                <w:color w:val="4D4121"/>
                                <w:sz w:val="15"/>
                                <w:szCs w:val="15"/>
                                <w:lang w:val="en-US"/>
                              </w:rPr>
                              <w:t xml:space="preserve">4 </w:t>
                            </w:r>
                            <w:r>
                              <w:rPr>
                                <w:rFonts w:ascii="BlackChancery" w:hAnsi="BlackChancery"/>
                                <w:noProof/>
                                <w:color w:val="4D4121"/>
                                <w:sz w:val="15"/>
                                <w:szCs w:val="15"/>
                                <w:lang w:val="en-US"/>
                              </w:rPr>
                              <w:t>–</w:t>
                            </w:r>
                            <w:r w:rsidRPr="00913EEC">
                              <w:rPr>
                                <w:rFonts w:ascii="BlackChancery" w:hAnsi="BlackChancery"/>
                                <w:noProof/>
                                <w:color w:val="4D4121"/>
                                <w:sz w:val="15"/>
                                <w:szCs w:val="15"/>
                                <w:lang w:val="en-US"/>
                              </w:rPr>
                              <w:t xml:space="preserve"> Gale</w:t>
                            </w:r>
                            <w:r>
                              <w:rPr>
                                <w:rFonts w:ascii="BlackChancery" w:hAnsi="BlackChancery"/>
                                <w:noProof/>
                                <w:color w:val="4D4121"/>
                                <w:sz w:val="15"/>
                                <w:szCs w:val="15"/>
                                <w:lang w:val="en-US"/>
                              </w:rPr>
                              <w:br/>
                            </w:r>
                            <w:r w:rsidRPr="00913EEC">
                              <w:rPr>
                                <w:rFonts w:ascii="BlackChancery" w:hAnsi="BlackChancery"/>
                                <w:noProof/>
                                <w:color w:val="4D4121"/>
                                <w:sz w:val="15"/>
                                <w:szCs w:val="15"/>
                                <w:lang w:val="en-US"/>
                              </w:rPr>
                              <w:t>5 - Storm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2CC6F" id="Textfeld 264" o:spid="_x0000_s1186" type="#_x0000_t202" style="position:absolute;margin-left:-49.35pt;margin-top:236.15pt;width:377.5pt;height:280.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" filled="f" stroked="f" strokeweight=".5pt">
                <v:textbox>
                  <w:txbxContent>
                    <w:p w14:paraId="4BC6E6E5" w14:textId="358E3D53" w:rsidR="00B66093" w:rsidRPr="00913EEC" w:rsidRDefault="00B66093" w:rsidP="00A37863">
                      <w:pPr>
                        <w:rPr>
                          <w:rFonts w:ascii="BlackChancery" w:hAnsi="BlackChancery"/>
                          <w:color w:val="4D4121"/>
                          <w:sz w:val="15"/>
                          <w:szCs w:val="15"/>
                          <w:lang w:val="en-US"/>
                        </w:rPr>
                      </w:pPr>
                      <w:r w:rsidRPr="00913EEC">
                        <w:rPr>
                          <w:rFonts w:ascii="BlackChancery" w:hAnsi="BlackChancery"/>
                          <w:noProof/>
                          <w:color w:val="4D4121"/>
                          <w:sz w:val="18"/>
                          <w:szCs w:val="18"/>
                          <w:lang w:val="en-US"/>
                        </w:rPr>
                        <w:t>You take control of the weather within 5 miles of you for the duration. You must be outdoors to cast this spell. Moving to a place where you don’t have a clear path to the sky ends the spell early.</w:t>
                      </w:r>
                      <w:r w:rsidRPr="00913EEC">
                        <w:rPr>
                          <w:rFonts w:ascii="BlackChancery" w:hAnsi="BlackChancery"/>
                          <w:noProof/>
                          <w:color w:val="4D4121"/>
                          <w:sz w:val="18"/>
                          <w:szCs w:val="18"/>
                          <w:lang w:val="en-US"/>
                        </w:rPr>
                        <w:br/>
                        <w:t xml:space="preserve">When you cast the spell, you change the current weather conditions, which are determined by the DM based on the climate and season. You can change precipitation, temperature, and wind. It takes 1d4 </w:t>
                      </w:r>
                      <w:r w:rsidRPr="00913EEC">
                        <w:rPr>
                          <w:rFonts w:ascii="Cambria" w:hAnsi="Cambria" w:cs="Cambria"/>
                          <w:noProof/>
                          <w:color w:val="4D4121"/>
                          <w:sz w:val="18"/>
                          <w:szCs w:val="18"/>
                          <w:lang w:val="en-US"/>
                        </w:rPr>
                        <w:t>×</w:t>
                      </w:r>
                      <w:r w:rsidRPr="00913EEC">
                        <w:rPr>
                          <w:rFonts w:ascii="BlackChancery" w:hAnsi="BlackChancery"/>
                          <w:noProof/>
                          <w:color w:val="4D4121"/>
                          <w:sz w:val="18"/>
                          <w:szCs w:val="18"/>
                          <w:lang w:val="en-US"/>
                        </w:rPr>
                        <w:t xml:space="preserve"> 10 minutes for the new conditions to take effect. Once they do so, you can change the conditions again. When the spell ends, the weather gradually returns to normal.\n   When you change the weather conditions, find a current condition on the following tables and change its stage by one, up or down. When changing the wind, you can change its direction.</w:t>
                      </w:r>
                      <w:r w:rsidRPr="00913EEC">
                        <w:rPr>
                          <w:rFonts w:ascii="BlackChancery" w:hAnsi="BlackChancery"/>
                          <w:noProof/>
                          <w:color w:val="4D4121"/>
                          <w:sz w:val="18"/>
                          <w:szCs w:val="18"/>
                          <w:lang w:val="en-US"/>
                        </w:rPr>
                        <w:br/>
                        <w:t xml:space="preserve"> </w:t>
                      </w:r>
                      <w:r w:rsidRPr="00913EEC">
                        <w:rPr>
                          <w:rFonts w:ascii="BlackChancery" w:hAnsi="BlackChancery"/>
                          <w:noProof/>
                          <w:color w:val="4D4121"/>
                          <w:sz w:val="15"/>
                          <w:szCs w:val="15"/>
                          <w:lang w:val="en-US"/>
                        </w:rPr>
                        <w:t xml:space="preserve">- Precipitation - </w:t>
                      </w:r>
                      <w:r w:rsidRPr="00913EEC">
                        <w:rPr>
                          <w:rFonts w:ascii="BlackChancery" w:hAnsi="BlackChancery"/>
                          <w:noProof/>
                          <w:color w:val="4D4121"/>
                          <w:sz w:val="15"/>
                          <w:szCs w:val="15"/>
                          <w:lang w:val="en-US"/>
                        </w:rPr>
                        <w:br/>
                        <w:t>1 – Clear</w:t>
                      </w:r>
                      <w:r w:rsidRPr="00913EEC">
                        <w:rPr>
                          <w:rFonts w:ascii="BlackChancery" w:hAnsi="BlackChancery"/>
                          <w:noProof/>
                          <w:color w:val="4D4121"/>
                          <w:sz w:val="15"/>
                          <w:szCs w:val="15"/>
                          <w:lang w:val="en-US"/>
                        </w:rPr>
                        <w:br/>
                        <w:t>2 - Light Clouds</w:t>
                      </w:r>
                      <w:r w:rsidRPr="00913EEC">
                        <w:rPr>
                          <w:rFonts w:ascii="BlackChancery" w:hAnsi="BlackChancery"/>
                          <w:noProof/>
                          <w:color w:val="4D4121"/>
                          <w:sz w:val="15"/>
                          <w:szCs w:val="15"/>
                          <w:lang w:val="en-US"/>
                        </w:rPr>
                        <w:br/>
                        <w:t>3 - Overcast or ground fog</w:t>
                      </w:r>
                      <w:r w:rsidRPr="00913EEC">
                        <w:rPr>
                          <w:rFonts w:ascii="BlackChancery" w:hAnsi="BlackChancery"/>
                          <w:noProof/>
                          <w:color w:val="4D4121"/>
                          <w:sz w:val="15"/>
                          <w:szCs w:val="15"/>
                          <w:lang w:val="en-US"/>
                        </w:rPr>
                        <w:br/>
                        <w:t>4 - Rain, hail, or snow</w:t>
                      </w:r>
                      <w:r w:rsidRPr="00913EEC">
                        <w:rPr>
                          <w:rFonts w:ascii="BlackChancery" w:hAnsi="BlackChancery"/>
                          <w:noProof/>
                          <w:color w:val="4D4121"/>
                          <w:sz w:val="15"/>
                          <w:szCs w:val="15"/>
                          <w:lang w:val="en-US"/>
                        </w:rPr>
                        <w:br/>
                        <w:t>5 - Torrential rain, driving hail, or blizzard</w:t>
                      </w:r>
                      <w:r w:rsidRPr="00913EEC">
                        <w:rPr>
                          <w:rFonts w:ascii="BlackChancery" w:hAnsi="BlackChancery"/>
                          <w:noProof/>
                          <w:color w:val="4D4121"/>
                          <w:sz w:val="15"/>
                          <w:szCs w:val="15"/>
                          <w:lang w:val="en-US"/>
                        </w:rPr>
                        <w:br/>
                        <w:t xml:space="preserve"> - Temperature - </w:t>
                      </w:r>
                      <w:r w:rsidRPr="00913EEC">
                        <w:rPr>
                          <w:rFonts w:ascii="BlackChancery" w:hAnsi="BlackChancery"/>
                          <w:noProof/>
                          <w:color w:val="4D4121"/>
                          <w:sz w:val="15"/>
                          <w:szCs w:val="15"/>
                          <w:lang w:val="en-US"/>
                        </w:rPr>
                        <w:br/>
                        <w:t>1 - Unbearable Heat</w:t>
                      </w:r>
                      <w:r w:rsidRPr="00913EEC">
                        <w:rPr>
                          <w:rFonts w:ascii="BlackChancery" w:hAnsi="BlackChancery"/>
                          <w:noProof/>
                          <w:color w:val="4D4121"/>
                          <w:sz w:val="15"/>
                          <w:szCs w:val="15"/>
                          <w:lang w:val="en-US"/>
                        </w:rPr>
                        <w:br/>
                        <w:t>2 – Hot</w:t>
                      </w:r>
                      <w:r w:rsidRPr="00913EEC">
                        <w:rPr>
                          <w:rFonts w:ascii="BlackChancery" w:hAnsi="BlackChancery"/>
                          <w:noProof/>
                          <w:color w:val="4D4121"/>
                          <w:sz w:val="15"/>
                          <w:szCs w:val="15"/>
                          <w:lang w:val="en-US"/>
                        </w:rPr>
                        <w:br/>
                        <w:t>3 – Warm</w:t>
                      </w:r>
                      <w:r w:rsidRPr="00913EEC">
                        <w:rPr>
                          <w:rFonts w:ascii="BlackChancery" w:hAnsi="BlackChancery"/>
                          <w:noProof/>
                          <w:color w:val="4D4121"/>
                          <w:sz w:val="15"/>
                          <w:szCs w:val="15"/>
                          <w:lang w:val="en-US"/>
                        </w:rPr>
                        <w:br/>
                        <w:t>4 – Cool</w:t>
                      </w:r>
                      <w:r w:rsidRPr="00913EEC">
                        <w:rPr>
                          <w:rFonts w:ascii="BlackChancery" w:hAnsi="BlackChancery"/>
                          <w:noProof/>
                          <w:color w:val="4D4121"/>
                          <w:sz w:val="15"/>
                          <w:szCs w:val="15"/>
                          <w:lang w:val="en-US"/>
                        </w:rPr>
                        <w:br/>
                        <w:t>5 – Cold</w:t>
                      </w:r>
                      <w:r w:rsidRPr="00913EEC">
                        <w:rPr>
                          <w:rFonts w:ascii="BlackChancery" w:hAnsi="BlackChancery"/>
                          <w:noProof/>
                          <w:color w:val="4D4121"/>
                          <w:sz w:val="15"/>
                          <w:szCs w:val="15"/>
                          <w:lang w:val="en-US"/>
                        </w:rPr>
                        <w:br/>
                        <w:t>6 - Arctic Cold</w:t>
                      </w:r>
                      <w:r w:rsidRPr="00913EEC">
                        <w:rPr>
                          <w:rFonts w:ascii="BlackChancery" w:hAnsi="BlackChancery"/>
                          <w:noProof/>
                          <w:color w:val="4D4121"/>
                          <w:sz w:val="15"/>
                          <w:szCs w:val="15"/>
                          <w:lang w:val="en-US"/>
                        </w:rPr>
                        <w:br/>
                        <w:t xml:space="preserve"> - Wind - </w:t>
                      </w:r>
                      <w:r w:rsidRPr="00913EEC">
                        <w:rPr>
                          <w:rFonts w:ascii="BlackChancery" w:hAnsi="BlackChancery"/>
                          <w:noProof/>
                          <w:color w:val="4D4121"/>
                          <w:sz w:val="15"/>
                          <w:szCs w:val="15"/>
                          <w:lang w:val="en-US"/>
                        </w:rPr>
                        <w:br/>
                        <w:t>1 – Calm</w:t>
                      </w:r>
                      <w:r w:rsidRPr="00913EEC">
                        <w:rPr>
                          <w:rFonts w:ascii="BlackChancery" w:hAnsi="BlackChancery"/>
                          <w:noProof/>
                          <w:color w:val="4D4121"/>
                          <w:sz w:val="15"/>
                          <w:szCs w:val="15"/>
                          <w:lang w:val="en-US"/>
                        </w:rPr>
                        <w:br/>
                        <w:t>2 - Moderate Wind</w:t>
                      </w:r>
                      <w:r>
                        <w:rPr>
                          <w:rFonts w:ascii="BlackChancery" w:hAnsi="BlackChancery"/>
                          <w:noProof/>
                          <w:color w:val="4D4121"/>
                          <w:sz w:val="15"/>
                          <w:szCs w:val="15"/>
                          <w:lang w:val="en-US"/>
                        </w:rPr>
                        <w:br/>
                      </w:r>
                      <w:r w:rsidRPr="00913EEC">
                        <w:rPr>
                          <w:rFonts w:ascii="BlackChancery" w:hAnsi="BlackChancery"/>
                          <w:noProof/>
                          <w:color w:val="4D4121"/>
                          <w:sz w:val="15"/>
                          <w:szCs w:val="15"/>
                          <w:lang w:val="en-US"/>
                        </w:rPr>
                        <w:t>3 - Strong Wind</w:t>
                      </w:r>
                      <w:r>
                        <w:rPr>
                          <w:rFonts w:ascii="BlackChancery" w:hAnsi="BlackChancery"/>
                          <w:noProof/>
                          <w:color w:val="4D4121"/>
                          <w:sz w:val="15"/>
                          <w:szCs w:val="15"/>
                          <w:lang w:val="en-US"/>
                        </w:rPr>
                        <w:br/>
                      </w:r>
                      <w:r w:rsidRPr="00913EEC">
                        <w:rPr>
                          <w:rFonts w:ascii="BlackChancery" w:hAnsi="BlackChancery"/>
                          <w:noProof/>
                          <w:color w:val="4D4121"/>
                          <w:sz w:val="15"/>
                          <w:szCs w:val="15"/>
                          <w:lang w:val="en-US"/>
                        </w:rPr>
                        <w:t xml:space="preserve">4 </w:t>
                      </w:r>
                      <w:r>
                        <w:rPr>
                          <w:rFonts w:ascii="BlackChancery" w:hAnsi="BlackChancery"/>
                          <w:noProof/>
                          <w:color w:val="4D4121"/>
                          <w:sz w:val="15"/>
                          <w:szCs w:val="15"/>
                          <w:lang w:val="en-US"/>
                        </w:rPr>
                        <w:t>–</w:t>
                      </w:r>
                      <w:r w:rsidRPr="00913EEC">
                        <w:rPr>
                          <w:rFonts w:ascii="BlackChancery" w:hAnsi="BlackChancery"/>
                          <w:noProof/>
                          <w:color w:val="4D4121"/>
                          <w:sz w:val="15"/>
                          <w:szCs w:val="15"/>
                          <w:lang w:val="en-US"/>
                        </w:rPr>
                        <w:t xml:space="preserve"> Gale</w:t>
                      </w:r>
                      <w:r>
                        <w:rPr>
                          <w:rFonts w:ascii="BlackChancery" w:hAnsi="BlackChancery"/>
                          <w:noProof/>
                          <w:color w:val="4D4121"/>
                          <w:sz w:val="15"/>
                          <w:szCs w:val="15"/>
                          <w:lang w:val="en-US"/>
                        </w:rPr>
                        <w:br/>
                      </w:r>
                      <w:r w:rsidRPr="00913EEC">
                        <w:rPr>
                          <w:rFonts w:ascii="BlackChancery" w:hAnsi="BlackChancery"/>
                          <w:noProof/>
                          <w:color w:val="4D4121"/>
                          <w:sz w:val="15"/>
                          <w:szCs w:val="15"/>
                          <w:lang w:val="en-US"/>
                        </w:rPr>
                        <w:t>5 - Storm</w:t>
                      </w:r>
                    </w:p>
                  </w:txbxContent>
                </v:textbox>
              </v:shape>
            </w:pict>
          </mc:Fallback>
        </mc:AlternateContent>
      </w:r>
      <w:r>
        <w:rPr>
          <w:noProof/>
        </w:rPr>
        <mc:AlternateContent>
          <mc:Choice Requires="wps">
            <w:drawing>
              <wp:anchor distT="0" distB="0" distL="114300" distR="114300" simplePos="0" relativeHeight="251890688" behindDoc="0" locked="0" layoutInCell="1" allowOverlap="1" wp14:anchorId="10E44BAE" wp14:editId="2137FAF9">
                <wp:simplePos x="0" y="0"/>
                <wp:positionH relativeFrom="column">
                  <wp:posOffset>325755</wp:posOffset>
                </wp:positionH>
                <wp:positionV relativeFrom="paragraph">
                  <wp:posOffset>2605405</wp:posOffset>
                </wp:positionV>
                <wp:extent cx="2946400" cy="596900"/>
                <wp:effectExtent l="0" t="0" r="0" b="0"/>
                <wp:wrapNone/>
                <wp:docPr id="265" name="Textfeld 265"/>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6E2EE6B2" w14:textId="2FCCC481" w:rsidR="00B66093" w:rsidRPr="00913EEC"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V,S,M </w:t>
                            </w:r>
                            <w:r>
                              <w:rPr>
                                <w:rFonts w:ascii="BlackChancery" w:hAnsi="BlackChancery"/>
                                <w:noProof/>
                                <w:color w:val="4D4121"/>
                                <w:lang w:val="en-US"/>
                              </w:rPr>
                              <w:br/>
                            </w:r>
                            <w:r w:rsidRPr="00913EEC">
                              <w:rPr>
                                <w:rFonts w:ascii="BlackChancery" w:hAnsi="BlackChancery"/>
                                <w:noProof/>
                                <w:color w:val="4D4121"/>
                                <w:sz w:val="16"/>
                                <w:szCs w:val="16"/>
                                <w:lang w:val="en-US"/>
                              </w:rPr>
                              <w:t>(burning incense and bits of earth and wood mixed in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44BAE" id="Textfeld 265" o:spid="_x0000_s1187" type="#_x0000_t202" style="position:absolute;margin-left:25.65pt;margin-top:205.15pt;width:232pt;height:47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hVo6FzMCAABeBAAADgAAAAAAAAAA&#13;&#10;AAAAAAAuAgAAZHJzL2Uyb0RvYy54bWxQSwECLQAUAAYACAAAACEAefswp+MAAAAPAQAADwAAAAAA&#13;&#10;AAAAAAAAAACNBAAAZHJzL2Rvd25yZXYueG1sUEsFBgAAAAAEAAQA8wAAAJ0FAAAAAA==&#13;&#10;" filled="f" stroked="f" strokeweight=".5pt">
                <v:textbox>
                  <w:txbxContent>
                    <w:p w14:paraId="6E2EE6B2" w14:textId="2FCCC481" w:rsidR="00B66093" w:rsidRPr="00913EEC"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V,S,M </w:t>
                      </w:r>
                      <w:r>
                        <w:rPr>
                          <w:rFonts w:ascii="BlackChancery" w:hAnsi="BlackChancery"/>
                          <w:noProof/>
                          <w:color w:val="4D4121"/>
                          <w:lang w:val="en-US"/>
                        </w:rPr>
                        <w:br/>
                      </w:r>
                      <w:r w:rsidRPr="00913EEC">
                        <w:rPr>
                          <w:rFonts w:ascii="BlackChancery" w:hAnsi="BlackChancery"/>
                          <w:noProof/>
                          <w:color w:val="4D4121"/>
                          <w:sz w:val="16"/>
                          <w:szCs w:val="16"/>
                          <w:lang w:val="en-US"/>
                        </w:rPr>
                        <w:t>(burning incense and bits of earth and wood mixed in water)</w:t>
                      </w:r>
                    </w:p>
                  </w:txbxContent>
                </v:textbox>
              </v:shape>
            </w:pict>
          </mc:Fallback>
        </mc:AlternateContent>
      </w:r>
      <w:r>
        <w:rPr>
          <w:noProof/>
        </w:rPr>
        <mc:AlternateContent>
          <mc:Choice Requires="wps">
            <w:drawing>
              <wp:anchor distT="0" distB="0" distL="114300" distR="114300" simplePos="0" relativeHeight="251888640" behindDoc="0" locked="0" layoutInCell="1" allowOverlap="1" wp14:anchorId="7BA3F51A" wp14:editId="5BFECDB2">
                <wp:simplePos x="0" y="0"/>
                <wp:positionH relativeFrom="column">
                  <wp:posOffset>3024505</wp:posOffset>
                </wp:positionH>
                <wp:positionV relativeFrom="paragraph">
                  <wp:posOffset>2110105</wp:posOffset>
                </wp:positionV>
                <wp:extent cx="1295400" cy="279400"/>
                <wp:effectExtent l="0" t="0" r="0" b="0"/>
                <wp:wrapNone/>
                <wp:docPr id="266" name="Textfeld 266"/>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14C0D670"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3F51A" id="Textfeld 266" o:spid="_x0000_s1188" type="#_x0000_t202" style="position:absolute;margin-left:238.15pt;margin-top:166.15pt;width:102pt;height:22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EYpC5MzAgAAXgQAAA4AAAAAAAAA&#13;&#10;AAAAAAAALgIAAGRycy9lMm9Eb2MueG1sUEsBAi0AFAAGAAgAAAAhAIUfRI/kAAAAEAEAAA8AAAAA&#13;&#10;AAAAAAAAAAAAjQQAAGRycy9kb3ducmV2LnhtbFBLBQYAAAAABAAEAPMAAACeBQAAAAA=&#13;&#10;" filled="f" stroked="f" strokeweight=".5pt">
                <v:textbox>
                  <w:txbxContent>
                    <w:p w14:paraId="14C0D670"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889664" behindDoc="0" locked="0" layoutInCell="1" allowOverlap="1" wp14:anchorId="59260B31" wp14:editId="2388355D">
                <wp:simplePos x="0" y="0"/>
                <wp:positionH relativeFrom="column">
                  <wp:posOffset>2694305</wp:posOffset>
                </wp:positionH>
                <wp:positionV relativeFrom="paragraph">
                  <wp:posOffset>2389505</wp:posOffset>
                </wp:positionV>
                <wp:extent cx="1079500" cy="463550"/>
                <wp:effectExtent l="0" t="0" r="0" b="0"/>
                <wp:wrapNone/>
                <wp:docPr id="267" name="Textfeld 267"/>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2AF5B3A5"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60B31" id="Textfeld 267" o:spid="_x0000_s1189" type="#_x0000_t202" style="position:absolute;margin-left:212.15pt;margin-top:188.15pt;width:85pt;height:36.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lbt27jMCAABeBAAADgAAAAAA&#13;&#10;AAAAAAAAAAAuAgAAZHJzL2Uyb0RvYy54bWxQSwECLQAUAAYACAAAACEAZfdbNuYAAAAQAQAADwAA&#13;&#10;AAAAAAAAAAAAAACNBAAAZHJzL2Rvd25yZXYueG1sUEsFBgAAAAAEAAQA8wAAAKAFAAAAAA==&#13;&#10;" filled="f" stroked="f" strokeweight=".5pt">
                <v:textbox>
                  <w:txbxContent>
                    <w:p w14:paraId="2AF5B3A5"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8 hours</w:t>
                      </w:r>
                    </w:p>
                  </w:txbxContent>
                </v:textbox>
              </v:shape>
            </w:pict>
          </mc:Fallback>
        </mc:AlternateContent>
      </w:r>
      <w:r>
        <w:rPr>
          <w:noProof/>
        </w:rPr>
        <mc:AlternateContent>
          <mc:Choice Requires="wps">
            <w:drawing>
              <wp:anchor distT="0" distB="0" distL="114300" distR="114300" simplePos="0" relativeHeight="251885568" behindDoc="0" locked="0" layoutInCell="1" allowOverlap="1" wp14:anchorId="3B73ED1A" wp14:editId="695BE0C0">
                <wp:simplePos x="0" y="0"/>
                <wp:positionH relativeFrom="column">
                  <wp:posOffset>3351192</wp:posOffset>
                </wp:positionH>
                <wp:positionV relativeFrom="paragraph">
                  <wp:posOffset>-656604</wp:posOffset>
                </wp:positionV>
                <wp:extent cx="534616" cy="865762"/>
                <wp:effectExtent l="0" t="0" r="0" b="0"/>
                <wp:wrapNone/>
                <wp:docPr id="268" name="Textfeld 268"/>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34CE4935"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3ED1A" id="Textfeld 268" o:spid="_x0000_s1190" type="#_x0000_t202" style="position:absolute;margin-left:263.85pt;margin-top:-51.7pt;width:42.1pt;height:68.1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L3XJs40AgAAXQQAAA4AAAAA&#13;&#10;AAAAAAAAAAAALgIAAGRycy9lMm9Eb2MueG1sUEsBAi0AFAAGAAgAAAAhAPqrh6rmAAAAEAEAAA8A&#13;&#10;AAAAAAAAAAAAAAAAjgQAAGRycy9kb3ducmV2LnhtbFBLBQYAAAAABAAEAPMAAAChBQAAAAA=&#13;&#10;" filled="f" stroked="f" strokeweight=".5pt">
                <v:textbox>
                  <w:txbxContent>
                    <w:p w14:paraId="34CE4935"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Pr>
          <w:noProof/>
        </w:rPr>
        <mc:AlternateContent>
          <mc:Choice Requires="wps">
            <w:drawing>
              <wp:anchor distT="0" distB="0" distL="114300" distR="114300" simplePos="0" relativeHeight="251891712" behindDoc="0" locked="0" layoutInCell="1" allowOverlap="1" wp14:anchorId="04CA0B95" wp14:editId="562B00D6">
                <wp:simplePos x="0" y="0"/>
                <wp:positionH relativeFrom="column">
                  <wp:posOffset>-264795</wp:posOffset>
                </wp:positionH>
                <wp:positionV relativeFrom="paragraph">
                  <wp:posOffset>2351405</wp:posOffset>
                </wp:positionV>
                <wp:extent cx="1079500" cy="254000"/>
                <wp:effectExtent l="0" t="0" r="0" b="0"/>
                <wp:wrapNone/>
                <wp:docPr id="269" name="Textfeld 26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C60CB2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A0B95" id="Textfeld 269" o:spid="_x0000_s1191" type="#_x0000_t202" style="position:absolute;margin-left:-20.85pt;margin-top:185.15pt;width:85pt;height:20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0fr+NA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T0fr+NAIAAF4EAAAOAAAAAAAA&#13;&#10;AAAAAAAAAC4CAABkcnMvZTJvRG9jLnhtbFBLAQItABQABgAIAAAAIQBRHvFu5AAAABABAAAPAAAA&#13;&#10;AAAAAAAAAAAAAI4EAABkcnMvZG93bnJldi54bWxQSwUGAAAAAAQABADzAAAAnwUAAAAA&#13;&#10;" filled="f" stroked="f" strokeweight=".5pt">
                <v:textbox>
                  <w:txbxContent>
                    <w:p w14:paraId="3C60CB2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Pr>
          <w:noProof/>
        </w:rPr>
        <mc:AlternateContent>
          <mc:Choice Requires="wps">
            <w:drawing>
              <wp:anchor distT="0" distB="0" distL="114300" distR="114300" simplePos="0" relativeHeight="251892736" behindDoc="0" locked="0" layoutInCell="1" allowOverlap="1" wp14:anchorId="4ACBE3F0" wp14:editId="0AF451FF">
                <wp:simplePos x="0" y="0"/>
                <wp:positionH relativeFrom="column">
                  <wp:posOffset>-533400</wp:posOffset>
                </wp:positionH>
                <wp:positionV relativeFrom="paragraph">
                  <wp:posOffset>2108200</wp:posOffset>
                </wp:positionV>
                <wp:extent cx="1079500" cy="279400"/>
                <wp:effectExtent l="0" t="0" r="0" b="0"/>
                <wp:wrapNone/>
                <wp:docPr id="270" name="Textfeld 27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16E6FA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 (5-mile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BE3F0" id="Textfeld 270" o:spid="_x0000_s1192" type="#_x0000_t202" style="position:absolute;margin-left:-42pt;margin-top:166pt;width:85pt;height:22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ASC2OQ0AgAAXgQAAA4AAAAAAAAA&#13;&#10;AAAAAAAALgIAAGRycy9lMm9Eb2MueG1sUEsBAi0AFAAGAAgAAAAhAPSCsMDjAAAADwEAAA8AAAAA&#13;&#10;AAAAAAAAAAAAjgQAAGRycy9kb3ducmV2LnhtbFBLBQYAAAAABAAEAPMAAACeBQAAAAA=&#13;&#10;" filled="f" stroked="f" strokeweight=".5pt">
                <v:textbox>
                  <w:txbxContent>
                    <w:p w14:paraId="016E6FA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 (5-mile radius)</w:t>
                      </w:r>
                    </w:p>
                  </w:txbxContent>
                </v:textbox>
              </v:shape>
            </w:pict>
          </mc:Fallback>
        </mc:AlternateContent>
      </w:r>
      <w:r>
        <w:rPr>
          <w:noProof/>
        </w:rPr>
        <w:drawing>
          <wp:anchor distT="0" distB="0" distL="114300" distR="114300" simplePos="0" relativeHeight="251887616" behindDoc="0" locked="0" layoutInCell="1" allowOverlap="1" wp14:anchorId="59FA5503" wp14:editId="739C48D3">
            <wp:simplePos x="0" y="0"/>
            <wp:positionH relativeFrom="margin">
              <wp:posOffset>3699510</wp:posOffset>
            </wp:positionH>
            <wp:positionV relativeFrom="margin">
              <wp:posOffset>433814</wp:posOffset>
            </wp:positionV>
            <wp:extent cx="582338" cy="1473200"/>
            <wp:effectExtent l="0" t="0" r="0" b="0"/>
            <wp:wrapSquare wrapText="bothSides"/>
            <wp:docPr id="272" name="Grafik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86592" behindDoc="0" locked="0" layoutInCell="1" allowOverlap="1" wp14:anchorId="4DA2C6B4" wp14:editId="78ADD190">
            <wp:simplePos x="0" y="0"/>
            <wp:positionH relativeFrom="margin">
              <wp:posOffset>-772795</wp:posOffset>
            </wp:positionH>
            <wp:positionV relativeFrom="margin">
              <wp:posOffset>430530</wp:posOffset>
            </wp:positionV>
            <wp:extent cx="582338" cy="1473200"/>
            <wp:effectExtent l="0" t="0" r="0" b="0"/>
            <wp:wrapSquare wrapText="bothSides"/>
            <wp:docPr id="273" name="Grafik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84544" behindDoc="0" locked="0" layoutInCell="1" allowOverlap="1" wp14:anchorId="3F4D69EA" wp14:editId="17E4FF5E">
                <wp:simplePos x="0" y="0"/>
                <wp:positionH relativeFrom="column">
                  <wp:posOffset>280035</wp:posOffset>
                </wp:positionH>
                <wp:positionV relativeFrom="paragraph">
                  <wp:posOffset>-729615</wp:posOffset>
                </wp:positionV>
                <wp:extent cx="2743200" cy="482138"/>
                <wp:effectExtent l="0" t="0" r="0" b="635"/>
                <wp:wrapNone/>
                <wp:docPr id="271" name="Textfeld 27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8EE337F"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Control Weather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4D69EA" id="Textfeld 271" o:spid="_x0000_s1193" type="#_x0000_t202" style="position:absolute;margin-left:22.05pt;margin-top:-57.45pt;width:3in;height:37.95pt;z-index:251884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JMNnM0gCAACGBAAADgAAAAAAAAAAAAAAAAAuAgAAZHJzL2Uyb0RvYy54bWxQSwECLQAUAAYA&#13;&#10;CAAAACEAGnfNLOYAAAAQAQAADwAAAAAAAAAAAAAAAACiBAAAZHJzL2Rvd25yZXYueG1sUEsFBgAA&#13;&#10;AAAEAAQA8wAAALUFAAAAAA==&#13;&#10;" fillcolor="white [3201]" stroked="f" strokeweight=".5pt">
                <v:textbox>
                  <w:txbxContent>
                    <w:p w14:paraId="68EE337F"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Control Weather</w:t>
                      </w:r>
                    </w:p>
                  </w:txbxContent>
                </v:textbox>
              </v:shape>
            </w:pict>
          </mc:Fallback>
        </mc:AlternateContent>
      </w:r>
    </w:p>
    <w:p w14:paraId="6F06DFA3" w14:textId="77777777" w:rsidR="00913EEC" w:rsidRDefault="00913EEC" w:rsidP="007717E6">
      <w:pPr>
        <w:sectPr w:rsidR="00913EEC" w:rsidSect="00913EEC">
          <w:headerReference w:type="even" r:id="rId74"/>
          <w:headerReference w:type="default" r:id="rId75"/>
          <w:headerReference w:type="first" r:id="rId7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05024" behindDoc="0" locked="0" layoutInCell="1" allowOverlap="1" wp14:anchorId="472565F5" wp14:editId="00C53350">
                <wp:simplePos x="0" y="0"/>
                <wp:positionH relativeFrom="column">
                  <wp:posOffset>-188595</wp:posOffset>
                </wp:positionH>
                <wp:positionV relativeFrom="paragraph">
                  <wp:posOffset>3240405</wp:posOffset>
                </wp:positionV>
                <wp:extent cx="3886200" cy="3136900"/>
                <wp:effectExtent l="0" t="0" r="0" b="0"/>
                <wp:wrapNone/>
                <wp:docPr id="277" name="Textfeld 277"/>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7D488D8B" w14:textId="5D56A026"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plant four pieces of nonmagical ammunition-arrows or crossbow bolts-in the ground within range and lay magic upon them to protect an area. Until the spell ends, whenever a creature other than you comes within 30 feet of the ammunition for the first time on a turn or ends its turn there, one piece of ammunition flies up to strike it. The creature must succeed on a Dexterity saving throw or take 1d6 piercing damage. The piece of ammunition is then destroyed. The spell ends when no ammunition remains.</w:t>
                            </w:r>
                            <w:r>
                              <w:rPr>
                                <w:rFonts w:ascii="BlackChancery" w:hAnsi="BlackChancery"/>
                                <w:noProof/>
                                <w:color w:val="4D4121"/>
                                <w:lang w:val="en-US"/>
                              </w:rPr>
                              <w:br/>
                            </w:r>
                            <w:r w:rsidRPr="00BB50D2">
                              <w:rPr>
                                <w:rFonts w:ascii="BlackChancery" w:hAnsi="BlackChancery"/>
                                <w:noProof/>
                                <w:color w:val="4D4121"/>
                                <w:lang w:val="en-US"/>
                              </w:rPr>
                              <w:t>When you cast this spell, you can designate any creatures you choose, and the spell ignores them.</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amount of ammunition that can be affected increases by two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565F5" id="Textfeld 277" o:spid="_x0000_s1194" type="#_x0000_t202" style="position:absolute;margin-left:-14.85pt;margin-top:255.15pt;width:306pt;height:247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kI6srTQCAABfBAAADgAA&#13;&#10;AAAAAAAAAAAAAAAuAgAAZHJzL2Uyb0RvYy54bWxQSwECLQAUAAYACAAAACEADr7SeugAAAARAQAA&#13;&#10;DwAAAAAAAAAAAAAAAACOBAAAZHJzL2Rvd25yZXYueG1sUEsFBgAAAAAEAAQA8wAAAKMFAAAAAA==&#13;&#10;" filled="f" stroked="f" strokeweight=".5pt">
                <v:textbox>
                  <w:txbxContent>
                    <w:p w14:paraId="7D488D8B" w14:textId="5D56A026"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plant four pieces of nonmagical ammunition-arrows or crossbow bolts-in the ground within range and lay magic upon them to protect an area. Until the spell ends, whenever a creature other than you comes within 30 feet of the ammunition for the first time on a turn or ends its turn there, one piece of ammunition flies up to strike it. The creature must succeed on a Dexterity saving throw or take 1d6 piercing damage. The piece of ammunition is then destroyed. The spell ends when no ammunition remains.</w:t>
                      </w:r>
                      <w:r>
                        <w:rPr>
                          <w:rFonts w:ascii="BlackChancery" w:hAnsi="BlackChancery"/>
                          <w:noProof/>
                          <w:color w:val="4D4121"/>
                          <w:lang w:val="en-US"/>
                        </w:rPr>
                        <w:br/>
                      </w:r>
                      <w:r w:rsidRPr="00BB50D2">
                        <w:rPr>
                          <w:rFonts w:ascii="BlackChancery" w:hAnsi="BlackChancery"/>
                          <w:noProof/>
                          <w:color w:val="4D4121"/>
                          <w:lang w:val="en-US"/>
                        </w:rPr>
                        <w:t>When you cast this spell, you can designate any creatures you choose, and the spell ignores them.</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amount of ammunition that can be affected increases by two for each slot level above 2nd.</w:t>
                      </w:r>
                    </w:p>
                  </w:txbxContent>
                </v:textbox>
              </v:shape>
            </w:pict>
          </mc:Fallback>
        </mc:AlternateContent>
      </w:r>
      <w:r>
        <w:rPr>
          <w:noProof/>
        </w:rPr>
        <mc:AlternateContent>
          <mc:Choice Requires="wps">
            <w:drawing>
              <wp:anchor distT="0" distB="0" distL="114300" distR="114300" simplePos="0" relativeHeight="251901952" behindDoc="0" locked="0" layoutInCell="1" allowOverlap="1" wp14:anchorId="284E263B" wp14:editId="591D78AE">
                <wp:simplePos x="0" y="0"/>
                <wp:positionH relativeFrom="column">
                  <wp:posOffset>325755</wp:posOffset>
                </wp:positionH>
                <wp:positionV relativeFrom="paragraph">
                  <wp:posOffset>2605405</wp:posOffset>
                </wp:positionV>
                <wp:extent cx="2946400" cy="596900"/>
                <wp:effectExtent l="0" t="0" r="0" b="0"/>
                <wp:wrapNone/>
                <wp:docPr id="278" name="Textfeld 278"/>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199DE45F" w14:textId="7CBC78F9"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(four or more arrows or bolts)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E263B" id="Textfeld 278" o:spid="_x0000_s1195" type="#_x0000_t202" style="position:absolute;margin-left:25.65pt;margin-top:205.15pt;width:232pt;height:47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D9/oaU0AgAAXgQAAA4AAAAAAAAA&#13;&#10;AAAAAAAALgIAAGRycy9lMm9Eb2MueG1sUEsBAi0AFAAGAAgAAAAhAHn7MKfjAAAADwEAAA8AAAAA&#13;&#10;AAAAAAAAAAAAjgQAAGRycy9kb3ducmV2LnhtbFBLBQYAAAAABAAEAPMAAACeBQAAAAA=&#13;&#10;" filled="f" stroked="f" strokeweight=".5pt">
                <v:textbox>
                  <w:txbxContent>
                    <w:p w14:paraId="199DE45F" w14:textId="7CBC78F9"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(four or more arrows or bolts)</w:t>
                      </w:r>
                    </w:p>
                  </w:txbxContent>
                </v:textbox>
              </v:shape>
            </w:pict>
          </mc:Fallback>
        </mc:AlternateContent>
      </w:r>
      <w:r>
        <w:rPr>
          <w:noProof/>
        </w:rPr>
        <mc:AlternateContent>
          <mc:Choice Requires="wps">
            <w:drawing>
              <wp:anchor distT="0" distB="0" distL="114300" distR="114300" simplePos="0" relativeHeight="251899904" behindDoc="0" locked="0" layoutInCell="1" allowOverlap="1" wp14:anchorId="5AAB88FB" wp14:editId="01B2FE92">
                <wp:simplePos x="0" y="0"/>
                <wp:positionH relativeFrom="column">
                  <wp:posOffset>3024505</wp:posOffset>
                </wp:positionH>
                <wp:positionV relativeFrom="paragraph">
                  <wp:posOffset>2110105</wp:posOffset>
                </wp:positionV>
                <wp:extent cx="1295400" cy="279400"/>
                <wp:effectExtent l="0" t="0" r="0" b="0"/>
                <wp:wrapNone/>
                <wp:docPr id="279" name="Textfeld 279"/>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3E5FAB78"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B88FB" id="Textfeld 279" o:spid="_x0000_s1196" type="#_x0000_t202" style="position:absolute;margin-left:238.15pt;margin-top:166.15pt;width:102pt;height:22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CBdza1MQIAAF4EAAAOAAAAAAAAAAAA&#13;&#10;AAAAAC4CAABkcnMvZTJvRG9jLnhtbFBLAQItABQABgAIAAAAIQCFH0SP5AAAABABAAAPAAAAAAAA&#13;&#10;AAAAAAAAAIsEAABkcnMvZG93bnJldi54bWxQSwUGAAAAAAQABADzAAAAnAUAAAAA&#13;&#10;" filled="f" stroked="f" strokeweight=".5pt">
                <v:textbox>
                  <w:txbxContent>
                    <w:p w14:paraId="3E5FAB78"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900928" behindDoc="0" locked="0" layoutInCell="1" allowOverlap="1" wp14:anchorId="4ADCE468" wp14:editId="17333A8F">
                <wp:simplePos x="0" y="0"/>
                <wp:positionH relativeFrom="column">
                  <wp:posOffset>2694305</wp:posOffset>
                </wp:positionH>
                <wp:positionV relativeFrom="paragraph">
                  <wp:posOffset>2389505</wp:posOffset>
                </wp:positionV>
                <wp:extent cx="1079500" cy="463550"/>
                <wp:effectExtent l="0" t="0" r="0" b="0"/>
                <wp:wrapNone/>
                <wp:docPr id="280" name="Textfeld 280"/>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38C0F2B2"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CE468" id="Textfeld 280" o:spid="_x0000_s1197" type="#_x0000_t202" style="position:absolute;margin-left:212.15pt;margin-top:188.15pt;width:85pt;height:36.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blXzMjMCAABeBAAADgAAAAAA&#13;&#10;AAAAAAAAAAAuAgAAZHJzL2Uyb0RvYy54bWxQSwECLQAUAAYACAAAACEAZfdbNuYAAAAQAQAADwAA&#13;&#10;AAAAAAAAAAAAAACNBAAAZHJzL2Rvd25yZXYueG1sUEsFBgAAAAAEAAQA8wAAAKAFAAAAAA==&#13;&#10;" filled="f" stroked="f" strokeweight=".5pt">
                <v:textbox>
                  <w:txbxContent>
                    <w:p w14:paraId="38C0F2B2"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v:textbox>
              </v:shape>
            </w:pict>
          </mc:Fallback>
        </mc:AlternateContent>
      </w:r>
      <w:r>
        <w:rPr>
          <w:noProof/>
        </w:rPr>
        <mc:AlternateContent>
          <mc:Choice Requires="wps">
            <w:drawing>
              <wp:anchor distT="0" distB="0" distL="114300" distR="114300" simplePos="0" relativeHeight="251896832" behindDoc="0" locked="0" layoutInCell="1" allowOverlap="1" wp14:anchorId="235A4316" wp14:editId="58CC733D">
                <wp:simplePos x="0" y="0"/>
                <wp:positionH relativeFrom="column">
                  <wp:posOffset>3351192</wp:posOffset>
                </wp:positionH>
                <wp:positionV relativeFrom="paragraph">
                  <wp:posOffset>-656604</wp:posOffset>
                </wp:positionV>
                <wp:extent cx="534616" cy="865762"/>
                <wp:effectExtent l="0" t="0" r="0" b="0"/>
                <wp:wrapNone/>
                <wp:docPr id="281" name="Textfeld 281"/>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642671F3"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5A4316" id="Textfeld 281" o:spid="_x0000_s1198" type="#_x0000_t202" style="position:absolute;margin-left:263.85pt;margin-top:-51.7pt;width:42.1pt;height:68.1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" filled="f" stroked="f" strokeweight=".5pt">
                <v:textbox>
                  <w:txbxContent>
                    <w:p w14:paraId="642671F3"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902976" behindDoc="0" locked="0" layoutInCell="1" allowOverlap="1" wp14:anchorId="366DD99B" wp14:editId="2F41DF1C">
                <wp:simplePos x="0" y="0"/>
                <wp:positionH relativeFrom="column">
                  <wp:posOffset>-264795</wp:posOffset>
                </wp:positionH>
                <wp:positionV relativeFrom="paragraph">
                  <wp:posOffset>2351405</wp:posOffset>
                </wp:positionV>
                <wp:extent cx="1079500" cy="254000"/>
                <wp:effectExtent l="0" t="0" r="0" b="0"/>
                <wp:wrapNone/>
                <wp:docPr id="282" name="Textfeld 28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30BCB2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DD99B" id="Textfeld 282" o:spid="_x0000_s1199" type="#_x0000_t202" style="position:absolute;margin-left:-20.85pt;margin-top:185.15pt;width:85pt;height:20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WT8JVNAIAAF4EAAAOAAAAAAAA&#13;&#10;AAAAAAAAAC4CAABkcnMvZTJvRG9jLnhtbFBLAQItABQABgAIAAAAIQBRHvFu5AAAABABAAAPAAAA&#13;&#10;AAAAAAAAAAAAAI4EAABkcnMvZG93bnJldi54bWxQSwUGAAAAAAQABADzAAAAnwUAAAAA&#13;&#10;" filled="f" stroked="f" strokeweight=".5pt">
                <v:textbox>
                  <w:txbxContent>
                    <w:p w14:paraId="230BCB2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04000" behindDoc="0" locked="0" layoutInCell="1" allowOverlap="1" wp14:anchorId="0D18F9CF" wp14:editId="12343C5D">
                <wp:simplePos x="0" y="0"/>
                <wp:positionH relativeFrom="column">
                  <wp:posOffset>-533400</wp:posOffset>
                </wp:positionH>
                <wp:positionV relativeFrom="paragraph">
                  <wp:posOffset>2108200</wp:posOffset>
                </wp:positionV>
                <wp:extent cx="1079500" cy="279400"/>
                <wp:effectExtent l="0" t="0" r="0" b="0"/>
                <wp:wrapNone/>
                <wp:docPr id="283" name="Textfeld 28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930704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5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8F9CF" id="Textfeld 283" o:spid="_x0000_s1200" type="#_x0000_t202" style="position:absolute;margin-left:-42pt;margin-top:166pt;width:85pt;height:22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EjHR200AgAAXgQAAA4AAAAAAAAA&#13;&#10;AAAAAAAALgIAAGRycy9lMm9Eb2MueG1sUEsBAi0AFAAGAAgAAAAhAPSCsMDjAAAADwEAAA8AAAAA&#13;&#10;AAAAAAAAAAAAjgQAAGRycy9kb3ducmV2LnhtbFBLBQYAAAAABAAEAPMAAACeBQAAAAA=&#13;&#10;" filled="f" stroked="f" strokeweight=".5pt">
                <v:textbox>
                  <w:txbxContent>
                    <w:p w14:paraId="4930704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5 feet</w:t>
                      </w:r>
                    </w:p>
                  </w:txbxContent>
                </v:textbox>
              </v:shape>
            </w:pict>
          </mc:Fallback>
        </mc:AlternateContent>
      </w:r>
      <w:r>
        <w:rPr>
          <w:noProof/>
        </w:rPr>
        <w:drawing>
          <wp:anchor distT="0" distB="0" distL="114300" distR="114300" simplePos="0" relativeHeight="251898880" behindDoc="0" locked="0" layoutInCell="1" allowOverlap="1" wp14:anchorId="78FC7E2B" wp14:editId="09813548">
            <wp:simplePos x="0" y="0"/>
            <wp:positionH relativeFrom="margin">
              <wp:posOffset>3699510</wp:posOffset>
            </wp:positionH>
            <wp:positionV relativeFrom="margin">
              <wp:posOffset>433814</wp:posOffset>
            </wp:positionV>
            <wp:extent cx="582338" cy="1473200"/>
            <wp:effectExtent l="0" t="0" r="0" b="0"/>
            <wp:wrapSquare wrapText="bothSides"/>
            <wp:docPr id="285" name="Grafik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97856" behindDoc="0" locked="0" layoutInCell="1" allowOverlap="1" wp14:anchorId="3CE5AFCC" wp14:editId="5295F821">
            <wp:simplePos x="0" y="0"/>
            <wp:positionH relativeFrom="margin">
              <wp:posOffset>-772795</wp:posOffset>
            </wp:positionH>
            <wp:positionV relativeFrom="margin">
              <wp:posOffset>430530</wp:posOffset>
            </wp:positionV>
            <wp:extent cx="582338" cy="1473200"/>
            <wp:effectExtent l="0" t="0" r="0" b="0"/>
            <wp:wrapSquare wrapText="bothSides"/>
            <wp:docPr id="286" name="Grafik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95808" behindDoc="0" locked="0" layoutInCell="1" allowOverlap="1" wp14:anchorId="5E5CEDB7" wp14:editId="2E187C9E">
                <wp:simplePos x="0" y="0"/>
                <wp:positionH relativeFrom="column">
                  <wp:posOffset>280035</wp:posOffset>
                </wp:positionH>
                <wp:positionV relativeFrom="paragraph">
                  <wp:posOffset>-729615</wp:posOffset>
                </wp:positionV>
                <wp:extent cx="2743200" cy="482138"/>
                <wp:effectExtent l="0" t="0" r="0" b="635"/>
                <wp:wrapNone/>
                <wp:docPr id="284" name="Textfeld 28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6BD034B"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Cordon of Arrows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5CEDB7" id="Textfeld 284" o:spid="_x0000_s1201" type="#_x0000_t202" style="position:absolute;margin-left:22.05pt;margin-top:-57.45pt;width:3in;height:37.9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JPlriBJAgAAhgQAAA4AAAAAAAAAAAAAAAAALgIAAGRycy9lMm9Eb2MueG1sUEsBAi0AFAAG&#13;&#10;AAgAAAAhABp3zSzmAAAAEAEAAA8AAAAAAAAAAAAAAAAAowQAAGRycy9kb3ducmV2LnhtbFBLBQYA&#13;&#10;AAAABAAEAPMAAAC2BQAAAAA=&#13;&#10;" fillcolor="white [3201]" stroked="f" strokeweight=".5pt">
                <v:textbox>
                  <w:txbxContent>
                    <w:p w14:paraId="26BD034B"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Cordon of Arrows</w:t>
                      </w:r>
                    </w:p>
                  </w:txbxContent>
                </v:textbox>
              </v:shape>
            </w:pict>
          </mc:Fallback>
        </mc:AlternateContent>
      </w:r>
    </w:p>
    <w:p w14:paraId="75BE6360" w14:textId="0249AD7C" w:rsidR="00913EEC" w:rsidRDefault="00913EEC" w:rsidP="007717E6">
      <w:pPr>
        <w:sectPr w:rsidR="00913EEC" w:rsidSect="00913EEC">
          <w:headerReference w:type="even" r:id="rId77"/>
          <w:headerReference w:type="default" r:id="rId78"/>
          <w:headerReference w:type="first" r:id="rId7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07072" behindDoc="0" locked="0" layoutInCell="1" allowOverlap="1" wp14:anchorId="4FF813EB" wp14:editId="24641033">
                <wp:simplePos x="0" y="0"/>
                <wp:positionH relativeFrom="column">
                  <wp:posOffset>-188595</wp:posOffset>
                </wp:positionH>
                <wp:positionV relativeFrom="paragraph">
                  <wp:posOffset>-728345</wp:posOffset>
                </wp:positionV>
                <wp:extent cx="3213100" cy="481965"/>
                <wp:effectExtent l="0" t="0" r="0" b="635"/>
                <wp:wrapNone/>
                <wp:docPr id="297" name="Textfeld 297"/>
                <wp:cNvGraphicFramePr/>
                <a:graphic xmlns:a="http://schemas.openxmlformats.org/drawingml/2006/main">
                  <a:graphicData uri="http://schemas.microsoft.com/office/word/2010/wordprocessingShape">
                    <wps:wsp>
                      <wps:cNvSpPr txBox="1"/>
                      <wps:spPr>
                        <a:xfrm>
                          <a:off x="0" y="0"/>
                          <a:ext cx="3213100" cy="481965"/>
                        </a:xfrm>
                        <a:prstGeom prst="rect">
                          <a:avLst/>
                        </a:prstGeom>
                        <a:solidFill>
                          <a:schemeClr val="lt1"/>
                        </a:solidFill>
                        <a:ln w="6350">
                          <a:noFill/>
                        </a:ln>
                      </wps:spPr>
                      <wps:txbx>
                        <w:txbxContent>
                          <w:p w14:paraId="63A2AFC3"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Create or Destroy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FF813EB" id="Textfeld 297" o:spid="_x0000_s1202" type="#_x0000_t202" style="position:absolute;margin-left:-14.85pt;margin-top:-57.35pt;width:253pt;height:37.95pt;z-index:251907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" fillcolor="white [3201]" stroked="f" strokeweight=".5pt">
                <v:textbox>
                  <w:txbxContent>
                    <w:p w14:paraId="63A2AFC3"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Create or Destroy Water</w:t>
                      </w:r>
                    </w:p>
                  </w:txbxContent>
                </v:textbox>
              </v:shape>
            </w:pict>
          </mc:Fallback>
        </mc:AlternateContent>
      </w:r>
      <w:r>
        <w:rPr>
          <w:noProof/>
        </w:rPr>
        <mc:AlternateContent>
          <mc:Choice Requires="wps">
            <w:drawing>
              <wp:anchor distT="0" distB="0" distL="114300" distR="114300" simplePos="0" relativeHeight="251916288" behindDoc="0" locked="0" layoutInCell="1" allowOverlap="1" wp14:anchorId="7C718BE4" wp14:editId="2B10A982">
                <wp:simplePos x="0" y="0"/>
                <wp:positionH relativeFrom="column">
                  <wp:posOffset>-188595</wp:posOffset>
                </wp:positionH>
                <wp:positionV relativeFrom="paragraph">
                  <wp:posOffset>3240405</wp:posOffset>
                </wp:positionV>
                <wp:extent cx="3886200" cy="3136900"/>
                <wp:effectExtent l="0" t="0" r="0" b="0"/>
                <wp:wrapNone/>
                <wp:docPr id="290" name="Textfeld 290"/>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346686E1" w14:textId="15BD275D"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either create or destroy water.</w:t>
                            </w:r>
                            <w:r>
                              <w:rPr>
                                <w:rFonts w:ascii="BlackChancery" w:hAnsi="BlackChancery"/>
                                <w:noProof/>
                                <w:color w:val="4D4121"/>
                                <w:lang w:val="en-US"/>
                              </w:rPr>
                              <w:br/>
                            </w:r>
                            <w:r w:rsidRPr="00BB50D2">
                              <w:rPr>
                                <w:rFonts w:ascii="BlackChancery" w:hAnsi="BlackChancery"/>
                                <w:noProof/>
                                <w:color w:val="4D4121"/>
                                <w:lang w:val="en-US"/>
                              </w:rPr>
                              <w:t xml:space="preserve">Create Water. You create up to 10 gallons of clean water within range in an open container. Alternatively, the water falls as rain in a 30-foot cube within range, extinguishing exposed flames in the area. </w:t>
                            </w:r>
                            <w:r>
                              <w:rPr>
                                <w:rFonts w:ascii="BlackChancery" w:hAnsi="BlackChancery"/>
                                <w:noProof/>
                                <w:color w:val="4D4121"/>
                                <w:lang w:val="en-US"/>
                              </w:rPr>
                              <w:br/>
                            </w:r>
                            <w:r w:rsidRPr="00BB50D2">
                              <w:rPr>
                                <w:rFonts w:ascii="BlackChancery" w:hAnsi="BlackChancery"/>
                                <w:noProof/>
                                <w:color w:val="4D4121"/>
                                <w:lang w:val="en-US"/>
                              </w:rPr>
                              <w:t xml:space="preserve">Destroy Water. You destroy up to 10 gallons of water in an open container within range. Alternatively, you destroy fog in a 30-foot cube within range.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create or destroy 10 additional gallons of water, or the size of the cube  increases by 5 feet,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18BE4" id="Textfeld 290" o:spid="_x0000_s1203" type="#_x0000_t202" style="position:absolute;margin-left:-14.85pt;margin-top:255.15pt;width:306pt;height:247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X7iiyjQCAABfBAAADgAA&#13;&#10;AAAAAAAAAAAAAAAuAgAAZHJzL2Uyb0RvYy54bWxQSwECLQAUAAYACAAAACEADr7SeugAAAARAQAA&#13;&#10;DwAAAAAAAAAAAAAAAACOBAAAZHJzL2Rvd25yZXYueG1sUEsFBgAAAAAEAAQA8wAAAKMFAAAAAA==&#13;&#10;" filled="f" stroked="f" strokeweight=".5pt">
                <v:textbox>
                  <w:txbxContent>
                    <w:p w14:paraId="346686E1" w14:textId="15BD275D"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either create or destroy water.</w:t>
                      </w:r>
                      <w:r>
                        <w:rPr>
                          <w:rFonts w:ascii="BlackChancery" w:hAnsi="BlackChancery"/>
                          <w:noProof/>
                          <w:color w:val="4D4121"/>
                          <w:lang w:val="en-US"/>
                        </w:rPr>
                        <w:br/>
                      </w:r>
                      <w:r w:rsidRPr="00BB50D2">
                        <w:rPr>
                          <w:rFonts w:ascii="BlackChancery" w:hAnsi="BlackChancery"/>
                          <w:noProof/>
                          <w:color w:val="4D4121"/>
                          <w:lang w:val="en-US"/>
                        </w:rPr>
                        <w:t xml:space="preserve">Create Water. You create up to 10 gallons of clean water within range in an open container. Alternatively, the water falls as rain in a 30-foot cube within range, extinguishing exposed flames in the area. </w:t>
                      </w:r>
                      <w:r>
                        <w:rPr>
                          <w:rFonts w:ascii="BlackChancery" w:hAnsi="BlackChancery"/>
                          <w:noProof/>
                          <w:color w:val="4D4121"/>
                          <w:lang w:val="en-US"/>
                        </w:rPr>
                        <w:br/>
                      </w:r>
                      <w:r w:rsidRPr="00BB50D2">
                        <w:rPr>
                          <w:rFonts w:ascii="BlackChancery" w:hAnsi="BlackChancery"/>
                          <w:noProof/>
                          <w:color w:val="4D4121"/>
                          <w:lang w:val="en-US"/>
                        </w:rPr>
                        <w:t xml:space="preserve">Destroy Water. You destroy up to 10 gallons of water in an open container within range. Alternatively, you destroy fog in a 30-foot cube within range.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create or destroy 10 additional gallons of water, or the size of the cube  increases by 5 feet, for each slot level above 1st.</w:t>
                      </w:r>
                    </w:p>
                  </w:txbxContent>
                </v:textbox>
              </v:shape>
            </w:pict>
          </mc:Fallback>
        </mc:AlternateContent>
      </w:r>
      <w:r>
        <w:rPr>
          <w:noProof/>
        </w:rPr>
        <mc:AlternateContent>
          <mc:Choice Requires="wps">
            <w:drawing>
              <wp:anchor distT="0" distB="0" distL="114300" distR="114300" simplePos="0" relativeHeight="251913216" behindDoc="0" locked="0" layoutInCell="1" allowOverlap="1" wp14:anchorId="3943A77C" wp14:editId="737D0FEB">
                <wp:simplePos x="0" y="0"/>
                <wp:positionH relativeFrom="column">
                  <wp:posOffset>325755</wp:posOffset>
                </wp:positionH>
                <wp:positionV relativeFrom="paragraph">
                  <wp:posOffset>2605405</wp:posOffset>
                </wp:positionV>
                <wp:extent cx="2946400" cy="596900"/>
                <wp:effectExtent l="0" t="0" r="0" b="0"/>
                <wp:wrapNone/>
                <wp:docPr id="291" name="Textfeld 291"/>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314941BC" w14:textId="5F91104A" w:rsidR="00B66093" w:rsidRPr="00913EEC" w:rsidRDefault="00B66093"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913EEC">
                              <w:rPr>
                                <w:rFonts w:ascii="BlackChancery" w:hAnsi="BlackChancery"/>
                                <w:noProof/>
                                <w:color w:val="4D4121"/>
                                <w:sz w:val="20"/>
                                <w:szCs w:val="20"/>
                                <w:lang w:val="en-US"/>
                              </w:rPr>
                              <w:t>(a drop of water if creating water or a few grains of sand if destroying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3A77C" id="Textfeld 291" o:spid="_x0000_s1204" type="#_x0000_t202" style="position:absolute;margin-left:25.65pt;margin-top:205.15pt;width:232pt;height:47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CRCC3A0AgAAXgQAAA4AAAAAAAAA&#13;&#10;AAAAAAAALgIAAGRycy9lMm9Eb2MueG1sUEsBAi0AFAAGAAgAAAAhAHn7MKfjAAAADwEAAA8AAAAA&#13;&#10;AAAAAAAAAAAAjgQAAGRycy9kb3ducmV2LnhtbFBLBQYAAAAABAAEAPMAAACeBQAAAAA=&#13;&#10;" filled="f" stroked="f" strokeweight=".5pt">
                <v:textbox>
                  <w:txbxContent>
                    <w:p w14:paraId="314941BC" w14:textId="5F91104A" w:rsidR="00B66093" w:rsidRPr="00913EEC" w:rsidRDefault="00B66093"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913EEC">
                        <w:rPr>
                          <w:rFonts w:ascii="BlackChancery" w:hAnsi="BlackChancery"/>
                          <w:noProof/>
                          <w:color w:val="4D4121"/>
                          <w:sz w:val="20"/>
                          <w:szCs w:val="20"/>
                          <w:lang w:val="en-US"/>
                        </w:rPr>
                        <w:t>(a drop of water if creating water or a few grains of sand if destroying it)</w:t>
                      </w:r>
                    </w:p>
                  </w:txbxContent>
                </v:textbox>
              </v:shape>
            </w:pict>
          </mc:Fallback>
        </mc:AlternateContent>
      </w:r>
      <w:r>
        <w:rPr>
          <w:noProof/>
        </w:rPr>
        <mc:AlternateContent>
          <mc:Choice Requires="wps">
            <w:drawing>
              <wp:anchor distT="0" distB="0" distL="114300" distR="114300" simplePos="0" relativeHeight="251911168" behindDoc="0" locked="0" layoutInCell="1" allowOverlap="1" wp14:anchorId="1FD89C57" wp14:editId="53F273B8">
                <wp:simplePos x="0" y="0"/>
                <wp:positionH relativeFrom="column">
                  <wp:posOffset>3024505</wp:posOffset>
                </wp:positionH>
                <wp:positionV relativeFrom="paragraph">
                  <wp:posOffset>2110105</wp:posOffset>
                </wp:positionV>
                <wp:extent cx="1295400" cy="279400"/>
                <wp:effectExtent l="0" t="0" r="0" b="0"/>
                <wp:wrapNone/>
                <wp:docPr id="292" name="Textfeld 292"/>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5647486C"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89C57" id="Textfeld 292" o:spid="_x0000_s1205" type="#_x0000_t202" style="position:absolute;margin-left:238.15pt;margin-top:166.15pt;width:102pt;height:22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FhT1IUzAgAAXgQAAA4AAAAAAAAA&#13;&#10;AAAAAAAALgIAAGRycy9lMm9Eb2MueG1sUEsBAi0AFAAGAAgAAAAhAIUfRI/kAAAAEAEAAA8AAAAA&#13;&#10;AAAAAAAAAAAAjQQAAGRycy9kb3ducmV2LnhtbFBLBQYAAAAABAAEAPMAAACeBQAAAAA=&#13;&#10;" filled="f" stroked="f" strokeweight=".5pt">
                <v:textbox>
                  <w:txbxContent>
                    <w:p w14:paraId="5647486C"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912192" behindDoc="0" locked="0" layoutInCell="1" allowOverlap="1" wp14:anchorId="174E49F0" wp14:editId="31774BD6">
                <wp:simplePos x="0" y="0"/>
                <wp:positionH relativeFrom="column">
                  <wp:posOffset>2694305</wp:posOffset>
                </wp:positionH>
                <wp:positionV relativeFrom="paragraph">
                  <wp:posOffset>2389505</wp:posOffset>
                </wp:positionV>
                <wp:extent cx="1079500" cy="463550"/>
                <wp:effectExtent l="0" t="0" r="0" b="0"/>
                <wp:wrapNone/>
                <wp:docPr id="293" name="Textfeld 293"/>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593141A9"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E49F0" id="Textfeld 293" o:spid="_x0000_s1206" type="#_x0000_t202" style="position:absolute;margin-left:212.15pt;margin-top:188.15pt;width:85pt;height:36.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FakzfTMCAABeBAAADgAAAAAA&#13;&#10;AAAAAAAAAAAuAgAAZHJzL2Uyb0RvYy54bWxQSwECLQAUAAYACAAAACEAZfdbNuYAAAAQAQAADwAA&#13;&#10;AAAAAAAAAAAAAACNBAAAZHJzL2Rvd25yZXYueG1sUEsFBgAAAAAEAAQA8wAAAKAFAAAAAA==&#13;&#10;" filled="f" stroked="f" strokeweight=".5pt">
                <v:textbox>
                  <w:txbxContent>
                    <w:p w14:paraId="593141A9"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908096" behindDoc="0" locked="0" layoutInCell="1" allowOverlap="1" wp14:anchorId="48A52DCE" wp14:editId="03DB023E">
                <wp:simplePos x="0" y="0"/>
                <wp:positionH relativeFrom="column">
                  <wp:posOffset>3351192</wp:posOffset>
                </wp:positionH>
                <wp:positionV relativeFrom="paragraph">
                  <wp:posOffset>-656604</wp:posOffset>
                </wp:positionV>
                <wp:extent cx="534616" cy="865762"/>
                <wp:effectExtent l="0" t="0" r="0" b="0"/>
                <wp:wrapNone/>
                <wp:docPr id="294" name="Textfeld 294"/>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08679929"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52DCE" id="Textfeld 294" o:spid="_x0000_s1207" type="#_x0000_t202" style="position:absolute;margin-left:263.85pt;margin-top:-51.7pt;width:42.1pt;height:68.1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Bl7fxU0AgAAXQQAAA4AAAAA&#13;&#10;AAAAAAAAAAAALgIAAGRycy9lMm9Eb2MueG1sUEsBAi0AFAAGAAgAAAAhAPqrh6rmAAAAEAEAAA8A&#13;&#10;AAAAAAAAAAAAAAAAjgQAAGRycy9kb3ducmV2LnhtbFBLBQYAAAAABAAEAPMAAAChBQAAAAA=&#13;&#10;" filled="f" stroked="f" strokeweight=".5pt">
                <v:textbox>
                  <w:txbxContent>
                    <w:p w14:paraId="08679929"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914240" behindDoc="0" locked="0" layoutInCell="1" allowOverlap="1" wp14:anchorId="03F1C62A" wp14:editId="6D4BF13A">
                <wp:simplePos x="0" y="0"/>
                <wp:positionH relativeFrom="column">
                  <wp:posOffset>-264795</wp:posOffset>
                </wp:positionH>
                <wp:positionV relativeFrom="paragraph">
                  <wp:posOffset>2351405</wp:posOffset>
                </wp:positionV>
                <wp:extent cx="1079500" cy="254000"/>
                <wp:effectExtent l="0" t="0" r="0" b="0"/>
                <wp:wrapNone/>
                <wp:docPr id="295" name="Textfeld 29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81EF4E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1C62A" id="Textfeld 295" o:spid="_x0000_s1208" type="#_x0000_t202" style="position:absolute;margin-left:-20.85pt;margin-top:185.15pt;width:85pt;height:20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t391pNAIAAF4EAAAOAAAAAAAA&#13;&#10;AAAAAAAAAC4CAABkcnMvZTJvRG9jLnhtbFBLAQItABQABgAIAAAAIQBRHvFu5AAAABABAAAPAAAA&#13;&#10;AAAAAAAAAAAAAI4EAABkcnMvZG93bnJldi54bWxQSwUGAAAAAAQABADzAAAAnwUAAAAA&#13;&#10;" filled="f" stroked="f" strokeweight=".5pt">
                <v:textbox>
                  <w:txbxContent>
                    <w:p w14:paraId="781EF4E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15264" behindDoc="0" locked="0" layoutInCell="1" allowOverlap="1" wp14:anchorId="15723236" wp14:editId="58FD0A12">
                <wp:simplePos x="0" y="0"/>
                <wp:positionH relativeFrom="column">
                  <wp:posOffset>-533400</wp:posOffset>
                </wp:positionH>
                <wp:positionV relativeFrom="paragraph">
                  <wp:posOffset>2108200</wp:posOffset>
                </wp:positionV>
                <wp:extent cx="1079500" cy="279400"/>
                <wp:effectExtent l="0" t="0" r="0" b="0"/>
                <wp:wrapNone/>
                <wp:docPr id="296" name="Textfeld 29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E6C610A"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723236" id="Textfeld 296" o:spid="_x0000_s1209" type="#_x0000_t202" style="position:absolute;margin-left:-42pt;margin-top:166pt;width:85pt;height:22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RoX6NQ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" filled="f" stroked="f" strokeweight=".5pt">
                <v:textbox>
                  <w:txbxContent>
                    <w:p w14:paraId="2E6C610A"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w:drawing>
          <wp:anchor distT="0" distB="0" distL="114300" distR="114300" simplePos="0" relativeHeight="251910144" behindDoc="0" locked="0" layoutInCell="1" allowOverlap="1" wp14:anchorId="7E78472D" wp14:editId="674F861A">
            <wp:simplePos x="0" y="0"/>
            <wp:positionH relativeFrom="margin">
              <wp:posOffset>3699510</wp:posOffset>
            </wp:positionH>
            <wp:positionV relativeFrom="margin">
              <wp:posOffset>433814</wp:posOffset>
            </wp:positionV>
            <wp:extent cx="582338" cy="1473200"/>
            <wp:effectExtent l="0" t="0" r="0" b="0"/>
            <wp:wrapSquare wrapText="bothSides"/>
            <wp:docPr id="298" name="Grafi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09120" behindDoc="0" locked="0" layoutInCell="1" allowOverlap="1" wp14:anchorId="70D87DEA" wp14:editId="4CE67A57">
            <wp:simplePos x="0" y="0"/>
            <wp:positionH relativeFrom="margin">
              <wp:posOffset>-772795</wp:posOffset>
            </wp:positionH>
            <wp:positionV relativeFrom="margin">
              <wp:posOffset>430530</wp:posOffset>
            </wp:positionV>
            <wp:extent cx="582338" cy="1473200"/>
            <wp:effectExtent l="0" t="0" r="0" b="0"/>
            <wp:wrapSquare wrapText="bothSides"/>
            <wp:docPr id="299" name="Grafi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3F7611F" w14:textId="77777777" w:rsidR="00913EEC" w:rsidRDefault="00913EEC" w:rsidP="007717E6">
      <w:pPr>
        <w:sectPr w:rsidR="00913EEC" w:rsidSect="00913EEC">
          <w:headerReference w:type="even" r:id="rId80"/>
          <w:headerReference w:type="default" r:id="rId81"/>
          <w:headerReference w:type="first" r:id="rId8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27552" behindDoc="0" locked="0" layoutInCell="1" allowOverlap="1" wp14:anchorId="3A18AA37" wp14:editId="5F46C2E4">
                <wp:simplePos x="0" y="0"/>
                <wp:positionH relativeFrom="column">
                  <wp:posOffset>-188595</wp:posOffset>
                </wp:positionH>
                <wp:positionV relativeFrom="paragraph">
                  <wp:posOffset>3240405</wp:posOffset>
                </wp:positionV>
                <wp:extent cx="3886200" cy="3136900"/>
                <wp:effectExtent l="0" t="0" r="0" b="0"/>
                <wp:wrapNone/>
                <wp:docPr id="303" name="Textfeld 303"/>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1F23B4B9"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creature to grant it the ability to see in the dark. For the duration, that creature has darkvision out to a range of 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8AA37" id="Textfeld 303" o:spid="_x0000_s1210" type="#_x0000_t202" style="position:absolute;margin-left:-14.85pt;margin-top:255.15pt;width:306pt;height:247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H2+q8zQCAABfBAAADgAA&#13;&#10;AAAAAAAAAAAAAAAuAgAAZHJzL2Uyb0RvYy54bWxQSwECLQAUAAYACAAAACEADr7SeugAAAARAQAA&#13;&#10;DwAAAAAAAAAAAAAAAACOBAAAZHJzL2Rvd25yZXYueG1sUEsFBgAAAAAEAAQA8wAAAKMFAAAAAA==&#13;&#10;" filled="f" stroked="f" strokeweight=".5pt">
                <v:textbox>
                  <w:txbxContent>
                    <w:p w14:paraId="1F23B4B9"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creature to grant it the ability to see in the dark. For the duration, that creature has darkvision out to a range of 60 feet.</w:t>
                      </w:r>
                    </w:p>
                  </w:txbxContent>
                </v:textbox>
              </v:shape>
            </w:pict>
          </mc:Fallback>
        </mc:AlternateContent>
      </w:r>
      <w:r>
        <w:rPr>
          <w:noProof/>
        </w:rPr>
        <mc:AlternateContent>
          <mc:Choice Requires="wps">
            <w:drawing>
              <wp:anchor distT="0" distB="0" distL="114300" distR="114300" simplePos="0" relativeHeight="251924480" behindDoc="0" locked="0" layoutInCell="1" allowOverlap="1" wp14:anchorId="38AF8689" wp14:editId="40C90A37">
                <wp:simplePos x="0" y="0"/>
                <wp:positionH relativeFrom="column">
                  <wp:posOffset>325755</wp:posOffset>
                </wp:positionH>
                <wp:positionV relativeFrom="paragraph">
                  <wp:posOffset>2605405</wp:posOffset>
                </wp:positionV>
                <wp:extent cx="2946400" cy="596900"/>
                <wp:effectExtent l="0" t="0" r="0" b="0"/>
                <wp:wrapNone/>
                <wp:docPr id="304" name="Textfeld 304"/>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13ED19B2" w14:textId="149BE3B2"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(either a pinch of dried carrot or an agate)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F8689" id="Textfeld 304" o:spid="_x0000_s1211" type="#_x0000_t202" style="position:absolute;margin-left:25.65pt;margin-top:205.15pt;width:232pt;height:47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" filled="f" stroked="f" strokeweight=".5pt">
                <v:textbox>
                  <w:txbxContent>
                    <w:p w14:paraId="13ED19B2" w14:textId="149BE3B2"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(either a pinch of dried carrot or an agate)</w:t>
                      </w:r>
                    </w:p>
                  </w:txbxContent>
                </v:textbox>
              </v:shape>
            </w:pict>
          </mc:Fallback>
        </mc:AlternateContent>
      </w:r>
      <w:r>
        <w:rPr>
          <w:noProof/>
        </w:rPr>
        <mc:AlternateContent>
          <mc:Choice Requires="wps">
            <w:drawing>
              <wp:anchor distT="0" distB="0" distL="114300" distR="114300" simplePos="0" relativeHeight="251922432" behindDoc="0" locked="0" layoutInCell="1" allowOverlap="1" wp14:anchorId="7B99AEA7" wp14:editId="51CE323B">
                <wp:simplePos x="0" y="0"/>
                <wp:positionH relativeFrom="column">
                  <wp:posOffset>3024505</wp:posOffset>
                </wp:positionH>
                <wp:positionV relativeFrom="paragraph">
                  <wp:posOffset>2110105</wp:posOffset>
                </wp:positionV>
                <wp:extent cx="1295400" cy="279400"/>
                <wp:effectExtent l="0" t="0" r="0" b="0"/>
                <wp:wrapNone/>
                <wp:docPr id="305" name="Textfeld 305"/>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2C42C974"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9AEA7" id="Textfeld 305" o:spid="_x0000_s1212" type="#_x0000_t202" style="position:absolute;margin-left:238.15pt;margin-top:166.15pt;width:102pt;height:22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D70KRQzAgAAXgQAAA4AAAAAAAAA&#13;&#10;AAAAAAAALgIAAGRycy9lMm9Eb2MueG1sUEsBAi0AFAAGAAgAAAAhAIUfRI/kAAAAEAEAAA8AAAAA&#13;&#10;AAAAAAAAAAAAjQQAAGRycy9kb3ducmV2LnhtbFBLBQYAAAAABAAEAPMAAACeBQAAAAA=&#13;&#10;" filled="f" stroked="f" strokeweight=".5pt">
                <v:textbox>
                  <w:txbxContent>
                    <w:p w14:paraId="2C42C974"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923456" behindDoc="0" locked="0" layoutInCell="1" allowOverlap="1" wp14:anchorId="6E69DB1F" wp14:editId="6E081E5C">
                <wp:simplePos x="0" y="0"/>
                <wp:positionH relativeFrom="column">
                  <wp:posOffset>2694305</wp:posOffset>
                </wp:positionH>
                <wp:positionV relativeFrom="paragraph">
                  <wp:posOffset>2389505</wp:posOffset>
                </wp:positionV>
                <wp:extent cx="1079500" cy="463550"/>
                <wp:effectExtent l="0" t="0" r="0" b="0"/>
                <wp:wrapNone/>
                <wp:docPr id="306" name="Textfeld 306"/>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7512CDE4"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9DB1F" id="Textfeld 306" o:spid="_x0000_s1213" type="#_x0000_t202" style="position:absolute;margin-left:212.15pt;margin-top:188.15pt;width:85pt;height:36.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jdC7UDMCAABeBAAADgAAAAAA&#13;&#10;AAAAAAAAAAAuAgAAZHJzL2Uyb0RvYy54bWxQSwECLQAUAAYACAAAACEAZfdbNuYAAAAQAQAADwAA&#13;&#10;AAAAAAAAAAAAAACNBAAAZHJzL2Rvd25yZXYueG1sUEsFBgAAAAAEAAQA8wAAAKAFAAAAAA==&#13;&#10;" filled="f" stroked="f" strokeweight=".5pt">
                <v:textbox>
                  <w:txbxContent>
                    <w:p w14:paraId="7512CDE4"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v:textbox>
              </v:shape>
            </w:pict>
          </mc:Fallback>
        </mc:AlternateContent>
      </w:r>
      <w:r>
        <w:rPr>
          <w:noProof/>
        </w:rPr>
        <mc:AlternateContent>
          <mc:Choice Requires="wps">
            <w:drawing>
              <wp:anchor distT="0" distB="0" distL="114300" distR="114300" simplePos="0" relativeHeight="251919360" behindDoc="0" locked="0" layoutInCell="1" allowOverlap="1" wp14:anchorId="4881910E" wp14:editId="2DA693A3">
                <wp:simplePos x="0" y="0"/>
                <wp:positionH relativeFrom="column">
                  <wp:posOffset>3351192</wp:posOffset>
                </wp:positionH>
                <wp:positionV relativeFrom="paragraph">
                  <wp:posOffset>-656604</wp:posOffset>
                </wp:positionV>
                <wp:extent cx="534616" cy="865762"/>
                <wp:effectExtent l="0" t="0" r="0" b="0"/>
                <wp:wrapNone/>
                <wp:docPr id="307" name="Textfeld 307"/>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3A5B67EA"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1910E" id="Textfeld 307" o:spid="_x0000_s1214" type="#_x0000_t202" style="position:absolute;margin-left:263.85pt;margin-top:-51.7pt;width:42.1pt;height:68.1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CucMt2NQIAAF0EAAAOAAAA&#13;&#10;AAAAAAAAAAAAAC4CAABkcnMvZTJvRG9jLnhtbFBLAQItABQABgAIAAAAIQD6q4eq5gAAABABAAAP&#13;&#10;AAAAAAAAAAAAAAAAAI8EAABkcnMvZG93bnJldi54bWxQSwUGAAAAAAQABADzAAAAogUAAAAA&#13;&#10;" filled="f" stroked="f" strokeweight=".5pt">
                <v:textbox>
                  <w:txbxContent>
                    <w:p w14:paraId="3A5B67EA"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925504" behindDoc="0" locked="0" layoutInCell="1" allowOverlap="1" wp14:anchorId="6A7AADFA" wp14:editId="7F7140E2">
                <wp:simplePos x="0" y="0"/>
                <wp:positionH relativeFrom="column">
                  <wp:posOffset>-264795</wp:posOffset>
                </wp:positionH>
                <wp:positionV relativeFrom="paragraph">
                  <wp:posOffset>2351405</wp:posOffset>
                </wp:positionV>
                <wp:extent cx="1079500" cy="254000"/>
                <wp:effectExtent l="0" t="0" r="0" b="0"/>
                <wp:wrapNone/>
                <wp:docPr id="308" name="Textfeld 30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D400197"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AADFA" id="Textfeld 308" o:spid="_x0000_s1215" type="#_x0000_t202" style="position:absolute;margin-left:-20.85pt;margin-top:185.15pt;width:85pt;height:20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Nv9cMw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LY2/1wzAgAAXgQAAA4AAAAAAAAA&#13;&#10;AAAAAAAALgIAAGRycy9lMm9Eb2MueG1sUEsBAi0AFAAGAAgAAAAhAFEe8W7kAAAAEAEAAA8AAAAA&#13;&#10;AAAAAAAAAAAAjQQAAGRycy9kb3ducmV2LnhtbFBLBQYAAAAABAAEAPMAAACeBQAAAAA=&#13;&#10;" filled="f" stroked="f" strokeweight=".5pt">
                <v:textbox>
                  <w:txbxContent>
                    <w:p w14:paraId="3D400197"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26528" behindDoc="0" locked="0" layoutInCell="1" allowOverlap="1" wp14:anchorId="36D321FA" wp14:editId="5CCB41AB">
                <wp:simplePos x="0" y="0"/>
                <wp:positionH relativeFrom="column">
                  <wp:posOffset>-533400</wp:posOffset>
                </wp:positionH>
                <wp:positionV relativeFrom="paragraph">
                  <wp:posOffset>2108200</wp:posOffset>
                </wp:positionV>
                <wp:extent cx="1079500" cy="279400"/>
                <wp:effectExtent l="0" t="0" r="0" b="0"/>
                <wp:wrapNone/>
                <wp:docPr id="309" name="Textfeld 30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441010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321FA" id="Textfeld 309" o:spid="_x0000_s1216" type="#_x0000_t202" style="position:absolute;margin-left:-42pt;margin-top:166pt;width:85pt;height:22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tu8q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Ltu8qMgIAAF4EAAAOAAAAAAAAAAAA&#13;&#10;AAAAAC4CAABkcnMvZTJvRG9jLnhtbFBLAQItABQABgAIAAAAIQD0grDA4wAAAA8BAAAPAAAAAAAA&#13;&#10;AAAAAAAAAIwEAABkcnMvZG93bnJldi54bWxQSwUGAAAAAAQABADzAAAAnAUAAAAA&#13;&#10;" filled="f" stroked="f" strokeweight=".5pt">
                <v:textbox>
                  <w:txbxContent>
                    <w:p w14:paraId="5441010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1921408" behindDoc="0" locked="0" layoutInCell="1" allowOverlap="1" wp14:anchorId="7CA332C1" wp14:editId="1BDF1D10">
            <wp:simplePos x="0" y="0"/>
            <wp:positionH relativeFrom="margin">
              <wp:posOffset>3699510</wp:posOffset>
            </wp:positionH>
            <wp:positionV relativeFrom="margin">
              <wp:posOffset>433814</wp:posOffset>
            </wp:positionV>
            <wp:extent cx="582338" cy="1473200"/>
            <wp:effectExtent l="0" t="0" r="0" b="0"/>
            <wp:wrapSquare wrapText="bothSides"/>
            <wp:docPr id="311" name="Grafik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20384" behindDoc="0" locked="0" layoutInCell="1" allowOverlap="1" wp14:anchorId="596AA788" wp14:editId="6BA9F980">
            <wp:simplePos x="0" y="0"/>
            <wp:positionH relativeFrom="margin">
              <wp:posOffset>-772795</wp:posOffset>
            </wp:positionH>
            <wp:positionV relativeFrom="margin">
              <wp:posOffset>430530</wp:posOffset>
            </wp:positionV>
            <wp:extent cx="582338" cy="1473200"/>
            <wp:effectExtent l="0" t="0" r="0" b="0"/>
            <wp:wrapSquare wrapText="bothSides"/>
            <wp:docPr id="312" name="Grafik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18336" behindDoc="0" locked="0" layoutInCell="1" allowOverlap="1" wp14:anchorId="72D58F52" wp14:editId="05E82551">
                <wp:simplePos x="0" y="0"/>
                <wp:positionH relativeFrom="column">
                  <wp:posOffset>280035</wp:posOffset>
                </wp:positionH>
                <wp:positionV relativeFrom="paragraph">
                  <wp:posOffset>-729615</wp:posOffset>
                </wp:positionV>
                <wp:extent cx="2743200" cy="482138"/>
                <wp:effectExtent l="0" t="0" r="0" b="635"/>
                <wp:wrapNone/>
                <wp:docPr id="310" name="Textfeld 31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C226832"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Darkvision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D58F52" id="Textfeld 310" o:spid="_x0000_s1217" type="#_x0000_t202" style="position:absolute;margin-left:22.05pt;margin-top:-57.45pt;width:3in;height:37.95pt;z-index:25191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3SxmmkgCAACGBAAADgAAAAAAAAAAAAAAAAAuAgAAZHJzL2Uyb0RvYy54bWxQSwECLQAUAAYA&#13;&#10;CAAAACEAGnfNLOYAAAAQAQAADwAAAAAAAAAAAAAAAACiBAAAZHJzL2Rvd25yZXYueG1sUEsFBgAA&#13;&#10;AAAEAAQA8wAAALUFAAAAAA==&#13;&#10;" fillcolor="white [3201]" stroked="f" strokeweight=".5pt">
                <v:textbox>
                  <w:txbxContent>
                    <w:p w14:paraId="5C226832"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Darkvision</w:t>
                      </w:r>
                    </w:p>
                  </w:txbxContent>
                </v:textbox>
              </v:shape>
            </w:pict>
          </mc:Fallback>
        </mc:AlternateContent>
      </w:r>
    </w:p>
    <w:p w14:paraId="6455B6DB" w14:textId="77777777" w:rsidR="00913EEC" w:rsidRDefault="00913EEC" w:rsidP="007717E6">
      <w:pPr>
        <w:sectPr w:rsidR="00913EEC" w:rsidSect="00913EEC">
          <w:headerReference w:type="even" r:id="rId83"/>
          <w:headerReference w:type="default" r:id="rId84"/>
          <w:headerReference w:type="first" r:id="rId8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38816" behindDoc="0" locked="0" layoutInCell="1" allowOverlap="1" wp14:anchorId="35EC56E3" wp14:editId="527D8C32">
                <wp:simplePos x="0" y="0"/>
                <wp:positionH relativeFrom="column">
                  <wp:posOffset>-188595</wp:posOffset>
                </wp:positionH>
                <wp:positionV relativeFrom="paragraph">
                  <wp:posOffset>2916555</wp:posOffset>
                </wp:positionV>
                <wp:extent cx="3886200" cy="3460750"/>
                <wp:effectExtent l="0" t="0" r="0" b="0"/>
                <wp:wrapNone/>
                <wp:docPr id="316" name="Textfeld 316"/>
                <wp:cNvGraphicFramePr/>
                <a:graphic xmlns:a="http://schemas.openxmlformats.org/drawingml/2006/main">
                  <a:graphicData uri="http://schemas.microsoft.com/office/word/2010/wordprocessingShape">
                    <wps:wsp>
                      <wps:cNvSpPr txBox="1"/>
                      <wps:spPr>
                        <a:xfrm>
                          <a:off x="0" y="0"/>
                          <a:ext cx="3886200" cy="3460750"/>
                        </a:xfrm>
                        <a:prstGeom prst="rect">
                          <a:avLst/>
                        </a:prstGeom>
                        <a:noFill/>
                        <a:ln w="6350">
                          <a:noFill/>
                        </a:ln>
                      </wps:spPr>
                      <wps:txbx>
                        <w:txbxContent>
                          <w:p w14:paraId="4E747F34" w14:textId="326DEA5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Whispering to the spirits of nature, you create one of the following effects within range:</w:t>
                            </w:r>
                            <w:r>
                              <w:rPr>
                                <w:rFonts w:ascii="BlackChancery" w:hAnsi="BlackChancery"/>
                                <w:noProof/>
                                <w:color w:val="4D4121"/>
                                <w:lang w:val="en-US"/>
                              </w:rPr>
                              <w:br/>
                            </w:r>
                            <w:r w:rsidRPr="00BB50D2">
                              <w:rPr>
                                <w:rFonts w:ascii="BlackChancery" w:hAnsi="BlackChancery"/>
                                <w:noProof/>
                                <w:color w:val="4D4121"/>
                                <w:lang w:val="en-US"/>
                              </w:rPr>
                              <w:t>• You create a tiny, harmless sensory effect that predicts what the weather will be at your location for the next 24 hours. The effect might manifest as a golden orb for clear skies, a cloud for rain, falling snowflakes for snow, and so on. This effect persists for 1 round.</w:t>
                            </w:r>
                            <w:r>
                              <w:rPr>
                                <w:rFonts w:ascii="BlackChancery" w:hAnsi="BlackChancery"/>
                                <w:noProof/>
                                <w:color w:val="4D4121"/>
                                <w:lang w:val="en-US"/>
                              </w:rPr>
                              <w:br/>
                            </w:r>
                            <w:r w:rsidRPr="00BB50D2">
                              <w:rPr>
                                <w:rFonts w:ascii="BlackChancery" w:hAnsi="BlackChancery"/>
                                <w:noProof/>
                                <w:color w:val="4D4121"/>
                                <w:lang w:val="en-US"/>
                              </w:rPr>
                              <w:t>• You instantly make a flower blossom, a seed pod open, or a leaf bud bloom.</w:t>
                            </w:r>
                            <w:r>
                              <w:rPr>
                                <w:rFonts w:ascii="BlackChancery" w:hAnsi="BlackChancery"/>
                                <w:noProof/>
                                <w:color w:val="4D4121"/>
                                <w:lang w:val="en-US"/>
                              </w:rPr>
                              <w:br/>
                            </w:r>
                            <w:r w:rsidRPr="00BB50D2">
                              <w:rPr>
                                <w:rFonts w:ascii="BlackChancery" w:hAnsi="BlackChancery"/>
                                <w:noProof/>
                                <w:color w:val="4D4121"/>
                                <w:lang w:val="en-US"/>
                              </w:rPr>
                              <w:t>• You create an instantaneous, harmless sensory effect, such as falling leaves, a puff of wind, the sound of a small animal, or the faint odor of skunk. The effect must fit in a 5-foot cube.</w:t>
                            </w:r>
                            <w:r>
                              <w:rPr>
                                <w:rFonts w:ascii="BlackChancery" w:hAnsi="BlackChancery"/>
                                <w:noProof/>
                                <w:color w:val="4D4121"/>
                                <w:lang w:val="en-US"/>
                              </w:rPr>
                              <w:br/>
                            </w:r>
                            <w:r w:rsidRPr="00BB50D2">
                              <w:rPr>
                                <w:rFonts w:ascii="BlackChancery" w:hAnsi="BlackChancery"/>
                                <w:noProof/>
                                <w:color w:val="4D4121"/>
                                <w:lang w:val="en-US"/>
                              </w:rPr>
                              <w:t>• You instantly light or snuff out a candle, a torch, or a small campfire.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C56E3" id="Textfeld 316" o:spid="_x0000_s1218" type="#_x0000_t202" style="position:absolute;margin-left:-14.85pt;margin-top:229.65pt;width:306pt;height:272.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" filled="f" stroked="f" strokeweight=".5pt">
                <v:textbox>
                  <w:txbxContent>
                    <w:p w14:paraId="4E747F34" w14:textId="326DEA5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Whispering to the spirits of nature, you create one of the following effects within range:</w:t>
                      </w:r>
                      <w:r>
                        <w:rPr>
                          <w:rFonts w:ascii="BlackChancery" w:hAnsi="BlackChancery"/>
                          <w:noProof/>
                          <w:color w:val="4D4121"/>
                          <w:lang w:val="en-US"/>
                        </w:rPr>
                        <w:br/>
                      </w:r>
                      <w:r w:rsidRPr="00BB50D2">
                        <w:rPr>
                          <w:rFonts w:ascii="BlackChancery" w:hAnsi="BlackChancery"/>
                          <w:noProof/>
                          <w:color w:val="4D4121"/>
                          <w:lang w:val="en-US"/>
                        </w:rPr>
                        <w:t>• You create a tiny, harmless sensory effect that predicts what the weather will be at your location for the next 24 hours. The effect might manifest as a golden orb for clear skies, a cloud for rain, falling snowflakes for snow, and so on. This effect persists for 1 round.</w:t>
                      </w:r>
                      <w:r>
                        <w:rPr>
                          <w:rFonts w:ascii="BlackChancery" w:hAnsi="BlackChancery"/>
                          <w:noProof/>
                          <w:color w:val="4D4121"/>
                          <w:lang w:val="en-US"/>
                        </w:rPr>
                        <w:br/>
                      </w:r>
                      <w:r w:rsidRPr="00BB50D2">
                        <w:rPr>
                          <w:rFonts w:ascii="BlackChancery" w:hAnsi="BlackChancery"/>
                          <w:noProof/>
                          <w:color w:val="4D4121"/>
                          <w:lang w:val="en-US"/>
                        </w:rPr>
                        <w:t>• You instantly make a flower blossom, a seed pod open, or a leaf bud bloom.</w:t>
                      </w:r>
                      <w:r>
                        <w:rPr>
                          <w:rFonts w:ascii="BlackChancery" w:hAnsi="BlackChancery"/>
                          <w:noProof/>
                          <w:color w:val="4D4121"/>
                          <w:lang w:val="en-US"/>
                        </w:rPr>
                        <w:br/>
                      </w:r>
                      <w:r w:rsidRPr="00BB50D2">
                        <w:rPr>
                          <w:rFonts w:ascii="BlackChancery" w:hAnsi="BlackChancery"/>
                          <w:noProof/>
                          <w:color w:val="4D4121"/>
                          <w:lang w:val="en-US"/>
                        </w:rPr>
                        <w:t>• You create an instantaneous, harmless sensory effect, such as falling leaves, a puff of wind, the sound of a small animal, or the faint odor of skunk. The effect must fit in a 5-foot cube.</w:t>
                      </w:r>
                      <w:r>
                        <w:rPr>
                          <w:rFonts w:ascii="BlackChancery" w:hAnsi="BlackChancery"/>
                          <w:noProof/>
                          <w:color w:val="4D4121"/>
                          <w:lang w:val="en-US"/>
                        </w:rPr>
                        <w:br/>
                      </w:r>
                      <w:r w:rsidRPr="00BB50D2">
                        <w:rPr>
                          <w:rFonts w:ascii="BlackChancery" w:hAnsi="BlackChancery"/>
                          <w:noProof/>
                          <w:color w:val="4D4121"/>
                          <w:lang w:val="en-US"/>
                        </w:rPr>
                        <w:t>• You instantly light or snuff out a candle, a torch, or a small campfire.</w:t>
                      </w:r>
                    </w:p>
                  </w:txbxContent>
                </v:textbox>
              </v:shape>
            </w:pict>
          </mc:Fallback>
        </mc:AlternateContent>
      </w:r>
      <w:r>
        <w:rPr>
          <w:noProof/>
        </w:rPr>
        <mc:AlternateContent>
          <mc:Choice Requires="wps">
            <w:drawing>
              <wp:anchor distT="0" distB="0" distL="114300" distR="114300" simplePos="0" relativeHeight="251935744" behindDoc="0" locked="0" layoutInCell="1" allowOverlap="1" wp14:anchorId="6CCA4660" wp14:editId="26FAC3AB">
                <wp:simplePos x="0" y="0"/>
                <wp:positionH relativeFrom="column">
                  <wp:posOffset>325755</wp:posOffset>
                </wp:positionH>
                <wp:positionV relativeFrom="paragraph">
                  <wp:posOffset>2605405</wp:posOffset>
                </wp:positionV>
                <wp:extent cx="2946400" cy="596900"/>
                <wp:effectExtent l="0" t="0" r="0" b="0"/>
                <wp:wrapNone/>
                <wp:docPr id="317" name="Textfeld 317"/>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6051CA8D"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A4660" id="Textfeld 317" o:spid="_x0000_s1219" type="#_x0000_t202" style="position:absolute;margin-left:25.65pt;margin-top:205.15pt;width:232pt;height:47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GQfd/g0AgAAXgQAAA4AAAAAAAAA&#13;&#10;AAAAAAAALgIAAGRycy9lMm9Eb2MueG1sUEsBAi0AFAAGAAgAAAAhAHn7MKfjAAAADwEAAA8AAAAA&#13;&#10;AAAAAAAAAAAAjgQAAGRycy9kb3ducmV2LnhtbFBLBQYAAAAABAAEAPMAAACeBQAAAAA=&#13;&#10;" filled="f" stroked="f" strokeweight=".5pt">
                <v:textbox>
                  <w:txbxContent>
                    <w:p w14:paraId="6051CA8D"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933696" behindDoc="0" locked="0" layoutInCell="1" allowOverlap="1" wp14:anchorId="7D313515" wp14:editId="63CE6F25">
                <wp:simplePos x="0" y="0"/>
                <wp:positionH relativeFrom="column">
                  <wp:posOffset>3024505</wp:posOffset>
                </wp:positionH>
                <wp:positionV relativeFrom="paragraph">
                  <wp:posOffset>2110105</wp:posOffset>
                </wp:positionV>
                <wp:extent cx="1295400" cy="279400"/>
                <wp:effectExtent l="0" t="0" r="0" b="0"/>
                <wp:wrapNone/>
                <wp:docPr id="318" name="Textfeld 318"/>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3A0E7FF8"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313515" id="Textfeld 318" o:spid="_x0000_s1220" type="#_x0000_t202" style="position:absolute;margin-left:238.15pt;margin-top:166.15pt;width:102pt;height:22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Jkc+wszAgAAXgQAAA4AAAAAAAAA&#13;&#10;AAAAAAAALgIAAGRycy9lMm9Eb2MueG1sUEsBAi0AFAAGAAgAAAAhAIUfRI/kAAAAEAEAAA8AAAAA&#13;&#10;AAAAAAAAAAAAjQQAAGRycy9kb3ducmV2LnhtbFBLBQYAAAAABAAEAPMAAACeBQAAAAA=&#13;&#10;" filled="f" stroked="f" strokeweight=".5pt">
                <v:textbox>
                  <w:txbxContent>
                    <w:p w14:paraId="3A0E7FF8"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934720" behindDoc="0" locked="0" layoutInCell="1" allowOverlap="1" wp14:anchorId="018ADCD9" wp14:editId="474734B8">
                <wp:simplePos x="0" y="0"/>
                <wp:positionH relativeFrom="column">
                  <wp:posOffset>2694305</wp:posOffset>
                </wp:positionH>
                <wp:positionV relativeFrom="paragraph">
                  <wp:posOffset>2389505</wp:posOffset>
                </wp:positionV>
                <wp:extent cx="1079500" cy="463550"/>
                <wp:effectExtent l="0" t="0" r="0" b="0"/>
                <wp:wrapNone/>
                <wp:docPr id="319" name="Textfeld 319"/>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7068CDB9"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ADCD9" id="Textfeld 319" o:spid="_x0000_s1221" type="#_x0000_t202" style="position:absolute;margin-left:212.15pt;margin-top:188.15pt;width:85pt;height:36.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" filled="f" stroked="f" strokeweight=".5pt">
                <v:textbox>
                  <w:txbxContent>
                    <w:p w14:paraId="7068CDB9"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930624" behindDoc="0" locked="0" layoutInCell="1" allowOverlap="1" wp14:anchorId="11BE400E" wp14:editId="4AAC036C">
                <wp:simplePos x="0" y="0"/>
                <wp:positionH relativeFrom="column">
                  <wp:posOffset>3351192</wp:posOffset>
                </wp:positionH>
                <wp:positionV relativeFrom="paragraph">
                  <wp:posOffset>-656604</wp:posOffset>
                </wp:positionV>
                <wp:extent cx="534616" cy="865762"/>
                <wp:effectExtent l="0" t="0" r="0" b="0"/>
                <wp:wrapNone/>
                <wp:docPr id="320" name="Textfeld 320"/>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14C6E885"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E400E" id="Textfeld 320" o:spid="_x0000_s1222" type="#_x0000_t202" style="position:absolute;margin-left:263.85pt;margin-top:-51.7pt;width:42.1pt;height:68.1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CYfXR1NQIAAF0EAAAOAAAA&#13;&#10;AAAAAAAAAAAAAC4CAABkcnMvZTJvRG9jLnhtbFBLAQItABQABgAIAAAAIQD6q4eq5gAAABABAAAP&#13;&#10;AAAAAAAAAAAAAAAAAI8EAABkcnMvZG93bnJldi54bWxQSwUGAAAAAAQABADzAAAAogUAAAAA&#13;&#10;" filled="f" stroked="f" strokeweight=".5pt">
                <v:textbox>
                  <w:txbxContent>
                    <w:p w14:paraId="14C6E885"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1936768" behindDoc="0" locked="0" layoutInCell="1" allowOverlap="1" wp14:anchorId="440C11C3" wp14:editId="1E124347">
                <wp:simplePos x="0" y="0"/>
                <wp:positionH relativeFrom="column">
                  <wp:posOffset>-264795</wp:posOffset>
                </wp:positionH>
                <wp:positionV relativeFrom="paragraph">
                  <wp:posOffset>2351405</wp:posOffset>
                </wp:positionV>
                <wp:extent cx="1079500" cy="254000"/>
                <wp:effectExtent l="0" t="0" r="0" b="0"/>
                <wp:wrapNone/>
                <wp:docPr id="321" name="Textfeld 32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29BBD2D"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C11C3" id="Textfeld 321" o:spid="_x0000_s1223" type="#_x0000_t202" style="position:absolute;margin-left:-20.85pt;margin-top:185.15pt;width:85pt;height:20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IuyqKQzAgAAXgQAAA4AAAAAAAAA&#13;&#10;AAAAAAAALgIAAGRycy9lMm9Eb2MueG1sUEsBAi0AFAAGAAgAAAAhAFEe8W7kAAAAEAEAAA8AAAAA&#13;&#10;AAAAAAAAAAAAjQQAAGRycy9kb3ducmV2LnhtbFBLBQYAAAAABAAEAPMAAACeBQAAAAA=&#13;&#10;" filled="f" stroked="f" strokeweight=".5pt">
                <v:textbox>
                  <w:txbxContent>
                    <w:p w14:paraId="129BBD2D"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37792" behindDoc="0" locked="0" layoutInCell="1" allowOverlap="1" wp14:anchorId="3DABC1AD" wp14:editId="0131DD3F">
                <wp:simplePos x="0" y="0"/>
                <wp:positionH relativeFrom="column">
                  <wp:posOffset>-533400</wp:posOffset>
                </wp:positionH>
                <wp:positionV relativeFrom="paragraph">
                  <wp:posOffset>2108200</wp:posOffset>
                </wp:positionV>
                <wp:extent cx="1079500" cy="279400"/>
                <wp:effectExtent l="0" t="0" r="0" b="0"/>
                <wp:wrapNone/>
                <wp:docPr id="322" name="Textfeld 32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E1D9EF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ABC1AD" id="Textfeld 322" o:spid="_x0000_s1224" type="#_x0000_t202" style="position:absolute;margin-left:-42pt;margin-top:166pt;width:85pt;height:22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Aq5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gACrk0AgAAXgQAAA4AAAAAAAAA&#13;&#10;AAAAAAAALgIAAGRycy9lMm9Eb2MueG1sUEsBAi0AFAAGAAgAAAAhAPSCsMDjAAAADwEAAA8AAAAA&#13;&#10;AAAAAAAAAAAAjgQAAGRycy9kb3ducmV2LnhtbFBLBQYAAAAABAAEAPMAAACeBQAAAAA=&#13;&#10;" filled="f" stroked="f" strokeweight=".5pt">
                <v:textbox>
                  <w:txbxContent>
                    <w:p w14:paraId="6E1D9EF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w:drawing>
          <wp:anchor distT="0" distB="0" distL="114300" distR="114300" simplePos="0" relativeHeight="251932672" behindDoc="0" locked="0" layoutInCell="1" allowOverlap="1" wp14:anchorId="710173BB" wp14:editId="5FC1AF77">
            <wp:simplePos x="0" y="0"/>
            <wp:positionH relativeFrom="margin">
              <wp:posOffset>3699510</wp:posOffset>
            </wp:positionH>
            <wp:positionV relativeFrom="margin">
              <wp:posOffset>433814</wp:posOffset>
            </wp:positionV>
            <wp:extent cx="582338" cy="1473200"/>
            <wp:effectExtent l="0" t="0" r="0" b="0"/>
            <wp:wrapSquare wrapText="bothSides"/>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31648" behindDoc="0" locked="0" layoutInCell="1" allowOverlap="1" wp14:anchorId="24754837" wp14:editId="4260339B">
            <wp:simplePos x="0" y="0"/>
            <wp:positionH relativeFrom="margin">
              <wp:posOffset>-772795</wp:posOffset>
            </wp:positionH>
            <wp:positionV relativeFrom="margin">
              <wp:posOffset>430530</wp:posOffset>
            </wp:positionV>
            <wp:extent cx="582338" cy="1473200"/>
            <wp:effectExtent l="0" t="0" r="0" b="0"/>
            <wp:wrapSquare wrapText="bothSides"/>
            <wp:docPr id="325" name="Grafik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29600" behindDoc="0" locked="0" layoutInCell="1" allowOverlap="1" wp14:anchorId="7FA8A20A" wp14:editId="035D4695">
                <wp:simplePos x="0" y="0"/>
                <wp:positionH relativeFrom="column">
                  <wp:posOffset>280035</wp:posOffset>
                </wp:positionH>
                <wp:positionV relativeFrom="paragraph">
                  <wp:posOffset>-729615</wp:posOffset>
                </wp:positionV>
                <wp:extent cx="2743200" cy="482138"/>
                <wp:effectExtent l="0" t="0" r="0" b="635"/>
                <wp:wrapNone/>
                <wp:docPr id="323" name="Textfeld 32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354BF12"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Druidcraft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A8A20A" id="Textfeld 323" o:spid="_x0000_s1225" type="#_x0000_t202" style="position:absolute;margin-left:22.05pt;margin-top:-57.45pt;width:3in;height:37.9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EBT/dRJAgAAhgQAAA4AAAAAAAAAAAAAAAAALgIAAGRycy9lMm9Eb2MueG1sUEsBAi0AFAAG&#13;&#10;AAgAAAAhABp3zSzmAAAAEAEAAA8AAAAAAAAAAAAAAAAAowQAAGRycy9kb3ducmV2LnhtbFBLBQYA&#13;&#10;AAAABAAEAPMAAAC2BQAAAAA=&#13;&#10;" fillcolor="white [3201]" stroked="f" strokeweight=".5pt">
                <v:textbox>
                  <w:txbxContent>
                    <w:p w14:paraId="1354BF12"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Druidcraft</w:t>
                      </w:r>
                    </w:p>
                  </w:txbxContent>
                </v:textbox>
              </v:shape>
            </w:pict>
          </mc:Fallback>
        </mc:AlternateContent>
      </w:r>
    </w:p>
    <w:p w14:paraId="4754CC2B" w14:textId="77777777" w:rsidR="00913EEC" w:rsidRDefault="00913EEC" w:rsidP="007717E6">
      <w:pPr>
        <w:sectPr w:rsidR="00913EEC" w:rsidSect="00913EEC">
          <w:headerReference w:type="even" r:id="rId86"/>
          <w:headerReference w:type="default" r:id="rId87"/>
          <w:headerReference w:type="first" r:id="rId8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50080" behindDoc="0" locked="0" layoutInCell="1" allowOverlap="1" wp14:anchorId="2C6979CD" wp14:editId="657285BC">
                <wp:simplePos x="0" y="0"/>
                <wp:positionH relativeFrom="column">
                  <wp:posOffset>-188595</wp:posOffset>
                </wp:positionH>
                <wp:positionV relativeFrom="paragraph">
                  <wp:posOffset>3240405</wp:posOffset>
                </wp:positionV>
                <wp:extent cx="3886200" cy="3136900"/>
                <wp:effectExtent l="0" t="0" r="0" b="0"/>
                <wp:wrapNone/>
                <wp:docPr id="329" name="Textfeld 329"/>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7ACBFF4D" w14:textId="325F770F"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A nonmagical weapon you touch becomes a magic weapon. Choose one of the following damage types: acid, cold, tire, lightning, or thunder. For the duration, the weapon has a +1 bonus to attack rolls and deals an extra ld4 damage of the chosen type when it hits.</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5th or 6th level. the bonus to attack rolls increases to +2 and the extra damage increases to 2d4. When you use a spell slot of 7th level or higher, the bonus increases to +3 and the extra damage increases to 3d4.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979CD" id="Textfeld 329" o:spid="_x0000_s1226" type="#_x0000_t202" style="position:absolute;margin-left:-14.85pt;margin-top:255.15pt;width:306pt;height:247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" filled="f" stroked="f" strokeweight=".5pt">
                <v:textbox>
                  <w:txbxContent>
                    <w:p w14:paraId="7ACBFF4D" w14:textId="325F770F"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A nonmagical weapon you touch becomes a magic weapon. Choose one of the following damage types: acid, cold, tire, lightning, or thunder. For the duration, the weapon has a +1 bonus to attack rolls and deals an extra ld4 damage of the chosen type when it hits.</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5th or 6th level. the bonus to attack rolls increases to +2 and the extra damage increases to 2d4. When you use a spell slot of 7th level or higher, the bonus increases to +3 and the extra damage increases to 3d4.</w:t>
                      </w:r>
                    </w:p>
                  </w:txbxContent>
                </v:textbox>
              </v:shape>
            </w:pict>
          </mc:Fallback>
        </mc:AlternateContent>
      </w:r>
      <w:r>
        <w:rPr>
          <w:noProof/>
        </w:rPr>
        <mc:AlternateContent>
          <mc:Choice Requires="wps">
            <w:drawing>
              <wp:anchor distT="0" distB="0" distL="114300" distR="114300" simplePos="0" relativeHeight="251947008" behindDoc="0" locked="0" layoutInCell="1" allowOverlap="1" wp14:anchorId="75817C72" wp14:editId="03902AFD">
                <wp:simplePos x="0" y="0"/>
                <wp:positionH relativeFrom="column">
                  <wp:posOffset>325755</wp:posOffset>
                </wp:positionH>
                <wp:positionV relativeFrom="paragraph">
                  <wp:posOffset>2605405</wp:posOffset>
                </wp:positionV>
                <wp:extent cx="2946400" cy="596900"/>
                <wp:effectExtent l="0" t="0" r="0" b="0"/>
                <wp:wrapNone/>
                <wp:docPr id="330" name="Textfeld 330"/>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5D036356"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817C72" id="Textfeld 330" o:spid="_x0000_s1227" type="#_x0000_t202" style="position:absolute;margin-left:25.65pt;margin-top:205.15pt;width:232pt;height:4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PHdfqjMCAABeBAAADgAAAAAAAAAA&#13;&#10;AAAAAAAuAgAAZHJzL2Uyb0RvYy54bWxQSwECLQAUAAYACAAAACEAefswp+MAAAAPAQAADwAAAAAA&#13;&#10;AAAAAAAAAACNBAAAZHJzL2Rvd25yZXYueG1sUEsFBgAAAAAEAAQA8wAAAJ0FAAAAAA==&#13;&#10;" filled="f" stroked="f" strokeweight=".5pt">
                <v:textbox>
                  <w:txbxContent>
                    <w:p w14:paraId="5D036356"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944960" behindDoc="0" locked="0" layoutInCell="1" allowOverlap="1" wp14:anchorId="4CCDCBE7" wp14:editId="0E144C44">
                <wp:simplePos x="0" y="0"/>
                <wp:positionH relativeFrom="column">
                  <wp:posOffset>3024505</wp:posOffset>
                </wp:positionH>
                <wp:positionV relativeFrom="paragraph">
                  <wp:posOffset>2110105</wp:posOffset>
                </wp:positionV>
                <wp:extent cx="1295400" cy="279400"/>
                <wp:effectExtent l="0" t="0" r="0" b="0"/>
                <wp:wrapNone/>
                <wp:docPr id="331" name="Textfeld 331"/>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2DC9722D"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DCBE7" id="Textfeld 331" o:spid="_x0000_s1228" type="#_x0000_t202" style="position:absolute;margin-left:238.15pt;margin-top:166.15pt;width:102pt;height:22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J+ygRczAgAAXgQAAA4AAAAAAAAA&#13;&#10;AAAAAAAALgIAAGRycy9lMm9Eb2MueG1sUEsBAi0AFAAGAAgAAAAhAIUfRI/kAAAAEAEAAA8AAAAA&#13;&#10;AAAAAAAAAAAAjQQAAGRycy9kb3ducmV2LnhtbFBLBQYAAAAABAAEAPMAAACeBQAAAAA=&#13;&#10;" filled="f" stroked="f" strokeweight=".5pt">
                <v:textbox>
                  <w:txbxContent>
                    <w:p w14:paraId="2DC9722D"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945984" behindDoc="0" locked="0" layoutInCell="1" allowOverlap="1" wp14:anchorId="3BBE7D08" wp14:editId="15CF7BD1">
                <wp:simplePos x="0" y="0"/>
                <wp:positionH relativeFrom="column">
                  <wp:posOffset>2694305</wp:posOffset>
                </wp:positionH>
                <wp:positionV relativeFrom="paragraph">
                  <wp:posOffset>2389505</wp:posOffset>
                </wp:positionV>
                <wp:extent cx="1079500" cy="463550"/>
                <wp:effectExtent l="0" t="0" r="0" b="0"/>
                <wp:wrapNone/>
                <wp:docPr id="332" name="Textfeld 332"/>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1319C87E"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E7D08" id="Textfeld 332" o:spid="_x0000_s1229" type="#_x0000_t202" style="position:absolute;margin-left:212.15pt;margin-top:188.15pt;width:85pt;height:36.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LJYTUzMCAABeBAAADgAAAAAA&#13;&#10;AAAAAAAAAAAuAgAAZHJzL2Uyb0RvYy54bWxQSwECLQAUAAYACAAAACEAZfdbNuYAAAAQAQAADwAA&#13;&#10;AAAAAAAAAAAAAACNBAAAZHJzL2Rvd25yZXYueG1sUEsFBgAAAAAEAAQA8wAAAKAFAAAAAA==&#13;&#10;" filled="f" stroked="f" strokeweight=".5pt">
                <v:textbox>
                  <w:txbxContent>
                    <w:p w14:paraId="1319C87E"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1941888" behindDoc="0" locked="0" layoutInCell="1" allowOverlap="1" wp14:anchorId="53CDC795" wp14:editId="186E83FC">
                <wp:simplePos x="0" y="0"/>
                <wp:positionH relativeFrom="column">
                  <wp:posOffset>3351192</wp:posOffset>
                </wp:positionH>
                <wp:positionV relativeFrom="paragraph">
                  <wp:posOffset>-656604</wp:posOffset>
                </wp:positionV>
                <wp:extent cx="534616" cy="865762"/>
                <wp:effectExtent l="0" t="0" r="0" b="0"/>
                <wp:wrapNone/>
                <wp:docPr id="333" name="Textfeld 333"/>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681D34B1"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DC795" id="Textfeld 333" o:spid="_x0000_s1230" type="#_x0000_t202" style="position:absolute;margin-left:263.85pt;margin-top:-51.7pt;width:42.1pt;height:68.1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A8sVhXNQIAAF0EAAAOAAAA&#13;&#10;AAAAAAAAAAAAAC4CAABkcnMvZTJvRG9jLnhtbFBLAQItABQABgAIAAAAIQD6q4eq5gAAABABAAAP&#13;&#10;AAAAAAAAAAAAAAAAAI8EAABkcnMvZG93bnJldi54bWxQSwUGAAAAAAQABADzAAAAogUAAAAA&#13;&#10;" filled="f" stroked="f" strokeweight=".5pt">
                <v:textbox>
                  <w:txbxContent>
                    <w:p w14:paraId="681D34B1"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948032" behindDoc="0" locked="0" layoutInCell="1" allowOverlap="1" wp14:anchorId="62CA20C1" wp14:editId="7F576D84">
                <wp:simplePos x="0" y="0"/>
                <wp:positionH relativeFrom="column">
                  <wp:posOffset>-264795</wp:posOffset>
                </wp:positionH>
                <wp:positionV relativeFrom="paragraph">
                  <wp:posOffset>2351405</wp:posOffset>
                </wp:positionV>
                <wp:extent cx="1079500" cy="254000"/>
                <wp:effectExtent l="0" t="0" r="0" b="0"/>
                <wp:wrapNone/>
                <wp:docPr id="334" name="Textfeld 33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F083BA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A20C1" id="Textfeld 334" o:spid="_x0000_s1231" type="#_x0000_t202" style="position:absolute;margin-left:-20.85pt;margin-top:185.15pt;width:85pt;height:20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ColIaQzAgAAXgQAAA4AAAAAAAAA&#13;&#10;AAAAAAAALgIAAGRycy9lMm9Eb2MueG1sUEsBAi0AFAAGAAgAAAAhAFEe8W7kAAAAEAEAAA8AAAAA&#13;&#10;AAAAAAAAAAAAjQQAAGRycy9kb3ducmV2LnhtbFBLBQYAAAAABAAEAPMAAACeBQAAAAA=&#13;&#10;" filled="f" stroked="f" strokeweight=".5pt">
                <v:textbox>
                  <w:txbxContent>
                    <w:p w14:paraId="6F083BA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49056" behindDoc="0" locked="0" layoutInCell="1" allowOverlap="1" wp14:anchorId="58116640" wp14:editId="2E8C847C">
                <wp:simplePos x="0" y="0"/>
                <wp:positionH relativeFrom="column">
                  <wp:posOffset>-533400</wp:posOffset>
                </wp:positionH>
                <wp:positionV relativeFrom="paragraph">
                  <wp:posOffset>2108200</wp:posOffset>
                </wp:positionV>
                <wp:extent cx="1079500" cy="279400"/>
                <wp:effectExtent l="0" t="0" r="0" b="0"/>
                <wp:wrapNone/>
                <wp:docPr id="335" name="Textfeld 33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EFFBA2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16640" id="Textfeld 335" o:spid="_x0000_s1232" type="#_x0000_t202" style="position:absolute;margin-left:-42pt;margin-top:166pt;width:85pt;height:22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aHh/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poeH80AgAAXgQAAA4AAAAAAAAA&#13;&#10;AAAAAAAALgIAAGRycy9lMm9Eb2MueG1sUEsBAi0AFAAGAAgAAAAhAPSCsMDjAAAADwEAAA8AAAAA&#13;&#10;AAAAAAAAAAAAjgQAAGRycy9kb3ducmV2LnhtbFBLBQYAAAAABAAEAPMAAACeBQAAAAA=&#13;&#10;" filled="f" stroked="f" strokeweight=".5pt">
                <v:textbox>
                  <w:txbxContent>
                    <w:p w14:paraId="7EFFBA2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1943936" behindDoc="0" locked="0" layoutInCell="1" allowOverlap="1" wp14:anchorId="5FC35DB7" wp14:editId="64EF190F">
            <wp:simplePos x="0" y="0"/>
            <wp:positionH relativeFrom="margin">
              <wp:posOffset>3699510</wp:posOffset>
            </wp:positionH>
            <wp:positionV relativeFrom="margin">
              <wp:posOffset>433814</wp:posOffset>
            </wp:positionV>
            <wp:extent cx="582338" cy="1473200"/>
            <wp:effectExtent l="0" t="0" r="0" b="0"/>
            <wp:wrapSquare wrapText="bothSides"/>
            <wp:docPr id="337" name="Grafik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42912" behindDoc="0" locked="0" layoutInCell="1" allowOverlap="1" wp14:anchorId="43A13DA6" wp14:editId="1BC6E40C">
            <wp:simplePos x="0" y="0"/>
            <wp:positionH relativeFrom="margin">
              <wp:posOffset>-772795</wp:posOffset>
            </wp:positionH>
            <wp:positionV relativeFrom="margin">
              <wp:posOffset>430530</wp:posOffset>
            </wp:positionV>
            <wp:extent cx="582338" cy="1473200"/>
            <wp:effectExtent l="0" t="0" r="0" b="0"/>
            <wp:wrapSquare wrapText="bothSides"/>
            <wp:docPr id="338"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40864" behindDoc="0" locked="0" layoutInCell="1" allowOverlap="1" wp14:anchorId="38275290" wp14:editId="57972C9D">
                <wp:simplePos x="0" y="0"/>
                <wp:positionH relativeFrom="column">
                  <wp:posOffset>280035</wp:posOffset>
                </wp:positionH>
                <wp:positionV relativeFrom="paragraph">
                  <wp:posOffset>-729615</wp:posOffset>
                </wp:positionV>
                <wp:extent cx="2743200" cy="482138"/>
                <wp:effectExtent l="0" t="0" r="0" b="635"/>
                <wp:wrapNone/>
                <wp:docPr id="336" name="Textfeld 33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0AA062B"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Elemental Weapon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275290" id="Textfeld 336" o:spid="_x0000_s1233" type="#_x0000_t202" style="position:absolute;margin-left:22.05pt;margin-top:-57.45pt;width:3in;height:37.95pt;z-index:25194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MzeTgBJAgAAhgQAAA4AAAAAAAAAAAAAAAAALgIAAGRycy9lMm9Eb2MueG1sUEsBAi0AFAAG&#13;&#10;AAgAAAAhABp3zSzmAAAAEAEAAA8AAAAAAAAAAAAAAAAAowQAAGRycy9kb3ducmV2LnhtbFBLBQYA&#13;&#10;AAAABAAEAPMAAAC2BQAAAAA=&#13;&#10;" fillcolor="white [3201]" stroked="f" strokeweight=".5pt">
                <v:textbox>
                  <w:txbxContent>
                    <w:p w14:paraId="30AA062B"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Elemental Weapon</w:t>
                      </w:r>
                    </w:p>
                  </w:txbxContent>
                </v:textbox>
              </v:shape>
            </w:pict>
          </mc:Fallback>
        </mc:AlternateContent>
      </w:r>
    </w:p>
    <w:p w14:paraId="1B297AF2" w14:textId="77777777" w:rsidR="00913EEC" w:rsidRDefault="00913EEC" w:rsidP="007717E6">
      <w:pPr>
        <w:sectPr w:rsidR="00913EEC" w:rsidSect="00913EEC">
          <w:headerReference w:type="even" r:id="rId89"/>
          <w:headerReference w:type="default" r:id="rId90"/>
          <w:headerReference w:type="first" r:id="rId9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61344" behindDoc="0" locked="0" layoutInCell="1" allowOverlap="1" wp14:anchorId="5D9755C1" wp14:editId="11C1BB56">
                <wp:simplePos x="0" y="0"/>
                <wp:positionH relativeFrom="column">
                  <wp:posOffset>-188595</wp:posOffset>
                </wp:positionH>
                <wp:positionV relativeFrom="paragraph">
                  <wp:posOffset>3240405</wp:posOffset>
                </wp:positionV>
                <wp:extent cx="3886200" cy="3136900"/>
                <wp:effectExtent l="0" t="0" r="0" b="0"/>
                <wp:wrapNone/>
                <wp:docPr id="342" name="Textfeld 342"/>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03FE97BE" w14:textId="41F23571" w:rsidR="00B66093" w:rsidRPr="00913EEC" w:rsidRDefault="00B66093" w:rsidP="00A37863">
                            <w:pPr>
                              <w:rPr>
                                <w:rFonts w:ascii="BlackChancery" w:hAnsi="BlackChancery"/>
                                <w:color w:val="4D4121"/>
                                <w:sz w:val="18"/>
                                <w:szCs w:val="18"/>
                                <w:lang w:val="en-US"/>
                              </w:rPr>
                            </w:pPr>
                            <w:r w:rsidRPr="00913EEC">
                              <w:rPr>
                                <w:rFonts w:ascii="BlackChancery" w:hAnsi="BlackChancery"/>
                                <w:noProof/>
                                <w:color w:val="4D4121"/>
                                <w:sz w:val="18"/>
                                <w:szCs w:val="18"/>
                                <w:lang w:val="en-US"/>
                              </w:rPr>
                              <w:t>You cause a creature or an object you can see within range to grow larger or smaller for the duration. Choose either a creature or an object that is neither worn nor carried. If the target is unwilling, it can make a Constitution saving throw. On a success, the spell has no effect.</w:t>
                            </w:r>
                            <w:r>
                              <w:rPr>
                                <w:rFonts w:ascii="BlackChancery" w:hAnsi="BlackChancery"/>
                                <w:noProof/>
                                <w:color w:val="4D4121"/>
                                <w:sz w:val="18"/>
                                <w:szCs w:val="18"/>
                                <w:lang w:val="en-US"/>
                              </w:rPr>
                              <w:br/>
                            </w:r>
                            <w:r w:rsidRPr="00913EEC">
                              <w:rPr>
                                <w:rFonts w:ascii="BlackChancery" w:hAnsi="BlackChancery"/>
                                <w:noProof/>
                                <w:color w:val="4D4121"/>
                                <w:sz w:val="18"/>
                                <w:szCs w:val="18"/>
                                <w:lang w:val="en-US"/>
                              </w:rPr>
                              <w:t xml:space="preserve">If the target is a creature, everything it is wearing and carrying changes size with it. Any item dropped by an affected creature returns to normal size at once. </w:t>
                            </w:r>
                            <w:r>
                              <w:rPr>
                                <w:rFonts w:ascii="BlackChancery" w:hAnsi="BlackChancery"/>
                                <w:noProof/>
                                <w:color w:val="4D4121"/>
                                <w:sz w:val="18"/>
                                <w:szCs w:val="18"/>
                                <w:lang w:val="en-US"/>
                              </w:rPr>
                              <w:br/>
                            </w:r>
                            <w:r w:rsidRPr="00913EEC">
                              <w:rPr>
                                <w:rFonts w:ascii="BlackChancery" w:hAnsi="BlackChancery"/>
                                <w:noProof/>
                                <w:color w:val="4D4121"/>
                                <w:sz w:val="18"/>
                                <w:szCs w:val="18"/>
                                <w:lang w:val="en-US"/>
                              </w:rPr>
                              <w:t>Enlarge. The target’s size doubles in all dimensions, and its weight is multiplied by eight. This growth increases its size by one category-from Medium to Large, for example. If there isn’t enough room for the target to double its size, the creature or object attains the maximum possible size in the space available. Until the spell ends, the target also has advantage on strength checks and strength saving throws. The target’s weapons also grow to match its new size. While these weapons are enlarged, the target’s attacks with them deal 1d4 extra damage.</w:t>
                            </w:r>
                            <w:r>
                              <w:rPr>
                                <w:rFonts w:ascii="BlackChancery" w:hAnsi="BlackChancery"/>
                                <w:noProof/>
                                <w:color w:val="4D4121"/>
                                <w:sz w:val="18"/>
                                <w:szCs w:val="18"/>
                                <w:lang w:val="en-US"/>
                              </w:rPr>
                              <w:br/>
                            </w:r>
                            <w:r w:rsidRPr="00913EEC">
                              <w:rPr>
                                <w:rFonts w:ascii="BlackChancery" w:hAnsi="BlackChancery"/>
                                <w:noProof/>
                                <w:color w:val="4D4121"/>
                                <w:sz w:val="18"/>
                                <w:szCs w:val="18"/>
                                <w:lang w:val="en-US"/>
                              </w:rPr>
                              <w:t>Reduce. The target’s size is halved in all dimensions, and its weight is reduced to one-eighth of normal. This reduction decreases its size by one category-from Medium to Small, for example. Until the spell ends, the target also has disadvantage on strength checks and strength saving throws. The target’s weapons also shrink to match its new size. While these weapons are reduced, the target’s attacks with them deal 1d4 less damage (this can’t reduce the damage below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755C1" id="Textfeld 342" o:spid="_x0000_s1234" type="#_x0000_t202" style="position:absolute;margin-left:-14.85pt;margin-top:255.15pt;width:306pt;height:247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z85gXTQCAABfBAAADgAA&#13;&#10;AAAAAAAAAAAAAAAuAgAAZHJzL2Uyb0RvYy54bWxQSwECLQAUAAYACAAAACEADr7SeugAAAARAQAA&#13;&#10;DwAAAAAAAAAAAAAAAACOBAAAZHJzL2Rvd25yZXYueG1sUEsFBgAAAAAEAAQA8wAAAKMFAAAAAA==&#13;&#10;" filled="f" stroked="f" strokeweight=".5pt">
                <v:textbox>
                  <w:txbxContent>
                    <w:p w14:paraId="03FE97BE" w14:textId="41F23571" w:rsidR="00B66093" w:rsidRPr="00913EEC" w:rsidRDefault="00B66093" w:rsidP="00A37863">
                      <w:pPr>
                        <w:rPr>
                          <w:rFonts w:ascii="BlackChancery" w:hAnsi="BlackChancery"/>
                          <w:color w:val="4D4121"/>
                          <w:sz w:val="18"/>
                          <w:szCs w:val="18"/>
                          <w:lang w:val="en-US"/>
                        </w:rPr>
                      </w:pPr>
                      <w:r w:rsidRPr="00913EEC">
                        <w:rPr>
                          <w:rFonts w:ascii="BlackChancery" w:hAnsi="BlackChancery"/>
                          <w:noProof/>
                          <w:color w:val="4D4121"/>
                          <w:sz w:val="18"/>
                          <w:szCs w:val="18"/>
                          <w:lang w:val="en-US"/>
                        </w:rPr>
                        <w:t>You cause a creature or an object you can see within range to grow larger or smaller for the duration. Choose either a creature or an object that is neither worn nor carried. If the target is unwilling, it can make a Constitution saving throw. On a success, the spell has no effect.</w:t>
                      </w:r>
                      <w:r>
                        <w:rPr>
                          <w:rFonts w:ascii="BlackChancery" w:hAnsi="BlackChancery"/>
                          <w:noProof/>
                          <w:color w:val="4D4121"/>
                          <w:sz w:val="18"/>
                          <w:szCs w:val="18"/>
                          <w:lang w:val="en-US"/>
                        </w:rPr>
                        <w:br/>
                      </w:r>
                      <w:r w:rsidRPr="00913EEC">
                        <w:rPr>
                          <w:rFonts w:ascii="BlackChancery" w:hAnsi="BlackChancery"/>
                          <w:noProof/>
                          <w:color w:val="4D4121"/>
                          <w:sz w:val="18"/>
                          <w:szCs w:val="18"/>
                          <w:lang w:val="en-US"/>
                        </w:rPr>
                        <w:t xml:space="preserve">If the target is a creature, everything it is wearing and carrying changes size with it. Any item dropped by an affected creature returns to normal size at once. </w:t>
                      </w:r>
                      <w:r>
                        <w:rPr>
                          <w:rFonts w:ascii="BlackChancery" w:hAnsi="BlackChancery"/>
                          <w:noProof/>
                          <w:color w:val="4D4121"/>
                          <w:sz w:val="18"/>
                          <w:szCs w:val="18"/>
                          <w:lang w:val="en-US"/>
                        </w:rPr>
                        <w:br/>
                      </w:r>
                      <w:r w:rsidRPr="00913EEC">
                        <w:rPr>
                          <w:rFonts w:ascii="BlackChancery" w:hAnsi="BlackChancery"/>
                          <w:noProof/>
                          <w:color w:val="4D4121"/>
                          <w:sz w:val="18"/>
                          <w:szCs w:val="18"/>
                          <w:lang w:val="en-US"/>
                        </w:rPr>
                        <w:t>Enlarge. The target’s size doubles in all dimensions, and its weight is multiplied by eight. This growth increases its size by one category-from Medium to Large, for example. If there isn’t enough room for the target to double its size, the creature or object attains the maximum possible size in the space available. Until the spell ends, the target also has advantage on strength checks and strength saving throws. The target’s weapons also grow to match its new size. While these weapons are enlarged, the target’s attacks with them deal 1d4 extra damage.</w:t>
                      </w:r>
                      <w:r>
                        <w:rPr>
                          <w:rFonts w:ascii="BlackChancery" w:hAnsi="BlackChancery"/>
                          <w:noProof/>
                          <w:color w:val="4D4121"/>
                          <w:sz w:val="18"/>
                          <w:szCs w:val="18"/>
                          <w:lang w:val="en-US"/>
                        </w:rPr>
                        <w:br/>
                      </w:r>
                      <w:r w:rsidRPr="00913EEC">
                        <w:rPr>
                          <w:rFonts w:ascii="BlackChancery" w:hAnsi="BlackChancery"/>
                          <w:noProof/>
                          <w:color w:val="4D4121"/>
                          <w:sz w:val="18"/>
                          <w:szCs w:val="18"/>
                          <w:lang w:val="en-US"/>
                        </w:rPr>
                        <w:t>Reduce. The target’s size is halved in all dimensions, and its weight is reduced to one-eighth of normal. This reduction decreases its size by one category-from Medium to Small, for example. Until the spell ends, the target also has disadvantage on strength checks and strength saving throws. The target’s weapons also shrink to match its new size. While these weapons are reduced, the target’s attacks with them deal 1d4 less damage (this can’t reduce the damage below 1).</w:t>
                      </w:r>
                    </w:p>
                  </w:txbxContent>
                </v:textbox>
              </v:shape>
            </w:pict>
          </mc:Fallback>
        </mc:AlternateContent>
      </w:r>
      <w:r>
        <w:rPr>
          <w:noProof/>
        </w:rPr>
        <mc:AlternateContent>
          <mc:Choice Requires="wps">
            <w:drawing>
              <wp:anchor distT="0" distB="0" distL="114300" distR="114300" simplePos="0" relativeHeight="251958272" behindDoc="0" locked="0" layoutInCell="1" allowOverlap="1" wp14:anchorId="503C8D23" wp14:editId="3DFF48B6">
                <wp:simplePos x="0" y="0"/>
                <wp:positionH relativeFrom="column">
                  <wp:posOffset>325755</wp:posOffset>
                </wp:positionH>
                <wp:positionV relativeFrom="paragraph">
                  <wp:posOffset>2605405</wp:posOffset>
                </wp:positionV>
                <wp:extent cx="2946400" cy="596900"/>
                <wp:effectExtent l="0" t="0" r="0" b="0"/>
                <wp:wrapNone/>
                <wp:docPr id="343" name="Textfeld 343"/>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55EB7775" w14:textId="13674861"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pinch of powdered iron)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3C8D23" id="Textfeld 343" o:spid="_x0000_s1235" type="#_x0000_t202" style="position:absolute;margin-left:25.65pt;margin-top:205.15pt;width:232pt;height:47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JTC1mM0AgAAXgQAAA4AAAAAAAAA&#13;&#10;AAAAAAAALgIAAGRycy9lMm9Eb2MueG1sUEsBAi0AFAAGAAgAAAAhAHn7MKfjAAAADwEAAA8AAAAA&#13;&#10;AAAAAAAAAAAAjgQAAGRycy9kb3ducmV2LnhtbFBLBQYAAAAABAAEAPMAAACeBQAAAAA=&#13;&#10;" filled="f" stroked="f" strokeweight=".5pt">
                <v:textbox>
                  <w:txbxContent>
                    <w:p w14:paraId="55EB7775" w14:textId="13674861"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pinch of powdered iron)</w:t>
                      </w:r>
                    </w:p>
                  </w:txbxContent>
                </v:textbox>
              </v:shape>
            </w:pict>
          </mc:Fallback>
        </mc:AlternateContent>
      </w:r>
      <w:r>
        <w:rPr>
          <w:noProof/>
        </w:rPr>
        <mc:AlternateContent>
          <mc:Choice Requires="wps">
            <w:drawing>
              <wp:anchor distT="0" distB="0" distL="114300" distR="114300" simplePos="0" relativeHeight="251956224" behindDoc="0" locked="0" layoutInCell="1" allowOverlap="1" wp14:anchorId="05955586" wp14:editId="4CFE9C44">
                <wp:simplePos x="0" y="0"/>
                <wp:positionH relativeFrom="column">
                  <wp:posOffset>3024505</wp:posOffset>
                </wp:positionH>
                <wp:positionV relativeFrom="paragraph">
                  <wp:posOffset>2110105</wp:posOffset>
                </wp:positionV>
                <wp:extent cx="1295400" cy="279400"/>
                <wp:effectExtent l="0" t="0" r="0" b="0"/>
                <wp:wrapNone/>
                <wp:docPr id="344" name="Textfeld 344"/>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0E879DD7"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55586" id="Textfeld 344" o:spid="_x0000_s1236" type="#_x0000_t202" style="position:absolute;margin-left:238.15pt;margin-top:166.15pt;width:102pt;height:22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CKEHE5MQIAAF4EAAAOAAAAAAAAAAAA&#13;&#10;AAAAAC4CAABkcnMvZTJvRG9jLnhtbFBLAQItABQABgAIAAAAIQCFH0SP5AAAABABAAAPAAAAAAAA&#13;&#10;AAAAAAAAAIsEAABkcnMvZG93bnJldi54bWxQSwUGAAAAAAQABADzAAAAnAUAAAAA&#13;&#10;" filled="f" stroked="f" strokeweight=".5pt">
                <v:textbox>
                  <w:txbxContent>
                    <w:p w14:paraId="0E879DD7"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957248" behindDoc="0" locked="0" layoutInCell="1" allowOverlap="1" wp14:anchorId="5EBDCB72" wp14:editId="3232C016">
                <wp:simplePos x="0" y="0"/>
                <wp:positionH relativeFrom="column">
                  <wp:posOffset>2694305</wp:posOffset>
                </wp:positionH>
                <wp:positionV relativeFrom="paragraph">
                  <wp:posOffset>2389505</wp:posOffset>
                </wp:positionV>
                <wp:extent cx="1079500" cy="463550"/>
                <wp:effectExtent l="0" t="0" r="0" b="0"/>
                <wp:wrapNone/>
                <wp:docPr id="345" name="Textfeld 345"/>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51C21264"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DCB72" id="Textfeld 345" o:spid="_x0000_s1237" type="#_x0000_t202" style="position:absolute;margin-left:212.15pt;margin-top:188.15pt;width:85pt;height:36.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WYIMRDMCAABeBAAADgAAAAAA&#13;&#10;AAAAAAAAAAAuAgAAZHJzL2Uyb0RvYy54bWxQSwECLQAUAAYACAAAACEAZfdbNuYAAAAQAQAADwAA&#13;&#10;AAAAAAAAAAAAAACNBAAAZHJzL2Rvd25yZXYueG1sUEsFBgAAAAAEAAQA8wAAAKAFAAAAAA==&#13;&#10;" filled="f" stroked="f" strokeweight=".5pt">
                <v:textbox>
                  <w:txbxContent>
                    <w:p w14:paraId="51C21264"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1953152" behindDoc="0" locked="0" layoutInCell="1" allowOverlap="1" wp14:anchorId="5FFFE681" wp14:editId="773ACCE2">
                <wp:simplePos x="0" y="0"/>
                <wp:positionH relativeFrom="column">
                  <wp:posOffset>3351192</wp:posOffset>
                </wp:positionH>
                <wp:positionV relativeFrom="paragraph">
                  <wp:posOffset>-656604</wp:posOffset>
                </wp:positionV>
                <wp:extent cx="534616" cy="865762"/>
                <wp:effectExtent l="0" t="0" r="0" b="0"/>
                <wp:wrapNone/>
                <wp:docPr id="346" name="Textfeld 346"/>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7FC01F35"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FE681" id="Textfeld 346" o:spid="_x0000_s1238" type="#_x0000_t202" style="position:absolute;margin-left:263.85pt;margin-top:-51.7pt;width:42.1pt;height:68.1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" filled="f" stroked="f" strokeweight=".5pt">
                <v:textbox>
                  <w:txbxContent>
                    <w:p w14:paraId="7FC01F35"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959296" behindDoc="0" locked="0" layoutInCell="1" allowOverlap="1" wp14:anchorId="25D2FB21" wp14:editId="29F8F2BD">
                <wp:simplePos x="0" y="0"/>
                <wp:positionH relativeFrom="column">
                  <wp:posOffset>-264795</wp:posOffset>
                </wp:positionH>
                <wp:positionV relativeFrom="paragraph">
                  <wp:posOffset>2351405</wp:posOffset>
                </wp:positionV>
                <wp:extent cx="1079500" cy="254000"/>
                <wp:effectExtent l="0" t="0" r="0" b="0"/>
                <wp:wrapNone/>
                <wp:docPr id="347" name="Textfeld 34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3551D0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2FB21" id="Textfeld 347" o:spid="_x0000_s1239" type="#_x0000_t202" style="position:absolute;margin-left:-20.85pt;margin-top:185.15pt;width:85pt;height:20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hmD0jNAIAAF4EAAAOAAAAAAAA&#13;&#10;AAAAAAAAAC4CAABkcnMvZTJvRG9jLnhtbFBLAQItABQABgAIAAAAIQBRHvFu5AAAABABAAAPAAAA&#13;&#10;AAAAAAAAAAAAAI4EAABkcnMvZG93bnJldi54bWxQSwUGAAAAAAQABADzAAAAnwUAAAAA&#13;&#10;" filled="f" stroked="f" strokeweight=".5pt">
                <v:textbox>
                  <w:txbxContent>
                    <w:p w14:paraId="53551D0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60320" behindDoc="0" locked="0" layoutInCell="1" allowOverlap="1" wp14:anchorId="4E84F6A7" wp14:editId="5DF75522">
                <wp:simplePos x="0" y="0"/>
                <wp:positionH relativeFrom="column">
                  <wp:posOffset>-533400</wp:posOffset>
                </wp:positionH>
                <wp:positionV relativeFrom="paragraph">
                  <wp:posOffset>2108200</wp:posOffset>
                </wp:positionV>
                <wp:extent cx="1079500" cy="279400"/>
                <wp:effectExtent l="0" t="0" r="0" b="0"/>
                <wp:wrapNone/>
                <wp:docPr id="348" name="Textfeld 34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FA97BB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4F6A7" id="Textfeld 348" o:spid="_x0000_s1240" type="#_x0000_t202" style="position:absolute;margin-left:-42pt;margin-top:166pt;width:85pt;height:22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Eza2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F8TNrY0AgAAXgQAAA4AAAAAAAAA&#13;&#10;AAAAAAAALgIAAGRycy9lMm9Eb2MueG1sUEsBAi0AFAAGAAgAAAAhAPSCsMDjAAAADwEAAA8AAAAA&#13;&#10;AAAAAAAAAAAAjgQAAGRycy9kb3ducmV2LnhtbFBLBQYAAAAABAAEAPMAAACeBQAAAAA=&#13;&#10;" filled="f" stroked="f" strokeweight=".5pt">
                <v:textbox>
                  <w:txbxContent>
                    <w:p w14:paraId="4FA97BB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w:drawing>
          <wp:anchor distT="0" distB="0" distL="114300" distR="114300" simplePos="0" relativeHeight="251955200" behindDoc="0" locked="0" layoutInCell="1" allowOverlap="1" wp14:anchorId="7489EBD7" wp14:editId="6A2985EC">
            <wp:simplePos x="0" y="0"/>
            <wp:positionH relativeFrom="margin">
              <wp:posOffset>3699510</wp:posOffset>
            </wp:positionH>
            <wp:positionV relativeFrom="margin">
              <wp:posOffset>433814</wp:posOffset>
            </wp:positionV>
            <wp:extent cx="582338" cy="1473200"/>
            <wp:effectExtent l="0" t="0" r="0" b="0"/>
            <wp:wrapSquare wrapText="bothSides"/>
            <wp:docPr id="350" name="Grafik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54176" behindDoc="0" locked="0" layoutInCell="1" allowOverlap="1" wp14:anchorId="5603A173" wp14:editId="64559623">
            <wp:simplePos x="0" y="0"/>
            <wp:positionH relativeFrom="margin">
              <wp:posOffset>-772795</wp:posOffset>
            </wp:positionH>
            <wp:positionV relativeFrom="margin">
              <wp:posOffset>430530</wp:posOffset>
            </wp:positionV>
            <wp:extent cx="582338" cy="1473200"/>
            <wp:effectExtent l="0" t="0" r="0" b="0"/>
            <wp:wrapSquare wrapText="bothSides"/>
            <wp:docPr id="351" name="Grafik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52128" behindDoc="0" locked="0" layoutInCell="1" allowOverlap="1" wp14:anchorId="426DA2FE" wp14:editId="0312C1CB">
                <wp:simplePos x="0" y="0"/>
                <wp:positionH relativeFrom="column">
                  <wp:posOffset>280035</wp:posOffset>
                </wp:positionH>
                <wp:positionV relativeFrom="paragraph">
                  <wp:posOffset>-729615</wp:posOffset>
                </wp:positionV>
                <wp:extent cx="2743200" cy="482138"/>
                <wp:effectExtent l="0" t="0" r="0" b="635"/>
                <wp:wrapNone/>
                <wp:docPr id="349" name="Textfeld 34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D22E27B"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Enlarge/Reduce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6DA2FE" id="Textfeld 349" o:spid="_x0000_s1241" type="#_x0000_t202" style="position:absolute;margin-left:22.05pt;margin-top:-57.45pt;width:3in;height:37.95pt;z-index:25195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" fillcolor="white [3201]" stroked="f" strokeweight=".5pt">
                <v:textbox>
                  <w:txbxContent>
                    <w:p w14:paraId="5D22E27B"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Enlarge/Reduce</w:t>
                      </w:r>
                    </w:p>
                  </w:txbxContent>
                </v:textbox>
              </v:shape>
            </w:pict>
          </mc:Fallback>
        </mc:AlternateContent>
      </w:r>
    </w:p>
    <w:p w14:paraId="215E49EB" w14:textId="77777777" w:rsidR="00913EEC" w:rsidRDefault="00913EEC" w:rsidP="007717E6">
      <w:pPr>
        <w:sectPr w:rsidR="00913EEC" w:rsidSect="00913EEC">
          <w:headerReference w:type="even" r:id="rId92"/>
          <w:headerReference w:type="default" r:id="rId93"/>
          <w:headerReference w:type="first" r:id="rId9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72608" behindDoc="0" locked="0" layoutInCell="1" allowOverlap="1" wp14:anchorId="01A14238" wp14:editId="22761E0A">
                <wp:simplePos x="0" y="0"/>
                <wp:positionH relativeFrom="column">
                  <wp:posOffset>-188595</wp:posOffset>
                </wp:positionH>
                <wp:positionV relativeFrom="paragraph">
                  <wp:posOffset>3240405</wp:posOffset>
                </wp:positionV>
                <wp:extent cx="3886200" cy="3136900"/>
                <wp:effectExtent l="0" t="0" r="0" b="0"/>
                <wp:wrapNone/>
                <wp:docPr id="355" name="Textfeld 355"/>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1BA4A6BF"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This spell allows you to move at an incredible pace. When you cast this spell, and then as a bonus action on each of your turns until the spell ends, you can take the Dash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14238" id="Textfeld 355" o:spid="_x0000_s1242" type="#_x0000_t202" style="position:absolute;margin-left:-14.85pt;margin-top:255.15pt;width:306pt;height:247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sbPrLTQCAABfBAAADgAA&#13;&#10;AAAAAAAAAAAAAAAuAgAAZHJzL2Uyb0RvYy54bWxQSwECLQAUAAYACAAAACEADr7SeugAAAARAQAA&#13;&#10;DwAAAAAAAAAAAAAAAACOBAAAZHJzL2Rvd25yZXYueG1sUEsFBgAAAAAEAAQA8wAAAKMFAAAAAA==&#13;&#10;" filled="f" stroked="f" strokeweight=".5pt">
                <v:textbox>
                  <w:txbxContent>
                    <w:p w14:paraId="1BA4A6BF"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This spell allows you to move at an incredible pace. When you cast this spell, and then as a bonus action on each of your turns until the spell ends, you can take the Dash action.</w:t>
                      </w:r>
                    </w:p>
                  </w:txbxContent>
                </v:textbox>
              </v:shape>
            </w:pict>
          </mc:Fallback>
        </mc:AlternateContent>
      </w:r>
      <w:r>
        <w:rPr>
          <w:noProof/>
        </w:rPr>
        <mc:AlternateContent>
          <mc:Choice Requires="wps">
            <w:drawing>
              <wp:anchor distT="0" distB="0" distL="114300" distR="114300" simplePos="0" relativeHeight="251969536" behindDoc="0" locked="0" layoutInCell="1" allowOverlap="1" wp14:anchorId="286B18E1" wp14:editId="2FA63FBA">
                <wp:simplePos x="0" y="0"/>
                <wp:positionH relativeFrom="column">
                  <wp:posOffset>325755</wp:posOffset>
                </wp:positionH>
                <wp:positionV relativeFrom="paragraph">
                  <wp:posOffset>2605405</wp:posOffset>
                </wp:positionV>
                <wp:extent cx="2946400" cy="596900"/>
                <wp:effectExtent l="0" t="0" r="0" b="0"/>
                <wp:wrapNone/>
                <wp:docPr id="356" name="Textfeld 356"/>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3C52E05E"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B18E1" id="Textfeld 356" o:spid="_x0000_s1243" type="#_x0000_t202" style="position:absolute;margin-left:25.65pt;margin-top:205.15pt;width:232pt;height:47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HC6rmQ0AgAAXgQAAA4AAAAAAAAA&#13;&#10;AAAAAAAALgIAAGRycy9lMm9Eb2MueG1sUEsBAi0AFAAGAAgAAAAhAHn7MKfjAAAADwEAAA8AAAAA&#13;&#10;AAAAAAAAAAAAjgQAAGRycy9kb3ducmV2LnhtbFBLBQYAAAAABAAEAPMAAACeBQAAAAA=&#13;&#10;" filled="f" stroked="f" strokeweight=".5pt">
                <v:textbox>
                  <w:txbxContent>
                    <w:p w14:paraId="3C52E05E"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967488" behindDoc="0" locked="0" layoutInCell="1" allowOverlap="1" wp14:anchorId="17E78572" wp14:editId="27F73175">
                <wp:simplePos x="0" y="0"/>
                <wp:positionH relativeFrom="column">
                  <wp:posOffset>3024505</wp:posOffset>
                </wp:positionH>
                <wp:positionV relativeFrom="paragraph">
                  <wp:posOffset>2110105</wp:posOffset>
                </wp:positionV>
                <wp:extent cx="1295400" cy="279400"/>
                <wp:effectExtent l="0" t="0" r="0" b="0"/>
                <wp:wrapNone/>
                <wp:docPr id="357" name="Textfeld 357"/>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1CC85289"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78572" id="Textfeld 357" o:spid="_x0000_s1244" type="#_x0000_t202" style="position:absolute;margin-left:238.15pt;margin-top:166.15pt;width:102pt;height:22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NmQm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" filled="f" stroked="f" strokeweight=".5pt">
                <v:textbox>
                  <w:txbxContent>
                    <w:p w14:paraId="1CC85289"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968512" behindDoc="0" locked="0" layoutInCell="1" allowOverlap="1" wp14:anchorId="513118D4" wp14:editId="63924B80">
                <wp:simplePos x="0" y="0"/>
                <wp:positionH relativeFrom="column">
                  <wp:posOffset>2694305</wp:posOffset>
                </wp:positionH>
                <wp:positionV relativeFrom="paragraph">
                  <wp:posOffset>2389505</wp:posOffset>
                </wp:positionV>
                <wp:extent cx="1079500" cy="463550"/>
                <wp:effectExtent l="0" t="0" r="0" b="0"/>
                <wp:wrapNone/>
                <wp:docPr id="358" name="Textfeld 358"/>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15A25B2D"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118D4" id="Textfeld 358" o:spid="_x0000_s1245" type="#_x0000_t202" style="position:absolute;margin-left:212.15pt;margin-top:188.15pt;width:85pt;height:36.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46eX9jMCAABeBAAADgAAAAAA&#13;&#10;AAAAAAAAAAAuAgAAZHJzL2Uyb0RvYy54bWxQSwECLQAUAAYACAAAACEAZfdbNuYAAAAQAQAADwAA&#13;&#10;AAAAAAAAAAAAAACNBAAAZHJzL2Rvd25yZXYueG1sUEsFBgAAAAAEAAQA8wAAAKAFAAAAAA==&#13;&#10;" filled="f" stroked="f" strokeweight=".5pt">
                <v:textbox>
                  <w:txbxContent>
                    <w:p w14:paraId="15A25B2D"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Pr>
          <w:noProof/>
        </w:rPr>
        <mc:AlternateContent>
          <mc:Choice Requires="wps">
            <w:drawing>
              <wp:anchor distT="0" distB="0" distL="114300" distR="114300" simplePos="0" relativeHeight="251964416" behindDoc="0" locked="0" layoutInCell="1" allowOverlap="1" wp14:anchorId="7E6764C8" wp14:editId="5F925373">
                <wp:simplePos x="0" y="0"/>
                <wp:positionH relativeFrom="column">
                  <wp:posOffset>3351192</wp:posOffset>
                </wp:positionH>
                <wp:positionV relativeFrom="paragraph">
                  <wp:posOffset>-656604</wp:posOffset>
                </wp:positionV>
                <wp:extent cx="534616" cy="865762"/>
                <wp:effectExtent l="0" t="0" r="0" b="0"/>
                <wp:wrapNone/>
                <wp:docPr id="359" name="Textfeld 359"/>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138B263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6764C8" id="Textfeld 359" o:spid="_x0000_s1246" type="#_x0000_t202" style="position:absolute;margin-left:263.85pt;margin-top:-51.7pt;width:42.1pt;height:68.1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" filled="f" stroked="f" strokeweight=".5pt">
                <v:textbox>
                  <w:txbxContent>
                    <w:p w14:paraId="138B263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970560" behindDoc="0" locked="0" layoutInCell="1" allowOverlap="1" wp14:anchorId="0B985A4B" wp14:editId="6ECC97DB">
                <wp:simplePos x="0" y="0"/>
                <wp:positionH relativeFrom="column">
                  <wp:posOffset>-264795</wp:posOffset>
                </wp:positionH>
                <wp:positionV relativeFrom="paragraph">
                  <wp:posOffset>2351405</wp:posOffset>
                </wp:positionV>
                <wp:extent cx="1079500" cy="254000"/>
                <wp:effectExtent l="0" t="0" r="0" b="0"/>
                <wp:wrapNone/>
                <wp:docPr id="360" name="Textfeld 36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0CE078A"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985A4B" id="Textfeld 360" o:spid="_x0000_s1247" type="#_x0000_t202" style="position:absolute;margin-left:-20.85pt;margin-top:185.15pt;width:85pt;height:20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EAWX9IzAgAAXgQAAA4AAAAAAAAA&#13;&#10;AAAAAAAALgIAAGRycy9lMm9Eb2MueG1sUEsBAi0AFAAGAAgAAAAhAFEe8W7kAAAAEAEAAA8AAAAA&#13;&#10;AAAAAAAAAAAAjQQAAGRycy9kb3ducmV2LnhtbFBLBQYAAAAABAAEAPMAAACeBQAAAAA=&#13;&#10;" filled="f" stroked="f" strokeweight=".5pt">
                <v:textbox>
                  <w:txbxContent>
                    <w:p w14:paraId="20CE078A"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1971584" behindDoc="0" locked="0" layoutInCell="1" allowOverlap="1" wp14:anchorId="39EA97A2" wp14:editId="77C7EB0E">
                <wp:simplePos x="0" y="0"/>
                <wp:positionH relativeFrom="column">
                  <wp:posOffset>-533400</wp:posOffset>
                </wp:positionH>
                <wp:positionV relativeFrom="paragraph">
                  <wp:posOffset>2108200</wp:posOffset>
                </wp:positionV>
                <wp:extent cx="1079500" cy="279400"/>
                <wp:effectExtent l="0" t="0" r="0" b="0"/>
                <wp:wrapNone/>
                <wp:docPr id="361" name="Textfeld 36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3508F0D"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A97A2" id="Textfeld 361" o:spid="_x0000_s1248" type="#_x0000_t202" style="position:absolute;margin-left:-42pt;margin-top:166pt;width:85pt;height:22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KBbBgk0AgAAXgQAAA4AAAAAAAAA&#13;&#10;AAAAAAAALgIAAGRycy9lMm9Eb2MueG1sUEsBAi0AFAAGAAgAAAAhAPSCsMDjAAAADwEAAA8AAAAA&#13;&#10;AAAAAAAAAAAAjgQAAGRycy9kb3ducmV2LnhtbFBLBQYAAAAABAAEAPMAAACeBQAAAAA=&#13;&#10;" filled="f" stroked="f" strokeweight=".5pt">
                <v:textbox>
                  <w:txbxContent>
                    <w:p w14:paraId="03508F0D"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w:drawing>
          <wp:anchor distT="0" distB="0" distL="114300" distR="114300" simplePos="0" relativeHeight="251966464" behindDoc="0" locked="0" layoutInCell="1" allowOverlap="1" wp14:anchorId="4B9163AF" wp14:editId="23AA041F">
            <wp:simplePos x="0" y="0"/>
            <wp:positionH relativeFrom="margin">
              <wp:posOffset>3699510</wp:posOffset>
            </wp:positionH>
            <wp:positionV relativeFrom="margin">
              <wp:posOffset>433814</wp:posOffset>
            </wp:positionV>
            <wp:extent cx="582338" cy="1473200"/>
            <wp:effectExtent l="0" t="0" r="0" b="0"/>
            <wp:wrapSquare wrapText="bothSides"/>
            <wp:docPr id="363" name="Grafik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65440" behindDoc="0" locked="0" layoutInCell="1" allowOverlap="1" wp14:anchorId="4C6CE10B" wp14:editId="08023D4A">
            <wp:simplePos x="0" y="0"/>
            <wp:positionH relativeFrom="margin">
              <wp:posOffset>-772795</wp:posOffset>
            </wp:positionH>
            <wp:positionV relativeFrom="margin">
              <wp:posOffset>430530</wp:posOffset>
            </wp:positionV>
            <wp:extent cx="582338" cy="1473200"/>
            <wp:effectExtent l="0" t="0" r="0" b="0"/>
            <wp:wrapSquare wrapText="bothSides"/>
            <wp:docPr id="364" name="Grafik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63392" behindDoc="0" locked="0" layoutInCell="1" allowOverlap="1" wp14:anchorId="58F5EEA3" wp14:editId="6DD0CA3D">
                <wp:simplePos x="0" y="0"/>
                <wp:positionH relativeFrom="column">
                  <wp:posOffset>280035</wp:posOffset>
                </wp:positionH>
                <wp:positionV relativeFrom="paragraph">
                  <wp:posOffset>-729615</wp:posOffset>
                </wp:positionV>
                <wp:extent cx="2743200" cy="482138"/>
                <wp:effectExtent l="0" t="0" r="0" b="635"/>
                <wp:wrapNone/>
                <wp:docPr id="362" name="Textfeld 36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0D28BB8"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Expeditious Retreat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F5EEA3" id="Textfeld 362" o:spid="_x0000_s1249" type="#_x0000_t202" style="position:absolute;margin-left:22.05pt;margin-top:-57.45pt;width:3in;height:37.95pt;z-index:25196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F9s1ixJAgAAhgQAAA4AAAAAAAAAAAAAAAAALgIAAGRycy9lMm9Eb2MueG1sUEsBAi0AFAAG&#13;&#10;AAgAAAAhABp3zSzmAAAAEAEAAA8AAAAAAAAAAAAAAAAAowQAAGRycy9kb3ducmV2LnhtbFBLBQYA&#13;&#10;AAAABAAEAPMAAAC2BQAAAAA=&#13;&#10;" fillcolor="white [3201]" stroked="f" strokeweight=".5pt">
                <v:textbox>
                  <w:txbxContent>
                    <w:p w14:paraId="60D28BB8"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Expeditious Retreat</w:t>
                      </w:r>
                    </w:p>
                  </w:txbxContent>
                </v:textbox>
              </v:shape>
            </w:pict>
          </mc:Fallback>
        </mc:AlternateContent>
      </w:r>
    </w:p>
    <w:p w14:paraId="39467218" w14:textId="77777777" w:rsidR="00913EEC" w:rsidRDefault="00913EEC" w:rsidP="007717E6">
      <w:pPr>
        <w:sectPr w:rsidR="00913EEC" w:rsidSect="00913EEC">
          <w:headerReference w:type="even" r:id="rId95"/>
          <w:headerReference w:type="default" r:id="rId96"/>
          <w:headerReference w:type="first" r:id="rId9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83872" behindDoc="0" locked="0" layoutInCell="1" allowOverlap="1" wp14:anchorId="7DEB7CFE" wp14:editId="28670290">
                <wp:simplePos x="0" y="0"/>
                <wp:positionH relativeFrom="column">
                  <wp:posOffset>-188595</wp:posOffset>
                </wp:positionH>
                <wp:positionV relativeFrom="paragraph">
                  <wp:posOffset>2935605</wp:posOffset>
                </wp:positionV>
                <wp:extent cx="3886200" cy="3441700"/>
                <wp:effectExtent l="0" t="0" r="0" b="0"/>
                <wp:wrapNone/>
                <wp:docPr id="368" name="Textfeld 368"/>
                <wp:cNvGraphicFramePr/>
                <a:graphic xmlns:a="http://schemas.openxmlformats.org/drawingml/2006/main">
                  <a:graphicData uri="http://schemas.microsoft.com/office/word/2010/wordprocessingShape">
                    <wps:wsp>
                      <wps:cNvSpPr txBox="1"/>
                      <wps:spPr>
                        <a:xfrm>
                          <a:off x="0" y="0"/>
                          <a:ext cx="3886200" cy="3441700"/>
                        </a:xfrm>
                        <a:prstGeom prst="rect">
                          <a:avLst/>
                        </a:prstGeom>
                        <a:noFill/>
                        <a:ln w="6350">
                          <a:noFill/>
                        </a:ln>
                      </wps:spPr>
                      <wps:txbx>
                        <w:txbxContent>
                          <w:p w14:paraId="23E64916" w14:textId="0D729CBC"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convert raw materials into products of the same material. For example, you can fabricate a wooden bridge from a clump of trees, a rope from a patch of hemp, and clothes from flax or wool.</w:t>
                            </w:r>
                            <w:r>
                              <w:rPr>
                                <w:rFonts w:ascii="BlackChancery" w:hAnsi="BlackChancery"/>
                                <w:noProof/>
                                <w:color w:val="4D4121"/>
                                <w:lang w:val="en-US"/>
                              </w:rPr>
                              <w:br/>
                            </w:r>
                            <w:r w:rsidRPr="00BB50D2">
                              <w:rPr>
                                <w:rFonts w:ascii="BlackChancery" w:hAnsi="BlackChancery"/>
                                <w:noProof/>
                                <w:color w:val="4D4121"/>
                                <w:lang w:val="en-US"/>
                              </w:rPr>
                              <w:t>Choose raw materials that you can see within range. You can fabricate a Large or smaller object (contained within a 10-foot cube. or eight connected 5-foot cubes), given a sufficient quantity of raw material. If you are working with metal. stone, or another mineral substance, however, the fabricated object can be no larger than Medium (contained within a single 5-foot cube). The quality of objects made by the spell is commensurate with the quality of the raw materials.</w:t>
                            </w:r>
                            <w:r>
                              <w:rPr>
                                <w:rFonts w:ascii="BlackChancery" w:hAnsi="BlackChancery"/>
                                <w:noProof/>
                                <w:color w:val="4D4121"/>
                                <w:lang w:val="en-US"/>
                              </w:rPr>
                              <w:br/>
                            </w:r>
                            <w:r w:rsidRPr="00BB50D2">
                              <w:rPr>
                                <w:rFonts w:ascii="BlackChancery" w:hAnsi="BlackChancery"/>
                                <w:noProof/>
                                <w:color w:val="4D4121"/>
                                <w:lang w:val="en-US"/>
                              </w:rPr>
                              <w:t>Creatures or magic items can’t be created or transmuted by this spell. You also can’t use it to create items that ordinarily require a high degree of craftsmanship, such as jewelry, weapons, glass, or armor, unless you have proficiency with the type of artisan’s tools used to craft such objects.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EB7CFE" id="Textfeld 368" o:spid="_x0000_s1250" type="#_x0000_t202" style="position:absolute;margin-left:-14.85pt;margin-top:231.15pt;width:306pt;height:271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" filled="f" stroked="f" strokeweight=".5pt">
                <v:textbox>
                  <w:txbxContent>
                    <w:p w14:paraId="23E64916" w14:textId="0D729CBC"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convert raw materials into products of the same material. For example, you can fabricate a wooden bridge from a clump of trees, a rope from a patch of hemp, and clothes from flax or wool.</w:t>
                      </w:r>
                      <w:r>
                        <w:rPr>
                          <w:rFonts w:ascii="BlackChancery" w:hAnsi="BlackChancery"/>
                          <w:noProof/>
                          <w:color w:val="4D4121"/>
                          <w:lang w:val="en-US"/>
                        </w:rPr>
                        <w:br/>
                      </w:r>
                      <w:r w:rsidRPr="00BB50D2">
                        <w:rPr>
                          <w:rFonts w:ascii="BlackChancery" w:hAnsi="BlackChancery"/>
                          <w:noProof/>
                          <w:color w:val="4D4121"/>
                          <w:lang w:val="en-US"/>
                        </w:rPr>
                        <w:t>Choose raw materials that you can see within range. You can fabricate a Large or smaller object (contained within a 10-foot cube. or eight connected 5-foot cubes), given a sufficient quantity of raw material. If you are working with metal. stone, or another mineral substance, however, the fabricated object can be no larger than Medium (contained within a single 5-foot cube). The quality of objects made by the spell is commensurate with the quality of the raw materials.</w:t>
                      </w:r>
                      <w:r>
                        <w:rPr>
                          <w:rFonts w:ascii="BlackChancery" w:hAnsi="BlackChancery"/>
                          <w:noProof/>
                          <w:color w:val="4D4121"/>
                          <w:lang w:val="en-US"/>
                        </w:rPr>
                        <w:br/>
                      </w:r>
                      <w:r w:rsidRPr="00BB50D2">
                        <w:rPr>
                          <w:rFonts w:ascii="BlackChancery" w:hAnsi="BlackChancery"/>
                          <w:noProof/>
                          <w:color w:val="4D4121"/>
                          <w:lang w:val="en-US"/>
                        </w:rPr>
                        <w:t>Creatures or magic items can’t be created or transmuted by this spell. You also can’t use it to create items that ordinarily require a high degree of craftsmanship, such as jewelry, weapons, glass, or armor, unless you have proficiency with the type of artisan’s tools used to craft such objects.</w:t>
                      </w:r>
                    </w:p>
                  </w:txbxContent>
                </v:textbox>
              </v:shape>
            </w:pict>
          </mc:Fallback>
        </mc:AlternateContent>
      </w:r>
      <w:r>
        <w:rPr>
          <w:noProof/>
        </w:rPr>
        <mc:AlternateContent>
          <mc:Choice Requires="wps">
            <w:drawing>
              <wp:anchor distT="0" distB="0" distL="114300" distR="114300" simplePos="0" relativeHeight="251980800" behindDoc="0" locked="0" layoutInCell="1" allowOverlap="1" wp14:anchorId="4DFAC060" wp14:editId="27B30DB9">
                <wp:simplePos x="0" y="0"/>
                <wp:positionH relativeFrom="column">
                  <wp:posOffset>325755</wp:posOffset>
                </wp:positionH>
                <wp:positionV relativeFrom="paragraph">
                  <wp:posOffset>2605405</wp:posOffset>
                </wp:positionV>
                <wp:extent cx="2946400" cy="596900"/>
                <wp:effectExtent l="0" t="0" r="0" b="0"/>
                <wp:wrapNone/>
                <wp:docPr id="369" name="Textfeld 369"/>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7A9C5FD7"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AC060" id="Textfeld 369" o:spid="_x0000_s1251" type="#_x0000_t202" style="position:absolute;margin-left:25.65pt;margin-top:205.15pt;width:232pt;height:47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CYqt1Q0AgAAXgQAAA4AAAAAAAAA&#13;&#10;AAAAAAAALgIAAGRycy9lMm9Eb2MueG1sUEsBAi0AFAAGAAgAAAAhAHn7MKfjAAAADwEAAA8AAAAA&#13;&#10;AAAAAAAAAAAAjgQAAGRycy9kb3ducmV2LnhtbFBLBQYAAAAABAAEAPMAAACeBQAAAAA=&#13;&#10;" filled="f" stroked="f" strokeweight=".5pt">
                <v:textbox>
                  <w:txbxContent>
                    <w:p w14:paraId="7A9C5FD7"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978752" behindDoc="0" locked="0" layoutInCell="1" allowOverlap="1" wp14:anchorId="1B224CCC" wp14:editId="0DE8F8BE">
                <wp:simplePos x="0" y="0"/>
                <wp:positionH relativeFrom="column">
                  <wp:posOffset>3024505</wp:posOffset>
                </wp:positionH>
                <wp:positionV relativeFrom="paragraph">
                  <wp:posOffset>2110105</wp:posOffset>
                </wp:positionV>
                <wp:extent cx="1295400" cy="279400"/>
                <wp:effectExtent l="0" t="0" r="0" b="0"/>
                <wp:wrapNone/>
                <wp:docPr id="370" name="Textfeld 370"/>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47A3042D"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24CCC" id="Textfeld 370" o:spid="_x0000_s1252" type="#_x0000_t202" style="position:absolute;margin-left:238.15pt;margin-top:166.15pt;width:102pt;height:22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HLxEigzAgAAXgQAAA4AAAAAAAAA&#13;&#10;AAAAAAAALgIAAGRycy9lMm9Eb2MueG1sUEsBAi0AFAAGAAgAAAAhAIUfRI/kAAAAEAEAAA8AAAAA&#13;&#10;AAAAAAAAAAAAjQQAAGRycy9kb3ducmV2LnhtbFBLBQYAAAAABAAEAPMAAACeBQAAAAA=&#13;&#10;" filled="f" stroked="f" strokeweight=".5pt">
                <v:textbox>
                  <w:txbxContent>
                    <w:p w14:paraId="47A3042D"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979776" behindDoc="0" locked="0" layoutInCell="1" allowOverlap="1" wp14:anchorId="3D9B4134" wp14:editId="082139DE">
                <wp:simplePos x="0" y="0"/>
                <wp:positionH relativeFrom="column">
                  <wp:posOffset>2694305</wp:posOffset>
                </wp:positionH>
                <wp:positionV relativeFrom="paragraph">
                  <wp:posOffset>2389505</wp:posOffset>
                </wp:positionV>
                <wp:extent cx="1079500" cy="463550"/>
                <wp:effectExtent l="0" t="0" r="0" b="0"/>
                <wp:wrapNone/>
                <wp:docPr id="371" name="Textfeld 371"/>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6C899811"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B4134" id="Textfeld 371" o:spid="_x0000_s1253" type="#_x0000_t202" style="position:absolute;margin-left:212.15pt;margin-top:188.15pt;width:85pt;height:36.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" filled="f" stroked="f" strokeweight=".5pt">
                <v:textbox>
                  <w:txbxContent>
                    <w:p w14:paraId="6C899811"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975680" behindDoc="0" locked="0" layoutInCell="1" allowOverlap="1" wp14:anchorId="7DB5A22E" wp14:editId="3C1BC92E">
                <wp:simplePos x="0" y="0"/>
                <wp:positionH relativeFrom="column">
                  <wp:posOffset>3351192</wp:posOffset>
                </wp:positionH>
                <wp:positionV relativeFrom="paragraph">
                  <wp:posOffset>-656604</wp:posOffset>
                </wp:positionV>
                <wp:extent cx="534616" cy="865762"/>
                <wp:effectExtent l="0" t="0" r="0" b="0"/>
                <wp:wrapNone/>
                <wp:docPr id="372" name="Textfeld 372"/>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722E8167"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5A22E" id="Textfeld 372" o:spid="_x0000_s1254" type="#_x0000_t202" style="position:absolute;margin-left:263.85pt;margin-top:-51.7pt;width:42.1pt;height:68.1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" filled="f" stroked="f" strokeweight=".5pt">
                <v:textbox>
                  <w:txbxContent>
                    <w:p w14:paraId="722E8167"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Pr>
          <w:noProof/>
        </w:rPr>
        <mc:AlternateContent>
          <mc:Choice Requires="wps">
            <w:drawing>
              <wp:anchor distT="0" distB="0" distL="114300" distR="114300" simplePos="0" relativeHeight="251981824" behindDoc="0" locked="0" layoutInCell="1" allowOverlap="1" wp14:anchorId="1101B6F7" wp14:editId="09D4DFA0">
                <wp:simplePos x="0" y="0"/>
                <wp:positionH relativeFrom="column">
                  <wp:posOffset>-264795</wp:posOffset>
                </wp:positionH>
                <wp:positionV relativeFrom="paragraph">
                  <wp:posOffset>2351405</wp:posOffset>
                </wp:positionV>
                <wp:extent cx="1079500" cy="254000"/>
                <wp:effectExtent l="0" t="0" r="0" b="0"/>
                <wp:wrapNone/>
                <wp:docPr id="373" name="Textfeld 37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3F8EC7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1B6F7" id="Textfeld 373" o:spid="_x0000_s1255" type="#_x0000_t202" style="position:absolute;margin-left:-20.85pt;margin-top:185.15pt;width:85pt;height:20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aMErNNAIAAF4EAAAOAAAAAAAA&#13;&#10;AAAAAAAAAC4CAABkcnMvZTJvRG9jLnhtbFBLAQItABQABgAIAAAAIQBRHvFu5AAAABABAAAPAAAA&#13;&#10;AAAAAAAAAAAAAI4EAABkcnMvZG93bnJldi54bWxQSwUGAAAAAAQABADzAAAAnwUAAAAA&#13;&#10;" filled="f" stroked="f" strokeweight=".5pt">
                <v:textbox>
                  <w:txbxContent>
                    <w:p w14:paraId="63F8EC7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Pr>
          <w:noProof/>
        </w:rPr>
        <mc:AlternateContent>
          <mc:Choice Requires="wps">
            <w:drawing>
              <wp:anchor distT="0" distB="0" distL="114300" distR="114300" simplePos="0" relativeHeight="251982848" behindDoc="0" locked="0" layoutInCell="1" allowOverlap="1" wp14:anchorId="4693B1F3" wp14:editId="2B1E934A">
                <wp:simplePos x="0" y="0"/>
                <wp:positionH relativeFrom="column">
                  <wp:posOffset>-533400</wp:posOffset>
                </wp:positionH>
                <wp:positionV relativeFrom="paragraph">
                  <wp:posOffset>2108200</wp:posOffset>
                </wp:positionV>
                <wp:extent cx="1079500" cy="279400"/>
                <wp:effectExtent l="0" t="0" r="0" b="0"/>
                <wp:wrapNone/>
                <wp:docPr id="374" name="Textfeld 37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E2C392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3B1F3" id="Textfeld 374" o:spid="_x0000_s1256" type="#_x0000_t202" style="position:absolute;margin-left:-42pt;margin-top:166pt;width:85pt;height:22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HamrxMgIAAF4EAAAOAAAAAAAAAAAA&#13;&#10;AAAAAC4CAABkcnMvZTJvRG9jLnhtbFBLAQItABQABgAIAAAAIQD0grDA4wAAAA8BAAAPAAAAAAAA&#13;&#10;AAAAAAAAAIwEAABkcnMvZG93bnJldi54bWxQSwUGAAAAAAQABADzAAAAnAUAAAAA&#13;&#10;" filled="f" stroked="f" strokeweight=".5pt">
                <v:textbox>
                  <w:txbxContent>
                    <w:p w14:paraId="3E2C392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Pr>
          <w:noProof/>
        </w:rPr>
        <w:drawing>
          <wp:anchor distT="0" distB="0" distL="114300" distR="114300" simplePos="0" relativeHeight="251977728" behindDoc="0" locked="0" layoutInCell="1" allowOverlap="1" wp14:anchorId="4F0559D2" wp14:editId="1B53A243">
            <wp:simplePos x="0" y="0"/>
            <wp:positionH relativeFrom="margin">
              <wp:posOffset>3699510</wp:posOffset>
            </wp:positionH>
            <wp:positionV relativeFrom="margin">
              <wp:posOffset>433814</wp:posOffset>
            </wp:positionV>
            <wp:extent cx="582338" cy="1473200"/>
            <wp:effectExtent l="0" t="0" r="0" b="0"/>
            <wp:wrapSquare wrapText="bothSides"/>
            <wp:docPr id="376" name="Grafik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76704" behindDoc="0" locked="0" layoutInCell="1" allowOverlap="1" wp14:anchorId="72849710" wp14:editId="63A43FE4">
            <wp:simplePos x="0" y="0"/>
            <wp:positionH relativeFrom="margin">
              <wp:posOffset>-772795</wp:posOffset>
            </wp:positionH>
            <wp:positionV relativeFrom="margin">
              <wp:posOffset>430530</wp:posOffset>
            </wp:positionV>
            <wp:extent cx="582338" cy="1473200"/>
            <wp:effectExtent l="0" t="0" r="0" b="0"/>
            <wp:wrapSquare wrapText="bothSides"/>
            <wp:docPr id="377" name="Grafik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74656" behindDoc="0" locked="0" layoutInCell="1" allowOverlap="1" wp14:anchorId="2F33EA11" wp14:editId="75A758A7">
                <wp:simplePos x="0" y="0"/>
                <wp:positionH relativeFrom="column">
                  <wp:posOffset>280035</wp:posOffset>
                </wp:positionH>
                <wp:positionV relativeFrom="paragraph">
                  <wp:posOffset>-729615</wp:posOffset>
                </wp:positionV>
                <wp:extent cx="2743200" cy="482138"/>
                <wp:effectExtent l="0" t="0" r="0" b="635"/>
                <wp:wrapNone/>
                <wp:docPr id="375" name="Textfeld 37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F630AD7"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Fabricate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33EA11" id="Textfeld 375" o:spid="_x0000_s1257" type="#_x0000_t202" style="position:absolute;margin-left:22.05pt;margin-top:-57.45pt;width:3in;height:37.95pt;z-index:25197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ckuqO0gCAACGBAAADgAAAAAAAAAAAAAAAAAuAgAAZHJzL2Uyb0RvYy54bWxQSwECLQAUAAYA&#13;&#10;CAAAACEAGnfNLOYAAAAQAQAADwAAAAAAAAAAAAAAAACiBAAAZHJzL2Rvd25yZXYueG1sUEsFBgAA&#13;&#10;AAAEAAQA8wAAALUFAAAAAA==&#13;&#10;" fillcolor="white [3201]" stroked="f" strokeweight=".5pt">
                <v:textbox>
                  <w:txbxContent>
                    <w:p w14:paraId="2F630AD7"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Fabricate</w:t>
                      </w:r>
                    </w:p>
                  </w:txbxContent>
                </v:textbox>
              </v:shape>
            </w:pict>
          </mc:Fallback>
        </mc:AlternateContent>
      </w:r>
    </w:p>
    <w:p w14:paraId="5E93E59F" w14:textId="77777777" w:rsidR="00913EEC" w:rsidRDefault="00913EEC" w:rsidP="007717E6">
      <w:pPr>
        <w:sectPr w:rsidR="00913EEC" w:rsidSect="00913EEC">
          <w:headerReference w:type="even" r:id="rId98"/>
          <w:headerReference w:type="default" r:id="rId99"/>
          <w:headerReference w:type="first" r:id="rId10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95136" behindDoc="0" locked="0" layoutInCell="1" allowOverlap="1" wp14:anchorId="3000EDA3" wp14:editId="2EA96081">
                <wp:simplePos x="0" y="0"/>
                <wp:positionH relativeFrom="column">
                  <wp:posOffset>-188595</wp:posOffset>
                </wp:positionH>
                <wp:positionV relativeFrom="paragraph">
                  <wp:posOffset>3240405</wp:posOffset>
                </wp:positionV>
                <wp:extent cx="3886200" cy="3136900"/>
                <wp:effectExtent l="0" t="0" r="0" b="0"/>
                <wp:wrapNone/>
                <wp:docPr id="381" name="Textfeld 381"/>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70754809"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Choose up to five falling creatures within range. A falling creature’s rate of descent slows to 60 feet per round until the spell ends. If the creature lands before the spell ends, it takes no falling damage and can land on its feel, and the spell ends for that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0EDA3" id="Textfeld 381" o:spid="_x0000_s1258" type="#_x0000_t202" style="position:absolute;margin-left:-14.85pt;margin-top:255.15pt;width:306pt;height:247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" filled="f" stroked="f" strokeweight=".5pt">
                <v:textbox>
                  <w:txbxContent>
                    <w:p w14:paraId="70754809"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Choose up to five falling creatures within range. A falling creature’s rate of descent slows to 60 feet per round until the spell ends. If the creature lands before the spell ends, it takes no falling damage and can land on its feel, and the spell ends for that creature.</w:t>
                      </w:r>
                    </w:p>
                  </w:txbxContent>
                </v:textbox>
              </v:shape>
            </w:pict>
          </mc:Fallback>
        </mc:AlternateContent>
      </w:r>
      <w:r>
        <w:rPr>
          <w:noProof/>
        </w:rPr>
        <mc:AlternateContent>
          <mc:Choice Requires="wps">
            <w:drawing>
              <wp:anchor distT="0" distB="0" distL="114300" distR="114300" simplePos="0" relativeHeight="251992064" behindDoc="0" locked="0" layoutInCell="1" allowOverlap="1" wp14:anchorId="32E809FC" wp14:editId="0AD3C937">
                <wp:simplePos x="0" y="0"/>
                <wp:positionH relativeFrom="column">
                  <wp:posOffset>325755</wp:posOffset>
                </wp:positionH>
                <wp:positionV relativeFrom="paragraph">
                  <wp:posOffset>2605405</wp:posOffset>
                </wp:positionV>
                <wp:extent cx="2946400" cy="596900"/>
                <wp:effectExtent l="0" t="0" r="0" b="0"/>
                <wp:wrapNone/>
                <wp:docPr id="382" name="Textfeld 382"/>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2B418B46" w14:textId="00F389FA"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M </w:t>
                            </w:r>
                            <w:r>
                              <w:rPr>
                                <w:rFonts w:ascii="BlackChancery" w:hAnsi="BlackChancery"/>
                                <w:noProof/>
                                <w:color w:val="4D4121"/>
                                <w:lang w:val="en-US"/>
                              </w:rPr>
                              <w:br/>
                            </w:r>
                            <w:r w:rsidRPr="00BB50D2">
                              <w:rPr>
                                <w:rFonts w:ascii="BlackChancery" w:hAnsi="BlackChancery"/>
                                <w:noProof/>
                                <w:color w:val="4D4121"/>
                                <w:lang w:val="en-US"/>
                              </w:rPr>
                              <w:t>(a small feather or piece of down)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809FC" id="Textfeld 382" o:spid="_x0000_s1259" type="#_x0000_t202" style="position:absolute;margin-left:25.65pt;margin-top:205.15pt;width:232pt;height:47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" filled="f" stroked="f" strokeweight=".5pt">
                <v:textbox>
                  <w:txbxContent>
                    <w:p w14:paraId="2B418B46" w14:textId="00F389FA"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M </w:t>
                      </w:r>
                      <w:r>
                        <w:rPr>
                          <w:rFonts w:ascii="BlackChancery" w:hAnsi="BlackChancery"/>
                          <w:noProof/>
                          <w:color w:val="4D4121"/>
                          <w:lang w:val="en-US"/>
                        </w:rPr>
                        <w:br/>
                      </w:r>
                      <w:r w:rsidRPr="00BB50D2">
                        <w:rPr>
                          <w:rFonts w:ascii="BlackChancery" w:hAnsi="BlackChancery"/>
                          <w:noProof/>
                          <w:color w:val="4D4121"/>
                          <w:lang w:val="en-US"/>
                        </w:rPr>
                        <w:t>(a small feather or piece of down)</w:t>
                      </w:r>
                    </w:p>
                  </w:txbxContent>
                </v:textbox>
              </v:shape>
            </w:pict>
          </mc:Fallback>
        </mc:AlternateContent>
      </w:r>
      <w:r>
        <w:rPr>
          <w:noProof/>
        </w:rPr>
        <mc:AlternateContent>
          <mc:Choice Requires="wps">
            <w:drawing>
              <wp:anchor distT="0" distB="0" distL="114300" distR="114300" simplePos="0" relativeHeight="251990016" behindDoc="0" locked="0" layoutInCell="1" allowOverlap="1" wp14:anchorId="79DAED16" wp14:editId="5EC66857">
                <wp:simplePos x="0" y="0"/>
                <wp:positionH relativeFrom="column">
                  <wp:posOffset>3024505</wp:posOffset>
                </wp:positionH>
                <wp:positionV relativeFrom="paragraph">
                  <wp:posOffset>2110105</wp:posOffset>
                </wp:positionV>
                <wp:extent cx="1295400" cy="279400"/>
                <wp:effectExtent l="0" t="0" r="0" b="0"/>
                <wp:wrapNone/>
                <wp:docPr id="383" name="Textfeld 383"/>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7699DD5E"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AED16" id="Textfeld 383" o:spid="_x0000_s1260" type="#_x0000_t202" style="position:absolute;margin-left:238.15pt;margin-top:166.15pt;width:102pt;height:22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" filled="f" stroked="f" strokeweight=".5pt">
                <v:textbox>
                  <w:txbxContent>
                    <w:p w14:paraId="7699DD5E"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1991040" behindDoc="0" locked="0" layoutInCell="1" allowOverlap="1" wp14:anchorId="7C9DBB7A" wp14:editId="4A2E2A69">
                <wp:simplePos x="0" y="0"/>
                <wp:positionH relativeFrom="column">
                  <wp:posOffset>2694305</wp:posOffset>
                </wp:positionH>
                <wp:positionV relativeFrom="paragraph">
                  <wp:posOffset>2389505</wp:posOffset>
                </wp:positionV>
                <wp:extent cx="1079500" cy="463550"/>
                <wp:effectExtent l="0" t="0" r="0" b="0"/>
                <wp:wrapNone/>
                <wp:docPr id="384" name="Textfeld 384"/>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11F37F9E"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DBB7A" id="Textfeld 384" o:spid="_x0000_s1261" type="#_x0000_t202" style="position:absolute;margin-left:212.15pt;margin-top:188.15pt;width:85pt;height:36.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TfzAljMCAABeBAAADgAAAAAA&#13;&#10;AAAAAAAAAAAuAgAAZHJzL2Uyb0RvYy54bWxQSwECLQAUAAYACAAAACEAZfdbNuYAAAAQAQAADwAA&#13;&#10;AAAAAAAAAAAAAACNBAAAZHJzL2Rvd25yZXYueG1sUEsFBgAAAAAEAAQA8wAAAKAFAAAAAA==&#13;&#10;" filled="f" stroked="f" strokeweight=".5pt">
                <v:textbox>
                  <w:txbxContent>
                    <w:p w14:paraId="11F37F9E"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Pr>
          <w:noProof/>
        </w:rPr>
        <mc:AlternateContent>
          <mc:Choice Requires="wps">
            <w:drawing>
              <wp:anchor distT="0" distB="0" distL="114300" distR="114300" simplePos="0" relativeHeight="251986944" behindDoc="0" locked="0" layoutInCell="1" allowOverlap="1" wp14:anchorId="681DD7FB" wp14:editId="5BF3B038">
                <wp:simplePos x="0" y="0"/>
                <wp:positionH relativeFrom="column">
                  <wp:posOffset>3351192</wp:posOffset>
                </wp:positionH>
                <wp:positionV relativeFrom="paragraph">
                  <wp:posOffset>-656604</wp:posOffset>
                </wp:positionV>
                <wp:extent cx="534616" cy="865762"/>
                <wp:effectExtent l="0" t="0" r="0" b="0"/>
                <wp:wrapNone/>
                <wp:docPr id="385" name="Textfeld 385"/>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7BF01609"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DD7FB" id="Textfeld 385" o:spid="_x0000_s1262" type="#_x0000_t202" style="position:absolute;margin-left:263.85pt;margin-top:-51.7pt;width:42.1pt;height:68.1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BX5a+QNQIAAF0EAAAOAAAA&#13;&#10;AAAAAAAAAAAAAC4CAABkcnMvZTJvRG9jLnhtbFBLAQItABQABgAIAAAAIQD6q4eq5gAAABABAAAP&#13;&#10;AAAAAAAAAAAAAAAAAI8EAABkcnMvZG93bnJldi54bWxQSwUGAAAAAAQABADzAAAAogUAAAAA&#13;&#10;" filled="f" stroked="f" strokeweight=".5pt">
                <v:textbox>
                  <w:txbxContent>
                    <w:p w14:paraId="7BF01609"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993088" behindDoc="0" locked="0" layoutInCell="1" allowOverlap="1" wp14:anchorId="2EBC2DBC" wp14:editId="04335387">
                <wp:simplePos x="0" y="0"/>
                <wp:positionH relativeFrom="column">
                  <wp:posOffset>-264795</wp:posOffset>
                </wp:positionH>
                <wp:positionV relativeFrom="paragraph">
                  <wp:posOffset>2351405</wp:posOffset>
                </wp:positionV>
                <wp:extent cx="1079500" cy="254000"/>
                <wp:effectExtent l="0" t="0" r="0" b="0"/>
                <wp:wrapNone/>
                <wp:docPr id="386" name="Textfeld 38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8538544" w14:textId="77777777" w:rsidR="00B66093" w:rsidRPr="00913EEC" w:rsidRDefault="00B66093" w:rsidP="00A37863">
                            <w:pPr>
                              <w:jc w:val="right"/>
                              <w:rPr>
                                <w:rFonts w:ascii="BlackChancery" w:hAnsi="BlackChancery"/>
                                <w:color w:val="4D4121"/>
                                <w:sz w:val="20"/>
                                <w:szCs w:val="20"/>
                                <w:lang w:val="en-US"/>
                              </w:rPr>
                            </w:pPr>
                            <w:r w:rsidRPr="00913EEC">
                              <w:rPr>
                                <w:rFonts w:ascii="BlackChancery" w:hAnsi="BlackChancery"/>
                                <w:noProof/>
                                <w:color w:val="4D4121"/>
                                <w:sz w:val="20"/>
                                <w:szCs w:val="20"/>
                                <w:lang w:val="en-US"/>
                              </w:rPr>
                              <w:t>1 reaction, which you take when you or a creature within 60 feet of you falls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C2DBC" id="Textfeld 386" o:spid="_x0000_s1263" type="#_x0000_t202" style="position:absolute;margin-left:-20.85pt;margin-top:185.15pt;width:85pt;height:20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PXm8fEzAgAAXgQAAA4AAAAAAAAA&#13;&#10;AAAAAAAALgIAAGRycy9lMm9Eb2MueG1sUEsBAi0AFAAGAAgAAAAhAFEe8W7kAAAAEAEAAA8AAAAA&#13;&#10;AAAAAAAAAAAAjQQAAGRycy9kb3ducmV2LnhtbFBLBQYAAAAABAAEAPMAAACeBQAAAAA=&#13;&#10;" filled="f" stroked="f" strokeweight=".5pt">
                <v:textbox>
                  <w:txbxContent>
                    <w:p w14:paraId="08538544" w14:textId="77777777" w:rsidR="00B66093" w:rsidRPr="00913EEC" w:rsidRDefault="00B66093" w:rsidP="00A37863">
                      <w:pPr>
                        <w:jc w:val="right"/>
                        <w:rPr>
                          <w:rFonts w:ascii="BlackChancery" w:hAnsi="BlackChancery"/>
                          <w:color w:val="4D4121"/>
                          <w:sz w:val="20"/>
                          <w:szCs w:val="20"/>
                          <w:lang w:val="en-US"/>
                        </w:rPr>
                      </w:pPr>
                      <w:r w:rsidRPr="00913EEC">
                        <w:rPr>
                          <w:rFonts w:ascii="BlackChancery" w:hAnsi="BlackChancery"/>
                          <w:noProof/>
                          <w:color w:val="4D4121"/>
                          <w:sz w:val="20"/>
                          <w:szCs w:val="20"/>
                          <w:lang w:val="en-US"/>
                        </w:rPr>
                        <w:t>1 reaction, which you take when you or a creature within 60 feet of you falls</w:t>
                      </w:r>
                    </w:p>
                  </w:txbxContent>
                </v:textbox>
              </v:shape>
            </w:pict>
          </mc:Fallback>
        </mc:AlternateContent>
      </w:r>
      <w:r>
        <w:rPr>
          <w:noProof/>
        </w:rPr>
        <mc:AlternateContent>
          <mc:Choice Requires="wps">
            <w:drawing>
              <wp:anchor distT="0" distB="0" distL="114300" distR="114300" simplePos="0" relativeHeight="251994112" behindDoc="0" locked="0" layoutInCell="1" allowOverlap="1" wp14:anchorId="4018076F" wp14:editId="74E1F94C">
                <wp:simplePos x="0" y="0"/>
                <wp:positionH relativeFrom="column">
                  <wp:posOffset>-533400</wp:posOffset>
                </wp:positionH>
                <wp:positionV relativeFrom="paragraph">
                  <wp:posOffset>2108200</wp:posOffset>
                </wp:positionV>
                <wp:extent cx="1079500" cy="279400"/>
                <wp:effectExtent l="0" t="0" r="0" b="0"/>
                <wp:wrapNone/>
                <wp:docPr id="387" name="Textfeld 38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4C7A57B"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8076F" id="Textfeld 387" o:spid="_x0000_s1264" type="#_x0000_t202" style="position:absolute;margin-left:-42pt;margin-top:166pt;width:85pt;height:22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NbivNU0AgAAXgQAAA4AAAAAAAAA&#13;&#10;AAAAAAAALgIAAGRycy9lMm9Eb2MueG1sUEsBAi0AFAAGAAgAAAAhAPSCsMDjAAAADwEAAA8AAAAA&#13;&#10;AAAAAAAAAAAAjgQAAGRycy9kb3ducmV2LnhtbFBLBQYAAAAABAAEAPMAAACeBQAAAAA=&#13;&#10;" filled="f" stroked="f" strokeweight=".5pt">
                <v:textbox>
                  <w:txbxContent>
                    <w:p w14:paraId="44C7A57B"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w:drawing>
          <wp:anchor distT="0" distB="0" distL="114300" distR="114300" simplePos="0" relativeHeight="251988992" behindDoc="0" locked="0" layoutInCell="1" allowOverlap="1" wp14:anchorId="1C25DFDC" wp14:editId="7409A926">
            <wp:simplePos x="0" y="0"/>
            <wp:positionH relativeFrom="margin">
              <wp:posOffset>3699510</wp:posOffset>
            </wp:positionH>
            <wp:positionV relativeFrom="margin">
              <wp:posOffset>433814</wp:posOffset>
            </wp:positionV>
            <wp:extent cx="582338" cy="1473200"/>
            <wp:effectExtent l="0" t="0" r="0" b="0"/>
            <wp:wrapSquare wrapText="bothSides"/>
            <wp:docPr id="389" name="Grafik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87968" behindDoc="0" locked="0" layoutInCell="1" allowOverlap="1" wp14:anchorId="31AB19C8" wp14:editId="0C08D49E">
            <wp:simplePos x="0" y="0"/>
            <wp:positionH relativeFrom="margin">
              <wp:posOffset>-772795</wp:posOffset>
            </wp:positionH>
            <wp:positionV relativeFrom="margin">
              <wp:posOffset>430530</wp:posOffset>
            </wp:positionV>
            <wp:extent cx="582338" cy="1473200"/>
            <wp:effectExtent l="0" t="0" r="0" b="0"/>
            <wp:wrapSquare wrapText="bothSides"/>
            <wp:docPr id="390" name="Grafik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85920" behindDoc="0" locked="0" layoutInCell="1" allowOverlap="1" wp14:anchorId="49D16566" wp14:editId="012BD625">
                <wp:simplePos x="0" y="0"/>
                <wp:positionH relativeFrom="column">
                  <wp:posOffset>280035</wp:posOffset>
                </wp:positionH>
                <wp:positionV relativeFrom="paragraph">
                  <wp:posOffset>-729615</wp:posOffset>
                </wp:positionV>
                <wp:extent cx="2743200" cy="482138"/>
                <wp:effectExtent l="0" t="0" r="0" b="635"/>
                <wp:wrapNone/>
                <wp:docPr id="388" name="Textfeld 38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9020F66"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Feather Fall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D16566" id="Textfeld 388" o:spid="_x0000_s1265" type="#_x0000_t202" style="position:absolute;margin-left:22.05pt;margin-top:-57.45pt;width:3in;height:37.95pt;z-index:25198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Mq7MSNJAgAAhgQAAA4AAAAAAAAAAAAAAAAALgIAAGRycy9lMm9Eb2MueG1sUEsBAi0AFAAG&#13;&#10;AAgAAAAhABp3zSzmAAAAEAEAAA8AAAAAAAAAAAAAAAAAowQAAGRycy9kb3ducmV2LnhtbFBLBQYA&#13;&#10;AAAABAAEAPMAAAC2BQAAAAA=&#13;&#10;" fillcolor="white [3201]" stroked="f" strokeweight=".5pt">
                <v:textbox>
                  <w:txbxContent>
                    <w:p w14:paraId="19020F66"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Feather Fall</w:t>
                      </w:r>
                    </w:p>
                  </w:txbxContent>
                </v:textbox>
              </v:shape>
            </w:pict>
          </mc:Fallback>
        </mc:AlternateContent>
      </w:r>
    </w:p>
    <w:p w14:paraId="6ADCFBF8" w14:textId="77777777" w:rsidR="00913EEC" w:rsidRDefault="00913EEC" w:rsidP="007717E6">
      <w:pPr>
        <w:sectPr w:rsidR="00913EEC" w:rsidSect="00913EEC">
          <w:headerReference w:type="even" r:id="rId101"/>
          <w:headerReference w:type="default" r:id="rId102"/>
          <w:headerReference w:type="first" r:id="rId10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06400" behindDoc="0" locked="0" layoutInCell="1" allowOverlap="1" wp14:anchorId="09C305FD" wp14:editId="5C5DB439">
                <wp:simplePos x="0" y="0"/>
                <wp:positionH relativeFrom="column">
                  <wp:posOffset>-531495</wp:posOffset>
                </wp:positionH>
                <wp:positionV relativeFrom="paragraph">
                  <wp:posOffset>3107055</wp:posOffset>
                </wp:positionV>
                <wp:extent cx="4705350" cy="3270250"/>
                <wp:effectExtent l="0" t="0" r="0" b="0"/>
                <wp:wrapNone/>
                <wp:docPr id="394" name="Textfeld 394"/>
                <wp:cNvGraphicFramePr/>
                <a:graphic xmlns:a="http://schemas.openxmlformats.org/drawingml/2006/main">
                  <a:graphicData uri="http://schemas.microsoft.com/office/word/2010/wordprocessingShape">
                    <wps:wsp>
                      <wps:cNvSpPr txBox="1"/>
                      <wps:spPr>
                        <a:xfrm>
                          <a:off x="0" y="0"/>
                          <a:ext cx="4705350" cy="3270250"/>
                        </a:xfrm>
                        <a:prstGeom prst="rect">
                          <a:avLst/>
                        </a:prstGeom>
                        <a:noFill/>
                        <a:ln w="6350">
                          <a:noFill/>
                        </a:ln>
                      </wps:spPr>
                      <wps:txbx>
                        <w:txbxContent>
                          <w:p w14:paraId="1FAF9C57" w14:textId="11D7DD28" w:rsidR="00B66093" w:rsidRPr="00913EEC" w:rsidRDefault="00B66093" w:rsidP="00913EEC">
                            <w:pPr>
                              <w:rPr>
                                <w:rFonts w:ascii="BlackChancery" w:hAnsi="BlackChancery"/>
                                <w:color w:val="4D4121"/>
                                <w:lang w:val="en-US"/>
                              </w:rPr>
                            </w:pPr>
                            <w:r w:rsidRPr="00913EEC">
                              <w:rPr>
                                <w:rFonts w:ascii="BlackChancery" w:hAnsi="BlackChancery"/>
                                <w:color w:val="4D4121"/>
                                <w:lang w:val="en-US"/>
                              </w:rPr>
                              <w:t xml:space="preserve">You attempt to turn one creature that you can see within range into stone. </w:t>
                            </w:r>
                            <w:r w:rsidRPr="00913EEC">
                              <w:rPr>
                                <w:rFonts w:ascii="BlackChancery" w:hAnsi="BlackChancery"/>
                                <w:color w:val="4D4121"/>
                                <w:lang w:val="en-US"/>
                              </w:rPr>
                              <w:br/>
                              <w:t>If the target’s body is made of flesh, the creature must make a Constitution saving throw. On a failed save, it is restrained as its flesh begins to harden. On a successful save, the creature isn’t affected.</w:t>
                            </w:r>
                            <w:r w:rsidRPr="00913EEC">
                              <w:rPr>
                                <w:rFonts w:ascii="BlackChancery" w:hAnsi="BlackChancery"/>
                                <w:color w:val="4D4121"/>
                                <w:lang w:val="en-US"/>
                              </w:rPr>
                              <w:br/>
                              <w:t>A creature restrained by this spell must make another Constitution saving throw at the end of each of its turns. If it successfully saves against this spell three times, the spell ends. If it fails its saves three times, it is turned to stone and subjected to the petrified condition for the duration. The successes and failures don’t need to be consecutive; keep track of both until the target collects three of a kind.</w:t>
                            </w:r>
                            <w:r w:rsidRPr="00913EEC">
                              <w:rPr>
                                <w:rFonts w:ascii="BlackChancery" w:hAnsi="BlackChancery"/>
                                <w:color w:val="4D4121"/>
                                <w:lang w:val="en-US"/>
                              </w:rPr>
                              <w:br/>
                              <w:t>If the creature is physically broken while petrified, it suffers from similar deformities if it reverts to its original state.</w:t>
                            </w:r>
                            <w:r w:rsidRPr="00913EEC">
                              <w:rPr>
                                <w:rFonts w:ascii="BlackChancery" w:hAnsi="BlackChancery"/>
                                <w:color w:val="4D4121"/>
                                <w:lang w:val="en-US"/>
                              </w:rPr>
                              <w:br/>
                              <w:t>If you maintain your concentration on this spell for the entire possible duration, the creature is turned to stone until the effect is removed.</w:t>
                            </w:r>
                          </w:p>
                          <w:p w14:paraId="78107BC9" w14:textId="793C7709" w:rsidR="00B66093" w:rsidRPr="00913EEC" w:rsidRDefault="00B66093" w:rsidP="00913EEC">
                            <w:pPr>
                              <w:rPr>
                                <w:rFonts w:ascii="BlackChancery" w:hAnsi="BlackChancery"/>
                                <w:color w:val="4D412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305FD" id="Textfeld 394" o:spid="_x0000_s1266" type="#_x0000_t202" style="position:absolute;margin-left:-41.85pt;margin-top:244.65pt;width:370.5pt;height:257.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" filled="f" stroked="f" strokeweight=".5pt">
                <v:textbox>
                  <w:txbxContent>
                    <w:p w14:paraId="1FAF9C57" w14:textId="11D7DD28" w:rsidR="00B66093" w:rsidRPr="00913EEC" w:rsidRDefault="00B66093" w:rsidP="00913EEC">
                      <w:pPr>
                        <w:rPr>
                          <w:rFonts w:ascii="BlackChancery" w:hAnsi="BlackChancery"/>
                          <w:color w:val="4D4121"/>
                          <w:lang w:val="en-US"/>
                        </w:rPr>
                      </w:pPr>
                      <w:r w:rsidRPr="00913EEC">
                        <w:rPr>
                          <w:rFonts w:ascii="BlackChancery" w:hAnsi="BlackChancery"/>
                          <w:color w:val="4D4121"/>
                          <w:lang w:val="en-US"/>
                        </w:rPr>
                        <w:t xml:space="preserve">You attempt to turn one creature that you can see within range into stone. </w:t>
                      </w:r>
                      <w:r w:rsidRPr="00913EEC">
                        <w:rPr>
                          <w:rFonts w:ascii="BlackChancery" w:hAnsi="BlackChancery"/>
                          <w:color w:val="4D4121"/>
                          <w:lang w:val="en-US"/>
                        </w:rPr>
                        <w:br/>
                        <w:t>If the target’s body is made of flesh, the creature must make a Constitution saving throw. On a failed save, it is restrained as its flesh begins to harden. On a successful save, the creature isn’t affected.</w:t>
                      </w:r>
                      <w:r w:rsidRPr="00913EEC">
                        <w:rPr>
                          <w:rFonts w:ascii="BlackChancery" w:hAnsi="BlackChancery"/>
                          <w:color w:val="4D4121"/>
                          <w:lang w:val="en-US"/>
                        </w:rPr>
                        <w:br/>
                        <w:t>A creature restrained by this spell must make another Constitution saving throw at the end of each of its turns. If it successfully saves against this spell three times, the spell ends. If it fails its saves three times, it is turned to stone and subjected to the petrified condition for the duration. The successes and failures don’t need to be consecutive; keep track of both until the target collects three of a kind.</w:t>
                      </w:r>
                      <w:r w:rsidRPr="00913EEC">
                        <w:rPr>
                          <w:rFonts w:ascii="BlackChancery" w:hAnsi="BlackChancery"/>
                          <w:color w:val="4D4121"/>
                          <w:lang w:val="en-US"/>
                        </w:rPr>
                        <w:br/>
                        <w:t>If the creature is physically broken while petrified, it suffers from similar deformities if it reverts to its original state.</w:t>
                      </w:r>
                      <w:r w:rsidRPr="00913EEC">
                        <w:rPr>
                          <w:rFonts w:ascii="BlackChancery" w:hAnsi="BlackChancery"/>
                          <w:color w:val="4D4121"/>
                          <w:lang w:val="en-US"/>
                        </w:rPr>
                        <w:br/>
                        <w:t>If you maintain your concentration on this spell for the entire possible duration, the creature is turned to stone until the effect is removed.</w:t>
                      </w:r>
                    </w:p>
                    <w:p w14:paraId="78107BC9" w14:textId="793C7709" w:rsidR="00B66093" w:rsidRPr="00913EEC" w:rsidRDefault="00B66093" w:rsidP="00913EEC">
                      <w:pPr>
                        <w:rPr>
                          <w:rFonts w:ascii="BlackChancery" w:hAnsi="BlackChancery"/>
                          <w:color w:val="4D4121"/>
                          <w:lang w:val="en-US"/>
                        </w:rPr>
                      </w:pPr>
                    </w:p>
                  </w:txbxContent>
                </v:textbox>
              </v:shape>
            </w:pict>
          </mc:Fallback>
        </mc:AlternateContent>
      </w:r>
      <w:r>
        <w:rPr>
          <w:noProof/>
        </w:rPr>
        <mc:AlternateContent>
          <mc:Choice Requires="wps">
            <w:drawing>
              <wp:anchor distT="0" distB="0" distL="114300" distR="114300" simplePos="0" relativeHeight="252003328" behindDoc="0" locked="0" layoutInCell="1" allowOverlap="1" wp14:anchorId="5E43B8A8" wp14:editId="670FE8DF">
                <wp:simplePos x="0" y="0"/>
                <wp:positionH relativeFrom="column">
                  <wp:posOffset>325755</wp:posOffset>
                </wp:positionH>
                <wp:positionV relativeFrom="paragraph">
                  <wp:posOffset>2605405</wp:posOffset>
                </wp:positionV>
                <wp:extent cx="2946400" cy="596900"/>
                <wp:effectExtent l="0" t="0" r="0" b="0"/>
                <wp:wrapNone/>
                <wp:docPr id="395" name="Textfeld 395"/>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144FFB82" w14:textId="1A00FFB5"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pinch of lime, water, and earth)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3B8A8" id="Textfeld 395" o:spid="_x0000_s1267" type="#_x0000_t202" style="position:absolute;margin-left:25.65pt;margin-top:205.15pt;width:232pt;height:47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JfP90jMCAABeBAAADgAAAAAAAAAA&#13;&#10;AAAAAAAuAgAAZHJzL2Uyb0RvYy54bWxQSwECLQAUAAYACAAAACEAefswp+MAAAAPAQAADwAAAAAA&#13;&#10;AAAAAAAAAACNBAAAZHJzL2Rvd25yZXYueG1sUEsFBgAAAAAEAAQA8wAAAJ0FAAAAAA==&#13;&#10;" filled="f" stroked="f" strokeweight=".5pt">
                <v:textbox>
                  <w:txbxContent>
                    <w:p w14:paraId="144FFB82" w14:textId="1A00FFB5"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pinch of lime, water, and earth)</w:t>
                      </w:r>
                    </w:p>
                  </w:txbxContent>
                </v:textbox>
              </v:shape>
            </w:pict>
          </mc:Fallback>
        </mc:AlternateContent>
      </w:r>
      <w:r>
        <w:rPr>
          <w:noProof/>
        </w:rPr>
        <mc:AlternateContent>
          <mc:Choice Requires="wps">
            <w:drawing>
              <wp:anchor distT="0" distB="0" distL="114300" distR="114300" simplePos="0" relativeHeight="252001280" behindDoc="0" locked="0" layoutInCell="1" allowOverlap="1" wp14:anchorId="6865A174" wp14:editId="1DEFD54E">
                <wp:simplePos x="0" y="0"/>
                <wp:positionH relativeFrom="column">
                  <wp:posOffset>3024505</wp:posOffset>
                </wp:positionH>
                <wp:positionV relativeFrom="paragraph">
                  <wp:posOffset>2110105</wp:posOffset>
                </wp:positionV>
                <wp:extent cx="1295400" cy="279400"/>
                <wp:effectExtent l="0" t="0" r="0" b="0"/>
                <wp:wrapNone/>
                <wp:docPr id="396" name="Textfeld 396"/>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04BE466A"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5A174" id="Textfeld 396" o:spid="_x0000_s1268" type="#_x0000_t202" style="position:absolute;margin-left:238.15pt;margin-top:166.15pt;width:102pt;height:22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" filled="f" stroked="f" strokeweight=".5pt">
                <v:textbox>
                  <w:txbxContent>
                    <w:p w14:paraId="04BE466A"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002304" behindDoc="0" locked="0" layoutInCell="1" allowOverlap="1" wp14:anchorId="14D6D5F9" wp14:editId="10DB739F">
                <wp:simplePos x="0" y="0"/>
                <wp:positionH relativeFrom="column">
                  <wp:posOffset>2694305</wp:posOffset>
                </wp:positionH>
                <wp:positionV relativeFrom="paragraph">
                  <wp:posOffset>2389505</wp:posOffset>
                </wp:positionV>
                <wp:extent cx="1079500" cy="463550"/>
                <wp:effectExtent l="0" t="0" r="0" b="0"/>
                <wp:wrapNone/>
                <wp:docPr id="397" name="Textfeld 397"/>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202A47B2"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6D5F9" id="Textfeld 397" o:spid="_x0000_s1269" type="#_x0000_t202" style="position:absolute;margin-left:212.15pt;margin-top:188.15pt;width:85pt;height:36.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" filled="f" stroked="f" strokeweight=".5pt">
                <v:textbox>
                  <w:txbxContent>
                    <w:p w14:paraId="202A47B2"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1998208" behindDoc="0" locked="0" layoutInCell="1" allowOverlap="1" wp14:anchorId="4DEF5D26" wp14:editId="72D55218">
                <wp:simplePos x="0" y="0"/>
                <wp:positionH relativeFrom="column">
                  <wp:posOffset>3351192</wp:posOffset>
                </wp:positionH>
                <wp:positionV relativeFrom="paragraph">
                  <wp:posOffset>-656604</wp:posOffset>
                </wp:positionV>
                <wp:extent cx="534616" cy="865762"/>
                <wp:effectExtent l="0" t="0" r="0" b="0"/>
                <wp:wrapNone/>
                <wp:docPr id="398" name="Textfeld 398"/>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428D269E"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F5D26" id="Textfeld 398" o:spid="_x0000_s1270" type="#_x0000_t202" style="position:absolute;margin-left:263.85pt;margin-top:-51.7pt;width:42.1pt;height:68.1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CeKRxPNQIAAF0EAAAOAAAA&#13;&#10;AAAAAAAAAAAAAC4CAABkcnMvZTJvRG9jLnhtbFBLAQItABQABgAIAAAAIQD6q4eq5gAAABABAAAP&#13;&#10;AAAAAAAAAAAAAAAAAI8EAABkcnMvZG93bnJldi54bWxQSwUGAAAAAAQABADzAAAAogUAAAAA&#13;&#10;" filled="f" stroked="f" strokeweight=".5pt">
                <v:textbox>
                  <w:txbxContent>
                    <w:p w14:paraId="428D269E"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Pr>
          <w:noProof/>
        </w:rPr>
        <mc:AlternateContent>
          <mc:Choice Requires="wps">
            <w:drawing>
              <wp:anchor distT="0" distB="0" distL="114300" distR="114300" simplePos="0" relativeHeight="252004352" behindDoc="0" locked="0" layoutInCell="1" allowOverlap="1" wp14:anchorId="7CBB5402" wp14:editId="3992C325">
                <wp:simplePos x="0" y="0"/>
                <wp:positionH relativeFrom="column">
                  <wp:posOffset>-264795</wp:posOffset>
                </wp:positionH>
                <wp:positionV relativeFrom="paragraph">
                  <wp:posOffset>2351405</wp:posOffset>
                </wp:positionV>
                <wp:extent cx="1079500" cy="254000"/>
                <wp:effectExtent l="0" t="0" r="0" b="0"/>
                <wp:wrapNone/>
                <wp:docPr id="399" name="Textfeld 39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5AFDB07"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B5402" id="Textfeld 399" o:spid="_x0000_s1271" type="#_x0000_t202" style="position:absolute;margin-left:-20.85pt;margin-top:185.15pt;width:85pt;height:20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eD07NA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zeD07NAIAAF4EAAAOAAAAAAAA&#13;&#10;AAAAAAAAAC4CAABkcnMvZTJvRG9jLnhtbFBLAQItABQABgAIAAAAIQBRHvFu5AAAABABAAAPAAAA&#13;&#10;AAAAAAAAAAAAAI4EAABkcnMvZG93bnJldi54bWxQSwUGAAAAAAQABADzAAAAnwUAAAAA&#13;&#10;" filled="f" stroked="f" strokeweight=".5pt">
                <v:textbox>
                  <w:txbxContent>
                    <w:p w14:paraId="35AFDB07"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005376" behindDoc="0" locked="0" layoutInCell="1" allowOverlap="1" wp14:anchorId="4E552401" wp14:editId="335311BB">
                <wp:simplePos x="0" y="0"/>
                <wp:positionH relativeFrom="column">
                  <wp:posOffset>-533400</wp:posOffset>
                </wp:positionH>
                <wp:positionV relativeFrom="paragraph">
                  <wp:posOffset>2108200</wp:posOffset>
                </wp:positionV>
                <wp:extent cx="1079500" cy="279400"/>
                <wp:effectExtent l="0" t="0" r="0" b="0"/>
                <wp:wrapNone/>
                <wp:docPr id="400" name="Textfeld 40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F6FE96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52401" id="Textfeld 400" o:spid="_x0000_s1272" type="#_x0000_t202" style="position:absolute;margin-left:-42pt;margin-top:166pt;width:85pt;height:22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FvoGyjMCAABeBAAADgAAAAAAAAAA&#13;&#10;AAAAAAAuAgAAZHJzL2Uyb0RvYy54bWxQSwECLQAUAAYACAAAACEA9IKwwOMAAAAPAQAADwAAAAAA&#13;&#10;AAAAAAAAAACNBAAAZHJzL2Rvd25yZXYueG1sUEsFBgAAAAAEAAQA8wAAAJ0FAAAAAA==&#13;&#10;" filled="f" stroked="f" strokeweight=".5pt">
                <v:textbox>
                  <w:txbxContent>
                    <w:p w14:paraId="5F6FE96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w:drawing>
          <wp:anchor distT="0" distB="0" distL="114300" distR="114300" simplePos="0" relativeHeight="252000256" behindDoc="0" locked="0" layoutInCell="1" allowOverlap="1" wp14:anchorId="14DC04D5" wp14:editId="57B2274F">
            <wp:simplePos x="0" y="0"/>
            <wp:positionH relativeFrom="margin">
              <wp:posOffset>3699510</wp:posOffset>
            </wp:positionH>
            <wp:positionV relativeFrom="margin">
              <wp:posOffset>433814</wp:posOffset>
            </wp:positionV>
            <wp:extent cx="582338" cy="1473200"/>
            <wp:effectExtent l="0" t="0" r="0" b="0"/>
            <wp:wrapSquare wrapText="bothSides"/>
            <wp:docPr id="402" name="Grafik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99232" behindDoc="0" locked="0" layoutInCell="1" allowOverlap="1" wp14:anchorId="689AE9EC" wp14:editId="1A0CF5FA">
            <wp:simplePos x="0" y="0"/>
            <wp:positionH relativeFrom="margin">
              <wp:posOffset>-772795</wp:posOffset>
            </wp:positionH>
            <wp:positionV relativeFrom="margin">
              <wp:posOffset>430530</wp:posOffset>
            </wp:positionV>
            <wp:extent cx="582338" cy="1473200"/>
            <wp:effectExtent l="0" t="0" r="0" b="0"/>
            <wp:wrapSquare wrapText="bothSides"/>
            <wp:docPr id="403" name="Grafik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97184" behindDoc="0" locked="0" layoutInCell="1" allowOverlap="1" wp14:anchorId="7E45393B" wp14:editId="40B17C3A">
                <wp:simplePos x="0" y="0"/>
                <wp:positionH relativeFrom="column">
                  <wp:posOffset>280035</wp:posOffset>
                </wp:positionH>
                <wp:positionV relativeFrom="paragraph">
                  <wp:posOffset>-729615</wp:posOffset>
                </wp:positionV>
                <wp:extent cx="2743200" cy="482138"/>
                <wp:effectExtent l="0" t="0" r="0" b="635"/>
                <wp:wrapNone/>
                <wp:docPr id="401" name="Textfeld 40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47EDB5C"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Flesh to Stone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45393B" id="Textfeld 401" o:spid="_x0000_s1273" type="#_x0000_t202" style="position:absolute;margin-left:22.05pt;margin-top:-57.45pt;width:3in;height:37.95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BEhIAEgCAACGBAAADgAAAAAAAAAAAAAAAAAuAgAAZHJzL2Uyb0RvYy54bWxQSwECLQAUAAYA&#13;&#10;CAAAACEAGnfNLOYAAAAQAQAADwAAAAAAAAAAAAAAAACiBAAAZHJzL2Rvd25yZXYueG1sUEsFBgAA&#13;&#10;AAAEAAQA8wAAALUFAAAAAA==&#13;&#10;" fillcolor="white [3201]" stroked="f" strokeweight=".5pt">
                <v:textbox>
                  <w:txbxContent>
                    <w:p w14:paraId="747EDB5C"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Flesh to Stone</w:t>
                      </w:r>
                    </w:p>
                  </w:txbxContent>
                </v:textbox>
              </v:shape>
            </w:pict>
          </mc:Fallback>
        </mc:AlternateContent>
      </w:r>
    </w:p>
    <w:p w14:paraId="3ABB58EC" w14:textId="77777777" w:rsidR="00913EEC" w:rsidRDefault="00913EEC" w:rsidP="007717E6">
      <w:pPr>
        <w:sectPr w:rsidR="00913EEC" w:rsidSect="00913EEC">
          <w:headerReference w:type="even" r:id="rId104"/>
          <w:headerReference w:type="default" r:id="rId105"/>
          <w:headerReference w:type="first" r:id="rId10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17664" behindDoc="0" locked="0" layoutInCell="1" allowOverlap="1" wp14:anchorId="73F79735" wp14:editId="66CB2BA5">
                <wp:simplePos x="0" y="0"/>
                <wp:positionH relativeFrom="column">
                  <wp:posOffset>-353695</wp:posOffset>
                </wp:positionH>
                <wp:positionV relativeFrom="paragraph">
                  <wp:posOffset>3240405</wp:posOffset>
                </wp:positionV>
                <wp:extent cx="4362450" cy="3136900"/>
                <wp:effectExtent l="0" t="0" r="0" b="0"/>
                <wp:wrapNone/>
                <wp:docPr id="407" name="Textfeld 407"/>
                <wp:cNvGraphicFramePr/>
                <a:graphic xmlns:a="http://schemas.openxmlformats.org/drawingml/2006/main">
                  <a:graphicData uri="http://schemas.microsoft.com/office/word/2010/wordprocessingShape">
                    <wps:wsp>
                      <wps:cNvSpPr txBox="1"/>
                      <wps:spPr>
                        <a:xfrm>
                          <a:off x="0" y="0"/>
                          <a:ext cx="4362450" cy="3136900"/>
                        </a:xfrm>
                        <a:prstGeom prst="rect">
                          <a:avLst/>
                        </a:prstGeom>
                        <a:noFill/>
                        <a:ln w="6350">
                          <a:noFill/>
                        </a:ln>
                      </wps:spPr>
                      <wps:txbx>
                        <w:txbxContent>
                          <w:p w14:paraId="702A38E0" w14:textId="7A6C2DC1"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transform a willing creature you touch, along with everything it’s wearing and carrying, into a misty cloud for the duration. The spell ends if the creature drops to 0 hit points. An incorporeal creature isn’t affected.</w:t>
                            </w:r>
                            <w:r>
                              <w:rPr>
                                <w:rFonts w:ascii="BlackChancery" w:hAnsi="BlackChancery"/>
                                <w:noProof/>
                                <w:color w:val="4D4121"/>
                                <w:lang w:val="en-US"/>
                              </w:rPr>
                              <w:br/>
                            </w:r>
                            <w:r w:rsidRPr="00BB50D2">
                              <w:rPr>
                                <w:rFonts w:ascii="BlackChancery" w:hAnsi="BlackChancery"/>
                                <w:noProof/>
                                <w:color w:val="4D4121"/>
                                <w:lang w:val="en-US"/>
                              </w:rPr>
                              <w:t>While in this form, the target’s only method of movement is a flying speed of 10 feet. The target can enter and occupy the space of another creature. The target has resistance to nonmagical damage, and it has advantage on Strength, Dexterity, and Constitution saving throws. The target can pass through small holes, narrow openings, and even mere cracks, though it treats liquids as though they were solid surfaces. The target can’t fall and remains hovering in the air even when stunned or otherwise incapacitated.</w:t>
                            </w:r>
                            <w:r>
                              <w:rPr>
                                <w:rFonts w:ascii="BlackChancery" w:hAnsi="BlackChancery"/>
                                <w:noProof/>
                                <w:color w:val="4D4121"/>
                                <w:lang w:val="en-US"/>
                              </w:rPr>
                              <w:br/>
                            </w:r>
                            <w:r w:rsidRPr="00BB50D2">
                              <w:rPr>
                                <w:rFonts w:ascii="BlackChancery" w:hAnsi="BlackChancery"/>
                                <w:noProof/>
                                <w:color w:val="4D4121"/>
                                <w:lang w:val="en-US"/>
                              </w:rPr>
                              <w:t>While in the form of a misty cloud, the target can’t talk or manipulate objects, and any objects it was carrying or holding can’t be dropped, used, or otherwise interacted with. The target can’t attack or cast spells.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79735" id="Textfeld 407" o:spid="_x0000_s1274" type="#_x0000_t202" style="position:absolute;margin-left:-27.85pt;margin-top:255.15pt;width:343.5pt;height:247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" filled="f" stroked="f" strokeweight=".5pt">
                <v:textbox>
                  <w:txbxContent>
                    <w:p w14:paraId="702A38E0" w14:textId="7A6C2DC1"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transform a willing creature you touch, along with everything it’s wearing and carrying, into a misty cloud for the duration. The spell ends if the creature drops to 0 hit points. An incorporeal creature isn’t affected.</w:t>
                      </w:r>
                      <w:r>
                        <w:rPr>
                          <w:rFonts w:ascii="BlackChancery" w:hAnsi="BlackChancery"/>
                          <w:noProof/>
                          <w:color w:val="4D4121"/>
                          <w:lang w:val="en-US"/>
                        </w:rPr>
                        <w:br/>
                      </w:r>
                      <w:r w:rsidRPr="00BB50D2">
                        <w:rPr>
                          <w:rFonts w:ascii="BlackChancery" w:hAnsi="BlackChancery"/>
                          <w:noProof/>
                          <w:color w:val="4D4121"/>
                          <w:lang w:val="en-US"/>
                        </w:rPr>
                        <w:t>While in this form, the target’s only method of movement is a flying speed of 10 feet. The target can enter and occupy the space of another creature. The target has resistance to nonmagical damage, and it has advantage on Strength, Dexterity, and Constitution saving throws. The target can pass through small holes, narrow openings, and even mere cracks, though it treats liquids as though they were solid surfaces. The target can’t fall and remains hovering in the air even when stunned or otherwise incapacitated.</w:t>
                      </w:r>
                      <w:r>
                        <w:rPr>
                          <w:rFonts w:ascii="BlackChancery" w:hAnsi="BlackChancery"/>
                          <w:noProof/>
                          <w:color w:val="4D4121"/>
                          <w:lang w:val="en-US"/>
                        </w:rPr>
                        <w:br/>
                      </w:r>
                      <w:r w:rsidRPr="00BB50D2">
                        <w:rPr>
                          <w:rFonts w:ascii="BlackChancery" w:hAnsi="BlackChancery"/>
                          <w:noProof/>
                          <w:color w:val="4D4121"/>
                          <w:lang w:val="en-US"/>
                        </w:rPr>
                        <w:t>While in the form of a misty cloud, the target can’t talk or manipulate objects, and any objects it was carrying or holding can’t be dropped, used, or otherwise interacted with. The target can’t attack or cast spells.</w:t>
                      </w:r>
                    </w:p>
                  </w:txbxContent>
                </v:textbox>
              </v:shape>
            </w:pict>
          </mc:Fallback>
        </mc:AlternateContent>
      </w:r>
      <w:r>
        <w:rPr>
          <w:noProof/>
        </w:rPr>
        <mc:AlternateContent>
          <mc:Choice Requires="wps">
            <w:drawing>
              <wp:anchor distT="0" distB="0" distL="114300" distR="114300" simplePos="0" relativeHeight="252014592" behindDoc="0" locked="0" layoutInCell="1" allowOverlap="1" wp14:anchorId="0B94B688" wp14:editId="632B36C7">
                <wp:simplePos x="0" y="0"/>
                <wp:positionH relativeFrom="column">
                  <wp:posOffset>325755</wp:posOffset>
                </wp:positionH>
                <wp:positionV relativeFrom="paragraph">
                  <wp:posOffset>2605405</wp:posOffset>
                </wp:positionV>
                <wp:extent cx="2946400" cy="596900"/>
                <wp:effectExtent l="0" t="0" r="0" b="0"/>
                <wp:wrapNone/>
                <wp:docPr id="408" name="Textfeld 408"/>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662EE5D2" w14:textId="214BF0F8"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bit of gauze and a wisp of smoke)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94B688" id="Textfeld 408" o:spid="_x0000_s1275" type="#_x0000_t202" style="position:absolute;margin-left:25.65pt;margin-top:205.15pt;width:232pt;height:47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C0Hf4s0AgAAXgQAAA4AAAAAAAAA&#13;&#10;AAAAAAAALgIAAGRycy9lMm9Eb2MueG1sUEsBAi0AFAAGAAgAAAAhAHn7MKfjAAAADwEAAA8AAAAA&#13;&#10;AAAAAAAAAAAAjgQAAGRycy9kb3ducmV2LnhtbFBLBQYAAAAABAAEAPMAAACeBQAAAAA=&#13;&#10;" filled="f" stroked="f" strokeweight=".5pt">
                <v:textbox>
                  <w:txbxContent>
                    <w:p w14:paraId="662EE5D2" w14:textId="214BF0F8"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bit of gauze and a wisp of smoke)</w:t>
                      </w:r>
                    </w:p>
                  </w:txbxContent>
                </v:textbox>
              </v:shape>
            </w:pict>
          </mc:Fallback>
        </mc:AlternateContent>
      </w:r>
      <w:r>
        <w:rPr>
          <w:noProof/>
        </w:rPr>
        <mc:AlternateContent>
          <mc:Choice Requires="wps">
            <w:drawing>
              <wp:anchor distT="0" distB="0" distL="114300" distR="114300" simplePos="0" relativeHeight="252012544" behindDoc="0" locked="0" layoutInCell="1" allowOverlap="1" wp14:anchorId="0BE1530D" wp14:editId="5E3BDCA2">
                <wp:simplePos x="0" y="0"/>
                <wp:positionH relativeFrom="column">
                  <wp:posOffset>3024505</wp:posOffset>
                </wp:positionH>
                <wp:positionV relativeFrom="paragraph">
                  <wp:posOffset>2110105</wp:posOffset>
                </wp:positionV>
                <wp:extent cx="1295400" cy="279400"/>
                <wp:effectExtent l="0" t="0" r="0" b="0"/>
                <wp:wrapNone/>
                <wp:docPr id="409" name="Textfeld 409"/>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48BDBB29"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1530D" id="Textfeld 409" o:spid="_x0000_s1276" type="#_x0000_t202" style="position:absolute;margin-left:238.15pt;margin-top:166.15pt;width:102pt;height:22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JMP6JszAgAAXgQAAA4AAAAAAAAA&#13;&#10;AAAAAAAALgIAAGRycy9lMm9Eb2MueG1sUEsBAi0AFAAGAAgAAAAhAIUfRI/kAAAAEAEAAA8AAAAA&#13;&#10;AAAAAAAAAAAAjQQAAGRycy9kb3ducmV2LnhtbFBLBQYAAAAABAAEAPMAAACeBQAAAAA=&#13;&#10;" filled="f" stroked="f" strokeweight=".5pt">
                <v:textbox>
                  <w:txbxContent>
                    <w:p w14:paraId="48BDBB29"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013568" behindDoc="0" locked="0" layoutInCell="1" allowOverlap="1" wp14:anchorId="398C148F" wp14:editId="4DFD8665">
                <wp:simplePos x="0" y="0"/>
                <wp:positionH relativeFrom="column">
                  <wp:posOffset>2694305</wp:posOffset>
                </wp:positionH>
                <wp:positionV relativeFrom="paragraph">
                  <wp:posOffset>2389505</wp:posOffset>
                </wp:positionV>
                <wp:extent cx="1079500" cy="463550"/>
                <wp:effectExtent l="0" t="0" r="0" b="0"/>
                <wp:wrapNone/>
                <wp:docPr id="410" name="Textfeld 410"/>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793166CD"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C148F" id="Textfeld 410" o:spid="_x0000_s1277" type="#_x0000_t202" style="position:absolute;margin-left:212.15pt;margin-top:188.15pt;width:85pt;height:36.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t4PuJzMCAABeBAAADgAAAAAA&#13;&#10;AAAAAAAAAAAuAgAAZHJzL2Uyb0RvYy54bWxQSwECLQAUAAYACAAAACEAZfdbNuYAAAAQAQAADwAA&#13;&#10;AAAAAAAAAAAAAACNBAAAZHJzL2Rvd25yZXYueG1sUEsFBgAAAAAEAAQA8wAAAKAFAAAAAA==&#13;&#10;" filled="f" stroked="f" strokeweight=".5pt">
                <v:textbox>
                  <w:txbxContent>
                    <w:p w14:paraId="793166CD"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2009472" behindDoc="0" locked="0" layoutInCell="1" allowOverlap="1" wp14:anchorId="12199F5F" wp14:editId="7C03A858">
                <wp:simplePos x="0" y="0"/>
                <wp:positionH relativeFrom="column">
                  <wp:posOffset>3351192</wp:posOffset>
                </wp:positionH>
                <wp:positionV relativeFrom="paragraph">
                  <wp:posOffset>-656604</wp:posOffset>
                </wp:positionV>
                <wp:extent cx="534616" cy="865762"/>
                <wp:effectExtent l="0" t="0" r="0" b="0"/>
                <wp:wrapNone/>
                <wp:docPr id="411" name="Textfeld 411"/>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2EE8E9C5"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99F5F" id="Textfeld 411" o:spid="_x0000_s1278" type="#_x0000_t202" style="position:absolute;margin-left:263.85pt;margin-top:-51.7pt;width:42.1pt;height:68.1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" filled="f" stroked="f" strokeweight=".5pt">
                <v:textbox>
                  <w:txbxContent>
                    <w:p w14:paraId="2EE8E9C5"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2015616" behindDoc="0" locked="0" layoutInCell="1" allowOverlap="1" wp14:anchorId="335E37F3" wp14:editId="4095220B">
                <wp:simplePos x="0" y="0"/>
                <wp:positionH relativeFrom="column">
                  <wp:posOffset>-264795</wp:posOffset>
                </wp:positionH>
                <wp:positionV relativeFrom="paragraph">
                  <wp:posOffset>2351405</wp:posOffset>
                </wp:positionV>
                <wp:extent cx="1079500" cy="254000"/>
                <wp:effectExtent l="0" t="0" r="0" b="0"/>
                <wp:wrapNone/>
                <wp:docPr id="412" name="Textfeld 41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0C17B0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E37F3" id="Textfeld 412" o:spid="_x0000_s1279" type="#_x0000_t202" style="position:absolute;margin-left:-20.85pt;margin-top:185.15pt;width:85pt;height:20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Pmd9ANAIAAF4EAAAOAAAAAAAA&#13;&#10;AAAAAAAAAC4CAABkcnMvZTJvRG9jLnhtbFBLAQItABQABgAIAAAAIQBRHvFu5AAAABABAAAPAAAA&#13;&#10;AAAAAAAAAAAAAI4EAABkcnMvZG93bnJldi54bWxQSwUGAAAAAAQABADzAAAAnwUAAAAA&#13;&#10;" filled="f" stroked="f" strokeweight=".5pt">
                <v:textbox>
                  <w:txbxContent>
                    <w:p w14:paraId="60C17B0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016640" behindDoc="0" locked="0" layoutInCell="1" allowOverlap="1" wp14:anchorId="3447E5C0" wp14:editId="4545C3DA">
                <wp:simplePos x="0" y="0"/>
                <wp:positionH relativeFrom="column">
                  <wp:posOffset>-533400</wp:posOffset>
                </wp:positionH>
                <wp:positionV relativeFrom="paragraph">
                  <wp:posOffset>2108200</wp:posOffset>
                </wp:positionV>
                <wp:extent cx="1079500" cy="279400"/>
                <wp:effectExtent l="0" t="0" r="0" b="0"/>
                <wp:wrapNone/>
                <wp:docPr id="413" name="Textfeld 41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86B2027"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7E5C0" id="Textfeld 413" o:spid="_x0000_s1280" type="#_x0000_t202" style="position:absolute;margin-left:-42pt;margin-top:166pt;width:85pt;height:22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EVp4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JERWng0AgAAXgQAAA4AAAAAAAAA&#13;&#10;AAAAAAAALgIAAGRycy9lMm9Eb2MueG1sUEsBAi0AFAAGAAgAAAAhAPSCsMDjAAAADwEAAA8AAAAA&#13;&#10;AAAAAAAAAAAAjgQAAGRycy9kb3ducmV2LnhtbFBLBQYAAAAABAAEAPMAAACeBQAAAAA=&#13;&#10;" filled="f" stroked="f" strokeweight=".5pt">
                <v:textbox>
                  <w:txbxContent>
                    <w:p w14:paraId="786B2027"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2011520" behindDoc="0" locked="0" layoutInCell="1" allowOverlap="1" wp14:anchorId="20775884" wp14:editId="1D8B7D06">
            <wp:simplePos x="0" y="0"/>
            <wp:positionH relativeFrom="margin">
              <wp:posOffset>3699510</wp:posOffset>
            </wp:positionH>
            <wp:positionV relativeFrom="margin">
              <wp:posOffset>433814</wp:posOffset>
            </wp:positionV>
            <wp:extent cx="582338" cy="1473200"/>
            <wp:effectExtent l="0" t="0" r="0" b="0"/>
            <wp:wrapSquare wrapText="bothSides"/>
            <wp:docPr id="415" name="Grafik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10496" behindDoc="0" locked="0" layoutInCell="1" allowOverlap="1" wp14:anchorId="0B480415" wp14:editId="64D1563E">
            <wp:simplePos x="0" y="0"/>
            <wp:positionH relativeFrom="margin">
              <wp:posOffset>-772795</wp:posOffset>
            </wp:positionH>
            <wp:positionV relativeFrom="margin">
              <wp:posOffset>430530</wp:posOffset>
            </wp:positionV>
            <wp:extent cx="582338" cy="1473200"/>
            <wp:effectExtent l="0" t="0" r="0" b="0"/>
            <wp:wrapSquare wrapText="bothSides"/>
            <wp:docPr id="416" name="Grafik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008448" behindDoc="0" locked="0" layoutInCell="1" allowOverlap="1" wp14:anchorId="4DE686B4" wp14:editId="1FCA7CBC">
                <wp:simplePos x="0" y="0"/>
                <wp:positionH relativeFrom="column">
                  <wp:posOffset>280035</wp:posOffset>
                </wp:positionH>
                <wp:positionV relativeFrom="paragraph">
                  <wp:posOffset>-729615</wp:posOffset>
                </wp:positionV>
                <wp:extent cx="2743200" cy="482138"/>
                <wp:effectExtent l="0" t="0" r="0" b="635"/>
                <wp:wrapNone/>
                <wp:docPr id="414" name="Textfeld 41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FEDA431"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Gaseous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E686B4" id="Textfeld 414" o:spid="_x0000_s1281" type="#_x0000_t202" style="position:absolute;margin-left:22.05pt;margin-top:-57.45pt;width:3in;height:37.95pt;z-index:25200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M0qCtNJAgAAhgQAAA4AAAAAAAAAAAAAAAAALgIAAGRycy9lMm9Eb2MueG1sUEsBAi0AFAAG&#13;&#10;AAgAAAAhABp3zSzmAAAAEAEAAA8AAAAAAAAAAAAAAAAAowQAAGRycy9kb3ducmV2LnhtbFBLBQYA&#13;&#10;AAAABAAEAPMAAAC2BQAAAAA=&#13;&#10;" fillcolor="white [3201]" stroked="f" strokeweight=".5pt">
                <v:textbox>
                  <w:txbxContent>
                    <w:p w14:paraId="3FEDA431"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Gaseous Form</w:t>
                      </w:r>
                    </w:p>
                  </w:txbxContent>
                </v:textbox>
              </v:shape>
            </w:pict>
          </mc:Fallback>
        </mc:AlternateContent>
      </w:r>
    </w:p>
    <w:p w14:paraId="404F2B14" w14:textId="77777777" w:rsidR="00913EEC" w:rsidRDefault="00913EEC" w:rsidP="007717E6">
      <w:pPr>
        <w:sectPr w:rsidR="00913EEC" w:rsidSect="00913EEC">
          <w:headerReference w:type="even" r:id="rId107"/>
          <w:headerReference w:type="default" r:id="rId108"/>
          <w:headerReference w:type="first" r:id="rId10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28928" behindDoc="0" locked="0" layoutInCell="1" allowOverlap="1" wp14:anchorId="36200DDE" wp14:editId="06C0C1C3">
                <wp:simplePos x="0" y="0"/>
                <wp:positionH relativeFrom="column">
                  <wp:posOffset>-188595</wp:posOffset>
                </wp:positionH>
                <wp:positionV relativeFrom="paragraph">
                  <wp:posOffset>3240405</wp:posOffset>
                </wp:positionV>
                <wp:extent cx="3886200" cy="3136900"/>
                <wp:effectExtent l="0" t="0" r="0" b="0"/>
                <wp:wrapNone/>
                <wp:docPr id="420" name="Textfeld 420"/>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6D433A97" w14:textId="62B62F0A"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transform up to ten centipedes, three spiders, five wasps, or one scorpion within range into giant versions of their natural forms for the duration. A centipede becomes a giant centipede, a spider becomes a giant spider, a wasp becomes a giant wasp, and a scorpion becomes a giant scorpion.</w:t>
                            </w:r>
                            <w:r>
                              <w:rPr>
                                <w:rFonts w:ascii="BlackChancery" w:hAnsi="BlackChancery"/>
                                <w:noProof/>
                                <w:color w:val="4D4121"/>
                                <w:lang w:val="en-US"/>
                              </w:rPr>
                              <w:br/>
                            </w:r>
                            <w:r w:rsidRPr="00BB50D2">
                              <w:rPr>
                                <w:rFonts w:ascii="BlackChancery" w:hAnsi="BlackChancery"/>
                                <w:noProof/>
                                <w:color w:val="4D4121"/>
                                <w:lang w:val="en-US"/>
                              </w:rPr>
                              <w:t>Each creature obeys your verbal commands, and in combat, they act on your tum each round. The DM has the statistics for these creatures and resolves their actions and movement.</w:t>
                            </w:r>
                            <w:r>
                              <w:rPr>
                                <w:rFonts w:ascii="BlackChancery" w:hAnsi="BlackChancery"/>
                                <w:noProof/>
                                <w:color w:val="4D4121"/>
                                <w:lang w:val="en-US"/>
                              </w:rPr>
                              <w:br/>
                            </w:r>
                            <w:r w:rsidRPr="00BB50D2">
                              <w:rPr>
                                <w:rFonts w:ascii="BlackChancery" w:hAnsi="BlackChancery"/>
                                <w:noProof/>
                                <w:color w:val="4D4121"/>
                                <w:lang w:val="en-US"/>
                              </w:rPr>
                              <w:t>A creature remains in its giant size for the duration, until it drops to 0 hit points, or until you use an action to dismiss the effect on it.</w:t>
                            </w:r>
                            <w:r>
                              <w:rPr>
                                <w:rFonts w:ascii="BlackChancery" w:hAnsi="BlackChancery"/>
                                <w:noProof/>
                                <w:color w:val="4D4121"/>
                                <w:lang w:val="en-US"/>
                              </w:rPr>
                              <w:br/>
                            </w:r>
                            <w:r w:rsidRPr="00BB50D2">
                              <w:rPr>
                                <w:rFonts w:ascii="BlackChancery" w:hAnsi="BlackChancery"/>
                                <w:noProof/>
                                <w:color w:val="4D4121"/>
                                <w:lang w:val="en-US"/>
                              </w:rPr>
                              <w:t xml:space="preserve">The DM might allow you to choose different targets. For example, if you transform a bee, its giant version might have the same statistics as a giant wasp.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00DDE" id="Textfeld 420" o:spid="_x0000_s1282" type="#_x0000_t202" style="position:absolute;margin-left:-14.85pt;margin-top:255.15pt;width:306pt;height:247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W9spwDQCAABfBAAADgAA&#13;&#10;AAAAAAAAAAAAAAAuAgAAZHJzL2Uyb0RvYy54bWxQSwECLQAUAAYACAAAACEADr7SeugAAAARAQAA&#13;&#10;DwAAAAAAAAAAAAAAAACOBAAAZHJzL2Rvd25yZXYueG1sUEsFBgAAAAAEAAQA8wAAAKMFAAAAAA==&#13;&#10;" filled="f" stroked="f" strokeweight=".5pt">
                <v:textbox>
                  <w:txbxContent>
                    <w:p w14:paraId="6D433A97" w14:textId="62B62F0A"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transform up to ten centipedes, three spiders, five wasps, or one scorpion within range into giant versions of their natural forms for the duration. A centipede becomes a giant centipede, a spider becomes a giant spider, a wasp becomes a giant wasp, and a scorpion becomes a giant scorpion.</w:t>
                      </w:r>
                      <w:r>
                        <w:rPr>
                          <w:rFonts w:ascii="BlackChancery" w:hAnsi="BlackChancery"/>
                          <w:noProof/>
                          <w:color w:val="4D4121"/>
                          <w:lang w:val="en-US"/>
                        </w:rPr>
                        <w:br/>
                      </w:r>
                      <w:r w:rsidRPr="00BB50D2">
                        <w:rPr>
                          <w:rFonts w:ascii="BlackChancery" w:hAnsi="BlackChancery"/>
                          <w:noProof/>
                          <w:color w:val="4D4121"/>
                          <w:lang w:val="en-US"/>
                        </w:rPr>
                        <w:t>Each creature obeys your verbal commands, and in combat, they act on your tum each round. The DM has the statistics for these creatures and resolves their actions and movement.</w:t>
                      </w:r>
                      <w:r>
                        <w:rPr>
                          <w:rFonts w:ascii="BlackChancery" w:hAnsi="BlackChancery"/>
                          <w:noProof/>
                          <w:color w:val="4D4121"/>
                          <w:lang w:val="en-US"/>
                        </w:rPr>
                        <w:br/>
                      </w:r>
                      <w:r w:rsidRPr="00BB50D2">
                        <w:rPr>
                          <w:rFonts w:ascii="BlackChancery" w:hAnsi="BlackChancery"/>
                          <w:noProof/>
                          <w:color w:val="4D4121"/>
                          <w:lang w:val="en-US"/>
                        </w:rPr>
                        <w:t>A creature remains in its giant size for the duration, until it drops to 0 hit points, or until you use an action to dismiss the effect on it.</w:t>
                      </w:r>
                      <w:r>
                        <w:rPr>
                          <w:rFonts w:ascii="BlackChancery" w:hAnsi="BlackChancery"/>
                          <w:noProof/>
                          <w:color w:val="4D4121"/>
                          <w:lang w:val="en-US"/>
                        </w:rPr>
                        <w:br/>
                      </w:r>
                      <w:r w:rsidRPr="00BB50D2">
                        <w:rPr>
                          <w:rFonts w:ascii="BlackChancery" w:hAnsi="BlackChancery"/>
                          <w:noProof/>
                          <w:color w:val="4D4121"/>
                          <w:lang w:val="en-US"/>
                        </w:rPr>
                        <w:t xml:space="preserve">The DM might allow you to choose different targets. For example, if you transform a bee, its giant version might have the same statistics as a giant wasp.      </w:t>
                      </w:r>
                    </w:p>
                  </w:txbxContent>
                </v:textbox>
              </v:shape>
            </w:pict>
          </mc:Fallback>
        </mc:AlternateContent>
      </w:r>
      <w:r>
        <w:rPr>
          <w:noProof/>
        </w:rPr>
        <mc:AlternateContent>
          <mc:Choice Requires="wps">
            <w:drawing>
              <wp:anchor distT="0" distB="0" distL="114300" distR="114300" simplePos="0" relativeHeight="252025856" behindDoc="0" locked="0" layoutInCell="1" allowOverlap="1" wp14:anchorId="2BD60D97" wp14:editId="4DD412BA">
                <wp:simplePos x="0" y="0"/>
                <wp:positionH relativeFrom="column">
                  <wp:posOffset>325755</wp:posOffset>
                </wp:positionH>
                <wp:positionV relativeFrom="paragraph">
                  <wp:posOffset>2605405</wp:posOffset>
                </wp:positionV>
                <wp:extent cx="2946400" cy="596900"/>
                <wp:effectExtent l="0" t="0" r="0" b="0"/>
                <wp:wrapNone/>
                <wp:docPr id="421" name="Textfeld 421"/>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6DC12ED3"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60D97" id="Textfeld 421" o:spid="_x0000_s1283" type="#_x0000_t202" style="position:absolute;margin-left:25.65pt;margin-top:205.15pt;width:232pt;height:47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EIMoczMCAABeBAAADgAAAAAAAAAA&#13;&#10;AAAAAAAuAgAAZHJzL2Uyb0RvYy54bWxQSwECLQAUAAYACAAAACEAefswp+MAAAAPAQAADwAAAAAA&#13;&#10;AAAAAAAAAACNBAAAZHJzL2Rvd25yZXYueG1sUEsFBgAAAAAEAAQA8wAAAJ0FAAAAAA==&#13;&#10;" filled="f" stroked="f" strokeweight=".5pt">
                <v:textbox>
                  <w:txbxContent>
                    <w:p w14:paraId="6DC12ED3"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2023808" behindDoc="0" locked="0" layoutInCell="1" allowOverlap="1" wp14:anchorId="5BDF3E3D" wp14:editId="1E638DBE">
                <wp:simplePos x="0" y="0"/>
                <wp:positionH relativeFrom="column">
                  <wp:posOffset>3024505</wp:posOffset>
                </wp:positionH>
                <wp:positionV relativeFrom="paragraph">
                  <wp:posOffset>2110105</wp:posOffset>
                </wp:positionV>
                <wp:extent cx="1295400" cy="279400"/>
                <wp:effectExtent l="0" t="0" r="0" b="0"/>
                <wp:wrapNone/>
                <wp:docPr id="422" name="Textfeld 422"/>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342FED46"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DF3E3D" id="Textfeld 422" o:spid="_x0000_s1284" type="#_x0000_t202" style="position:absolute;margin-left:238.15pt;margin-top:166.15pt;width:102pt;height:22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BC5DQgzAgAAXgQAAA4AAAAAAAAA&#13;&#10;AAAAAAAALgIAAGRycy9lMm9Eb2MueG1sUEsBAi0AFAAGAAgAAAAhAIUfRI/kAAAAEAEAAA8AAAAA&#13;&#10;AAAAAAAAAAAAjQQAAGRycy9kb3ducmV2LnhtbFBLBQYAAAAABAAEAPMAAACeBQAAAAA=&#13;&#10;" filled="f" stroked="f" strokeweight=".5pt">
                <v:textbox>
                  <w:txbxContent>
                    <w:p w14:paraId="342FED46"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024832" behindDoc="0" locked="0" layoutInCell="1" allowOverlap="1" wp14:anchorId="6C4174DB" wp14:editId="262CF6A9">
                <wp:simplePos x="0" y="0"/>
                <wp:positionH relativeFrom="column">
                  <wp:posOffset>2694305</wp:posOffset>
                </wp:positionH>
                <wp:positionV relativeFrom="paragraph">
                  <wp:posOffset>2389505</wp:posOffset>
                </wp:positionV>
                <wp:extent cx="1079500" cy="463550"/>
                <wp:effectExtent l="0" t="0" r="0" b="0"/>
                <wp:wrapNone/>
                <wp:docPr id="423" name="Textfeld 423"/>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17160440"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 xml:space="preserve">Concentration, up to 10 minutes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174DB" id="Textfeld 423" o:spid="_x0000_s1285" type="#_x0000_t202" style="position:absolute;margin-left:212.15pt;margin-top:188.15pt;width:85pt;height:36.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wytwdTMCAABeBAAADgAAAAAA&#13;&#10;AAAAAAAAAAAuAgAAZHJzL2Uyb0RvYy54bWxQSwECLQAUAAYACAAAACEAZfdbNuYAAAAQAQAADwAA&#13;&#10;AAAAAAAAAAAAAACNBAAAZHJzL2Rvd25yZXYueG1sUEsFBgAAAAAEAAQA8wAAAKAFAAAAAA==&#13;&#10;" filled="f" stroked="f" strokeweight=".5pt">
                <v:textbox>
                  <w:txbxContent>
                    <w:p w14:paraId="17160440"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 xml:space="preserve">Concentration, up to 10 minutes   </w:t>
                      </w:r>
                    </w:p>
                  </w:txbxContent>
                </v:textbox>
              </v:shape>
            </w:pict>
          </mc:Fallback>
        </mc:AlternateContent>
      </w:r>
      <w:r>
        <w:rPr>
          <w:noProof/>
        </w:rPr>
        <mc:AlternateContent>
          <mc:Choice Requires="wps">
            <w:drawing>
              <wp:anchor distT="0" distB="0" distL="114300" distR="114300" simplePos="0" relativeHeight="252020736" behindDoc="0" locked="0" layoutInCell="1" allowOverlap="1" wp14:anchorId="25FF8A09" wp14:editId="575F5089">
                <wp:simplePos x="0" y="0"/>
                <wp:positionH relativeFrom="column">
                  <wp:posOffset>3351192</wp:posOffset>
                </wp:positionH>
                <wp:positionV relativeFrom="paragraph">
                  <wp:posOffset>-656604</wp:posOffset>
                </wp:positionV>
                <wp:extent cx="534616" cy="865762"/>
                <wp:effectExtent l="0" t="0" r="0" b="0"/>
                <wp:wrapNone/>
                <wp:docPr id="424" name="Textfeld 424"/>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21A272E7"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F8A09" id="Textfeld 424" o:spid="_x0000_s1286" type="#_x0000_t202" style="position:absolute;margin-left:263.85pt;margin-top:-51.7pt;width:42.1pt;height:68.1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IOIHsA0AgAAXQQAAA4AAAAA&#13;&#10;AAAAAAAAAAAALgIAAGRycy9lMm9Eb2MueG1sUEsBAi0AFAAGAAgAAAAhAPqrh6rmAAAAEAEAAA8A&#13;&#10;AAAAAAAAAAAAAAAAjgQAAGRycy9kb3ducmV2LnhtbFBLBQYAAAAABAAEAPMAAAChBQAAAAA=&#13;&#10;" filled="f" stroked="f" strokeweight=".5pt">
                <v:textbox>
                  <w:txbxContent>
                    <w:p w14:paraId="21A272E7"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Pr>
          <w:noProof/>
        </w:rPr>
        <mc:AlternateContent>
          <mc:Choice Requires="wps">
            <w:drawing>
              <wp:anchor distT="0" distB="0" distL="114300" distR="114300" simplePos="0" relativeHeight="252026880" behindDoc="0" locked="0" layoutInCell="1" allowOverlap="1" wp14:anchorId="7EA18CBB" wp14:editId="16A0D088">
                <wp:simplePos x="0" y="0"/>
                <wp:positionH relativeFrom="column">
                  <wp:posOffset>-264795</wp:posOffset>
                </wp:positionH>
                <wp:positionV relativeFrom="paragraph">
                  <wp:posOffset>2351405</wp:posOffset>
                </wp:positionV>
                <wp:extent cx="1079500" cy="254000"/>
                <wp:effectExtent l="0" t="0" r="0" b="0"/>
                <wp:wrapNone/>
                <wp:docPr id="425" name="Textfeld 42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AA54E3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18CBB" id="Textfeld 425" o:spid="_x0000_s1287" type="#_x0000_t202" style="position:absolute;margin-left:-20.85pt;margin-top:185.15pt;width:85pt;height:20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NnQeJczAgAAXgQAAA4AAAAAAAAA&#13;&#10;AAAAAAAALgIAAGRycy9lMm9Eb2MueG1sUEsBAi0AFAAGAAgAAAAhAFEe8W7kAAAAEAEAAA8AAAAA&#13;&#10;AAAAAAAAAAAAjQQAAGRycy9kb3ducmV2LnhtbFBLBQYAAAAABAAEAPMAAACeBQAAAAA=&#13;&#10;" filled="f" stroked="f" strokeweight=".5pt">
                <v:textbox>
                  <w:txbxContent>
                    <w:p w14:paraId="6AA54E3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027904" behindDoc="0" locked="0" layoutInCell="1" allowOverlap="1" wp14:anchorId="326CA8C8" wp14:editId="0D93BD0D">
                <wp:simplePos x="0" y="0"/>
                <wp:positionH relativeFrom="column">
                  <wp:posOffset>-533400</wp:posOffset>
                </wp:positionH>
                <wp:positionV relativeFrom="paragraph">
                  <wp:posOffset>2108200</wp:posOffset>
                </wp:positionV>
                <wp:extent cx="1079500" cy="279400"/>
                <wp:effectExtent l="0" t="0" r="0" b="0"/>
                <wp:wrapNone/>
                <wp:docPr id="426" name="Textfeld 42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4F46FC9"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6CA8C8" id="Textfeld 426" o:spid="_x0000_s1288" type="#_x0000_t202" style="position:absolute;margin-left:-42pt;margin-top:166pt;width:85pt;height:22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FkrznU0AgAAXgQAAA4AAAAAAAAA&#13;&#10;AAAAAAAALgIAAGRycy9lMm9Eb2MueG1sUEsBAi0AFAAGAAgAAAAhAPSCsMDjAAAADwEAAA8AAAAA&#13;&#10;AAAAAAAAAAAAjgQAAGRycy9kb3ducmV2LnhtbFBLBQYAAAAABAAEAPMAAACeBQAAAAA=&#13;&#10;" filled="f" stroked="f" strokeweight=".5pt">
                <v:textbox>
                  <w:txbxContent>
                    <w:p w14:paraId="04F46FC9"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w:drawing>
          <wp:anchor distT="0" distB="0" distL="114300" distR="114300" simplePos="0" relativeHeight="252022784" behindDoc="0" locked="0" layoutInCell="1" allowOverlap="1" wp14:anchorId="77C85EA1" wp14:editId="5CE34E8E">
            <wp:simplePos x="0" y="0"/>
            <wp:positionH relativeFrom="margin">
              <wp:posOffset>3699510</wp:posOffset>
            </wp:positionH>
            <wp:positionV relativeFrom="margin">
              <wp:posOffset>433814</wp:posOffset>
            </wp:positionV>
            <wp:extent cx="582338" cy="1473200"/>
            <wp:effectExtent l="0" t="0" r="0" b="0"/>
            <wp:wrapSquare wrapText="bothSides"/>
            <wp:docPr id="428" name="Grafik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21760" behindDoc="0" locked="0" layoutInCell="1" allowOverlap="1" wp14:anchorId="17499865" wp14:editId="7D68295D">
            <wp:simplePos x="0" y="0"/>
            <wp:positionH relativeFrom="margin">
              <wp:posOffset>-772795</wp:posOffset>
            </wp:positionH>
            <wp:positionV relativeFrom="margin">
              <wp:posOffset>430530</wp:posOffset>
            </wp:positionV>
            <wp:extent cx="582338" cy="1473200"/>
            <wp:effectExtent l="0" t="0" r="0" b="0"/>
            <wp:wrapSquare wrapText="bothSides"/>
            <wp:docPr id="429" name="Grafik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019712" behindDoc="0" locked="0" layoutInCell="1" allowOverlap="1" wp14:anchorId="2007CA5A" wp14:editId="65EA9205">
                <wp:simplePos x="0" y="0"/>
                <wp:positionH relativeFrom="column">
                  <wp:posOffset>280035</wp:posOffset>
                </wp:positionH>
                <wp:positionV relativeFrom="paragraph">
                  <wp:posOffset>-729615</wp:posOffset>
                </wp:positionV>
                <wp:extent cx="2743200" cy="482138"/>
                <wp:effectExtent l="0" t="0" r="0" b="635"/>
                <wp:wrapNone/>
                <wp:docPr id="427" name="Textfeld 42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E8D5841"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Giant Insect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07CA5A" id="Textfeld 427" o:spid="_x0000_s1289" type="#_x0000_t202" style="position:absolute;margin-left:22.05pt;margin-top:-57.45pt;width:3in;height:37.95pt;z-index:252019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Ewdq4hJAgAAhgQAAA4AAAAAAAAAAAAAAAAALgIAAGRycy9lMm9Eb2MueG1sUEsBAi0AFAAG&#13;&#10;AAgAAAAhABp3zSzmAAAAEAEAAA8AAAAAAAAAAAAAAAAAowQAAGRycy9kb3ducmV2LnhtbFBLBQYA&#13;&#10;AAAABAAEAPMAAAC2BQAAAAA=&#13;&#10;" fillcolor="white [3201]" stroked="f" strokeweight=".5pt">
                <v:textbox>
                  <w:txbxContent>
                    <w:p w14:paraId="7E8D5841"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Giant Insect</w:t>
                      </w:r>
                    </w:p>
                  </w:txbxContent>
                </v:textbox>
              </v:shape>
            </w:pict>
          </mc:Fallback>
        </mc:AlternateContent>
      </w:r>
    </w:p>
    <w:p w14:paraId="383473D6" w14:textId="77777777" w:rsidR="00913EEC" w:rsidRDefault="00913EEC" w:rsidP="007717E6">
      <w:pPr>
        <w:sectPr w:rsidR="00913EEC" w:rsidSect="00913EEC">
          <w:headerReference w:type="even" r:id="rId110"/>
          <w:headerReference w:type="default" r:id="rId111"/>
          <w:headerReference w:type="first" r:id="rId11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40192" behindDoc="0" locked="0" layoutInCell="1" allowOverlap="1" wp14:anchorId="72F0B3E9" wp14:editId="1732F9A4">
                <wp:simplePos x="0" y="0"/>
                <wp:positionH relativeFrom="column">
                  <wp:posOffset>-188595</wp:posOffset>
                </wp:positionH>
                <wp:positionV relativeFrom="paragraph">
                  <wp:posOffset>3240405</wp:posOffset>
                </wp:positionV>
                <wp:extent cx="3886200" cy="3136900"/>
                <wp:effectExtent l="0" t="0" r="0" b="0"/>
                <wp:wrapNone/>
                <wp:docPr id="433" name="Textfeld 433"/>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325A9A12"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Until the spell ends, when you make a Charisma check, you can replace the number you roll with a 15. Additionally, no matter what you say, magic that would determine if you are telling the truth indicates that you are being truthful.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0B3E9" id="Textfeld 433" o:spid="_x0000_s1290" type="#_x0000_t202" style="position:absolute;margin-left:-14.85pt;margin-top:255.15pt;width:306pt;height:247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RbIOjzQCAABfBAAADgAA&#13;&#10;AAAAAAAAAAAAAAAuAgAAZHJzL2Uyb0RvYy54bWxQSwECLQAUAAYACAAAACEADr7SeugAAAARAQAA&#13;&#10;DwAAAAAAAAAAAAAAAACOBAAAZHJzL2Rvd25yZXYueG1sUEsFBgAAAAAEAAQA8wAAAKMFAAAAAA==&#13;&#10;" filled="f" stroked="f" strokeweight=".5pt">
                <v:textbox>
                  <w:txbxContent>
                    <w:p w14:paraId="325A9A12"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Until the spell ends, when you make a Charisma check, you can replace the number you roll with a 15. Additionally, no matter what you say, magic that would determine if you are telling the truth indicates that you are being truthful.</w:t>
                      </w:r>
                    </w:p>
                  </w:txbxContent>
                </v:textbox>
              </v:shape>
            </w:pict>
          </mc:Fallback>
        </mc:AlternateContent>
      </w:r>
      <w:r>
        <w:rPr>
          <w:noProof/>
        </w:rPr>
        <mc:AlternateContent>
          <mc:Choice Requires="wps">
            <w:drawing>
              <wp:anchor distT="0" distB="0" distL="114300" distR="114300" simplePos="0" relativeHeight="252037120" behindDoc="0" locked="0" layoutInCell="1" allowOverlap="1" wp14:anchorId="199FD622" wp14:editId="23E689C1">
                <wp:simplePos x="0" y="0"/>
                <wp:positionH relativeFrom="column">
                  <wp:posOffset>325755</wp:posOffset>
                </wp:positionH>
                <wp:positionV relativeFrom="paragraph">
                  <wp:posOffset>2605405</wp:posOffset>
                </wp:positionV>
                <wp:extent cx="2946400" cy="596900"/>
                <wp:effectExtent l="0" t="0" r="0" b="0"/>
                <wp:wrapNone/>
                <wp:docPr id="434" name="Textfeld 434"/>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0DB22B34"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FD622" id="Textfeld 434" o:spid="_x0000_s1291" type="#_x0000_t202" style="position:absolute;margin-left:25.65pt;margin-top:205.15pt;width:232pt;height:47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Ejy69A0AgAAXgQAAA4AAAAAAAAA&#13;&#10;AAAAAAAALgIAAGRycy9lMm9Eb2MueG1sUEsBAi0AFAAGAAgAAAAhAHn7MKfjAAAADwEAAA8AAAAA&#13;&#10;AAAAAAAAAAAAjgQAAGRycy9kb3ducmV2LnhtbFBLBQYAAAAABAAEAPMAAACeBQAAAAA=&#13;&#10;" filled="f" stroked="f" strokeweight=".5pt">
                <v:textbox>
                  <w:txbxContent>
                    <w:p w14:paraId="0DB22B34"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2035072" behindDoc="0" locked="0" layoutInCell="1" allowOverlap="1" wp14:anchorId="5E3F7BD1" wp14:editId="447DDE70">
                <wp:simplePos x="0" y="0"/>
                <wp:positionH relativeFrom="column">
                  <wp:posOffset>3024505</wp:posOffset>
                </wp:positionH>
                <wp:positionV relativeFrom="paragraph">
                  <wp:posOffset>2110105</wp:posOffset>
                </wp:positionV>
                <wp:extent cx="1295400" cy="279400"/>
                <wp:effectExtent l="0" t="0" r="0" b="0"/>
                <wp:wrapNone/>
                <wp:docPr id="435" name="Textfeld 435"/>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5C8D0930"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F7BD1" id="Textfeld 435" o:spid="_x0000_s1292" type="#_x0000_t202" style="position:absolute;margin-left:238.15pt;margin-top:166.15pt;width:102pt;height:22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" filled="f" stroked="f" strokeweight=".5pt">
                <v:textbox>
                  <w:txbxContent>
                    <w:p w14:paraId="5C8D0930"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036096" behindDoc="0" locked="0" layoutInCell="1" allowOverlap="1" wp14:anchorId="2BCB3C8A" wp14:editId="2EDE4969">
                <wp:simplePos x="0" y="0"/>
                <wp:positionH relativeFrom="column">
                  <wp:posOffset>2694305</wp:posOffset>
                </wp:positionH>
                <wp:positionV relativeFrom="paragraph">
                  <wp:posOffset>2389505</wp:posOffset>
                </wp:positionV>
                <wp:extent cx="1079500" cy="463550"/>
                <wp:effectExtent l="0" t="0" r="0" b="0"/>
                <wp:wrapNone/>
                <wp:docPr id="436" name="Textfeld 436"/>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701FBA66"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B3C8A" id="Textfeld 436" o:spid="_x0000_s1293" type="#_x0000_t202" style="position:absolute;margin-left:212.15pt;margin-top:188.15pt;width:85pt;height:36.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WBOnKTMCAABeBAAADgAAAAAA&#13;&#10;AAAAAAAAAAAuAgAAZHJzL2Uyb0RvYy54bWxQSwECLQAUAAYACAAAACEAZfdbNuYAAAAQAQAADwAA&#13;&#10;AAAAAAAAAAAAAACNBAAAZHJzL2Rvd25yZXYueG1sUEsFBgAAAAAEAAQA8wAAAKAFAAAAAA==&#13;&#10;" filled="f" stroked="f" strokeweight=".5pt">
                <v:textbox>
                  <w:txbxContent>
                    <w:p w14:paraId="701FBA66"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Pr>
          <w:noProof/>
        </w:rPr>
        <mc:AlternateContent>
          <mc:Choice Requires="wps">
            <w:drawing>
              <wp:anchor distT="0" distB="0" distL="114300" distR="114300" simplePos="0" relativeHeight="252032000" behindDoc="0" locked="0" layoutInCell="1" allowOverlap="1" wp14:anchorId="20B2FB5E" wp14:editId="0D61FDCC">
                <wp:simplePos x="0" y="0"/>
                <wp:positionH relativeFrom="column">
                  <wp:posOffset>3351192</wp:posOffset>
                </wp:positionH>
                <wp:positionV relativeFrom="paragraph">
                  <wp:posOffset>-656604</wp:posOffset>
                </wp:positionV>
                <wp:extent cx="534616" cy="865762"/>
                <wp:effectExtent l="0" t="0" r="0" b="0"/>
                <wp:wrapNone/>
                <wp:docPr id="437" name="Textfeld 437"/>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5DED98A8"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B2FB5E" id="Textfeld 437" o:spid="_x0000_s1294" type="#_x0000_t202" style="position:absolute;margin-left:263.85pt;margin-top:-51.7pt;width:42.1pt;height:68.1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C8L563NQIAAF0EAAAOAAAA&#13;&#10;AAAAAAAAAAAAAC4CAABkcnMvZTJvRG9jLnhtbFBLAQItABQABgAIAAAAIQD6q4eq5gAAABABAAAP&#13;&#10;AAAAAAAAAAAAAAAAAI8EAABkcnMvZG93bnJldi54bWxQSwUGAAAAAAQABADzAAAAogUAAAAA&#13;&#10;" filled="f" stroked="f" strokeweight=".5pt">
                <v:textbox>
                  <w:txbxContent>
                    <w:p w14:paraId="5DED98A8"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Pr>
          <w:noProof/>
        </w:rPr>
        <mc:AlternateContent>
          <mc:Choice Requires="wps">
            <w:drawing>
              <wp:anchor distT="0" distB="0" distL="114300" distR="114300" simplePos="0" relativeHeight="252038144" behindDoc="0" locked="0" layoutInCell="1" allowOverlap="1" wp14:anchorId="03523AE1" wp14:editId="04A96CF5">
                <wp:simplePos x="0" y="0"/>
                <wp:positionH relativeFrom="column">
                  <wp:posOffset>-264795</wp:posOffset>
                </wp:positionH>
                <wp:positionV relativeFrom="paragraph">
                  <wp:posOffset>2351405</wp:posOffset>
                </wp:positionV>
                <wp:extent cx="1079500" cy="254000"/>
                <wp:effectExtent l="0" t="0" r="0" b="0"/>
                <wp:wrapNone/>
                <wp:docPr id="438" name="Textfeld 43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01C465D"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23AE1" id="Textfeld 438" o:spid="_x0000_s1295" type="#_x0000_t202" style="position:absolute;margin-left:-20.85pt;margin-top:185.15pt;width:85pt;height:20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j9eMlNAIAAF4EAAAOAAAAAAAA&#13;&#10;AAAAAAAAAC4CAABkcnMvZTJvRG9jLnhtbFBLAQItABQABgAIAAAAIQBRHvFu5AAAABABAAAPAAAA&#13;&#10;AAAAAAAAAAAAAI4EAABkcnMvZG93bnJldi54bWxQSwUGAAAAAAQABADzAAAAnwUAAAAA&#13;&#10;" filled="f" stroked="f" strokeweight=".5pt">
                <v:textbox>
                  <w:txbxContent>
                    <w:p w14:paraId="301C465D"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039168" behindDoc="0" locked="0" layoutInCell="1" allowOverlap="1" wp14:anchorId="72C5B4B7" wp14:editId="25B2CCC7">
                <wp:simplePos x="0" y="0"/>
                <wp:positionH relativeFrom="column">
                  <wp:posOffset>-533400</wp:posOffset>
                </wp:positionH>
                <wp:positionV relativeFrom="paragraph">
                  <wp:posOffset>2108200</wp:posOffset>
                </wp:positionV>
                <wp:extent cx="1079500" cy="279400"/>
                <wp:effectExtent l="0" t="0" r="0" b="0"/>
                <wp:wrapNone/>
                <wp:docPr id="439" name="Textfeld 43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A832A3B"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5B4B7" id="Textfeld 439" o:spid="_x0000_s1296" type="#_x0000_t202" style="position:absolute;margin-left:-42pt;margin-top:166pt;width:85pt;height:22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dfNT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edfNTMgIAAF4EAAAOAAAAAAAAAAAA&#13;&#10;AAAAAC4CAABkcnMvZTJvRG9jLnhtbFBLAQItABQABgAIAAAAIQD0grDA4wAAAA8BAAAPAAAAAAAA&#13;&#10;AAAAAAAAAIwEAABkcnMvZG93bnJldi54bWxQSwUGAAAAAAQABADzAAAAnAUAAAAA&#13;&#10;" filled="f" stroked="f" strokeweight=".5pt">
                <v:textbox>
                  <w:txbxContent>
                    <w:p w14:paraId="4A832A3B"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w:drawing>
          <wp:anchor distT="0" distB="0" distL="114300" distR="114300" simplePos="0" relativeHeight="252034048" behindDoc="0" locked="0" layoutInCell="1" allowOverlap="1" wp14:anchorId="5766C608" wp14:editId="1CC815A6">
            <wp:simplePos x="0" y="0"/>
            <wp:positionH relativeFrom="margin">
              <wp:posOffset>3699510</wp:posOffset>
            </wp:positionH>
            <wp:positionV relativeFrom="margin">
              <wp:posOffset>433814</wp:posOffset>
            </wp:positionV>
            <wp:extent cx="582338" cy="1473200"/>
            <wp:effectExtent l="0" t="0" r="0" b="0"/>
            <wp:wrapSquare wrapText="bothSides"/>
            <wp:docPr id="441" name="Grafik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33024" behindDoc="0" locked="0" layoutInCell="1" allowOverlap="1" wp14:anchorId="42F334A1" wp14:editId="0736EE97">
            <wp:simplePos x="0" y="0"/>
            <wp:positionH relativeFrom="margin">
              <wp:posOffset>-772795</wp:posOffset>
            </wp:positionH>
            <wp:positionV relativeFrom="margin">
              <wp:posOffset>430530</wp:posOffset>
            </wp:positionV>
            <wp:extent cx="582338" cy="1473200"/>
            <wp:effectExtent l="0" t="0" r="0" b="0"/>
            <wp:wrapSquare wrapText="bothSides"/>
            <wp:docPr id="442" name="Grafik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030976" behindDoc="0" locked="0" layoutInCell="1" allowOverlap="1" wp14:anchorId="616BD21F" wp14:editId="0068E31B">
                <wp:simplePos x="0" y="0"/>
                <wp:positionH relativeFrom="column">
                  <wp:posOffset>280035</wp:posOffset>
                </wp:positionH>
                <wp:positionV relativeFrom="paragraph">
                  <wp:posOffset>-729615</wp:posOffset>
                </wp:positionV>
                <wp:extent cx="2743200" cy="482138"/>
                <wp:effectExtent l="0" t="0" r="0" b="635"/>
                <wp:wrapNone/>
                <wp:docPr id="440" name="Textfeld 44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9A97A2A"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Glibness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6BD21F" id="Textfeld 440" o:spid="_x0000_s1297" type="#_x0000_t202" style="position:absolute;margin-left:22.05pt;margin-top:-57.45pt;width:3in;height:37.95pt;z-index:25203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F6Ykv9GAgAAhgQAAA4AAAAAAAAAAAAAAAAALgIAAGRycy9lMm9Eb2MueG1sUEsBAi0AFAAGAAgA&#13;&#10;AAAhABp3zSzmAAAAEAEAAA8AAAAAAAAAAAAAAAAAoAQAAGRycy9kb3ducmV2LnhtbFBLBQYAAAAA&#13;&#10;BAAEAPMAAACzBQAAAAA=&#13;&#10;" fillcolor="white [3201]" stroked="f" strokeweight=".5pt">
                <v:textbox>
                  <w:txbxContent>
                    <w:p w14:paraId="59A97A2A"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Glibness</w:t>
                      </w:r>
                    </w:p>
                  </w:txbxContent>
                </v:textbox>
              </v:shape>
            </w:pict>
          </mc:Fallback>
        </mc:AlternateContent>
      </w:r>
    </w:p>
    <w:p w14:paraId="4F4C9CDA" w14:textId="77777777" w:rsidR="00913EEC" w:rsidRDefault="00913EEC" w:rsidP="007717E6">
      <w:pPr>
        <w:sectPr w:rsidR="00913EEC" w:rsidSect="00913EEC">
          <w:headerReference w:type="even" r:id="rId113"/>
          <w:headerReference w:type="default" r:id="rId114"/>
          <w:headerReference w:type="first" r:id="rId11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51456" behindDoc="0" locked="0" layoutInCell="1" allowOverlap="1" wp14:anchorId="52DD2F3E" wp14:editId="0A6A2C5A">
                <wp:simplePos x="0" y="0"/>
                <wp:positionH relativeFrom="column">
                  <wp:posOffset>-188595</wp:posOffset>
                </wp:positionH>
                <wp:positionV relativeFrom="paragraph">
                  <wp:posOffset>3240405</wp:posOffset>
                </wp:positionV>
                <wp:extent cx="3886200" cy="3136900"/>
                <wp:effectExtent l="0" t="0" r="0" b="0"/>
                <wp:wrapNone/>
                <wp:docPr id="446" name="Textfeld 446"/>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582957C4" w14:textId="069C7C93"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Up l0 ten berries appear in your hand and are infused with magic for the duration. A creature can use its action to eat one berry. Eating a berry restores 1 hit point, and the berry provides enough nourishment lo sustain a creature for one day.</w:t>
                            </w:r>
                            <w:r>
                              <w:rPr>
                                <w:rFonts w:ascii="BlackChancery" w:hAnsi="BlackChancery"/>
                                <w:noProof/>
                                <w:color w:val="4D4121"/>
                                <w:lang w:val="en-US"/>
                              </w:rPr>
                              <w:br/>
                            </w:r>
                            <w:r w:rsidRPr="00BB50D2">
                              <w:rPr>
                                <w:rFonts w:ascii="BlackChancery" w:hAnsi="BlackChancery"/>
                                <w:noProof/>
                                <w:color w:val="4D4121"/>
                                <w:lang w:val="en-US"/>
                              </w:rPr>
                              <w:t>The berries lose heir potency if they have not been consumed within 24 hours of the casting of this spell.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D2F3E" id="Textfeld 446" o:spid="_x0000_s1298" type="#_x0000_t202" style="position:absolute;margin-left:-14.85pt;margin-top:255.15pt;width:306pt;height:247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ewDHZjQCAABfBAAADgAA&#13;&#10;AAAAAAAAAAAAAAAuAgAAZHJzL2Uyb0RvYy54bWxQSwECLQAUAAYACAAAACEADr7SeugAAAARAQAA&#13;&#10;DwAAAAAAAAAAAAAAAACOBAAAZHJzL2Rvd25yZXYueG1sUEsFBgAAAAAEAAQA8wAAAKMFAAAAAA==&#13;&#10;" filled="f" stroked="f" strokeweight=".5pt">
                <v:textbox>
                  <w:txbxContent>
                    <w:p w14:paraId="582957C4" w14:textId="069C7C93"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Up l0 ten berries appear in your hand and are infused with magic for the duration. A creature can use its action to eat one berry. Eating a berry restores 1 hit point, and the berry provides enough nourishment lo sustain a creature for one day.</w:t>
                      </w:r>
                      <w:r>
                        <w:rPr>
                          <w:rFonts w:ascii="BlackChancery" w:hAnsi="BlackChancery"/>
                          <w:noProof/>
                          <w:color w:val="4D4121"/>
                          <w:lang w:val="en-US"/>
                        </w:rPr>
                        <w:br/>
                      </w:r>
                      <w:r w:rsidRPr="00BB50D2">
                        <w:rPr>
                          <w:rFonts w:ascii="BlackChancery" w:hAnsi="BlackChancery"/>
                          <w:noProof/>
                          <w:color w:val="4D4121"/>
                          <w:lang w:val="en-US"/>
                        </w:rPr>
                        <w:t>The berries lose heir potency if they have not been consumed within 24 hours of the casting of this spell.</w:t>
                      </w:r>
                    </w:p>
                  </w:txbxContent>
                </v:textbox>
              </v:shape>
            </w:pict>
          </mc:Fallback>
        </mc:AlternateContent>
      </w:r>
      <w:r>
        <w:rPr>
          <w:noProof/>
        </w:rPr>
        <mc:AlternateContent>
          <mc:Choice Requires="wps">
            <w:drawing>
              <wp:anchor distT="0" distB="0" distL="114300" distR="114300" simplePos="0" relativeHeight="252048384" behindDoc="0" locked="0" layoutInCell="1" allowOverlap="1" wp14:anchorId="26343DDB" wp14:editId="3D35C723">
                <wp:simplePos x="0" y="0"/>
                <wp:positionH relativeFrom="column">
                  <wp:posOffset>325755</wp:posOffset>
                </wp:positionH>
                <wp:positionV relativeFrom="paragraph">
                  <wp:posOffset>2605405</wp:posOffset>
                </wp:positionV>
                <wp:extent cx="2946400" cy="596900"/>
                <wp:effectExtent l="0" t="0" r="0" b="0"/>
                <wp:wrapNone/>
                <wp:docPr id="447" name="Textfeld 447"/>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636C0899" w14:textId="0237722C"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(a sprig of mistletoe)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43DDB" id="Textfeld 447" o:spid="_x0000_s1299" type="#_x0000_t202" style="position:absolute;margin-left:25.65pt;margin-top:205.15pt;width:232pt;height:47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INP91c0AgAAXgQAAA4AAAAAAAAA&#13;&#10;AAAAAAAALgIAAGRycy9lMm9Eb2MueG1sUEsBAi0AFAAGAAgAAAAhAHn7MKfjAAAADwEAAA8AAAAA&#13;&#10;AAAAAAAAAAAAjgQAAGRycy9kb3ducmV2LnhtbFBLBQYAAAAABAAEAPMAAACeBQAAAAA=&#13;&#10;" filled="f" stroked="f" strokeweight=".5pt">
                <v:textbox>
                  <w:txbxContent>
                    <w:p w14:paraId="636C0899" w14:textId="0237722C"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(a sprig of mistletoe)</w:t>
                      </w:r>
                    </w:p>
                  </w:txbxContent>
                </v:textbox>
              </v:shape>
            </w:pict>
          </mc:Fallback>
        </mc:AlternateContent>
      </w:r>
      <w:r>
        <w:rPr>
          <w:noProof/>
        </w:rPr>
        <mc:AlternateContent>
          <mc:Choice Requires="wps">
            <w:drawing>
              <wp:anchor distT="0" distB="0" distL="114300" distR="114300" simplePos="0" relativeHeight="252046336" behindDoc="0" locked="0" layoutInCell="1" allowOverlap="1" wp14:anchorId="5325559E" wp14:editId="5A526850">
                <wp:simplePos x="0" y="0"/>
                <wp:positionH relativeFrom="column">
                  <wp:posOffset>3024505</wp:posOffset>
                </wp:positionH>
                <wp:positionV relativeFrom="paragraph">
                  <wp:posOffset>2110105</wp:posOffset>
                </wp:positionV>
                <wp:extent cx="1295400" cy="279400"/>
                <wp:effectExtent l="0" t="0" r="0" b="0"/>
                <wp:wrapNone/>
                <wp:docPr id="448" name="Textfeld 448"/>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1493A38B"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5559E" id="Textfeld 448" o:spid="_x0000_s1300" type="#_x0000_t202" style="position:absolute;margin-left:238.15pt;margin-top:166.15pt;width:102pt;height:22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H5Me6QzAgAAXgQAAA4AAAAAAAAA&#13;&#10;AAAAAAAALgIAAGRycy9lMm9Eb2MueG1sUEsBAi0AFAAGAAgAAAAhAIUfRI/kAAAAEAEAAA8AAAAA&#13;&#10;AAAAAAAAAAAAjQQAAGRycy9kb3ducmV2LnhtbFBLBQYAAAAABAAEAPMAAACeBQAAAAA=&#13;&#10;" filled="f" stroked="f" strokeweight=".5pt">
                <v:textbox>
                  <w:txbxContent>
                    <w:p w14:paraId="1493A38B"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047360" behindDoc="0" locked="0" layoutInCell="1" allowOverlap="1" wp14:anchorId="26789DB4" wp14:editId="7C46D7A8">
                <wp:simplePos x="0" y="0"/>
                <wp:positionH relativeFrom="column">
                  <wp:posOffset>2694305</wp:posOffset>
                </wp:positionH>
                <wp:positionV relativeFrom="paragraph">
                  <wp:posOffset>2389505</wp:posOffset>
                </wp:positionV>
                <wp:extent cx="1079500" cy="463550"/>
                <wp:effectExtent l="0" t="0" r="0" b="0"/>
                <wp:wrapNone/>
                <wp:docPr id="449" name="Textfeld 449"/>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3398348C"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89DB4" id="Textfeld 449" o:spid="_x0000_s1301" type="#_x0000_t202" style="position:absolute;margin-left:212.15pt;margin-top:188.15pt;width:85pt;height:36.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rd4G2TMCAABeBAAADgAAAAAA&#13;&#10;AAAAAAAAAAAuAgAAZHJzL2Uyb0RvYy54bWxQSwECLQAUAAYACAAAACEAZfdbNuYAAAAQAQAADwAA&#13;&#10;AAAAAAAAAAAAAACNBAAAZHJzL2Rvd25yZXYueG1sUEsFBgAAAAAEAAQA8wAAAKAFAAAAAA==&#13;&#10;" filled="f" stroked="f" strokeweight=".5pt">
                <v:textbox>
                  <w:txbxContent>
                    <w:p w14:paraId="3398348C"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043264" behindDoc="0" locked="0" layoutInCell="1" allowOverlap="1" wp14:anchorId="44CC3CFF" wp14:editId="6A4CCAF1">
                <wp:simplePos x="0" y="0"/>
                <wp:positionH relativeFrom="column">
                  <wp:posOffset>3351192</wp:posOffset>
                </wp:positionH>
                <wp:positionV relativeFrom="paragraph">
                  <wp:posOffset>-656604</wp:posOffset>
                </wp:positionV>
                <wp:extent cx="534616" cy="865762"/>
                <wp:effectExtent l="0" t="0" r="0" b="0"/>
                <wp:wrapNone/>
                <wp:docPr id="450" name="Textfeld 450"/>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24CF2ABE"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C3CFF" id="Textfeld 450" o:spid="_x0000_s1302" type="#_x0000_t202" style="position:absolute;margin-left:263.85pt;margin-top:-51.7pt;width:42.1pt;height:68.1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" filled="f" stroked="f" strokeweight=".5pt">
                <v:textbox>
                  <w:txbxContent>
                    <w:p w14:paraId="24CF2ABE"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049408" behindDoc="0" locked="0" layoutInCell="1" allowOverlap="1" wp14:anchorId="1F126442" wp14:editId="1F9CF040">
                <wp:simplePos x="0" y="0"/>
                <wp:positionH relativeFrom="column">
                  <wp:posOffset>-264795</wp:posOffset>
                </wp:positionH>
                <wp:positionV relativeFrom="paragraph">
                  <wp:posOffset>2351405</wp:posOffset>
                </wp:positionV>
                <wp:extent cx="1079500" cy="254000"/>
                <wp:effectExtent l="0" t="0" r="0" b="0"/>
                <wp:wrapNone/>
                <wp:docPr id="451" name="Textfeld 45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59FE6A7"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26442" id="Textfeld 451" o:spid="_x0000_s1303" type="#_x0000_t202" style="position:absolute;margin-left:-20.85pt;margin-top:185.15pt;width:85pt;height:20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IJso0YzAgAAXgQAAA4AAAAAAAAA&#13;&#10;AAAAAAAALgIAAGRycy9lMm9Eb2MueG1sUEsBAi0AFAAGAAgAAAAhAFEe8W7kAAAAEAEAAA8AAAAA&#13;&#10;AAAAAAAAAAAAjQQAAGRycy9kb3ducmV2LnhtbFBLBQYAAAAABAAEAPMAAACeBQAAAAA=&#13;&#10;" filled="f" stroked="f" strokeweight=".5pt">
                <v:textbox>
                  <w:txbxContent>
                    <w:p w14:paraId="459FE6A7"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050432" behindDoc="0" locked="0" layoutInCell="1" allowOverlap="1" wp14:anchorId="62B98A89" wp14:editId="030487F5">
                <wp:simplePos x="0" y="0"/>
                <wp:positionH relativeFrom="column">
                  <wp:posOffset>-533400</wp:posOffset>
                </wp:positionH>
                <wp:positionV relativeFrom="paragraph">
                  <wp:posOffset>2108200</wp:posOffset>
                </wp:positionV>
                <wp:extent cx="1079500" cy="279400"/>
                <wp:effectExtent l="0" t="0" r="0" b="0"/>
                <wp:wrapNone/>
                <wp:docPr id="452" name="Textfeld 45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90BFC6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98A89" id="Textfeld 452" o:spid="_x0000_s1304" type="#_x0000_t202" style="position:absolute;margin-left:-42pt;margin-top:166pt;width:85pt;height:22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HeAVs0AgAAXgQAAA4AAAAAAAAA&#13;&#10;AAAAAAAALgIAAGRycy9lMm9Eb2MueG1sUEsBAi0AFAAGAAgAAAAhAPSCsMDjAAAADwEAAA8AAAAA&#13;&#10;AAAAAAAAAAAAjgQAAGRycy9kb3ducmV2LnhtbFBLBQYAAAAABAAEAPMAAACeBQAAAAA=&#13;&#10;" filled="f" stroked="f" strokeweight=".5pt">
                <v:textbox>
                  <w:txbxContent>
                    <w:p w14:paraId="690BFC6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2045312" behindDoc="0" locked="0" layoutInCell="1" allowOverlap="1" wp14:anchorId="5FE081D7" wp14:editId="42E20C05">
            <wp:simplePos x="0" y="0"/>
            <wp:positionH relativeFrom="margin">
              <wp:posOffset>3699510</wp:posOffset>
            </wp:positionH>
            <wp:positionV relativeFrom="margin">
              <wp:posOffset>433814</wp:posOffset>
            </wp:positionV>
            <wp:extent cx="582338" cy="1473200"/>
            <wp:effectExtent l="0" t="0" r="0" b="0"/>
            <wp:wrapSquare wrapText="bothSides"/>
            <wp:docPr id="454" name="Grafik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44288" behindDoc="0" locked="0" layoutInCell="1" allowOverlap="1" wp14:anchorId="74F3F068" wp14:editId="4D5AC8C1">
            <wp:simplePos x="0" y="0"/>
            <wp:positionH relativeFrom="margin">
              <wp:posOffset>-772795</wp:posOffset>
            </wp:positionH>
            <wp:positionV relativeFrom="margin">
              <wp:posOffset>430530</wp:posOffset>
            </wp:positionV>
            <wp:extent cx="582338" cy="1473200"/>
            <wp:effectExtent l="0" t="0" r="0" b="0"/>
            <wp:wrapSquare wrapText="bothSides"/>
            <wp:docPr id="455" name="Grafik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042240" behindDoc="0" locked="0" layoutInCell="1" allowOverlap="1" wp14:anchorId="2ED4816F" wp14:editId="297659B0">
                <wp:simplePos x="0" y="0"/>
                <wp:positionH relativeFrom="column">
                  <wp:posOffset>280035</wp:posOffset>
                </wp:positionH>
                <wp:positionV relativeFrom="paragraph">
                  <wp:posOffset>-729615</wp:posOffset>
                </wp:positionV>
                <wp:extent cx="2743200" cy="482138"/>
                <wp:effectExtent l="0" t="0" r="0" b="635"/>
                <wp:wrapNone/>
                <wp:docPr id="453" name="Textfeld 45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A729E47"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Goodberry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D4816F" id="Textfeld 453" o:spid="_x0000_s1305" type="#_x0000_t202" style="position:absolute;margin-left:22.05pt;margin-top:-57.45pt;width:3in;height:37.95pt;z-index:252042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Of/qhZJAgAAhgQAAA4AAAAAAAAAAAAAAAAALgIAAGRycy9lMm9Eb2MueG1sUEsBAi0AFAAG&#13;&#10;AAgAAAAhABp3zSzmAAAAEAEAAA8AAAAAAAAAAAAAAAAAowQAAGRycy9kb3ducmV2LnhtbFBLBQYA&#13;&#10;AAAABAAEAPMAAAC2BQAAAAA=&#13;&#10;" fillcolor="white [3201]" stroked="f" strokeweight=".5pt">
                <v:textbox>
                  <w:txbxContent>
                    <w:p w14:paraId="2A729E47"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Goodberry</w:t>
                      </w:r>
                    </w:p>
                  </w:txbxContent>
                </v:textbox>
              </v:shape>
            </w:pict>
          </mc:Fallback>
        </mc:AlternateContent>
      </w:r>
    </w:p>
    <w:p w14:paraId="492A354E" w14:textId="77777777" w:rsidR="00913EEC" w:rsidRDefault="00913EEC" w:rsidP="007717E6">
      <w:pPr>
        <w:sectPr w:rsidR="00913EEC" w:rsidSect="00913EEC">
          <w:headerReference w:type="even" r:id="rId116"/>
          <w:headerReference w:type="default" r:id="rId117"/>
          <w:headerReference w:type="first" r:id="rId11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62720" behindDoc="0" locked="0" layoutInCell="1" allowOverlap="1" wp14:anchorId="3C5B9106" wp14:editId="1FD77616">
                <wp:simplePos x="0" y="0"/>
                <wp:positionH relativeFrom="column">
                  <wp:posOffset>-188595</wp:posOffset>
                </wp:positionH>
                <wp:positionV relativeFrom="paragraph">
                  <wp:posOffset>3240405</wp:posOffset>
                </wp:positionV>
                <wp:extent cx="3886200" cy="3136900"/>
                <wp:effectExtent l="0" t="0" r="0" b="0"/>
                <wp:wrapNone/>
                <wp:docPr id="459" name="Textfeld 459"/>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441ECCAE" w14:textId="4E5F1659"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Choose a manufactured metal object, such as a metal weapon or a suit of heavy or medium metal armor, that you can see within range. You cause the object to glow red-hot. Any creature in physical contact with the object takes 2d8 fire damage when you cast the spell. Until the spell ends, you can use a bonus action on each of your subsequent turns to cause this damage again.\n   If a creature is holding or wearing the object and takes the damage from it, the creature must succeed on a Constitution saving throw or drop the object if it can. If it doesn’t drop the object, it has disadvantage on attack rolls and ability checks until the start of your next turn.</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damage increases by 1d8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B9106" id="Textfeld 459" o:spid="_x0000_s1306" type="#_x0000_t202" style="position:absolute;margin-left:-14.85pt;margin-top:255.15pt;width:306pt;height:247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" filled="f" stroked="f" strokeweight=".5pt">
                <v:textbox>
                  <w:txbxContent>
                    <w:p w14:paraId="441ECCAE" w14:textId="4E5F1659"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Choose a manufactured metal object, such as a metal weapon or a suit of heavy or medium metal armor, that you can see within range. You cause the object to glow red-hot. Any creature in physical contact with the object takes 2d8 fire damage when you cast the spell. Until the spell ends, you can use a bonus action on each of your subsequent turns to cause this damage again.\n   If a creature is holding or wearing the object and takes the damage from it, the creature must succeed on a Constitution saving throw or drop the object if it can. If it doesn’t drop the object, it has disadvantage on attack rolls and ability checks until the start of your next turn.</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damage increases by 1d8 for each slot level above 2nd.</w:t>
                      </w:r>
                    </w:p>
                  </w:txbxContent>
                </v:textbox>
              </v:shape>
            </w:pict>
          </mc:Fallback>
        </mc:AlternateContent>
      </w:r>
      <w:r>
        <w:rPr>
          <w:noProof/>
        </w:rPr>
        <mc:AlternateContent>
          <mc:Choice Requires="wps">
            <w:drawing>
              <wp:anchor distT="0" distB="0" distL="114300" distR="114300" simplePos="0" relativeHeight="252059648" behindDoc="0" locked="0" layoutInCell="1" allowOverlap="1" wp14:anchorId="27D9FAD7" wp14:editId="7078E391">
                <wp:simplePos x="0" y="0"/>
                <wp:positionH relativeFrom="column">
                  <wp:posOffset>325755</wp:posOffset>
                </wp:positionH>
                <wp:positionV relativeFrom="paragraph">
                  <wp:posOffset>2605405</wp:posOffset>
                </wp:positionV>
                <wp:extent cx="2946400" cy="596900"/>
                <wp:effectExtent l="0" t="0" r="0" b="0"/>
                <wp:wrapNone/>
                <wp:docPr id="460" name="Textfeld 460"/>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2A03223A"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9FAD7" id="Textfeld 460" o:spid="_x0000_s1307" type="#_x0000_t202" style="position:absolute;margin-left:25.65pt;margin-top:205.15pt;width:232pt;height:47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YUYHpDMCAABeBAAADgAAAAAAAAAA&#13;&#10;AAAAAAAuAgAAZHJzL2Uyb0RvYy54bWxQSwECLQAUAAYACAAAACEAefswp+MAAAAPAQAADwAAAAAA&#13;&#10;AAAAAAAAAACNBAAAZHJzL2Rvd25yZXYueG1sUEsFBgAAAAAEAAQA8wAAAJ0FAAAAAA==&#13;&#10;" filled="f" stroked="f" strokeweight=".5pt">
                <v:textbox>
                  <w:txbxContent>
                    <w:p w14:paraId="2A03223A"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2057600" behindDoc="0" locked="0" layoutInCell="1" allowOverlap="1" wp14:anchorId="68BF2D3B" wp14:editId="09371E82">
                <wp:simplePos x="0" y="0"/>
                <wp:positionH relativeFrom="column">
                  <wp:posOffset>3024505</wp:posOffset>
                </wp:positionH>
                <wp:positionV relativeFrom="paragraph">
                  <wp:posOffset>2110105</wp:posOffset>
                </wp:positionV>
                <wp:extent cx="1295400" cy="279400"/>
                <wp:effectExtent l="0" t="0" r="0" b="0"/>
                <wp:wrapNone/>
                <wp:docPr id="461" name="Textfeld 461"/>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4CDB29AA"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F2D3B" id="Textfeld 461" o:spid="_x0000_s1308" type="#_x0000_t202" style="position:absolute;margin-left:238.15pt;margin-top:166.15pt;width:102pt;height:22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MKD2RkzAgAAXgQAAA4AAAAAAAAA&#13;&#10;AAAAAAAALgIAAGRycy9lMm9Eb2MueG1sUEsBAi0AFAAGAAgAAAAhAIUfRI/kAAAAEAEAAA8AAAAA&#13;&#10;AAAAAAAAAAAAjQQAAGRycy9kb3ducmV2LnhtbFBLBQYAAAAABAAEAPMAAACeBQAAAAA=&#13;&#10;" filled="f" stroked="f" strokeweight=".5pt">
                <v:textbox>
                  <w:txbxContent>
                    <w:p w14:paraId="4CDB29AA"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058624" behindDoc="0" locked="0" layoutInCell="1" allowOverlap="1" wp14:anchorId="229A0E30" wp14:editId="0B1EFA51">
                <wp:simplePos x="0" y="0"/>
                <wp:positionH relativeFrom="column">
                  <wp:posOffset>2694305</wp:posOffset>
                </wp:positionH>
                <wp:positionV relativeFrom="paragraph">
                  <wp:posOffset>2389505</wp:posOffset>
                </wp:positionV>
                <wp:extent cx="1079500" cy="463550"/>
                <wp:effectExtent l="0" t="0" r="0" b="0"/>
                <wp:wrapNone/>
                <wp:docPr id="462" name="Textfeld 462"/>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64F95468"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A0E30" id="Textfeld 462" o:spid="_x0000_s1309" type="#_x0000_t202" style="position:absolute;margin-left:212.15pt;margin-top:188.15pt;width:85pt;height:36.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cadLXTMCAABeBAAADgAAAAAA&#13;&#10;AAAAAAAAAAAuAgAAZHJzL2Uyb0RvYy54bWxQSwECLQAUAAYACAAAACEAZfdbNuYAAAAQAQAADwAA&#13;&#10;AAAAAAAAAAAAAACNBAAAZHJzL2Rvd25yZXYueG1sUEsFBgAAAAAEAAQA8wAAAKAFAAAAAA==&#13;&#10;" filled="f" stroked="f" strokeweight=".5pt">
                <v:textbox>
                  <w:txbxContent>
                    <w:p w14:paraId="64F95468"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054528" behindDoc="0" locked="0" layoutInCell="1" allowOverlap="1" wp14:anchorId="3E75B5B7" wp14:editId="44C9017A">
                <wp:simplePos x="0" y="0"/>
                <wp:positionH relativeFrom="column">
                  <wp:posOffset>3351192</wp:posOffset>
                </wp:positionH>
                <wp:positionV relativeFrom="paragraph">
                  <wp:posOffset>-656604</wp:posOffset>
                </wp:positionV>
                <wp:extent cx="534616" cy="865762"/>
                <wp:effectExtent l="0" t="0" r="0" b="0"/>
                <wp:wrapNone/>
                <wp:docPr id="463" name="Textfeld 463"/>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3751C30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5B5B7" id="Textfeld 463" o:spid="_x0000_s1310" type="#_x0000_t202" style="position:absolute;margin-left:263.85pt;margin-top:-51.7pt;width:42.1pt;height:68.1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A0VeV9NQIAAF0EAAAOAAAA&#13;&#10;AAAAAAAAAAAAAC4CAABkcnMvZTJvRG9jLnhtbFBLAQItABQABgAIAAAAIQD6q4eq5gAAABABAAAP&#13;&#10;AAAAAAAAAAAAAAAAAI8EAABkcnMvZG93bnJldi54bWxQSwUGAAAAAAQABADzAAAAogUAAAAA&#13;&#10;" filled="f" stroked="f" strokeweight=".5pt">
                <v:textbox>
                  <w:txbxContent>
                    <w:p w14:paraId="3751C30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2060672" behindDoc="0" locked="0" layoutInCell="1" allowOverlap="1" wp14:anchorId="6E4A708C" wp14:editId="38CC92C9">
                <wp:simplePos x="0" y="0"/>
                <wp:positionH relativeFrom="column">
                  <wp:posOffset>-264795</wp:posOffset>
                </wp:positionH>
                <wp:positionV relativeFrom="paragraph">
                  <wp:posOffset>2351405</wp:posOffset>
                </wp:positionV>
                <wp:extent cx="1079500" cy="254000"/>
                <wp:effectExtent l="0" t="0" r="0" b="0"/>
                <wp:wrapNone/>
                <wp:docPr id="464" name="Textfeld 46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8BA7697"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A708C" id="Textfeld 464" o:spid="_x0000_s1311" type="#_x0000_t202" style="position:absolute;margin-left:-20.85pt;margin-top:185.15pt;width:85pt;height:20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3FHmqNAIAAF4EAAAOAAAAAAAA&#13;&#10;AAAAAAAAAC4CAABkcnMvZTJvRG9jLnhtbFBLAQItABQABgAIAAAAIQBRHvFu5AAAABABAAAPAAAA&#13;&#10;AAAAAAAAAAAAAI4EAABkcnMvZG93bnJldi54bWxQSwUGAAAAAAQABADzAAAAnwUAAAAA&#13;&#10;" filled="f" stroked="f" strokeweight=".5pt">
                <v:textbox>
                  <w:txbxContent>
                    <w:p w14:paraId="68BA7697"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2061696" behindDoc="0" locked="0" layoutInCell="1" allowOverlap="1" wp14:anchorId="1B280077" wp14:editId="68A687BB">
                <wp:simplePos x="0" y="0"/>
                <wp:positionH relativeFrom="column">
                  <wp:posOffset>-533400</wp:posOffset>
                </wp:positionH>
                <wp:positionV relativeFrom="paragraph">
                  <wp:posOffset>2108200</wp:posOffset>
                </wp:positionV>
                <wp:extent cx="1079500" cy="279400"/>
                <wp:effectExtent l="0" t="0" r="0" b="0"/>
                <wp:wrapNone/>
                <wp:docPr id="465" name="Textfeld 46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A26E54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80077" id="Textfeld 465" o:spid="_x0000_s1312" type="#_x0000_t202" style="position:absolute;margin-left:-42pt;margin-top:166pt;width:85pt;height:22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JdZIHE0AgAAXgQAAA4AAAAAAAAA&#13;&#10;AAAAAAAALgIAAGRycy9lMm9Eb2MueG1sUEsBAi0AFAAGAAgAAAAhAPSCsMDjAAAADwEAAA8AAAAA&#13;&#10;AAAAAAAAAAAAjgQAAGRycy9kb3ducmV2LnhtbFBLBQYAAAAABAAEAPMAAACeBQAAAAA=&#13;&#10;" filled="f" stroked="f" strokeweight=".5pt">
                <v:textbox>
                  <w:txbxContent>
                    <w:p w14:paraId="2A26E54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w:drawing>
          <wp:anchor distT="0" distB="0" distL="114300" distR="114300" simplePos="0" relativeHeight="252056576" behindDoc="0" locked="0" layoutInCell="1" allowOverlap="1" wp14:anchorId="57B1FB1B" wp14:editId="61FB2368">
            <wp:simplePos x="0" y="0"/>
            <wp:positionH relativeFrom="margin">
              <wp:posOffset>3699510</wp:posOffset>
            </wp:positionH>
            <wp:positionV relativeFrom="margin">
              <wp:posOffset>433814</wp:posOffset>
            </wp:positionV>
            <wp:extent cx="582338" cy="1473200"/>
            <wp:effectExtent l="0" t="0" r="0" b="0"/>
            <wp:wrapSquare wrapText="bothSides"/>
            <wp:docPr id="467" name="Grafik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55552" behindDoc="0" locked="0" layoutInCell="1" allowOverlap="1" wp14:anchorId="7A8A3C7F" wp14:editId="243FCDAC">
            <wp:simplePos x="0" y="0"/>
            <wp:positionH relativeFrom="margin">
              <wp:posOffset>-772795</wp:posOffset>
            </wp:positionH>
            <wp:positionV relativeFrom="margin">
              <wp:posOffset>430530</wp:posOffset>
            </wp:positionV>
            <wp:extent cx="582338" cy="1473200"/>
            <wp:effectExtent l="0" t="0" r="0" b="0"/>
            <wp:wrapSquare wrapText="bothSides"/>
            <wp:docPr id="468" name="Grafik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053504" behindDoc="0" locked="0" layoutInCell="1" allowOverlap="1" wp14:anchorId="3EC20AF0" wp14:editId="352A6FA8">
                <wp:simplePos x="0" y="0"/>
                <wp:positionH relativeFrom="column">
                  <wp:posOffset>280035</wp:posOffset>
                </wp:positionH>
                <wp:positionV relativeFrom="paragraph">
                  <wp:posOffset>-729615</wp:posOffset>
                </wp:positionV>
                <wp:extent cx="2743200" cy="482138"/>
                <wp:effectExtent l="0" t="0" r="0" b="635"/>
                <wp:wrapNone/>
                <wp:docPr id="466" name="Textfeld 46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77D61D8"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Heat Metal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C20AF0" id="Textfeld 466" o:spid="_x0000_s1313" type="#_x0000_t202" style="position:absolute;margin-left:22.05pt;margin-top:-57.45pt;width:3in;height:37.95pt;z-index:252053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PULYsRJAgAAhgQAAA4AAAAAAAAAAAAAAAAALgIAAGRycy9lMm9Eb2MueG1sUEsBAi0AFAAG&#13;&#10;AAgAAAAhABp3zSzmAAAAEAEAAA8AAAAAAAAAAAAAAAAAowQAAGRycy9kb3ducmV2LnhtbFBLBQYA&#13;&#10;AAAABAAEAPMAAAC2BQAAAAA=&#13;&#10;" fillcolor="white [3201]" stroked="f" strokeweight=".5pt">
                <v:textbox>
                  <w:txbxContent>
                    <w:p w14:paraId="077D61D8"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Heat Metal</w:t>
                      </w:r>
                    </w:p>
                  </w:txbxContent>
                </v:textbox>
              </v:shape>
            </w:pict>
          </mc:Fallback>
        </mc:AlternateContent>
      </w:r>
    </w:p>
    <w:p w14:paraId="734BD091" w14:textId="77777777" w:rsidR="00913EEC" w:rsidRDefault="00913EEC" w:rsidP="007717E6">
      <w:pPr>
        <w:sectPr w:rsidR="00913EEC" w:rsidSect="00913EEC">
          <w:headerReference w:type="even" r:id="rId119"/>
          <w:headerReference w:type="default" r:id="rId120"/>
          <w:headerReference w:type="first" r:id="rId12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73984" behindDoc="0" locked="0" layoutInCell="1" allowOverlap="1" wp14:anchorId="380A4B09" wp14:editId="7DED6B49">
                <wp:simplePos x="0" y="0"/>
                <wp:positionH relativeFrom="column">
                  <wp:posOffset>-188595</wp:posOffset>
                </wp:positionH>
                <wp:positionV relativeFrom="paragraph">
                  <wp:posOffset>3240405</wp:posOffset>
                </wp:positionV>
                <wp:extent cx="3886200" cy="3136900"/>
                <wp:effectExtent l="0" t="0" r="0" b="0"/>
                <wp:wrapNone/>
                <wp:docPr id="472" name="Textfeld 472"/>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7F1B4971"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 The creature’s jump distance is tripled until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A4B09" id="Textfeld 472" o:spid="_x0000_s1314" type="#_x0000_t202" style="position:absolute;margin-left:-14.85pt;margin-top:255.15pt;width:306pt;height:247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L3IcgDQCAABfBAAADgAA&#13;&#10;AAAAAAAAAAAAAAAuAgAAZHJzL2Uyb0RvYy54bWxQSwECLQAUAAYACAAAACEADr7SeugAAAARAQAA&#13;&#10;DwAAAAAAAAAAAAAAAACOBAAAZHJzL2Rvd25yZXYueG1sUEsFBgAAAAAEAAQA8wAAAKMFAAAAAA==&#13;&#10;" filled="f" stroked="f" strokeweight=".5pt">
                <v:textbox>
                  <w:txbxContent>
                    <w:p w14:paraId="7F1B4971"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 The creature’s jump distance is tripled until the spell ends.</w:t>
                      </w:r>
                    </w:p>
                  </w:txbxContent>
                </v:textbox>
              </v:shape>
            </w:pict>
          </mc:Fallback>
        </mc:AlternateContent>
      </w:r>
      <w:r>
        <w:rPr>
          <w:noProof/>
        </w:rPr>
        <mc:AlternateContent>
          <mc:Choice Requires="wps">
            <w:drawing>
              <wp:anchor distT="0" distB="0" distL="114300" distR="114300" simplePos="0" relativeHeight="252070912" behindDoc="0" locked="0" layoutInCell="1" allowOverlap="1" wp14:anchorId="1839D99D" wp14:editId="7E5E2CE1">
                <wp:simplePos x="0" y="0"/>
                <wp:positionH relativeFrom="column">
                  <wp:posOffset>325755</wp:posOffset>
                </wp:positionH>
                <wp:positionV relativeFrom="paragraph">
                  <wp:posOffset>2605405</wp:posOffset>
                </wp:positionV>
                <wp:extent cx="2946400" cy="596900"/>
                <wp:effectExtent l="0" t="0" r="0" b="0"/>
                <wp:wrapNone/>
                <wp:docPr id="473" name="Textfeld 473"/>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4CA54BAC" w14:textId="45B053A9"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grasshopper’s hind leg)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9D99D" id="Textfeld 473" o:spid="_x0000_s1315" type="#_x0000_t202" style="position:absolute;margin-left:25.65pt;margin-top:205.15pt;width:232pt;height:47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" filled="f" stroked="f" strokeweight=".5pt">
                <v:textbox>
                  <w:txbxContent>
                    <w:p w14:paraId="4CA54BAC" w14:textId="45B053A9"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grasshopper’s hind leg)</w:t>
                      </w:r>
                    </w:p>
                  </w:txbxContent>
                </v:textbox>
              </v:shape>
            </w:pict>
          </mc:Fallback>
        </mc:AlternateContent>
      </w:r>
      <w:r>
        <w:rPr>
          <w:noProof/>
        </w:rPr>
        <mc:AlternateContent>
          <mc:Choice Requires="wps">
            <w:drawing>
              <wp:anchor distT="0" distB="0" distL="114300" distR="114300" simplePos="0" relativeHeight="252068864" behindDoc="0" locked="0" layoutInCell="1" allowOverlap="1" wp14:anchorId="7DECB390" wp14:editId="7CB19704">
                <wp:simplePos x="0" y="0"/>
                <wp:positionH relativeFrom="column">
                  <wp:posOffset>3024505</wp:posOffset>
                </wp:positionH>
                <wp:positionV relativeFrom="paragraph">
                  <wp:posOffset>2110105</wp:posOffset>
                </wp:positionV>
                <wp:extent cx="1295400" cy="279400"/>
                <wp:effectExtent l="0" t="0" r="0" b="0"/>
                <wp:wrapNone/>
                <wp:docPr id="474" name="Textfeld 474"/>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6121CCA3"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ECB390" id="Textfeld 474" o:spid="_x0000_s1316" type="#_x0000_t202" style="position:absolute;margin-left:238.15pt;margin-top:166.15pt;width:102pt;height:22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DlsrXhMQIAAF4EAAAOAAAAAAAAAAAA&#13;&#10;AAAAAC4CAABkcnMvZTJvRG9jLnhtbFBLAQItABQABgAIAAAAIQCFH0SP5AAAABABAAAPAAAAAAAA&#13;&#10;AAAAAAAAAIsEAABkcnMvZG93bnJldi54bWxQSwUGAAAAAAQABADzAAAAnAUAAAAA&#13;&#10;" filled="f" stroked="f" strokeweight=".5pt">
                <v:textbox>
                  <w:txbxContent>
                    <w:p w14:paraId="6121CCA3"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069888" behindDoc="0" locked="0" layoutInCell="1" allowOverlap="1" wp14:anchorId="43FB7076" wp14:editId="20162A06">
                <wp:simplePos x="0" y="0"/>
                <wp:positionH relativeFrom="column">
                  <wp:posOffset>2694305</wp:posOffset>
                </wp:positionH>
                <wp:positionV relativeFrom="paragraph">
                  <wp:posOffset>2389505</wp:posOffset>
                </wp:positionV>
                <wp:extent cx="1079500" cy="463550"/>
                <wp:effectExtent l="0" t="0" r="0" b="0"/>
                <wp:wrapNone/>
                <wp:docPr id="475" name="Textfeld 475"/>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7078E602"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B7076" id="Textfeld 475" o:spid="_x0000_s1317" type="#_x0000_t202" style="position:absolute;margin-left:212.15pt;margin-top:188.15pt;width:85pt;height:36.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" filled="f" stroked="f" strokeweight=".5pt">
                <v:textbox>
                  <w:txbxContent>
                    <w:p w14:paraId="7078E602"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Pr>
          <w:noProof/>
        </w:rPr>
        <mc:AlternateContent>
          <mc:Choice Requires="wps">
            <w:drawing>
              <wp:anchor distT="0" distB="0" distL="114300" distR="114300" simplePos="0" relativeHeight="252065792" behindDoc="0" locked="0" layoutInCell="1" allowOverlap="1" wp14:anchorId="0D56E2C7" wp14:editId="5946A16A">
                <wp:simplePos x="0" y="0"/>
                <wp:positionH relativeFrom="column">
                  <wp:posOffset>3351192</wp:posOffset>
                </wp:positionH>
                <wp:positionV relativeFrom="paragraph">
                  <wp:posOffset>-656604</wp:posOffset>
                </wp:positionV>
                <wp:extent cx="534616" cy="865762"/>
                <wp:effectExtent l="0" t="0" r="0" b="0"/>
                <wp:wrapNone/>
                <wp:docPr id="476" name="Textfeld 476"/>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0F58D8A1"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6E2C7" id="Textfeld 476" o:spid="_x0000_s1318" type="#_x0000_t202" style="position:absolute;margin-left:263.85pt;margin-top:-51.7pt;width:42.1pt;height:68.1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" filled="f" stroked="f" strokeweight=".5pt">
                <v:textbox>
                  <w:txbxContent>
                    <w:p w14:paraId="0F58D8A1"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071936" behindDoc="0" locked="0" layoutInCell="1" allowOverlap="1" wp14:anchorId="05AB5766" wp14:editId="19448926">
                <wp:simplePos x="0" y="0"/>
                <wp:positionH relativeFrom="column">
                  <wp:posOffset>-264795</wp:posOffset>
                </wp:positionH>
                <wp:positionV relativeFrom="paragraph">
                  <wp:posOffset>2351405</wp:posOffset>
                </wp:positionV>
                <wp:extent cx="1079500" cy="254000"/>
                <wp:effectExtent l="0" t="0" r="0" b="0"/>
                <wp:wrapNone/>
                <wp:docPr id="477" name="Textfeld 47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D7119A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B5766" id="Textfeld 477" o:spid="_x0000_s1319" type="#_x0000_t202" style="position:absolute;margin-left:-20.85pt;margin-top:185.15pt;width:85pt;height:20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OOvn7NAIAAF4EAAAOAAAAAAAA&#13;&#10;AAAAAAAAAC4CAABkcnMvZTJvRG9jLnhtbFBLAQItABQABgAIAAAAIQBRHvFu5AAAABABAAAPAAAA&#13;&#10;AAAAAAAAAAAAAI4EAABkcnMvZG93bnJldi54bWxQSwUGAAAAAAQABADzAAAAnwUAAAAA&#13;&#10;" filled="f" stroked="f" strokeweight=".5pt">
                <v:textbox>
                  <w:txbxContent>
                    <w:p w14:paraId="3D7119A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072960" behindDoc="0" locked="0" layoutInCell="1" allowOverlap="1" wp14:anchorId="754E26E8" wp14:editId="523783A6">
                <wp:simplePos x="0" y="0"/>
                <wp:positionH relativeFrom="column">
                  <wp:posOffset>-533400</wp:posOffset>
                </wp:positionH>
                <wp:positionV relativeFrom="paragraph">
                  <wp:posOffset>2108200</wp:posOffset>
                </wp:positionV>
                <wp:extent cx="1079500" cy="279400"/>
                <wp:effectExtent l="0" t="0" r="0" b="0"/>
                <wp:wrapNone/>
                <wp:docPr id="478" name="Textfeld 47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D38896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E26E8" id="Textfeld 478" o:spid="_x0000_s1320" type="#_x0000_t202" style="position:absolute;margin-left:-42pt;margin-top:166pt;width:85pt;height:22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DCx8m40AgAAXgQAAA4AAAAAAAAA&#13;&#10;AAAAAAAALgIAAGRycy9lMm9Eb2MueG1sUEsBAi0AFAAGAAgAAAAhAPSCsMDjAAAADwEAAA8AAAAA&#13;&#10;AAAAAAAAAAAAjgQAAGRycy9kb3ducmV2LnhtbFBLBQYAAAAABAAEAPMAAACeBQAAAAA=&#13;&#10;" filled="f" stroked="f" strokeweight=".5pt">
                <v:textbox>
                  <w:txbxContent>
                    <w:p w14:paraId="5D38896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2067840" behindDoc="0" locked="0" layoutInCell="1" allowOverlap="1" wp14:anchorId="36C24A67" wp14:editId="56AD15C0">
            <wp:simplePos x="0" y="0"/>
            <wp:positionH relativeFrom="margin">
              <wp:posOffset>3699510</wp:posOffset>
            </wp:positionH>
            <wp:positionV relativeFrom="margin">
              <wp:posOffset>433814</wp:posOffset>
            </wp:positionV>
            <wp:extent cx="582338" cy="1473200"/>
            <wp:effectExtent l="0" t="0" r="0" b="0"/>
            <wp:wrapSquare wrapText="bothSides"/>
            <wp:docPr id="480" name="Grafik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66816" behindDoc="0" locked="0" layoutInCell="1" allowOverlap="1" wp14:anchorId="492859C4" wp14:editId="2C088713">
            <wp:simplePos x="0" y="0"/>
            <wp:positionH relativeFrom="margin">
              <wp:posOffset>-772795</wp:posOffset>
            </wp:positionH>
            <wp:positionV relativeFrom="margin">
              <wp:posOffset>430530</wp:posOffset>
            </wp:positionV>
            <wp:extent cx="582338" cy="1473200"/>
            <wp:effectExtent l="0" t="0" r="0" b="0"/>
            <wp:wrapSquare wrapText="bothSides"/>
            <wp:docPr id="481" name="Grafik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064768" behindDoc="0" locked="0" layoutInCell="1" allowOverlap="1" wp14:anchorId="5E32B9B2" wp14:editId="5B0ABAAD">
                <wp:simplePos x="0" y="0"/>
                <wp:positionH relativeFrom="column">
                  <wp:posOffset>280035</wp:posOffset>
                </wp:positionH>
                <wp:positionV relativeFrom="paragraph">
                  <wp:posOffset>-729615</wp:posOffset>
                </wp:positionV>
                <wp:extent cx="2743200" cy="482138"/>
                <wp:effectExtent l="0" t="0" r="0" b="635"/>
                <wp:wrapNone/>
                <wp:docPr id="479" name="Textfeld 47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4DCC64E"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Jump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32B9B2" id="Textfeld 479" o:spid="_x0000_s1321" type="#_x0000_t202" style="position:absolute;margin-left:22.05pt;margin-top:-57.45pt;width:3in;height:37.95pt;z-index:25206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" fillcolor="white [3201]" stroked="f" strokeweight=".5pt">
                <v:textbox>
                  <w:txbxContent>
                    <w:p w14:paraId="44DCC64E"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Jump</w:t>
                      </w:r>
                    </w:p>
                  </w:txbxContent>
                </v:textbox>
              </v:shape>
            </w:pict>
          </mc:Fallback>
        </mc:AlternateContent>
      </w:r>
    </w:p>
    <w:p w14:paraId="3E8D45B5" w14:textId="77777777" w:rsidR="00913EEC" w:rsidRDefault="00913EEC" w:rsidP="007717E6">
      <w:pPr>
        <w:sectPr w:rsidR="00913EEC" w:rsidSect="00913EEC">
          <w:headerReference w:type="even" r:id="rId122"/>
          <w:headerReference w:type="default" r:id="rId123"/>
          <w:headerReference w:type="first" r:id="rId12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85248" behindDoc="0" locked="0" layoutInCell="1" allowOverlap="1" wp14:anchorId="45A876F5" wp14:editId="006A67E2">
                <wp:simplePos x="0" y="0"/>
                <wp:positionH relativeFrom="column">
                  <wp:posOffset>-188595</wp:posOffset>
                </wp:positionH>
                <wp:positionV relativeFrom="paragraph">
                  <wp:posOffset>2961005</wp:posOffset>
                </wp:positionV>
                <wp:extent cx="3886200" cy="3416300"/>
                <wp:effectExtent l="0" t="0" r="0" b="0"/>
                <wp:wrapNone/>
                <wp:docPr id="485" name="Textfeld 485"/>
                <wp:cNvGraphicFramePr/>
                <a:graphic xmlns:a="http://schemas.openxmlformats.org/drawingml/2006/main">
                  <a:graphicData uri="http://schemas.microsoft.com/office/word/2010/wordprocessingShape">
                    <wps:wsp>
                      <wps:cNvSpPr txBox="1"/>
                      <wps:spPr>
                        <a:xfrm>
                          <a:off x="0" y="0"/>
                          <a:ext cx="3886200" cy="3416300"/>
                        </a:xfrm>
                        <a:prstGeom prst="rect">
                          <a:avLst/>
                        </a:prstGeom>
                        <a:noFill/>
                        <a:ln w="6350">
                          <a:noFill/>
                        </a:ln>
                      </wps:spPr>
                      <wps:txbx>
                        <w:txbxContent>
                          <w:p w14:paraId="62AB74C0" w14:textId="237EBF2D"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make a ranged weapon attack during the spell’s duration, the weapon’s ammunition, or the weapon itself if it’s a thrown weapon, transforms into a bolt of lightning. Make the attack roll as normal. The target takes 4d8 lightning damage on a hit, or half as much damage on a miss, instead of the weapon’s normal damage.</w:t>
                            </w:r>
                            <w:r>
                              <w:rPr>
                                <w:rFonts w:ascii="BlackChancery" w:hAnsi="BlackChancery"/>
                                <w:noProof/>
                                <w:color w:val="4D4121"/>
                                <w:lang w:val="en-US"/>
                              </w:rPr>
                              <w:br/>
                            </w:r>
                            <w:r w:rsidRPr="00BB50D2">
                              <w:rPr>
                                <w:rFonts w:ascii="BlackChancery" w:hAnsi="BlackChancery"/>
                                <w:noProof/>
                                <w:color w:val="4D4121"/>
                                <w:lang w:val="en-US"/>
                              </w:rPr>
                              <w:t>Whether you hit or miss, each creature within 10 feet of the target must make a Dexterity saving throw. Each of these creatures takes 2d8 lightning damage on a failed save, or half as much damage on a successful one.</w:t>
                            </w:r>
                            <w:r>
                              <w:rPr>
                                <w:rFonts w:ascii="BlackChancery" w:hAnsi="BlackChancery"/>
                                <w:noProof/>
                                <w:color w:val="4D4121"/>
                                <w:lang w:val="en-US"/>
                              </w:rPr>
                              <w:br/>
                            </w:r>
                            <w:r w:rsidRPr="00BB50D2">
                              <w:rPr>
                                <w:rFonts w:ascii="BlackChancery" w:hAnsi="BlackChancery"/>
                                <w:noProof/>
                                <w:color w:val="4D4121"/>
                                <w:lang w:val="en-US"/>
                              </w:rPr>
                              <w:t>The piece of ammunition or weapon then returns to its normal form.</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4th level or higher, the damage for both effects of the spell increases by 1d8 for each slot level above 3rd.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876F5" id="Textfeld 485" o:spid="_x0000_s1322" type="#_x0000_t202" style="position:absolute;margin-left:-14.85pt;margin-top:233.15pt;width:306pt;height:269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" filled="f" stroked="f" strokeweight=".5pt">
                <v:textbox>
                  <w:txbxContent>
                    <w:p w14:paraId="62AB74C0" w14:textId="237EBF2D"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make a ranged weapon attack during the spell’s duration, the weapon’s ammunition, or the weapon itself if it’s a thrown weapon, transforms into a bolt of lightning. Make the attack roll as normal. The target takes 4d8 lightning damage on a hit, or half as much damage on a miss, instead of the weapon’s normal damage.</w:t>
                      </w:r>
                      <w:r>
                        <w:rPr>
                          <w:rFonts w:ascii="BlackChancery" w:hAnsi="BlackChancery"/>
                          <w:noProof/>
                          <w:color w:val="4D4121"/>
                          <w:lang w:val="en-US"/>
                        </w:rPr>
                        <w:br/>
                      </w:r>
                      <w:r w:rsidRPr="00BB50D2">
                        <w:rPr>
                          <w:rFonts w:ascii="BlackChancery" w:hAnsi="BlackChancery"/>
                          <w:noProof/>
                          <w:color w:val="4D4121"/>
                          <w:lang w:val="en-US"/>
                        </w:rPr>
                        <w:t>Whether you hit or miss, each creature within 10 feet of the target must make a Dexterity saving throw. Each of these creatures takes 2d8 lightning damage on a failed save, or half as much damage on a successful one.</w:t>
                      </w:r>
                      <w:r>
                        <w:rPr>
                          <w:rFonts w:ascii="BlackChancery" w:hAnsi="BlackChancery"/>
                          <w:noProof/>
                          <w:color w:val="4D4121"/>
                          <w:lang w:val="en-US"/>
                        </w:rPr>
                        <w:br/>
                      </w:r>
                      <w:r w:rsidRPr="00BB50D2">
                        <w:rPr>
                          <w:rFonts w:ascii="BlackChancery" w:hAnsi="BlackChancery"/>
                          <w:noProof/>
                          <w:color w:val="4D4121"/>
                          <w:lang w:val="en-US"/>
                        </w:rPr>
                        <w:t>The piece of ammunition or weapon then returns to its normal form.</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4th level or higher, the damage for both effects of the spell increases by 1d8 for each slot level above 3rd.</w:t>
                      </w:r>
                    </w:p>
                  </w:txbxContent>
                </v:textbox>
              </v:shape>
            </w:pict>
          </mc:Fallback>
        </mc:AlternateContent>
      </w:r>
      <w:r>
        <w:rPr>
          <w:noProof/>
        </w:rPr>
        <mc:AlternateContent>
          <mc:Choice Requires="wps">
            <w:drawing>
              <wp:anchor distT="0" distB="0" distL="114300" distR="114300" simplePos="0" relativeHeight="252082176" behindDoc="0" locked="0" layoutInCell="1" allowOverlap="1" wp14:anchorId="72EB3AE3" wp14:editId="453F0908">
                <wp:simplePos x="0" y="0"/>
                <wp:positionH relativeFrom="column">
                  <wp:posOffset>325755</wp:posOffset>
                </wp:positionH>
                <wp:positionV relativeFrom="paragraph">
                  <wp:posOffset>2605405</wp:posOffset>
                </wp:positionV>
                <wp:extent cx="2946400" cy="596900"/>
                <wp:effectExtent l="0" t="0" r="0" b="0"/>
                <wp:wrapNone/>
                <wp:docPr id="486" name="Textfeld 486"/>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40046AB1"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B3AE3" id="Textfeld 486" o:spid="_x0000_s1323" type="#_x0000_t202" style="position:absolute;margin-left:25.65pt;margin-top:205.15pt;width:232pt;height:47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" filled="f" stroked="f" strokeweight=".5pt">
                <v:textbox>
                  <w:txbxContent>
                    <w:p w14:paraId="40046AB1"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2080128" behindDoc="0" locked="0" layoutInCell="1" allowOverlap="1" wp14:anchorId="1E4A4768" wp14:editId="22A22FE8">
                <wp:simplePos x="0" y="0"/>
                <wp:positionH relativeFrom="column">
                  <wp:posOffset>3024505</wp:posOffset>
                </wp:positionH>
                <wp:positionV relativeFrom="paragraph">
                  <wp:posOffset>2110105</wp:posOffset>
                </wp:positionV>
                <wp:extent cx="1295400" cy="279400"/>
                <wp:effectExtent l="0" t="0" r="0" b="0"/>
                <wp:wrapNone/>
                <wp:docPr id="487" name="Textfeld 487"/>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6C1733B9"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A4768" id="Textfeld 487" o:spid="_x0000_s1324" type="#_x0000_t202" style="position:absolute;margin-left:238.15pt;margin-top:166.15pt;width:102pt;height:22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" filled="f" stroked="f" strokeweight=".5pt">
                <v:textbox>
                  <w:txbxContent>
                    <w:p w14:paraId="6C1733B9"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081152" behindDoc="0" locked="0" layoutInCell="1" allowOverlap="1" wp14:anchorId="4314A9ED" wp14:editId="0AC7D05A">
                <wp:simplePos x="0" y="0"/>
                <wp:positionH relativeFrom="column">
                  <wp:posOffset>2694305</wp:posOffset>
                </wp:positionH>
                <wp:positionV relativeFrom="paragraph">
                  <wp:posOffset>2389505</wp:posOffset>
                </wp:positionV>
                <wp:extent cx="1079500" cy="463550"/>
                <wp:effectExtent l="0" t="0" r="0" b="0"/>
                <wp:wrapNone/>
                <wp:docPr id="488" name="Textfeld 488"/>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0D1F91CB"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4A9ED" id="Textfeld 488" o:spid="_x0000_s1325" type="#_x0000_t202" style="position:absolute;margin-left:212.15pt;margin-top:188.15pt;width:85pt;height:36.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R6uQFTMCAABeBAAADgAAAAAA&#13;&#10;AAAAAAAAAAAuAgAAZHJzL2Uyb0RvYy54bWxQSwECLQAUAAYACAAAACEAZfdbNuYAAAAQAQAADwAA&#13;&#10;AAAAAAAAAAAAAACNBAAAZHJzL2Rvd25yZXYueG1sUEsFBgAAAAAEAAQA8wAAAKAFAAAAAA==&#13;&#10;" filled="f" stroked="f" strokeweight=".5pt">
                <v:textbox>
                  <w:txbxContent>
                    <w:p w14:paraId="0D1F91CB"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077056" behindDoc="0" locked="0" layoutInCell="1" allowOverlap="1" wp14:anchorId="2E90CBB6" wp14:editId="03E3D5BE">
                <wp:simplePos x="0" y="0"/>
                <wp:positionH relativeFrom="column">
                  <wp:posOffset>3351192</wp:posOffset>
                </wp:positionH>
                <wp:positionV relativeFrom="paragraph">
                  <wp:posOffset>-656604</wp:posOffset>
                </wp:positionV>
                <wp:extent cx="534616" cy="865762"/>
                <wp:effectExtent l="0" t="0" r="0" b="0"/>
                <wp:wrapNone/>
                <wp:docPr id="489" name="Textfeld 489"/>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2BCD9144"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90CBB6" id="Textfeld 489" o:spid="_x0000_s1326" type="#_x0000_t202" style="position:absolute;margin-left:263.85pt;margin-top:-51.7pt;width:42.1pt;height:68.1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OzTQuE0AgAAXQQAAA4AAAAA&#13;&#10;AAAAAAAAAAAALgIAAGRycy9lMm9Eb2MueG1sUEsBAi0AFAAGAAgAAAAhAPqrh6rmAAAAEAEAAA8A&#13;&#10;AAAAAAAAAAAAAAAAjgQAAGRycy9kb3ducmV2LnhtbFBLBQYAAAAABAAEAPMAAAChBQAAAAA=&#13;&#10;" filled="f" stroked="f" strokeweight=".5pt">
                <v:textbox>
                  <w:txbxContent>
                    <w:p w14:paraId="2BCD9144"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Pr>
          <w:noProof/>
        </w:rPr>
        <mc:AlternateContent>
          <mc:Choice Requires="wps">
            <w:drawing>
              <wp:anchor distT="0" distB="0" distL="114300" distR="114300" simplePos="0" relativeHeight="252083200" behindDoc="0" locked="0" layoutInCell="1" allowOverlap="1" wp14:anchorId="568B9E95" wp14:editId="454F9BAF">
                <wp:simplePos x="0" y="0"/>
                <wp:positionH relativeFrom="column">
                  <wp:posOffset>-264795</wp:posOffset>
                </wp:positionH>
                <wp:positionV relativeFrom="paragraph">
                  <wp:posOffset>2351405</wp:posOffset>
                </wp:positionV>
                <wp:extent cx="1079500" cy="254000"/>
                <wp:effectExtent l="0" t="0" r="0" b="0"/>
                <wp:wrapNone/>
                <wp:docPr id="490" name="Textfeld 49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5E5FBD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B9E95" id="Textfeld 490" o:spid="_x0000_s1327" type="#_x0000_t202" style="position:absolute;margin-left:-20.85pt;margin-top:185.15pt;width:85pt;height:20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B6xeB8zAgAAXgQAAA4AAAAAAAAA&#13;&#10;AAAAAAAALgIAAGRycy9lMm9Eb2MueG1sUEsBAi0AFAAGAAgAAAAhAFEe8W7kAAAAEAEAAA8AAAAA&#13;&#10;AAAAAAAAAAAAjQQAAGRycy9kb3ducmV2LnhtbFBLBQYAAAAABAAEAPMAAACeBQAAAAA=&#13;&#10;" filled="f" stroked="f" strokeweight=".5pt">
                <v:textbox>
                  <w:txbxContent>
                    <w:p w14:paraId="35E5FBD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2084224" behindDoc="0" locked="0" layoutInCell="1" allowOverlap="1" wp14:anchorId="1A147573" wp14:editId="1DEA6D55">
                <wp:simplePos x="0" y="0"/>
                <wp:positionH relativeFrom="column">
                  <wp:posOffset>-533400</wp:posOffset>
                </wp:positionH>
                <wp:positionV relativeFrom="paragraph">
                  <wp:posOffset>2108200</wp:posOffset>
                </wp:positionV>
                <wp:extent cx="1079500" cy="279400"/>
                <wp:effectExtent l="0" t="0" r="0" b="0"/>
                <wp:wrapNone/>
                <wp:docPr id="491" name="Textfeld 49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1D141A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47573" id="Textfeld 491" o:spid="_x0000_s1328" type="#_x0000_t202" style="position:absolute;margin-left:-42pt;margin-top:166pt;width:85pt;height:22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vwhxDMCAABeBAAADgAAAAAAAAAA&#13;&#10;AAAAAAAuAgAAZHJzL2Uyb0RvYy54bWxQSwECLQAUAAYACAAAACEA9IKwwOMAAAAPAQAADwAAAAAA&#13;&#10;AAAAAAAAAACNBAAAZHJzL2Rvd25yZXYueG1sUEsFBgAAAAAEAAQA8wAAAJ0FAAAAAA==&#13;&#10;" filled="f" stroked="f" strokeweight=".5pt">
                <v:textbox>
                  <w:txbxContent>
                    <w:p w14:paraId="31D141A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w:drawing>
          <wp:anchor distT="0" distB="0" distL="114300" distR="114300" simplePos="0" relativeHeight="252079104" behindDoc="0" locked="0" layoutInCell="1" allowOverlap="1" wp14:anchorId="45712454" wp14:editId="208B8B2D">
            <wp:simplePos x="0" y="0"/>
            <wp:positionH relativeFrom="margin">
              <wp:posOffset>3699510</wp:posOffset>
            </wp:positionH>
            <wp:positionV relativeFrom="margin">
              <wp:posOffset>433814</wp:posOffset>
            </wp:positionV>
            <wp:extent cx="582338" cy="1473200"/>
            <wp:effectExtent l="0" t="0" r="0" b="0"/>
            <wp:wrapSquare wrapText="bothSides"/>
            <wp:docPr id="493" name="Grafik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78080" behindDoc="0" locked="0" layoutInCell="1" allowOverlap="1" wp14:anchorId="2466FCF7" wp14:editId="1E034B60">
            <wp:simplePos x="0" y="0"/>
            <wp:positionH relativeFrom="margin">
              <wp:posOffset>-772795</wp:posOffset>
            </wp:positionH>
            <wp:positionV relativeFrom="margin">
              <wp:posOffset>430530</wp:posOffset>
            </wp:positionV>
            <wp:extent cx="582338" cy="1473200"/>
            <wp:effectExtent l="0" t="0" r="0" b="0"/>
            <wp:wrapSquare wrapText="bothSides"/>
            <wp:docPr id="494" name="Grafik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076032" behindDoc="0" locked="0" layoutInCell="1" allowOverlap="1" wp14:anchorId="7F6F6BD3" wp14:editId="70888891">
                <wp:simplePos x="0" y="0"/>
                <wp:positionH relativeFrom="column">
                  <wp:posOffset>280035</wp:posOffset>
                </wp:positionH>
                <wp:positionV relativeFrom="paragraph">
                  <wp:posOffset>-729615</wp:posOffset>
                </wp:positionV>
                <wp:extent cx="2743200" cy="482138"/>
                <wp:effectExtent l="0" t="0" r="0" b="635"/>
                <wp:wrapNone/>
                <wp:docPr id="492" name="Textfeld 49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D2CABDB"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Lightning Arrow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6F6BD3" id="Textfeld 492" o:spid="_x0000_s1329" type="#_x0000_t202" style="position:absolute;margin-left:22.05pt;margin-top:-57.45pt;width:3in;height:37.95pt;z-index:252076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AXu7d9JAgAAhgQAAA4AAAAAAAAAAAAAAAAALgIAAGRycy9lMm9Eb2MueG1sUEsBAi0AFAAG&#13;&#10;AAgAAAAhABp3zSzmAAAAEAEAAA8AAAAAAAAAAAAAAAAAowQAAGRycy9kb3ducmV2LnhtbFBLBQYA&#13;&#10;AAAABAAEAPMAAAC2BQAAAAA=&#13;&#10;" fillcolor="white [3201]" stroked="f" strokeweight=".5pt">
                <v:textbox>
                  <w:txbxContent>
                    <w:p w14:paraId="0D2CABDB"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Lightning Arrow</w:t>
                      </w:r>
                    </w:p>
                  </w:txbxContent>
                </v:textbox>
              </v:shape>
            </w:pict>
          </mc:Fallback>
        </mc:AlternateContent>
      </w:r>
    </w:p>
    <w:p w14:paraId="4CB8147C" w14:textId="77777777" w:rsidR="00913EEC" w:rsidRDefault="00913EEC" w:rsidP="007717E6">
      <w:pPr>
        <w:sectPr w:rsidR="00913EEC" w:rsidSect="00913EEC">
          <w:headerReference w:type="even" r:id="rId125"/>
          <w:headerReference w:type="default" r:id="rId126"/>
          <w:headerReference w:type="first" r:id="rId12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96512" behindDoc="0" locked="0" layoutInCell="1" allowOverlap="1" wp14:anchorId="40EC19E3" wp14:editId="3CA9F301">
                <wp:simplePos x="0" y="0"/>
                <wp:positionH relativeFrom="column">
                  <wp:posOffset>-188595</wp:posOffset>
                </wp:positionH>
                <wp:positionV relativeFrom="paragraph">
                  <wp:posOffset>3240405</wp:posOffset>
                </wp:positionV>
                <wp:extent cx="3886200" cy="3136900"/>
                <wp:effectExtent l="0" t="0" r="0" b="0"/>
                <wp:wrapNone/>
                <wp:docPr id="498" name="Textfeld 498"/>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24B7D2A8" w14:textId="4EAA0B23"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 The target’s speed increases by 10 feet until the spell ends.</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can target one additional creature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C19E3" id="Textfeld 498" o:spid="_x0000_s1330" type="#_x0000_t202" style="position:absolute;margin-left:-14.85pt;margin-top:255.15pt;width:306pt;height:247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BjVV6zQCAABfBAAADgAA&#13;&#10;AAAAAAAAAAAAAAAuAgAAZHJzL2Uyb0RvYy54bWxQSwECLQAUAAYACAAAACEADr7SeugAAAARAQAA&#13;&#10;DwAAAAAAAAAAAAAAAACOBAAAZHJzL2Rvd25yZXYueG1sUEsFBgAAAAAEAAQA8wAAAKMFAAAAAA==&#13;&#10;" filled="f" stroked="f" strokeweight=".5pt">
                <v:textbox>
                  <w:txbxContent>
                    <w:p w14:paraId="24B7D2A8" w14:textId="4EAA0B23"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 The target’s speed increases by 10 feet until the spell ends.</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can target one additional creature for each slot level above 1st.</w:t>
                      </w:r>
                    </w:p>
                  </w:txbxContent>
                </v:textbox>
              </v:shape>
            </w:pict>
          </mc:Fallback>
        </mc:AlternateContent>
      </w:r>
      <w:r>
        <w:rPr>
          <w:noProof/>
        </w:rPr>
        <mc:AlternateContent>
          <mc:Choice Requires="wps">
            <w:drawing>
              <wp:anchor distT="0" distB="0" distL="114300" distR="114300" simplePos="0" relativeHeight="252093440" behindDoc="0" locked="0" layoutInCell="1" allowOverlap="1" wp14:anchorId="5EDC4986" wp14:editId="43FD838E">
                <wp:simplePos x="0" y="0"/>
                <wp:positionH relativeFrom="column">
                  <wp:posOffset>325755</wp:posOffset>
                </wp:positionH>
                <wp:positionV relativeFrom="paragraph">
                  <wp:posOffset>2605405</wp:posOffset>
                </wp:positionV>
                <wp:extent cx="2946400" cy="596900"/>
                <wp:effectExtent l="0" t="0" r="0" b="0"/>
                <wp:wrapNone/>
                <wp:docPr id="499" name="Textfeld 499"/>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54013B0A" w14:textId="6C7A130E"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pinch of dirt)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C4986" id="Textfeld 499" o:spid="_x0000_s1331" type="#_x0000_t202" style="position:absolute;margin-left:25.65pt;margin-top:205.15pt;width:232pt;height:47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HiNkJk0AgAAXgQAAA4AAAAAAAAA&#13;&#10;AAAAAAAALgIAAGRycy9lMm9Eb2MueG1sUEsBAi0AFAAGAAgAAAAhAHn7MKfjAAAADwEAAA8AAAAA&#13;&#10;AAAAAAAAAAAAjgQAAGRycy9kb3ducmV2LnhtbFBLBQYAAAAABAAEAPMAAACeBQAAAAA=&#13;&#10;" filled="f" stroked="f" strokeweight=".5pt">
                <v:textbox>
                  <w:txbxContent>
                    <w:p w14:paraId="54013B0A" w14:textId="6C7A130E"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pinch of dirt)</w:t>
                      </w:r>
                    </w:p>
                  </w:txbxContent>
                </v:textbox>
              </v:shape>
            </w:pict>
          </mc:Fallback>
        </mc:AlternateContent>
      </w:r>
      <w:r>
        <w:rPr>
          <w:noProof/>
        </w:rPr>
        <mc:AlternateContent>
          <mc:Choice Requires="wps">
            <w:drawing>
              <wp:anchor distT="0" distB="0" distL="114300" distR="114300" simplePos="0" relativeHeight="252091392" behindDoc="0" locked="0" layoutInCell="1" allowOverlap="1" wp14:anchorId="6FACAB4F" wp14:editId="4E34F5E7">
                <wp:simplePos x="0" y="0"/>
                <wp:positionH relativeFrom="column">
                  <wp:posOffset>3024505</wp:posOffset>
                </wp:positionH>
                <wp:positionV relativeFrom="paragraph">
                  <wp:posOffset>2110105</wp:posOffset>
                </wp:positionV>
                <wp:extent cx="1295400" cy="279400"/>
                <wp:effectExtent l="0" t="0" r="0" b="0"/>
                <wp:wrapNone/>
                <wp:docPr id="500" name="Textfeld 500"/>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72904172"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CAB4F" id="Textfeld 500" o:spid="_x0000_s1332" type="#_x0000_t202" style="position:absolute;margin-left:238.15pt;margin-top:166.15pt;width:102pt;height:22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" filled="f" stroked="f" strokeweight=".5pt">
                <v:textbox>
                  <w:txbxContent>
                    <w:p w14:paraId="72904172"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092416" behindDoc="0" locked="0" layoutInCell="1" allowOverlap="1" wp14:anchorId="60CA70AA" wp14:editId="51510A1D">
                <wp:simplePos x="0" y="0"/>
                <wp:positionH relativeFrom="column">
                  <wp:posOffset>2694305</wp:posOffset>
                </wp:positionH>
                <wp:positionV relativeFrom="paragraph">
                  <wp:posOffset>2389505</wp:posOffset>
                </wp:positionV>
                <wp:extent cx="1079500" cy="463550"/>
                <wp:effectExtent l="0" t="0" r="0" b="0"/>
                <wp:wrapNone/>
                <wp:docPr id="501" name="Textfeld 501"/>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5D6A94D6"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A70AA" id="Textfeld 501" o:spid="_x0000_s1333" type="#_x0000_t202" style="position:absolute;margin-left:212.15pt;margin-top:188.15pt;width:85pt;height:36.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" filled="f" stroked="f" strokeweight=".5pt">
                <v:textbox>
                  <w:txbxContent>
                    <w:p w14:paraId="5D6A94D6"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Pr>
          <w:noProof/>
        </w:rPr>
        <mc:AlternateContent>
          <mc:Choice Requires="wps">
            <w:drawing>
              <wp:anchor distT="0" distB="0" distL="114300" distR="114300" simplePos="0" relativeHeight="252088320" behindDoc="0" locked="0" layoutInCell="1" allowOverlap="1" wp14:anchorId="2CFDEB01" wp14:editId="242D517E">
                <wp:simplePos x="0" y="0"/>
                <wp:positionH relativeFrom="column">
                  <wp:posOffset>3351192</wp:posOffset>
                </wp:positionH>
                <wp:positionV relativeFrom="paragraph">
                  <wp:posOffset>-656604</wp:posOffset>
                </wp:positionV>
                <wp:extent cx="534616" cy="865762"/>
                <wp:effectExtent l="0" t="0" r="0" b="0"/>
                <wp:wrapNone/>
                <wp:docPr id="502" name="Textfeld 502"/>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1DACA63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FDEB01" id="Textfeld 502" o:spid="_x0000_s1334" type="#_x0000_t202" style="position:absolute;margin-left:263.85pt;margin-top:-51.7pt;width:42.1pt;height:68.1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AaNrpNNQIAAF0EAAAOAAAA&#13;&#10;AAAAAAAAAAAAAC4CAABkcnMvZTJvRG9jLnhtbFBLAQItABQABgAIAAAAIQD6q4eq5gAAABABAAAP&#13;&#10;AAAAAAAAAAAAAAAAAI8EAABkcnMvZG93bnJldi54bWxQSwUGAAAAAAQABADzAAAAogUAAAAA&#13;&#10;" filled="f" stroked="f" strokeweight=".5pt">
                <v:textbox>
                  <w:txbxContent>
                    <w:p w14:paraId="1DACA63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094464" behindDoc="0" locked="0" layoutInCell="1" allowOverlap="1" wp14:anchorId="799C173A" wp14:editId="7433FEB5">
                <wp:simplePos x="0" y="0"/>
                <wp:positionH relativeFrom="column">
                  <wp:posOffset>-264795</wp:posOffset>
                </wp:positionH>
                <wp:positionV relativeFrom="paragraph">
                  <wp:posOffset>2351405</wp:posOffset>
                </wp:positionV>
                <wp:extent cx="1079500" cy="254000"/>
                <wp:effectExtent l="0" t="0" r="0" b="0"/>
                <wp:wrapNone/>
                <wp:docPr id="503" name="Textfeld 50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D0690CB"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C173A" id="Textfeld 503" o:spid="_x0000_s1335" type="#_x0000_t202" style="position:absolute;margin-left:-20.85pt;margin-top:185.15pt;width:85pt;height:20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li3UjNAIAAF4EAAAOAAAAAAAA&#13;&#10;AAAAAAAAAC4CAABkcnMvZTJvRG9jLnhtbFBLAQItABQABgAIAAAAIQBRHvFu5AAAABABAAAPAAAA&#13;&#10;AAAAAAAAAAAAAI4EAABkcnMvZG93bnJldi54bWxQSwUGAAAAAAQABADzAAAAnwUAAAAA&#13;&#10;" filled="f" stroked="f" strokeweight=".5pt">
                <v:textbox>
                  <w:txbxContent>
                    <w:p w14:paraId="4D0690CB"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095488" behindDoc="0" locked="0" layoutInCell="1" allowOverlap="1" wp14:anchorId="09BF62AA" wp14:editId="0E38BF72">
                <wp:simplePos x="0" y="0"/>
                <wp:positionH relativeFrom="column">
                  <wp:posOffset>-533400</wp:posOffset>
                </wp:positionH>
                <wp:positionV relativeFrom="paragraph">
                  <wp:posOffset>2108200</wp:posOffset>
                </wp:positionV>
                <wp:extent cx="1079500" cy="279400"/>
                <wp:effectExtent l="0" t="0" r="0" b="0"/>
                <wp:wrapNone/>
                <wp:docPr id="504" name="Textfeld 50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7121E5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F62AA" id="Textfeld 504" o:spid="_x0000_s1336" type="#_x0000_t202" style="position:absolute;margin-left:-42pt;margin-top:166pt;width:85pt;height:22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0VUf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40VUfMgIAAF4EAAAOAAAAAAAAAAAA&#13;&#10;AAAAAC4CAABkcnMvZTJvRG9jLnhtbFBLAQItABQABgAIAAAAIQD0grDA4wAAAA8BAAAPAAAAAAAA&#13;&#10;AAAAAAAAAIwEAABkcnMvZG93bnJldi54bWxQSwUGAAAAAAQABADzAAAAnAUAAAAA&#13;&#10;" filled="f" stroked="f" strokeweight=".5pt">
                <v:textbox>
                  <w:txbxContent>
                    <w:p w14:paraId="27121E5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2090368" behindDoc="0" locked="0" layoutInCell="1" allowOverlap="1" wp14:anchorId="321527EB" wp14:editId="70A9425A">
            <wp:simplePos x="0" y="0"/>
            <wp:positionH relativeFrom="margin">
              <wp:posOffset>3699510</wp:posOffset>
            </wp:positionH>
            <wp:positionV relativeFrom="margin">
              <wp:posOffset>433814</wp:posOffset>
            </wp:positionV>
            <wp:extent cx="582338" cy="1473200"/>
            <wp:effectExtent l="0" t="0" r="0" b="0"/>
            <wp:wrapSquare wrapText="bothSides"/>
            <wp:docPr id="506" name="Grafik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89344" behindDoc="0" locked="0" layoutInCell="1" allowOverlap="1" wp14:anchorId="28636AB0" wp14:editId="09009C4F">
            <wp:simplePos x="0" y="0"/>
            <wp:positionH relativeFrom="margin">
              <wp:posOffset>-772795</wp:posOffset>
            </wp:positionH>
            <wp:positionV relativeFrom="margin">
              <wp:posOffset>430530</wp:posOffset>
            </wp:positionV>
            <wp:extent cx="582338" cy="1473200"/>
            <wp:effectExtent l="0" t="0" r="0" b="0"/>
            <wp:wrapSquare wrapText="bothSides"/>
            <wp:docPr id="507" name="Grafik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087296" behindDoc="0" locked="0" layoutInCell="1" allowOverlap="1" wp14:anchorId="77794947" wp14:editId="02FD2D0C">
                <wp:simplePos x="0" y="0"/>
                <wp:positionH relativeFrom="column">
                  <wp:posOffset>280035</wp:posOffset>
                </wp:positionH>
                <wp:positionV relativeFrom="paragraph">
                  <wp:posOffset>-729615</wp:posOffset>
                </wp:positionV>
                <wp:extent cx="2743200" cy="482138"/>
                <wp:effectExtent l="0" t="0" r="0" b="635"/>
                <wp:wrapNone/>
                <wp:docPr id="505" name="Textfeld 50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EAAAC8F"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Longstrider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794947" id="Textfeld 505" o:spid="_x0000_s1337" type="#_x0000_t202" style="position:absolute;margin-left:22.05pt;margin-top:-57.45pt;width:3in;height:37.95pt;z-index:252087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L8DZMhJAgAAhgQAAA4AAAAAAAAAAAAAAAAALgIAAGRycy9lMm9Eb2MueG1sUEsBAi0AFAAG&#13;&#10;AAgAAAAhABp3zSzmAAAAEAEAAA8AAAAAAAAAAAAAAAAAowQAAGRycy9kb3ducmV2LnhtbFBLBQYA&#13;&#10;AAAABAAEAPMAAAC2BQAAAAA=&#13;&#10;" fillcolor="white [3201]" stroked="f" strokeweight=".5pt">
                <v:textbox>
                  <w:txbxContent>
                    <w:p w14:paraId="5EAAAC8F"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Longstrider</w:t>
                      </w:r>
                    </w:p>
                  </w:txbxContent>
                </v:textbox>
              </v:shape>
            </w:pict>
          </mc:Fallback>
        </mc:AlternateContent>
      </w:r>
    </w:p>
    <w:p w14:paraId="4CF6A9D2" w14:textId="77777777" w:rsidR="00913EEC" w:rsidRDefault="00913EEC" w:rsidP="007717E6">
      <w:pPr>
        <w:sectPr w:rsidR="00913EEC" w:rsidSect="00913EEC">
          <w:headerReference w:type="even" r:id="rId128"/>
          <w:headerReference w:type="default" r:id="rId129"/>
          <w:headerReference w:type="first" r:id="rId13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07776" behindDoc="0" locked="0" layoutInCell="1" allowOverlap="1" wp14:anchorId="45B5C966" wp14:editId="6A603D94">
                <wp:simplePos x="0" y="0"/>
                <wp:positionH relativeFrom="column">
                  <wp:posOffset>-188595</wp:posOffset>
                </wp:positionH>
                <wp:positionV relativeFrom="paragraph">
                  <wp:posOffset>2935605</wp:posOffset>
                </wp:positionV>
                <wp:extent cx="3886200" cy="3441700"/>
                <wp:effectExtent l="0" t="0" r="0" b="0"/>
                <wp:wrapNone/>
                <wp:docPr id="511" name="Textfeld 511"/>
                <wp:cNvGraphicFramePr/>
                <a:graphic xmlns:a="http://schemas.openxmlformats.org/drawingml/2006/main">
                  <a:graphicData uri="http://schemas.microsoft.com/office/word/2010/wordprocessingShape">
                    <wps:wsp>
                      <wps:cNvSpPr txBox="1"/>
                      <wps:spPr>
                        <a:xfrm>
                          <a:off x="0" y="0"/>
                          <a:ext cx="3886200" cy="3441700"/>
                        </a:xfrm>
                        <a:prstGeom prst="rect">
                          <a:avLst/>
                        </a:prstGeom>
                        <a:noFill/>
                        <a:ln w="6350">
                          <a:noFill/>
                        </a:ln>
                      </wps:spPr>
                      <wps:txbx>
                        <w:txbxContent>
                          <w:p w14:paraId="3AFFB630" w14:textId="524DD2E3" w:rsidR="00B66093" w:rsidRPr="00B66093" w:rsidRDefault="00B66093" w:rsidP="00A37863">
                            <w:pPr>
                              <w:rPr>
                                <w:rFonts w:ascii="BlackChancery" w:hAnsi="BlackChancery"/>
                                <w:color w:val="4D4121"/>
                                <w:sz w:val="20"/>
                                <w:szCs w:val="20"/>
                                <w:lang w:val="en-US"/>
                              </w:rPr>
                            </w:pPr>
                            <w:r w:rsidRPr="00B66093">
                              <w:rPr>
                                <w:rFonts w:ascii="BlackChancery" w:hAnsi="BlackChancery"/>
                                <w:noProof/>
                                <w:color w:val="4D4121"/>
                                <w:sz w:val="20"/>
                                <w:szCs w:val="20"/>
                                <w:lang w:val="en-US"/>
                              </w:rPr>
                              <w:t>You step into a stone object or surface large enough to fully contain your body, melding yourself and all the equipment you carry with the stone for the duration. Using your movement, you step into the stone at a point you can touch. Nothing of your presence remains visible or otherwise detectable by nonmagical senses.</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While merged with the stone, you can’t see what occurs outside it, and any Wisdom (Perception) checks you make to hear sounds outside it are made with disadvantage. You remain aware of the passage of time and can cast spells on yourself while merged in the stone. You can use your movement to leave the stone where you entered it, which ends the spell. You otherwise can’t move.</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Minor physical damage to the stone doesn’t harm you, but its partial destruction or a change in its shape (to the extent that you no longer fit within it) expels you and deals 6d6 bludgeoning damage to you. The stone’s complete destruction (or transmutation into a different substance) expels you and deals 50 bludgeoning damage to you. If expelled, you fall prone in an unoccupied space closest to where you first entered.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B5C966" id="Textfeld 511" o:spid="_x0000_s1338" type="#_x0000_t202" style="position:absolute;margin-left:-14.85pt;margin-top:231.15pt;width:306pt;height:271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" filled="f" stroked="f" strokeweight=".5pt">
                <v:textbox>
                  <w:txbxContent>
                    <w:p w14:paraId="3AFFB630" w14:textId="524DD2E3" w:rsidR="00B66093" w:rsidRPr="00B66093" w:rsidRDefault="00B66093" w:rsidP="00A37863">
                      <w:pPr>
                        <w:rPr>
                          <w:rFonts w:ascii="BlackChancery" w:hAnsi="BlackChancery"/>
                          <w:color w:val="4D4121"/>
                          <w:sz w:val="20"/>
                          <w:szCs w:val="20"/>
                          <w:lang w:val="en-US"/>
                        </w:rPr>
                      </w:pPr>
                      <w:r w:rsidRPr="00B66093">
                        <w:rPr>
                          <w:rFonts w:ascii="BlackChancery" w:hAnsi="BlackChancery"/>
                          <w:noProof/>
                          <w:color w:val="4D4121"/>
                          <w:sz w:val="20"/>
                          <w:szCs w:val="20"/>
                          <w:lang w:val="en-US"/>
                        </w:rPr>
                        <w:t>You step into a stone object or surface large enough to fully contain your body, melding yourself and all the equipment you carry with the stone for the duration. Using your movement, you step into the stone at a point you can touch. Nothing of your presence remains visible or otherwise detectable by nonmagical senses.</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While merged with the stone, you can’t see what occurs outside it, and any Wisdom (Perception) checks you make to hear sounds outside it are made with disadvantage. You remain aware of the passage of time and can cast spells on yourself while merged in the stone. You can use your movement to leave the stone where you entered it, which ends the spell. You otherwise can’t move.</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Minor physical damage to the stone doesn’t harm you, but its partial destruction or a change in its shape (to the extent that you no longer fit within it) expels you and deals 6d6 bludgeoning damage to you. The stone’s complete destruction (or transmutation into a different substance) expels you and deals 50 bludgeoning damage to you. If expelled, you fall prone in an unoccupied space closest to where you first entered.</w:t>
                      </w:r>
                    </w:p>
                  </w:txbxContent>
                </v:textbox>
              </v:shape>
            </w:pict>
          </mc:Fallback>
        </mc:AlternateContent>
      </w:r>
      <w:r>
        <w:rPr>
          <w:noProof/>
        </w:rPr>
        <mc:AlternateContent>
          <mc:Choice Requires="wps">
            <w:drawing>
              <wp:anchor distT="0" distB="0" distL="114300" distR="114300" simplePos="0" relativeHeight="252104704" behindDoc="0" locked="0" layoutInCell="1" allowOverlap="1" wp14:anchorId="0BB2AC6D" wp14:editId="608D964E">
                <wp:simplePos x="0" y="0"/>
                <wp:positionH relativeFrom="column">
                  <wp:posOffset>325755</wp:posOffset>
                </wp:positionH>
                <wp:positionV relativeFrom="paragraph">
                  <wp:posOffset>2605405</wp:posOffset>
                </wp:positionV>
                <wp:extent cx="2946400" cy="596900"/>
                <wp:effectExtent l="0" t="0" r="0" b="0"/>
                <wp:wrapNone/>
                <wp:docPr id="512" name="Textfeld 512"/>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4EBE3624"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2AC6D" id="Textfeld 512" o:spid="_x0000_s1339" type="#_x0000_t202" style="position:absolute;margin-left:25.65pt;margin-top:205.15pt;width:232pt;height:47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Nehcyo0AgAAXgQAAA4AAAAAAAAA&#13;&#10;AAAAAAAALgIAAGRycy9lMm9Eb2MueG1sUEsBAi0AFAAGAAgAAAAhAHn7MKfjAAAADwEAAA8AAAAA&#13;&#10;AAAAAAAAAAAAjgQAAGRycy9kb3ducmV2LnhtbFBLBQYAAAAABAAEAPMAAACeBQAAAAA=&#13;&#10;" filled="f" stroked="f" strokeweight=".5pt">
                <v:textbox>
                  <w:txbxContent>
                    <w:p w14:paraId="4EBE3624"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2102656" behindDoc="0" locked="0" layoutInCell="1" allowOverlap="1" wp14:anchorId="32CC1DD5" wp14:editId="5BA132A5">
                <wp:simplePos x="0" y="0"/>
                <wp:positionH relativeFrom="column">
                  <wp:posOffset>3024505</wp:posOffset>
                </wp:positionH>
                <wp:positionV relativeFrom="paragraph">
                  <wp:posOffset>2110105</wp:posOffset>
                </wp:positionV>
                <wp:extent cx="1295400" cy="279400"/>
                <wp:effectExtent l="0" t="0" r="0" b="0"/>
                <wp:wrapNone/>
                <wp:docPr id="513" name="Textfeld 513"/>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31187699"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C1DD5" id="Textfeld 513" o:spid="_x0000_s1340" type="#_x0000_t202" style="position:absolute;margin-left:238.15pt;margin-top:166.15pt;width:102pt;height:22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" filled="f" stroked="f" strokeweight=".5pt">
                <v:textbox>
                  <w:txbxContent>
                    <w:p w14:paraId="31187699"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103680" behindDoc="0" locked="0" layoutInCell="1" allowOverlap="1" wp14:anchorId="5220BB9B" wp14:editId="4CCA1714">
                <wp:simplePos x="0" y="0"/>
                <wp:positionH relativeFrom="column">
                  <wp:posOffset>2694305</wp:posOffset>
                </wp:positionH>
                <wp:positionV relativeFrom="paragraph">
                  <wp:posOffset>2389505</wp:posOffset>
                </wp:positionV>
                <wp:extent cx="1079500" cy="463550"/>
                <wp:effectExtent l="0" t="0" r="0" b="0"/>
                <wp:wrapNone/>
                <wp:docPr id="514" name="Textfeld 514"/>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67D7217F"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0BB9B" id="Textfeld 514" o:spid="_x0000_s1341" type="#_x0000_t202" style="position:absolute;margin-left:212.15pt;margin-top:188.15pt;width:85pt;height:36.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" filled="f" stroked="f" strokeweight=".5pt">
                <v:textbox>
                  <w:txbxContent>
                    <w:p w14:paraId="67D7217F"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v:textbox>
              </v:shape>
            </w:pict>
          </mc:Fallback>
        </mc:AlternateContent>
      </w:r>
      <w:r>
        <w:rPr>
          <w:noProof/>
        </w:rPr>
        <mc:AlternateContent>
          <mc:Choice Requires="wps">
            <w:drawing>
              <wp:anchor distT="0" distB="0" distL="114300" distR="114300" simplePos="0" relativeHeight="252099584" behindDoc="0" locked="0" layoutInCell="1" allowOverlap="1" wp14:anchorId="7FE43813" wp14:editId="71481AA0">
                <wp:simplePos x="0" y="0"/>
                <wp:positionH relativeFrom="column">
                  <wp:posOffset>3351192</wp:posOffset>
                </wp:positionH>
                <wp:positionV relativeFrom="paragraph">
                  <wp:posOffset>-656604</wp:posOffset>
                </wp:positionV>
                <wp:extent cx="534616" cy="865762"/>
                <wp:effectExtent l="0" t="0" r="0" b="0"/>
                <wp:wrapNone/>
                <wp:docPr id="515" name="Textfeld 515"/>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2E6F8C18"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43813" id="Textfeld 515" o:spid="_x0000_s1342" type="#_x0000_t202" style="position:absolute;margin-left:263.85pt;margin-top:-51.7pt;width:42.1pt;height:68.1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B8Vh1rNQIAAF0EAAAOAAAA&#13;&#10;AAAAAAAAAAAAAC4CAABkcnMvZTJvRG9jLnhtbFBLAQItABQABgAIAAAAIQD6q4eq5gAAABABAAAP&#13;&#10;AAAAAAAAAAAAAAAAAI8EAABkcnMvZG93bnJldi54bWxQSwUGAAAAAAQABADzAAAAogUAAAAA&#13;&#10;" filled="f" stroked="f" strokeweight=".5pt">
                <v:textbox>
                  <w:txbxContent>
                    <w:p w14:paraId="2E6F8C18"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2105728" behindDoc="0" locked="0" layoutInCell="1" allowOverlap="1" wp14:anchorId="7632515A" wp14:editId="0367D2D3">
                <wp:simplePos x="0" y="0"/>
                <wp:positionH relativeFrom="column">
                  <wp:posOffset>-264795</wp:posOffset>
                </wp:positionH>
                <wp:positionV relativeFrom="paragraph">
                  <wp:posOffset>2351405</wp:posOffset>
                </wp:positionV>
                <wp:extent cx="1079500" cy="254000"/>
                <wp:effectExtent l="0" t="0" r="0" b="0"/>
                <wp:wrapNone/>
                <wp:docPr id="516" name="Textfeld 51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19A3C6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2515A" id="Textfeld 516" o:spid="_x0000_s1343" type="#_x0000_t202" style="position:absolute;margin-left:-20.85pt;margin-top:185.15pt;width:85pt;height:20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B8w0kNAIAAF4EAAAOAAAAAAAA&#13;&#10;AAAAAAAAAC4CAABkcnMvZTJvRG9jLnhtbFBLAQItABQABgAIAAAAIQBRHvFu5AAAABABAAAPAAAA&#13;&#10;AAAAAAAAAAAAAI4EAABkcnMvZG93bnJldi54bWxQSwUGAAAAAAQABADzAAAAnwUAAAAA&#13;&#10;" filled="f" stroked="f" strokeweight=".5pt">
                <v:textbox>
                  <w:txbxContent>
                    <w:p w14:paraId="219A3C6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106752" behindDoc="0" locked="0" layoutInCell="1" allowOverlap="1" wp14:anchorId="410F9622" wp14:editId="0DFF7A02">
                <wp:simplePos x="0" y="0"/>
                <wp:positionH relativeFrom="column">
                  <wp:posOffset>-533400</wp:posOffset>
                </wp:positionH>
                <wp:positionV relativeFrom="paragraph">
                  <wp:posOffset>2108200</wp:posOffset>
                </wp:positionV>
                <wp:extent cx="1079500" cy="279400"/>
                <wp:effectExtent l="0" t="0" r="0" b="0"/>
                <wp:wrapNone/>
                <wp:docPr id="517" name="Textfeld 51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3D37F90"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F9622" id="Textfeld 517" o:spid="_x0000_s1344" type="#_x0000_t202" style="position:absolute;margin-left:-42pt;margin-top:166pt;width:85pt;height:22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OL3QAA0AgAAXgQAAA4AAAAAAAAA&#13;&#10;AAAAAAAALgIAAGRycy9lMm9Eb2MueG1sUEsBAi0AFAAGAAgAAAAhAPSCsMDjAAAADwEAAA8AAAAA&#13;&#10;AAAAAAAAAAAAjgQAAGRycy9kb3ducmV2LnhtbFBLBQYAAAAABAAEAPMAAACeBQAAAAA=&#13;&#10;" filled="f" stroked="f" strokeweight=".5pt">
                <v:textbox>
                  <w:txbxContent>
                    <w:p w14:paraId="43D37F90"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2101632" behindDoc="0" locked="0" layoutInCell="1" allowOverlap="1" wp14:anchorId="1CF86889" wp14:editId="00CF0007">
            <wp:simplePos x="0" y="0"/>
            <wp:positionH relativeFrom="margin">
              <wp:posOffset>3699510</wp:posOffset>
            </wp:positionH>
            <wp:positionV relativeFrom="margin">
              <wp:posOffset>433814</wp:posOffset>
            </wp:positionV>
            <wp:extent cx="582338" cy="1473200"/>
            <wp:effectExtent l="0" t="0" r="0" b="0"/>
            <wp:wrapSquare wrapText="bothSides"/>
            <wp:docPr id="519" name="Grafik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00608" behindDoc="0" locked="0" layoutInCell="1" allowOverlap="1" wp14:anchorId="2040BF1F" wp14:editId="6EF0D30A">
            <wp:simplePos x="0" y="0"/>
            <wp:positionH relativeFrom="margin">
              <wp:posOffset>-772795</wp:posOffset>
            </wp:positionH>
            <wp:positionV relativeFrom="margin">
              <wp:posOffset>430530</wp:posOffset>
            </wp:positionV>
            <wp:extent cx="582338" cy="1473200"/>
            <wp:effectExtent l="0" t="0" r="0" b="0"/>
            <wp:wrapSquare wrapText="bothSides"/>
            <wp:docPr id="520" name="Grafik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098560" behindDoc="0" locked="0" layoutInCell="1" allowOverlap="1" wp14:anchorId="27DD169D" wp14:editId="67B95D86">
                <wp:simplePos x="0" y="0"/>
                <wp:positionH relativeFrom="column">
                  <wp:posOffset>280035</wp:posOffset>
                </wp:positionH>
                <wp:positionV relativeFrom="paragraph">
                  <wp:posOffset>-729615</wp:posOffset>
                </wp:positionV>
                <wp:extent cx="2743200" cy="482138"/>
                <wp:effectExtent l="0" t="0" r="0" b="635"/>
                <wp:wrapNone/>
                <wp:docPr id="518" name="Textfeld 51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AB74B76"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Meld into Stone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DD169D" id="Textfeld 518" o:spid="_x0000_s1345" type="#_x0000_t202" style="position:absolute;margin-left:22.05pt;margin-top:-57.45pt;width:3in;height:37.95pt;z-index:252098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Hm3dBBJAgAAhgQAAA4AAAAAAAAAAAAAAAAALgIAAGRycy9lMm9Eb2MueG1sUEsBAi0AFAAG&#13;&#10;AAgAAAAhABp3zSzmAAAAEAEAAA8AAAAAAAAAAAAAAAAAowQAAGRycy9kb3ducmV2LnhtbFBLBQYA&#13;&#10;AAAABAAEAPMAAAC2BQAAAAA=&#13;&#10;" fillcolor="white [3201]" stroked="f" strokeweight=".5pt">
                <v:textbox>
                  <w:txbxContent>
                    <w:p w14:paraId="3AB74B76"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Meld into Stone</w:t>
                      </w:r>
                    </w:p>
                  </w:txbxContent>
                </v:textbox>
              </v:shape>
            </w:pict>
          </mc:Fallback>
        </mc:AlternateContent>
      </w:r>
    </w:p>
    <w:p w14:paraId="2DDDAFC9" w14:textId="77777777" w:rsidR="00913EEC" w:rsidRDefault="00913EEC" w:rsidP="007717E6">
      <w:pPr>
        <w:sectPr w:rsidR="00913EEC" w:rsidSect="00913EEC">
          <w:headerReference w:type="even" r:id="rId131"/>
          <w:headerReference w:type="default" r:id="rId132"/>
          <w:headerReference w:type="first" r:id="rId13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19040" behindDoc="0" locked="0" layoutInCell="1" allowOverlap="1" wp14:anchorId="4D45CB60" wp14:editId="0997F8B8">
                <wp:simplePos x="0" y="0"/>
                <wp:positionH relativeFrom="column">
                  <wp:posOffset>-188595</wp:posOffset>
                </wp:positionH>
                <wp:positionV relativeFrom="paragraph">
                  <wp:posOffset>3240405</wp:posOffset>
                </wp:positionV>
                <wp:extent cx="3886200" cy="3136900"/>
                <wp:effectExtent l="0" t="0" r="0" b="0"/>
                <wp:wrapNone/>
                <wp:docPr id="524" name="Textfeld 524"/>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5C0C1B34" w14:textId="6E8D3DA8"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This spell repairs a single break or tear in an object you touch, such as a broken chain link, two halves of a broken key, a torn cloak, or a leaking wineskin. As long as the break or tear is no larger than 1 foot in any dimension, you mend it. leaving no trace of the former damage.</w:t>
                            </w:r>
                            <w:r>
                              <w:rPr>
                                <w:rFonts w:ascii="BlackChancery" w:hAnsi="BlackChancery"/>
                                <w:noProof/>
                                <w:color w:val="4D4121"/>
                                <w:lang w:val="en-US"/>
                              </w:rPr>
                              <w:br/>
                            </w:r>
                            <w:r w:rsidRPr="00BB50D2">
                              <w:rPr>
                                <w:rFonts w:ascii="BlackChancery" w:hAnsi="BlackChancery"/>
                                <w:noProof/>
                                <w:color w:val="4D4121"/>
                                <w:lang w:val="en-US"/>
                              </w:rPr>
                              <w:t>This spell can physically repair a magic item or construct, but the spell can’t restore magic to such an 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5CB60" id="Textfeld 524" o:spid="_x0000_s1346" type="#_x0000_t202" style="position:absolute;margin-left:-14.85pt;margin-top:255.15pt;width:306pt;height:247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" filled="f" stroked="f" strokeweight=".5pt">
                <v:textbox>
                  <w:txbxContent>
                    <w:p w14:paraId="5C0C1B34" w14:textId="6E8D3DA8"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This spell repairs a single break or tear in an object you touch, such as a broken chain link, two halves of a broken key, a torn cloak, or a leaking wineskin. As long as the break or tear is no larger than 1 foot in any dimension, you mend it. leaving no trace of the former damage.</w:t>
                      </w:r>
                      <w:r>
                        <w:rPr>
                          <w:rFonts w:ascii="BlackChancery" w:hAnsi="BlackChancery"/>
                          <w:noProof/>
                          <w:color w:val="4D4121"/>
                          <w:lang w:val="en-US"/>
                        </w:rPr>
                        <w:br/>
                      </w:r>
                      <w:r w:rsidRPr="00BB50D2">
                        <w:rPr>
                          <w:rFonts w:ascii="BlackChancery" w:hAnsi="BlackChancery"/>
                          <w:noProof/>
                          <w:color w:val="4D4121"/>
                          <w:lang w:val="en-US"/>
                        </w:rPr>
                        <w:t>This spell can physically repair a magic item or construct, but the spell can’t restore magic to such an object.</w:t>
                      </w:r>
                    </w:p>
                  </w:txbxContent>
                </v:textbox>
              </v:shape>
            </w:pict>
          </mc:Fallback>
        </mc:AlternateContent>
      </w:r>
      <w:r>
        <w:rPr>
          <w:noProof/>
        </w:rPr>
        <mc:AlternateContent>
          <mc:Choice Requires="wps">
            <w:drawing>
              <wp:anchor distT="0" distB="0" distL="114300" distR="114300" simplePos="0" relativeHeight="252115968" behindDoc="0" locked="0" layoutInCell="1" allowOverlap="1" wp14:anchorId="262D7254" wp14:editId="3887BEEF">
                <wp:simplePos x="0" y="0"/>
                <wp:positionH relativeFrom="column">
                  <wp:posOffset>325755</wp:posOffset>
                </wp:positionH>
                <wp:positionV relativeFrom="paragraph">
                  <wp:posOffset>2605405</wp:posOffset>
                </wp:positionV>
                <wp:extent cx="2946400" cy="596900"/>
                <wp:effectExtent l="0" t="0" r="0" b="0"/>
                <wp:wrapNone/>
                <wp:docPr id="525" name="Textfeld 525"/>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5FA0F9E0" w14:textId="0EA02323"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(two lodestones)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D7254" id="Textfeld 525" o:spid="_x0000_s1347" type="#_x0000_t202" style="position:absolute;margin-left:25.65pt;margin-top:205.15pt;width:232pt;height:47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AejU/TMCAABeBAAADgAAAAAAAAAA&#13;&#10;AAAAAAAuAgAAZHJzL2Uyb0RvYy54bWxQSwECLQAUAAYACAAAACEAefswp+MAAAAPAQAADwAAAAAA&#13;&#10;AAAAAAAAAACNBAAAZHJzL2Rvd25yZXYueG1sUEsFBgAAAAAEAAQA8wAAAJ0FAAAAAA==&#13;&#10;" filled="f" stroked="f" strokeweight=".5pt">
                <v:textbox>
                  <w:txbxContent>
                    <w:p w14:paraId="5FA0F9E0" w14:textId="0EA02323"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(two lodestones)</w:t>
                      </w:r>
                    </w:p>
                  </w:txbxContent>
                </v:textbox>
              </v:shape>
            </w:pict>
          </mc:Fallback>
        </mc:AlternateContent>
      </w:r>
      <w:r>
        <w:rPr>
          <w:noProof/>
        </w:rPr>
        <mc:AlternateContent>
          <mc:Choice Requires="wps">
            <w:drawing>
              <wp:anchor distT="0" distB="0" distL="114300" distR="114300" simplePos="0" relativeHeight="252113920" behindDoc="0" locked="0" layoutInCell="1" allowOverlap="1" wp14:anchorId="4AB49610" wp14:editId="0CEDC958">
                <wp:simplePos x="0" y="0"/>
                <wp:positionH relativeFrom="column">
                  <wp:posOffset>3024505</wp:posOffset>
                </wp:positionH>
                <wp:positionV relativeFrom="paragraph">
                  <wp:posOffset>2110105</wp:posOffset>
                </wp:positionV>
                <wp:extent cx="1295400" cy="279400"/>
                <wp:effectExtent l="0" t="0" r="0" b="0"/>
                <wp:wrapNone/>
                <wp:docPr id="526" name="Textfeld 526"/>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15CF8FD7"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49610" id="Textfeld 526" o:spid="_x0000_s1348" type="#_x0000_t202" style="position:absolute;margin-left:238.15pt;margin-top:166.15pt;width:102pt;height:22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MKb5XkzAgAAXgQAAA4AAAAAAAAA&#13;&#10;AAAAAAAALgIAAGRycy9lMm9Eb2MueG1sUEsBAi0AFAAGAAgAAAAhAIUfRI/kAAAAEAEAAA8AAAAA&#13;&#10;AAAAAAAAAAAAjQQAAGRycy9kb3ducmV2LnhtbFBLBQYAAAAABAAEAPMAAACeBQAAAAA=&#13;&#10;" filled="f" stroked="f" strokeweight=".5pt">
                <v:textbox>
                  <w:txbxContent>
                    <w:p w14:paraId="15CF8FD7"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114944" behindDoc="0" locked="0" layoutInCell="1" allowOverlap="1" wp14:anchorId="1951ED2B" wp14:editId="770446EF">
                <wp:simplePos x="0" y="0"/>
                <wp:positionH relativeFrom="column">
                  <wp:posOffset>2694305</wp:posOffset>
                </wp:positionH>
                <wp:positionV relativeFrom="paragraph">
                  <wp:posOffset>2389505</wp:posOffset>
                </wp:positionV>
                <wp:extent cx="1079500" cy="463550"/>
                <wp:effectExtent l="0" t="0" r="0" b="0"/>
                <wp:wrapNone/>
                <wp:docPr id="527" name="Textfeld 527"/>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361CA68E"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1ED2B" id="Textfeld 527" o:spid="_x0000_s1349" type="#_x0000_t202" style="position:absolute;margin-left:212.15pt;margin-top:188.15pt;width:85pt;height:36.5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EQmYBDMCAABeBAAADgAAAAAA&#13;&#10;AAAAAAAAAAAuAgAAZHJzL2Uyb0RvYy54bWxQSwECLQAUAAYACAAAACEAZfdbNuYAAAAQAQAADwAA&#13;&#10;AAAAAAAAAAAAAACNBAAAZHJzL2Rvd25yZXYueG1sUEsFBgAAAAAEAAQA8wAAAKAFAAAAAA==&#13;&#10;" filled="f" stroked="f" strokeweight=".5pt">
                <v:textbox>
                  <w:txbxContent>
                    <w:p w14:paraId="361CA68E"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110848" behindDoc="0" locked="0" layoutInCell="1" allowOverlap="1" wp14:anchorId="7A22477D" wp14:editId="101D929B">
                <wp:simplePos x="0" y="0"/>
                <wp:positionH relativeFrom="column">
                  <wp:posOffset>3351192</wp:posOffset>
                </wp:positionH>
                <wp:positionV relativeFrom="paragraph">
                  <wp:posOffset>-656604</wp:posOffset>
                </wp:positionV>
                <wp:extent cx="534616" cy="865762"/>
                <wp:effectExtent l="0" t="0" r="0" b="0"/>
                <wp:wrapNone/>
                <wp:docPr id="528" name="Textfeld 528"/>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04C036E9"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2477D" id="Textfeld 528" o:spid="_x0000_s1350" type="#_x0000_t202" style="position:absolute;margin-left:263.85pt;margin-top:-51.7pt;width:42.1pt;height:68.1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ArrB86NQIAAF0EAAAOAAAA&#13;&#10;AAAAAAAAAAAAAC4CAABkcnMvZTJvRG9jLnhtbFBLAQItABQABgAIAAAAIQD6q4eq5gAAABABAAAP&#13;&#10;AAAAAAAAAAAAAAAAAI8EAABkcnMvZG93bnJldi54bWxQSwUGAAAAAAQABADzAAAAogUAAAAA&#13;&#10;" filled="f" stroked="f" strokeweight=".5pt">
                <v:textbox>
                  <w:txbxContent>
                    <w:p w14:paraId="04C036E9"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116992" behindDoc="0" locked="0" layoutInCell="1" allowOverlap="1" wp14:anchorId="598DF217" wp14:editId="358D3585">
                <wp:simplePos x="0" y="0"/>
                <wp:positionH relativeFrom="column">
                  <wp:posOffset>-264795</wp:posOffset>
                </wp:positionH>
                <wp:positionV relativeFrom="paragraph">
                  <wp:posOffset>2351405</wp:posOffset>
                </wp:positionV>
                <wp:extent cx="1079500" cy="254000"/>
                <wp:effectExtent l="0" t="0" r="0" b="0"/>
                <wp:wrapNone/>
                <wp:docPr id="529" name="Textfeld 52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AB9B5F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DF217" id="Textfeld 529" o:spid="_x0000_s1351" type="#_x0000_t202" style="position:absolute;margin-left:-20.85pt;margin-top:185.15pt;width:85pt;height:20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XYxQUNAIAAF4EAAAOAAAAAAAA&#13;&#10;AAAAAAAAAC4CAABkcnMvZTJvRG9jLnhtbFBLAQItABQABgAIAAAAIQBRHvFu5AAAABABAAAPAAAA&#13;&#10;AAAAAAAAAAAAAI4EAABkcnMvZG93bnJldi54bWxQSwUGAAAAAAQABADzAAAAnwUAAAAA&#13;&#10;" filled="f" stroked="f" strokeweight=".5pt">
                <v:textbox>
                  <w:txbxContent>
                    <w:p w14:paraId="7AB9B5F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Pr>
          <w:noProof/>
        </w:rPr>
        <mc:AlternateContent>
          <mc:Choice Requires="wps">
            <w:drawing>
              <wp:anchor distT="0" distB="0" distL="114300" distR="114300" simplePos="0" relativeHeight="252118016" behindDoc="0" locked="0" layoutInCell="1" allowOverlap="1" wp14:anchorId="054B0F01" wp14:editId="2B8B4B1E">
                <wp:simplePos x="0" y="0"/>
                <wp:positionH relativeFrom="column">
                  <wp:posOffset>-533400</wp:posOffset>
                </wp:positionH>
                <wp:positionV relativeFrom="paragraph">
                  <wp:posOffset>2108200</wp:posOffset>
                </wp:positionV>
                <wp:extent cx="1079500" cy="279400"/>
                <wp:effectExtent l="0" t="0" r="0" b="0"/>
                <wp:wrapNone/>
                <wp:docPr id="530" name="Textfeld 53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9A5F48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B0F01" id="Textfeld 530" o:spid="_x0000_s1352" type="#_x0000_t202" style="position:absolute;margin-left:-42pt;margin-top:166pt;width:85pt;height:22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IAwNg40AgAAXgQAAA4AAAAAAAAA&#13;&#10;AAAAAAAALgIAAGRycy9lMm9Eb2MueG1sUEsBAi0AFAAGAAgAAAAhAPSCsMDjAAAADwEAAA8AAAAA&#13;&#10;AAAAAAAAAAAAjgQAAGRycy9kb3ducmV2LnhtbFBLBQYAAAAABAAEAPMAAACeBQAAAAA=&#13;&#10;" filled="f" stroked="f" strokeweight=".5pt">
                <v:textbox>
                  <w:txbxContent>
                    <w:p w14:paraId="19A5F48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2112896" behindDoc="0" locked="0" layoutInCell="1" allowOverlap="1" wp14:anchorId="19CD88C1" wp14:editId="7D041932">
            <wp:simplePos x="0" y="0"/>
            <wp:positionH relativeFrom="margin">
              <wp:posOffset>3699510</wp:posOffset>
            </wp:positionH>
            <wp:positionV relativeFrom="margin">
              <wp:posOffset>433814</wp:posOffset>
            </wp:positionV>
            <wp:extent cx="582338" cy="1473200"/>
            <wp:effectExtent l="0" t="0" r="0" b="0"/>
            <wp:wrapSquare wrapText="bothSides"/>
            <wp:docPr id="532" name="Grafik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11872" behindDoc="0" locked="0" layoutInCell="1" allowOverlap="1" wp14:anchorId="21477F23" wp14:editId="4EE531D0">
            <wp:simplePos x="0" y="0"/>
            <wp:positionH relativeFrom="margin">
              <wp:posOffset>-772795</wp:posOffset>
            </wp:positionH>
            <wp:positionV relativeFrom="margin">
              <wp:posOffset>430530</wp:posOffset>
            </wp:positionV>
            <wp:extent cx="582338" cy="1473200"/>
            <wp:effectExtent l="0" t="0" r="0" b="0"/>
            <wp:wrapSquare wrapText="bothSides"/>
            <wp:docPr id="533" name="Grafik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09824" behindDoc="0" locked="0" layoutInCell="1" allowOverlap="1" wp14:anchorId="49B4D912" wp14:editId="39F85F95">
                <wp:simplePos x="0" y="0"/>
                <wp:positionH relativeFrom="column">
                  <wp:posOffset>280035</wp:posOffset>
                </wp:positionH>
                <wp:positionV relativeFrom="paragraph">
                  <wp:posOffset>-729615</wp:posOffset>
                </wp:positionV>
                <wp:extent cx="2743200" cy="482138"/>
                <wp:effectExtent l="0" t="0" r="0" b="635"/>
                <wp:wrapNone/>
                <wp:docPr id="531" name="Textfeld 53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F7FEE3D"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Mending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B4D912" id="Textfeld 531" o:spid="_x0000_s1353" type="#_x0000_t202" style="position:absolute;margin-left:22.05pt;margin-top:-57.45pt;width:3in;height:37.95pt;z-index:252109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od7pZkgCAACGBAAADgAAAAAAAAAAAAAAAAAuAgAAZHJzL2Uyb0RvYy54bWxQSwECLQAUAAYA&#13;&#10;CAAAACEAGnfNLOYAAAAQAQAADwAAAAAAAAAAAAAAAACiBAAAZHJzL2Rvd25yZXYueG1sUEsFBgAA&#13;&#10;AAAEAAQA8wAAALUFAAAAAA==&#13;&#10;" fillcolor="white [3201]" stroked="f" strokeweight=".5pt">
                <v:textbox>
                  <w:txbxContent>
                    <w:p w14:paraId="3F7FEE3D"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Mending</w:t>
                      </w:r>
                    </w:p>
                  </w:txbxContent>
                </v:textbox>
              </v:shape>
            </w:pict>
          </mc:Fallback>
        </mc:AlternateContent>
      </w:r>
    </w:p>
    <w:p w14:paraId="2CAD8B56" w14:textId="77777777" w:rsidR="00913EEC" w:rsidRDefault="00913EEC" w:rsidP="007717E6">
      <w:pPr>
        <w:sectPr w:rsidR="00913EEC" w:rsidSect="00913EEC">
          <w:headerReference w:type="even" r:id="rId134"/>
          <w:headerReference w:type="default" r:id="rId135"/>
          <w:headerReference w:type="first" r:id="rId13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30304" behindDoc="0" locked="0" layoutInCell="1" allowOverlap="1" wp14:anchorId="08779B05" wp14:editId="6F82B1A8">
                <wp:simplePos x="0" y="0"/>
                <wp:positionH relativeFrom="column">
                  <wp:posOffset>-188595</wp:posOffset>
                </wp:positionH>
                <wp:positionV relativeFrom="paragraph">
                  <wp:posOffset>3240405</wp:posOffset>
                </wp:positionV>
                <wp:extent cx="3886200" cy="3136900"/>
                <wp:effectExtent l="0" t="0" r="0" b="0"/>
                <wp:wrapNone/>
                <wp:docPr id="537" name="Textfeld 537"/>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165610A2"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point your finger toward a creature within range and whisper a message. The target (and only the target) hears the message and can reply in a whisper that only you can hear.\n   You can cast this spell through solid objects if you are familiar with the target and know it is beyond the barrier. Magical silence. 1 foot of stone, 1 inch of common metal, a thin sheet of lead, or 3 feet of wood blocks the spell. The spell doesn’t have to follow a straight line and can travel freely around corners or through openings.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79B05" id="Textfeld 537" o:spid="_x0000_s1354" type="#_x0000_t202" style="position:absolute;margin-left:-14.85pt;margin-top:255.15pt;width:306pt;height:247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lZrltDQCAABfBAAADgAA&#13;&#10;AAAAAAAAAAAAAAAuAgAAZHJzL2Uyb0RvYy54bWxQSwECLQAUAAYACAAAACEADr7SeugAAAARAQAA&#13;&#10;DwAAAAAAAAAAAAAAAACOBAAAZHJzL2Rvd25yZXYueG1sUEsFBgAAAAAEAAQA8wAAAKMFAAAAAA==&#13;&#10;" filled="f" stroked="f" strokeweight=".5pt">
                <v:textbox>
                  <w:txbxContent>
                    <w:p w14:paraId="165610A2"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point your finger toward a creature within range and whisper a message. The target (and only the target) hears the message and can reply in a whisper that only you can hear.\n   You can cast this spell through solid objects if you are familiar with the target and know it is beyond the barrier. Magical silence. 1 foot of stone, 1 inch of common metal, a thin sheet of lead, or 3 feet of wood blocks the spell. The spell doesn’t have to follow a straight line and can travel freely around corners or through openings.</w:t>
                      </w:r>
                    </w:p>
                  </w:txbxContent>
                </v:textbox>
              </v:shape>
            </w:pict>
          </mc:Fallback>
        </mc:AlternateContent>
      </w:r>
      <w:r>
        <w:rPr>
          <w:noProof/>
        </w:rPr>
        <mc:AlternateContent>
          <mc:Choice Requires="wps">
            <w:drawing>
              <wp:anchor distT="0" distB="0" distL="114300" distR="114300" simplePos="0" relativeHeight="252127232" behindDoc="0" locked="0" layoutInCell="1" allowOverlap="1" wp14:anchorId="03E665A2" wp14:editId="38D5A509">
                <wp:simplePos x="0" y="0"/>
                <wp:positionH relativeFrom="column">
                  <wp:posOffset>325755</wp:posOffset>
                </wp:positionH>
                <wp:positionV relativeFrom="paragraph">
                  <wp:posOffset>2605405</wp:posOffset>
                </wp:positionV>
                <wp:extent cx="2946400" cy="596900"/>
                <wp:effectExtent l="0" t="0" r="0" b="0"/>
                <wp:wrapNone/>
                <wp:docPr id="538" name="Textfeld 538"/>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76DEB781" w14:textId="3B835722"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short piece of copper wire)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665A2" id="Textfeld 538" o:spid="_x0000_s1355" type="#_x0000_t202" style="position:absolute;margin-left:25.65pt;margin-top:205.15pt;width:232pt;height:47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LvNT080AgAAXgQAAA4AAAAAAAAA&#13;&#10;AAAAAAAALgIAAGRycy9lMm9Eb2MueG1sUEsBAi0AFAAGAAgAAAAhAHn7MKfjAAAADwEAAA8AAAAA&#13;&#10;AAAAAAAAAAAAjgQAAGRycy9kb3ducmV2LnhtbFBLBQYAAAAABAAEAPMAAACeBQAAAAA=&#13;&#10;" filled="f" stroked="f" strokeweight=".5pt">
                <v:textbox>
                  <w:txbxContent>
                    <w:p w14:paraId="76DEB781" w14:textId="3B835722"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short piece of copper wire)</w:t>
                      </w:r>
                    </w:p>
                  </w:txbxContent>
                </v:textbox>
              </v:shape>
            </w:pict>
          </mc:Fallback>
        </mc:AlternateContent>
      </w:r>
      <w:r>
        <w:rPr>
          <w:noProof/>
        </w:rPr>
        <mc:AlternateContent>
          <mc:Choice Requires="wps">
            <w:drawing>
              <wp:anchor distT="0" distB="0" distL="114300" distR="114300" simplePos="0" relativeHeight="252125184" behindDoc="0" locked="0" layoutInCell="1" allowOverlap="1" wp14:anchorId="7729120C" wp14:editId="7DA65702">
                <wp:simplePos x="0" y="0"/>
                <wp:positionH relativeFrom="column">
                  <wp:posOffset>3024505</wp:posOffset>
                </wp:positionH>
                <wp:positionV relativeFrom="paragraph">
                  <wp:posOffset>2110105</wp:posOffset>
                </wp:positionV>
                <wp:extent cx="1295400" cy="279400"/>
                <wp:effectExtent l="0" t="0" r="0" b="0"/>
                <wp:wrapNone/>
                <wp:docPr id="539" name="Textfeld 539"/>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0DB56A4E"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9120C" id="Textfeld 539" o:spid="_x0000_s1356" type="#_x0000_t202" style="position:absolute;margin-left:238.15pt;margin-top:166.15pt;width:102pt;height:22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AFxdhfMQIAAF4EAAAOAAAAAAAAAAAA&#13;&#10;AAAAAC4CAABkcnMvZTJvRG9jLnhtbFBLAQItABQABgAIAAAAIQCFH0SP5AAAABABAAAPAAAAAAAA&#13;&#10;AAAAAAAAAIsEAABkcnMvZG93bnJldi54bWxQSwUGAAAAAAQABADzAAAAnAUAAAAA&#13;&#10;" filled="f" stroked="f" strokeweight=".5pt">
                <v:textbox>
                  <w:txbxContent>
                    <w:p w14:paraId="0DB56A4E"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126208" behindDoc="0" locked="0" layoutInCell="1" allowOverlap="1" wp14:anchorId="7164E348" wp14:editId="46702F3A">
                <wp:simplePos x="0" y="0"/>
                <wp:positionH relativeFrom="column">
                  <wp:posOffset>2694305</wp:posOffset>
                </wp:positionH>
                <wp:positionV relativeFrom="paragraph">
                  <wp:posOffset>2389505</wp:posOffset>
                </wp:positionV>
                <wp:extent cx="1079500" cy="463550"/>
                <wp:effectExtent l="0" t="0" r="0" b="0"/>
                <wp:wrapNone/>
                <wp:docPr id="540" name="Textfeld 540"/>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5B5AC380"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4E348" id="Textfeld 540" o:spid="_x0000_s1357" type="#_x0000_t202" style="position:absolute;margin-left:212.15pt;margin-top:188.15pt;width:85pt;height:36.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E9pCNTMCAABeBAAADgAAAAAA&#13;&#10;AAAAAAAAAAAuAgAAZHJzL2Uyb0RvYy54bWxQSwECLQAUAAYACAAAACEAZfdbNuYAAAAQAQAADwAA&#13;&#10;AAAAAAAAAAAAAACNBAAAZHJzL2Rvd25yZXYueG1sUEsFBgAAAAAEAAQA8wAAAKAFAAAAAA==&#13;&#10;" filled="f" stroked="f" strokeweight=".5pt">
                <v:textbox>
                  <w:txbxContent>
                    <w:p w14:paraId="5B5AC380"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v:textbox>
              </v:shape>
            </w:pict>
          </mc:Fallback>
        </mc:AlternateContent>
      </w:r>
      <w:r>
        <w:rPr>
          <w:noProof/>
        </w:rPr>
        <mc:AlternateContent>
          <mc:Choice Requires="wps">
            <w:drawing>
              <wp:anchor distT="0" distB="0" distL="114300" distR="114300" simplePos="0" relativeHeight="252122112" behindDoc="0" locked="0" layoutInCell="1" allowOverlap="1" wp14:anchorId="58D09777" wp14:editId="554F9070">
                <wp:simplePos x="0" y="0"/>
                <wp:positionH relativeFrom="column">
                  <wp:posOffset>3351192</wp:posOffset>
                </wp:positionH>
                <wp:positionV relativeFrom="paragraph">
                  <wp:posOffset>-656604</wp:posOffset>
                </wp:positionV>
                <wp:extent cx="534616" cy="865762"/>
                <wp:effectExtent l="0" t="0" r="0" b="0"/>
                <wp:wrapNone/>
                <wp:docPr id="541" name="Textfeld 541"/>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7091397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09777" id="Textfeld 541" o:spid="_x0000_s1358" type="#_x0000_t202" style="position:absolute;margin-left:263.85pt;margin-top:-51.7pt;width:42.1pt;height:68.1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" filled="f" stroked="f" strokeweight=".5pt">
                <v:textbox>
                  <w:txbxContent>
                    <w:p w14:paraId="7091397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2128256" behindDoc="0" locked="0" layoutInCell="1" allowOverlap="1" wp14:anchorId="6864FB37" wp14:editId="050667B8">
                <wp:simplePos x="0" y="0"/>
                <wp:positionH relativeFrom="column">
                  <wp:posOffset>-264795</wp:posOffset>
                </wp:positionH>
                <wp:positionV relativeFrom="paragraph">
                  <wp:posOffset>2351405</wp:posOffset>
                </wp:positionV>
                <wp:extent cx="1079500" cy="254000"/>
                <wp:effectExtent l="0" t="0" r="0" b="0"/>
                <wp:wrapNone/>
                <wp:docPr id="542" name="Textfeld 54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B9C27F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4FB37" id="Textfeld 542" o:spid="_x0000_s1359" type="#_x0000_t202" style="position:absolute;margin-left:-20.85pt;margin-top:185.15pt;width:85pt;height:20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KvAc1IzAgAAXgQAAA4AAAAAAAAA&#13;&#10;AAAAAAAALgIAAGRycy9lMm9Eb2MueG1sUEsBAi0AFAAGAAgAAAAhAFEe8W7kAAAAEAEAAA8AAAAA&#13;&#10;AAAAAAAAAAAAjQQAAGRycy9kb3ducmV2LnhtbFBLBQYAAAAABAAEAPMAAACeBQAAAAA=&#13;&#10;" filled="f" stroked="f" strokeweight=".5pt">
                <v:textbox>
                  <w:txbxContent>
                    <w:p w14:paraId="4B9C27F4"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129280" behindDoc="0" locked="0" layoutInCell="1" allowOverlap="1" wp14:anchorId="61C59F2F" wp14:editId="7578C7C1">
                <wp:simplePos x="0" y="0"/>
                <wp:positionH relativeFrom="column">
                  <wp:posOffset>-533400</wp:posOffset>
                </wp:positionH>
                <wp:positionV relativeFrom="paragraph">
                  <wp:posOffset>2108200</wp:posOffset>
                </wp:positionV>
                <wp:extent cx="1079500" cy="279400"/>
                <wp:effectExtent l="0" t="0" r="0" b="0"/>
                <wp:wrapNone/>
                <wp:docPr id="543" name="Textfeld 54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EE71BD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59F2F" id="Textfeld 543" o:spid="_x0000_s1360" type="#_x0000_t202" style="position:absolute;margin-left:-42pt;margin-top:166pt;width:85pt;height:22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DVI9mo0AgAAXgQAAA4AAAAAAAAA&#13;&#10;AAAAAAAALgIAAGRycy9lMm9Eb2MueG1sUEsBAi0AFAAGAAgAAAAhAPSCsMDjAAAADwEAAA8AAAAA&#13;&#10;AAAAAAAAAAAAjgQAAGRycy9kb3ducmV2LnhtbFBLBQYAAAAABAAEAPMAAACeBQAAAAA=&#13;&#10;" filled="f" stroked="f" strokeweight=".5pt">
                <v:textbox>
                  <w:txbxContent>
                    <w:p w14:paraId="0EE71BD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Pr>
          <w:noProof/>
        </w:rPr>
        <w:drawing>
          <wp:anchor distT="0" distB="0" distL="114300" distR="114300" simplePos="0" relativeHeight="252124160" behindDoc="0" locked="0" layoutInCell="1" allowOverlap="1" wp14:anchorId="359436B8" wp14:editId="1203F136">
            <wp:simplePos x="0" y="0"/>
            <wp:positionH relativeFrom="margin">
              <wp:posOffset>3699510</wp:posOffset>
            </wp:positionH>
            <wp:positionV relativeFrom="margin">
              <wp:posOffset>433814</wp:posOffset>
            </wp:positionV>
            <wp:extent cx="582338" cy="1473200"/>
            <wp:effectExtent l="0" t="0" r="0" b="0"/>
            <wp:wrapSquare wrapText="bothSides"/>
            <wp:docPr id="545" name="Grafik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23136" behindDoc="0" locked="0" layoutInCell="1" allowOverlap="1" wp14:anchorId="3C495938" wp14:editId="64F08073">
            <wp:simplePos x="0" y="0"/>
            <wp:positionH relativeFrom="margin">
              <wp:posOffset>-772795</wp:posOffset>
            </wp:positionH>
            <wp:positionV relativeFrom="margin">
              <wp:posOffset>430530</wp:posOffset>
            </wp:positionV>
            <wp:extent cx="582338" cy="1473200"/>
            <wp:effectExtent l="0" t="0" r="0" b="0"/>
            <wp:wrapSquare wrapText="bothSides"/>
            <wp:docPr id="546" name="Grafik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21088" behindDoc="0" locked="0" layoutInCell="1" allowOverlap="1" wp14:anchorId="797CA413" wp14:editId="3DAF671C">
                <wp:simplePos x="0" y="0"/>
                <wp:positionH relativeFrom="column">
                  <wp:posOffset>280035</wp:posOffset>
                </wp:positionH>
                <wp:positionV relativeFrom="paragraph">
                  <wp:posOffset>-729615</wp:posOffset>
                </wp:positionV>
                <wp:extent cx="2743200" cy="482138"/>
                <wp:effectExtent l="0" t="0" r="0" b="635"/>
                <wp:wrapNone/>
                <wp:docPr id="544" name="Textfeld 54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AC6056F"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Message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7CA413" id="Textfeld 544" o:spid="_x0000_s1361" type="#_x0000_t202" style="position:absolute;margin-left:22.05pt;margin-top:-57.45pt;width:3in;height:37.95pt;z-index:252121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EWSP4ZJAgAAhgQAAA4AAAAAAAAAAAAAAAAALgIAAGRycy9lMm9Eb2MueG1sUEsBAi0AFAAG&#13;&#10;AAgAAAAhABp3zSzmAAAAEAEAAA8AAAAAAAAAAAAAAAAAowQAAGRycy9kb3ducmV2LnhtbFBLBQYA&#13;&#10;AAAABAAEAPMAAAC2BQAAAAA=&#13;&#10;" fillcolor="white [3201]" stroked="f" strokeweight=".5pt">
                <v:textbox>
                  <w:txbxContent>
                    <w:p w14:paraId="4AC6056F"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Message</w:t>
                      </w:r>
                    </w:p>
                  </w:txbxContent>
                </v:textbox>
              </v:shape>
            </w:pict>
          </mc:Fallback>
        </mc:AlternateContent>
      </w:r>
    </w:p>
    <w:p w14:paraId="18C72980" w14:textId="77777777" w:rsidR="00913EEC" w:rsidRDefault="00913EEC" w:rsidP="007717E6">
      <w:pPr>
        <w:sectPr w:rsidR="00913EEC" w:rsidSect="00913EEC">
          <w:headerReference w:type="even" r:id="rId137"/>
          <w:headerReference w:type="default" r:id="rId138"/>
          <w:headerReference w:type="first" r:id="rId13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41568" behindDoc="0" locked="0" layoutInCell="1" allowOverlap="1" wp14:anchorId="0D1380E8" wp14:editId="4044EEB1">
                <wp:simplePos x="0" y="0"/>
                <wp:positionH relativeFrom="column">
                  <wp:posOffset>-188595</wp:posOffset>
                </wp:positionH>
                <wp:positionV relativeFrom="paragraph">
                  <wp:posOffset>3240405</wp:posOffset>
                </wp:positionV>
                <wp:extent cx="3886200" cy="3136900"/>
                <wp:effectExtent l="0" t="0" r="0" b="0"/>
                <wp:wrapNone/>
                <wp:docPr id="550" name="Textfeld 550"/>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79F4180D" w14:textId="3CB18B7A" w:rsidR="00B66093" w:rsidRPr="00B66093" w:rsidRDefault="00B66093" w:rsidP="00A37863">
                            <w:pPr>
                              <w:rPr>
                                <w:rFonts w:ascii="BlackChancery" w:hAnsi="BlackChancery"/>
                                <w:color w:val="4D4121"/>
                                <w:sz w:val="20"/>
                                <w:szCs w:val="20"/>
                                <w:lang w:val="en-US"/>
                              </w:rPr>
                            </w:pPr>
                            <w:r w:rsidRPr="00B66093">
                              <w:rPr>
                                <w:rFonts w:ascii="BlackChancery" w:hAnsi="BlackChancery"/>
                                <w:noProof/>
                                <w:color w:val="4D4121"/>
                                <w:sz w:val="20"/>
                                <w:szCs w:val="20"/>
                                <w:lang w:val="en-US"/>
                              </w:rPr>
                              <w:t>Choose an area of terrain no larger than 40 feet on a side within range. You can reshape dirt, sand, or clay in the area in any manner you choose for the duration. You can raise or lower the area’s elevation, create or fill in a trench, erect or flatten a wall, or form a pillar. The extent of any such changes can’t exceed half the area’s largest dimension. So, if you affect a 40-foot square,  you can create a pillar up to 20 feet high, raise or lower the square’s elevation by up to 20 feet, dig a trench up to 20 feet deep, and so on. It takes 10 minutes for these changes to complete.</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At the end of every 10 minutes you spend concentrating on the spell, you can choose a new area of terrain to affect.</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Because the terrain’s transformation occurs slowly, creatures in the area can’t usually be trapped or injured by the ground’s movement.</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This spell can’t manipulate natural stone or stone construction. Rocks and structures shift to accommodate the new terrain. If the way you shape the terrain would make a structure unstable, it might collapse.</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Similarly, this spell doesn’t directly affect plant growth. The moved earth carries any plants along with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380E8" id="Textfeld 550" o:spid="_x0000_s1362" type="#_x0000_t202" style="position:absolute;margin-left:-14.85pt;margin-top:255.15pt;width:306pt;height:247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oAsowjQCAABfBAAADgAA&#13;&#10;AAAAAAAAAAAAAAAuAgAAZHJzL2Uyb0RvYy54bWxQSwECLQAUAAYACAAAACEADr7SeugAAAARAQAA&#13;&#10;DwAAAAAAAAAAAAAAAACOBAAAZHJzL2Rvd25yZXYueG1sUEsFBgAAAAAEAAQA8wAAAKMFAAAAAA==&#13;&#10;" filled="f" stroked="f" strokeweight=".5pt">
                <v:textbox>
                  <w:txbxContent>
                    <w:p w14:paraId="79F4180D" w14:textId="3CB18B7A" w:rsidR="00B66093" w:rsidRPr="00B66093" w:rsidRDefault="00B66093" w:rsidP="00A37863">
                      <w:pPr>
                        <w:rPr>
                          <w:rFonts w:ascii="BlackChancery" w:hAnsi="BlackChancery"/>
                          <w:color w:val="4D4121"/>
                          <w:sz w:val="20"/>
                          <w:szCs w:val="20"/>
                          <w:lang w:val="en-US"/>
                        </w:rPr>
                      </w:pPr>
                      <w:r w:rsidRPr="00B66093">
                        <w:rPr>
                          <w:rFonts w:ascii="BlackChancery" w:hAnsi="BlackChancery"/>
                          <w:noProof/>
                          <w:color w:val="4D4121"/>
                          <w:sz w:val="20"/>
                          <w:szCs w:val="20"/>
                          <w:lang w:val="en-US"/>
                        </w:rPr>
                        <w:t>Choose an area of terrain no larger than 40 feet on a side within range. You can reshape dirt, sand, or clay in the area in any manner you choose for the duration. You can raise or lower the area’s elevation, create or fill in a trench, erect or flatten a wall, or form a pillar. The extent of any such changes can’t exceed half the area’s largest dimension. So, if you affect a 40-foot square,  you can create a pillar up to 20 feet high, raise or lower the square’s elevation by up to 20 feet, dig a trench up to 20 feet deep, and so on. It takes 10 minutes for these changes to complete.</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At the end of every 10 minutes you spend concentrating on the spell, you can choose a new area of terrain to affect.</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Because the terrain’s transformation occurs slowly, creatures in the area can’t usually be trapped or injured by the ground’s movement.</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This spell can’t manipulate natural stone or stone construction. Rocks and structures shift to accommodate the new terrain. If the way you shape the terrain would make a structure unstable, it might collapse.</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Similarly, this spell doesn’t directly affect plant growth. The moved earth carries any plants along with it.</w:t>
                      </w:r>
                    </w:p>
                  </w:txbxContent>
                </v:textbox>
              </v:shape>
            </w:pict>
          </mc:Fallback>
        </mc:AlternateContent>
      </w:r>
      <w:r>
        <w:rPr>
          <w:noProof/>
        </w:rPr>
        <mc:AlternateContent>
          <mc:Choice Requires="wps">
            <w:drawing>
              <wp:anchor distT="0" distB="0" distL="114300" distR="114300" simplePos="0" relativeHeight="252138496" behindDoc="0" locked="0" layoutInCell="1" allowOverlap="1" wp14:anchorId="2F85CECC" wp14:editId="3B5B416D">
                <wp:simplePos x="0" y="0"/>
                <wp:positionH relativeFrom="column">
                  <wp:posOffset>325755</wp:posOffset>
                </wp:positionH>
                <wp:positionV relativeFrom="paragraph">
                  <wp:posOffset>2605405</wp:posOffset>
                </wp:positionV>
                <wp:extent cx="2946400" cy="596900"/>
                <wp:effectExtent l="0" t="0" r="0" b="0"/>
                <wp:wrapNone/>
                <wp:docPr id="551" name="Textfeld 551"/>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06E8EC43" w14:textId="38B28BFE" w:rsidR="00B66093" w:rsidRPr="00B66093"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66093">
                              <w:rPr>
                                <w:rFonts w:ascii="BlackChancery" w:hAnsi="BlackChancery"/>
                                <w:noProof/>
                                <w:color w:val="4D4121"/>
                                <w:sz w:val="16"/>
                                <w:szCs w:val="16"/>
                                <w:lang w:val="en-US"/>
                              </w:rPr>
                              <w:t>(an iron blade and a small bag containing a mixture of soils-c1ay, loam, and sand)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5CECC" id="Textfeld 551" o:spid="_x0000_s1363" type="#_x0000_t202" style="position:absolute;margin-left:25.65pt;margin-top:205.15pt;width:232pt;height:47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FpUDyw0AgAAXgQAAA4AAAAAAAAA&#13;&#10;AAAAAAAALgIAAGRycy9lMm9Eb2MueG1sUEsBAi0AFAAGAAgAAAAhAHn7MKfjAAAADwEAAA8AAAAA&#13;&#10;AAAAAAAAAAAAjgQAAGRycy9kb3ducmV2LnhtbFBLBQYAAAAABAAEAPMAAACeBQAAAAA=&#13;&#10;" filled="f" stroked="f" strokeweight=".5pt">
                <v:textbox>
                  <w:txbxContent>
                    <w:p w14:paraId="06E8EC43" w14:textId="38B28BFE" w:rsidR="00B66093" w:rsidRPr="00B66093"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66093">
                        <w:rPr>
                          <w:rFonts w:ascii="BlackChancery" w:hAnsi="BlackChancery"/>
                          <w:noProof/>
                          <w:color w:val="4D4121"/>
                          <w:sz w:val="16"/>
                          <w:szCs w:val="16"/>
                          <w:lang w:val="en-US"/>
                        </w:rPr>
                        <w:t>(an iron blade and a small bag containing a mixture of soils-c1ay, loam, and sand)</w:t>
                      </w:r>
                    </w:p>
                  </w:txbxContent>
                </v:textbox>
              </v:shape>
            </w:pict>
          </mc:Fallback>
        </mc:AlternateContent>
      </w:r>
      <w:r>
        <w:rPr>
          <w:noProof/>
        </w:rPr>
        <mc:AlternateContent>
          <mc:Choice Requires="wps">
            <w:drawing>
              <wp:anchor distT="0" distB="0" distL="114300" distR="114300" simplePos="0" relativeHeight="252136448" behindDoc="0" locked="0" layoutInCell="1" allowOverlap="1" wp14:anchorId="36E9B9DB" wp14:editId="3F8BD66F">
                <wp:simplePos x="0" y="0"/>
                <wp:positionH relativeFrom="column">
                  <wp:posOffset>3024505</wp:posOffset>
                </wp:positionH>
                <wp:positionV relativeFrom="paragraph">
                  <wp:posOffset>2110105</wp:posOffset>
                </wp:positionV>
                <wp:extent cx="1295400" cy="279400"/>
                <wp:effectExtent l="0" t="0" r="0" b="0"/>
                <wp:wrapNone/>
                <wp:docPr id="552" name="Textfeld 552"/>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4C0F9C46"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9B9DB" id="Textfeld 552" o:spid="_x0000_s1364" type="#_x0000_t202" style="position:absolute;margin-left:238.15pt;margin-top:166.15pt;width:102pt;height:22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" filled="f" stroked="f" strokeweight=".5pt">
                <v:textbox>
                  <w:txbxContent>
                    <w:p w14:paraId="4C0F9C46"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137472" behindDoc="0" locked="0" layoutInCell="1" allowOverlap="1" wp14:anchorId="72AE2BED" wp14:editId="1ED80781">
                <wp:simplePos x="0" y="0"/>
                <wp:positionH relativeFrom="column">
                  <wp:posOffset>2694305</wp:posOffset>
                </wp:positionH>
                <wp:positionV relativeFrom="paragraph">
                  <wp:posOffset>2389505</wp:posOffset>
                </wp:positionV>
                <wp:extent cx="1079500" cy="463550"/>
                <wp:effectExtent l="0" t="0" r="0" b="0"/>
                <wp:wrapNone/>
                <wp:docPr id="553" name="Textfeld 553"/>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0E928117"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2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E2BED" id="Textfeld 553" o:spid="_x0000_s1365" type="#_x0000_t202" style="position:absolute;margin-left:212.15pt;margin-top:188.15pt;width:85pt;height:36.5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" filled="f" stroked="f" strokeweight=".5pt">
                <v:textbox>
                  <w:txbxContent>
                    <w:p w14:paraId="0E928117"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2 hours</w:t>
                      </w:r>
                    </w:p>
                  </w:txbxContent>
                </v:textbox>
              </v:shape>
            </w:pict>
          </mc:Fallback>
        </mc:AlternateContent>
      </w:r>
      <w:r>
        <w:rPr>
          <w:noProof/>
        </w:rPr>
        <mc:AlternateContent>
          <mc:Choice Requires="wps">
            <w:drawing>
              <wp:anchor distT="0" distB="0" distL="114300" distR="114300" simplePos="0" relativeHeight="252133376" behindDoc="0" locked="0" layoutInCell="1" allowOverlap="1" wp14:anchorId="60A4A29F" wp14:editId="26FFA7E6">
                <wp:simplePos x="0" y="0"/>
                <wp:positionH relativeFrom="column">
                  <wp:posOffset>3351192</wp:posOffset>
                </wp:positionH>
                <wp:positionV relativeFrom="paragraph">
                  <wp:posOffset>-656604</wp:posOffset>
                </wp:positionV>
                <wp:extent cx="534616" cy="865762"/>
                <wp:effectExtent l="0" t="0" r="0" b="0"/>
                <wp:wrapNone/>
                <wp:docPr id="554" name="Textfeld 554"/>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31D77401"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4A29F" id="Textfeld 554" o:spid="_x0000_s1366" type="#_x0000_t202" style="position:absolute;margin-left:263.85pt;margin-top:-51.7pt;width:42.1pt;height:68.1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" filled="f" stroked="f" strokeweight=".5pt">
                <v:textbox>
                  <w:txbxContent>
                    <w:p w14:paraId="31D77401"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Pr>
          <w:noProof/>
        </w:rPr>
        <mc:AlternateContent>
          <mc:Choice Requires="wps">
            <w:drawing>
              <wp:anchor distT="0" distB="0" distL="114300" distR="114300" simplePos="0" relativeHeight="252139520" behindDoc="0" locked="0" layoutInCell="1" allowOverlap="1" wp14:anchorId="38D8D8E1" wp14:editId="7204FDA9">
                <wp:simplePos x="0" y="0"/>
                <wp:positionH relativeFrom="column">
                  <wp:posOffset>-264795</wp:posOffset>
                </wp:positionH>
                <wp:positionV relativeFrom="paragraph">
                  <wp:posOffset>2351405</wp:posOffset>
                </wp:positionV>
                <wp:extent cx="1079500" cy="254000"/>
                <wp:effectExtent l="0" t="0" r="0" b="0"/>
                <wp:wrapNone/>
                <wp:docPr id="555" name="Textfeld 55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AE698B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8D8E1" id="Textfeld 555" o:spid="_x0000_s1367" type="#_x0000_t202" style="position:absolute;margin-left:-20.85pt;margin-top:185.15pt;width:85pt;height:20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G2HAX8zAgAAXgQAAA4AAAAAAAAA&#13;&#10;AAAAAAAALgIAAGRycy9lMm9Eb2MueG1sUEsBAi0AFAAGAAgAAAAhAFEe8W7kAAAAEAEAAA8AAAAA&#13;&#10;AAAAAAAAAAAAjQQAAGRycy9kb3ducmV2LnhtbFBLBQYAAAAABAAEAPMAAACeBQAAAAA=&#13;&#10;" filled="f" stroked="f" strokeweight=".5pt">
                <v:textbox>
                  <w:txbxContent>
                    <w:p w14:paraId="1AE698B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140544" behindDoc="0" locked="0" layoutInCell="1" allowOverlap="1" wp14:anchorId="44843900" wp14:editId="1F8B918A">
                <wp:simplePos x="0" y="0"/>
                <wp:positionH relativeFrom="column">
                  <wp:posOffset>-533400</wp:posOffset>
                </wp:positionH>
                <wp:positionV relativeFrom="paragraph">
                  <wp:posOffset>2108200</wp:posOffset>
                </wp:positionV>
                <wp:extent cx="1079500" cy="279400"/>
                <wp:effectExtent l="0" t="0" r="0" b="0"/>
                <wp:wrapNone/>
                <wp:docPr id="556" name="Textfeld 55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13CD3D8"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43900" id="Textfeld 556" o:spid="_x0000_s1368" type="#_x0000_t202" style="position:absolute;margin-left:-42pt;margin-top:166pt;width:85pt;height:22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fLed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O18t500AgAAXgQAAA4AAAAAAAAA&#13;&#10;AAAAAAAALgIAAGRycy9lMm9Eb2MueG1sUEsBAi0AFAAGAAgAAAAhAPSCsMDjAAAADwEAAA8AAAAA&#13;&#10;AAAAAAAAAAAAjgQAAGRycy9kb3ducmV2LnhtbFBLBQYAAAAABAAEAPMAAACeBQAAAAA=&#13;&#10;" filled="f" stroked="f" strokeweight=".5pt">
                <v:textbox>
                  <w:txbxContent>
                    <w:p w14:paraId="313CD3D8"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Pr>
          <w:noProof/>
        </w:rPr>
        <w:drawing>
          <wp:anchor distT="0" distB="0" distL="114300" distR="114300" simplePos="0" relativeHeight="252135424" behindDoc="0" locked="0" layoutInCell="1" allowOverlap="1" wp14:anchorId="485B1B1F" wp14:editId="6A2C52BE">
            <wp:simplePos x="0" y="0"/>
            <wp:positionH relativeFrom="margin">
              <wp:posOffset>3699510</wp:posOffset>
            </wp:positionH>
            <wp:positionV relativeFrom="margin">
              <wp:posOffset>433814</wp:posOffset>
            </wp:positionV>
            <wp:extent cx="582338" cy="1473200"/>
            <wp:effectExtent l="0" t="0" r="0" b="0"/>
            <wp:wrapSquare wrapText="bothSides"/>
            <wp:docPr id="558" name="Grafik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34400" behindDoc="0" locked="0" layoutInCell="1" allowOverlap="1" wp14:anchorId="416F4519" wp14:editId="64BAB682">
            <wp:simplePos x="0" y="0"/>
            <wp:positionH relativeFrom="margin">
              <wp:posOffset>-772795</wp:posOffset>
            </wp:positionH>
            <wp:positionV relativeFrom="margin">
              <wp:posOffset>430530</wp:posOffset>
            </wp:positionV>
            <wp:extent cx="582338" cy="1473200"/>
            <wp:effectExtent l="0" t="0" r="0" b="0"/>
            <wp:wrapSquare wrapText="bothSides"/>
            <wp:docPr id="559" name="Grafik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32352" behindDoc="0" locked="0" layoutInCell="1" allowOverlap="1" wp14:anchorId="69F87EAD" wp14:editId="7D20B0CC">
                <wp:simplePos x="0" y="0"/>
                <wp:positionH relativeFrom="column">
                  <wp:posOffset>280035</wp:posOffset>
                </wp:positionH>
                <wp:positionV relativeFrom="paragraph">
                  <wp:posOffset>-729615</wp:posOffset>
                </wp:positionV>
                <wp:extent cx="2743200" cy="482138"/>
                <wp:effectExtent l="0" t="0" r="0" b="635"/>
                <wp:wrapNone/>
                <wp:docPr id="557" name="Textfeld 55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B03320B"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Move Earth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F87EAD" id="Textfeld 557" o:spid="_x0000_s1369" type="#_x0000_t202" style="position:absolute;margin-left:22.05pt;margin-top:-57.45pt;width:3in;height:37.95pt;z-index:252132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" fillcolor="white [3201]" stroked="f" strokeweight=".5pt">
                <v:textbox>
                  <w:txbxContent>
                    <w:p w14:paraId="2B03320B"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Move Earth</w:t>
                      </w:r>
                    </w:p>
                  </w:txbxContent>
                </v:textbox>
              </v:shape>
            </w:pict>
          </mc:Fallback>
        </mc:AlternateContent>
      </w:r>
    </w:p>
    <w:p w14:paraId="2B8FE360" w14:textId="77777777" w:rsidR="00913EEC" w:rsidRDefault="00913EEC" w:rsidP="007717E6">
      <w:pPr>
        <w:sectPr w:rsidR="00913EEC" w:rsidSect="00913EEC">
          <w:headerReference w:type="even" r:id="rId140"/>
          <w:headerReference w:type="default" r:id="rId141"/>
          <w:headerReference w:type="first" r:id="rId14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52832" behindDoc="0" locked="0" layoutInCell="1" allowOverlap="1" wp14:anchorId="6A2B8F46" wp14:editId="2424525D">
                <wp:simplePos x="0" y="0"/>
                <wp:positionH relativeFrom="column">
                  <wp:posOffset>-188595</wp:posOffset>
                </wp:positionH>
                <wp:positionV relativeFrom="paragraph">
                  <wp:posOffset>3240405</wp:posOffset>
                </wp:positionV>
                <wp:extent cx="3886200" cy="3136900"/>
                <wp:effectExtent l="0" t="0" r="0" b="0"/>
                <wp:wrapNone/>
                <wp:docPr id="563" name="Textfeld 563"/>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0095A385" w14:textId="3164507B"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This spell channels vitality into plants within a specific area. There are two possible uses for the spell, granting either immediate or long-term benefits.</w:t>
                            </w:r>
                            <w:r>
                              <w:rPr>
                                <w:rFonts w:ascii="BlackChancery" w:hAnsi="BlackChancery"/>
                                <w:noProof/>
                                <w:color w:val="4D4121"/>
                                <w:lang w:val="en-US"/>
                              </w:rPr>
                              <w:br/>
                            </w:r>
                            <w:r w:rsidRPr="00BB50D2">
                              <w:rPr>
                                <w:rFonts w:ascii="BlackChancery" w:hAnsi="BlackChancery"/>
                                <w:noProof/>
                                <w:color w:val="4D4121"/>
                                <w:lang w:val="en-US"/>
                              </w:rPr>
                              <w:t>If you cast this spell using 1 action, choose a point within range. All normal plants in a 100-foot radius centered on that point become thick and overgrown. A creature moving through the area must spend 4 feet of movement for every 1 foot it moves.  You can exclude one or more areas of any size within the spell’s area from being affected.</w:t>
                            </w:r>
                            <w:r>
                              <w:rPr>
                                <w:rFonts w:ascii="BlackChancery" w:hAnsi="BlackChancery"/>
                                <w:noProof/>
                                <w:color w:val="4D4121"/>
                                <w:lang w:val="en-US"/>
                              </w:rPr>
                              <w:br/>
                            </w:r>
                            <w:r w:rsidRPr="00BB50D2">
                              <w:rPr>
                                <w:rFonts w:ascii="BlackChancery" w:hAnsi="BlackChancery"/>
                                <w:noProof/>
                                <w:color w:val="4D4121"/>
                                <w:lang w:val="en-US"/>
                              </w:rPr>
                              <w:t>If you cast this spell over 8 hours, you enrich the land. All plants in a half-mile radius centered on a point within range become enriched for 1 year. The plants yield twice the normal amount of food when harvested.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B8F46" id="Textfeld 563" o:spid="_x0000_s1370" type="#_x0000_t202" style="position:absolute;margin-left:-14.85pt;margin-top:255.15pt;width:306pt;height:247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saaufTQCAABfBAAADgAA&#13;&#10;AAAAAAAAAAAAAAAuAgAAZHJzL2Uyb0RvYy54bWxQSwECLQAUAAYACAAAACEADr7SeugAAAARAQAA&#13;&#10;DwAAAAAAAAAAAAAAAACOBAAAZHJzL2Rvd25yZXYueG1sUEsFBgAAAAAEAAQA8wAAAKMFAAAAAA==&#13;&#10;" filled="f" stroked="f" strokeweight=".5pt">
                <v:textbox>
                  <w:txbxContent>
                    <w:p w14:paraId="0095A385" w14:textId="3164507B"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This spell channels vitality into plants within a specific area. There are two possible uses for the spell, granting either immediate or long-term benefits.</w:t>
                      </w:r>
                      <w:r>
                        <w:rPr>
                          <w:rFonts w:ascii="BlackChancery" w:hAnsi="BlackChancery"/>
                          <w:noProof/>
                          <w:color w:val="4D4121"/>
                          <w:lang w:val="en-US"/>
                        </w:rPr>
                        <w:br/>
                      </w:r>
                      <w:r w:rsidRPr="00BB50D2">
                        <w:rPr>
                          <w:rFonts w:ascii="BlackChancery" w:hAnsi="BlackChancery"/>
                          <w:noProof/>
                          <w:color w:val="4D4121"/>
                          <w:lang w:val="en-US"/>
                        </w:rPr>
                        <w:t>If you cast this spell using 1 action, choose a point within range. All normal plants in a 100-foot radius centered on that point become thick and overgrown. A creature moving through the area must spend 4 feet of movement for every 1 foot it moves.  You can exclude one or more areas of any size within the spell’s area from being affected.</w:t>
                      </w:r>
                      <w:r>
                        <w:rPr>
                          <w:rFonts w:ascii="BlackChancery" w:hAnsi="BlackChancery"/>
                          <w:noProof/>
                          <w:color w:val="4D4121"/>
                          <w:lang w:val="en-US"/>
                        </w:rPr>
                        <w:br/>
                      </w:r>
                      <w:r w:rsidRPr="00BB50D2">
                        <w:rPr>
                          <w:rFonts w:ascii="BlackChancery" w:hAnsi="BlackChancery"/>
                          <w:noProof/>
                          <w:color w:val="4D4121"/>
                          <w:lang w:val="en-US"/>
                        </w:rPr>
                        <w:t>If you cast this spell over 8 hours, you enrich the land. All plants in a half-mile radius centered on a point within range become enriched for 1 year. The plants yield twice the normal amount of food when harvested.</w:t>
                      </w:r>
                    </w:p>
                  </w:txbxContent>
                </v:textbox>
              </v:shape>
            </w:pict>
          </mc:Fallback>
        </mc:AlternateContent>
      </w:r>
      <w:r>
        <w:rPr>
          <w:noProof/>
        </w:rPr>
        <mc:AlternateContent>
          <mc:Choice Requires="wps">
            <w:drawing>
              <wp:anchor distT="0" distB="0" distL="114300" distR="114300" simplePos="0" relativeHeight="252149760" behindDoc="0" locked="0" layoutInCell="1" allowOverlap="1" wp14:anchorId="20787CC6" wp14:editId="49577A3E">
                <wp:simplePos x="0" y="0"/>
                <wp:positionH relativeFrom="column">
                  <wp:posOffset>325755</wp:posOffset>
                </wp:positionH>
                <wp:positionV relativeFrom="paragraph">
                  <wp:posOffset>2605405</wp:posOffset>
                </wp:positionV>
                <wp:extent cx="2946400" cy="596900"/>
                <wp:effectExtent l="0" t="0" r="0" b="0"/>
                <wp:wrapNone/>
                <wp:docPr id="564" name="Textfeld 564"/>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5A35901E"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87CC6" id="Textfeld 564" o:spid="_x0000_s1371" type="#_x0000_t202" style="position:absolute;margin-left:25.65pt;margin-top:205.15pt;width:232pt;height:47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BIrGXU0AgAAXgQAAA4AAAAAAAAA&#13;&#10;AAAAAAAALgIAAGRycy9lMm9Eb2MueG1sUEsBAi0AFAAGAAgAAAAhAHn7MKfjAAAADwEAAA8AAAAA&#13;&#10;AAAAAAAAAAAAjgQAAGRycy9kb3ducmV2LnhtbFBLBQYAAAAABAAEAPMAAACeBQAAAAA=&#13;&#10;" filled="f" stroked="f" strokeweight=".5pt">
                <v:textbox>
                  <w:txbxContent>
                    <w:p w14:paraId="5A35901E"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2147712" behindDoc="0" locked="0" layoutInCell="1" allowOverlap="1" wp14:anchorId="3BF96CD9" wp14:editId="6AD18FE1">
                <wp:simplePos x="0" y="0"/>
                <wp:positionH relativeFrom="column">
                  <wp:posOffset>3024505</wp:posOffset>
                </wp:positionH>
                <wp:positionV relativeFrom="paragraph">
                  <wp:posOffset>2110105</wp:posOffset>
                </wp:positionV>
                <wp:extent cx="1295400" cy="279400"/>
                <wp:effectExtent l="0" t="0" r="0" b="0"/>
                <wp:wrapNone/>
                <wp:docPr id="565" name="Textfeld 565"/>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523923FD"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96CD9" id="Textfeld 565" o:spid="_x0000_s1372" type="#_x0000_t202" style="position:absolute;margin-left:238.15pt;margin-top:166.15pt;width:102pt;height:22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LHux8gzAgAAXgQAAA4AAAAAAAAA&#13;&#10;AAAAAAAALgIAAGRycy9lMm9Eb2MueG1sUEsBAi0AFAAGAAgAAAAhAIUfRI/kAAAAEAEAAA8AAAAA&#13;&#10;AAAAAAAAAAAAjQQAAGRycy9kb3ducmV2LnhtbFBLBQYAAAAABAAEAPMAAACeBQAAAAA=&#13;&#10;" filled="f" stroked="f" strokeweight=".5pt">
                <v:textbox>
                  <w:txbxContent>
                    <w:p w14:paraId="523923FD"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148736" behindDoc="0" locked="0" layoutInCell="1" allowOverlap="1" wp14:anchorId="04899CC8" wp14:editId="2E5069D1">
                <wp:simplePos x="0" y="0"/>
                <wp:positionH relativeFrom="column">
                  <wp:posOffset>2694305</wp:posOffset>
                </wp:positionH>
                <wp:positionV relativeFrom="paragraph">
                  <wp:posOffset>2389505</wp:posOffset>
                </wp:positionV>
                <wp:extent cx="1079500" cy="463550"/>
                <wp:effectExtent l="0" t="0" r="0" b="0"/>
                <wp:wrapNone/>
                <wp:docPr id="566" name="Textfeld 566"/>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61E95648"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99CC8" id="Textfeld 566" o:spid="_x0000_s1373" type="#_x0000_t202" style="position:absolute;margin-left:212.15pt;margin-top:188.15pt;width:85pt;height:36.5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AspVjDMCAABeBAAADgAAAAAA&#13;&#10;AAAAAAAAAAAuAgAAZHJzL2Uyb0RvYy54bWxQSwECLQAUAAYACAAAACEAZfdbNuYAAAAQAQAADwAA&#13;&#10;AAAAAAAAAAAAAACNBAAAZHJzL2Rvd25yZXYueG1sUEsFBgAAAAAEAAQA8wAAAKAFAAAAAA==&#13;&#10;" filled="f" stroked="f" strokeweight=".5pt">
                <v:textbox>
                  <w:txbxContent>
                    <w:p w14:paraId="61E95648"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144640" behindDoc="0" locked="0" layoutInCell="1" allowOverlap="1" wp14:anchorId="5DF84380" wp14:editId="184277C5">
                <wp:simplePos x="0" y="0"/>
                <wp:positionH relativeFrom="column">
                  <wp:posOffset>3351192</wp:posOffset>
                </wp:positionH>
                <wp:positionV relativeFrom="paragraph">
                  <wp:posOffset>-656604</wp:posOffset>
                </wp:positionV>
                <wp:extent cx="534616" cy="865762"/>
                <wp:effectExtent l="0" t="0" r="0" b="0"/>
                <wp:wrapNone/>
                <wp:docPr id="567" name="Textfeld 567"/>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4437BF1A"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84380" id="Textfeld 567" o:spid="_x0000_s1374" type="#_x0000_t202" style="position:absolute;margin-left:263.85pt;margin-top:-51.7pt;width:42.1pt;height:68.1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CSfRQoNQIAAF0EAAAOAAAA&#13;&#10;AAAAAAAAAAAAAC4CAABkcnMvZTJvRG9jLnhtbFBLAQItABQABgAIAAAAIQD6q4eq5gAAABABAAAP&#13;&#10;AAAAAAAAAAAAAAAAAI8EAABkcnMvZG93bnJldi54bWxQSwUGAAAAAAQABADzAAAAogUAAAAA&#13;&#10;" filled="f" stroked="f" strokeweight=".5pt">
                <v:textbox>
                  <w:txbxContent>
                    <w:p w14:paraId="4437BF1A"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2150784" behindDoc="0" locked="0" layoutInCell="1" allowOverlap="1" wp14:anchorId="48F9741E" wp14:editId="24E87B8A">
                <wp:simplePos x="0" y="0"/>
                <wp:positionH relativeFrom="column">
                  <wp:posOffset>-264795</wp:posOffset>
                </wp:positionH>
                <wp:positionV relativeFrom="paragraph">
                  <wp:posOffset>2351405</wp:posOffset>
                </wp:positionV>
                <wp:extent cx="1079500" cy="254000"/>
                <wp:effectExtent l="0" t="0" r="0" b="0"/>
                <wp:wrapNone/>
                <wp:docPr id="568" name="Textfeld 56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457E75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 or 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9741E" id="Textfeld 568" o:spid="_x0000_s1375" type="#_x0000_t202" style="position:absolute;margin-left:-20.85pt;margin-top:185.15pt;width:85pt;height:20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5LBGANAIAAF4EAAAOAAAAAAAA&#13;&#10;AAAAAAAAAC4CAABkcnMvZTJvRG9jLnhtbFBLAQItABQABgAIAAAAIQBRHvFu5AAAABABAAAPAAAA&#13;&#10;AAAAAAAAAAAAAI4EAABkcnMvZG93bnJldi54bWxQSwUGAAAAAAQABADzAAAAnwUAAAAA&#13;&#10;" filled="f" stroked="f" strokeweight=".5pt">
                <v:textbox>
                  <w:txbxContent>
                    <w:p w14:paraId="2457E75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 or 8 hours</w:t>
                      </w:r>
                    </w:p>
                  </w:txbxContent>
                </v:textbox>
              </v:shape>
            </w:pict>
          </mc:Fallback>
        </mc:AlternateContent>
      </w:r>
      <w:r>
        <w:rPr>
          <w:noProof/>
        </w:rPr>
        <mc:AlternateContent>
          <mc:Choice Requires="wps">
            <w:drawing>
              <wp:anchor distT="0" distB="0" distL="114300" distR="114300" simplePos="0" relativeHeight="252151808" behindDoc="0" locked="0" layoutInCell="1" allowOverlap="1" wp14:anchorId="05D83268" wp14:editId="52126804">
                <wp:simplePos x="0" y="0"/>
                <wp:positionH relativeFrom="column">
                  <wp:posOffset>-533400</wp:posOffset>
                </wp:positionH>
                <wp:positionV relativeFrom="paragraph">
                  <wp:posOffset>2108200</wp:posOffset>
                </wp:positionV>
                <wp:extent cx="1079500" cy="279400"/>
                <wp:effectExtent l="0" t="0" r="0" b="0"/>
                <wp:wrapNone/>
                <wp:docPr id="569" name="Textfeld 56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BD5FD9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83268" id="Textfeld 569" o:spid="_x0000_s1376" type="#_x0000_t202" style="position:absolute;margin-left:-42pt;margin-top:166pt;width:85pt;height:22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xKwB9jMCAABeBAAADgAAAAAAAAAA&#13;&#10;AAAAAAAuAgAAZHJzL2Uyb0RvYy54bWxQSwECLQAUAAYACAAAACEA9IKwwOMAAAAPAQAADwAAAAAA&#13;&#10;AAAAAAAAAACNBAAAZHJzL2Rvd25yZXYueG1sUEsFBgAAAAAEAAQA8wAAAJ0FAAAAAA==&#13;&#10;" filled="f" stroked="f" strokeweight=".5pt">
                <v:textbox>
                  <w:txbxContent>
                    <w:p w14:paraId="6BD5FD9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v:textbox>
              </v:shape>
            </w:pict>
          </mc:Fallback>
        </mc:AlternateContent>
      </w:r>
      <w:r>
        <w:rPr>
          <w:noProof/>
        </w:rPr>
        <w:drawing>
          <wp:anchor distT="0" distB="0" distL="114300" distR="114300" simplePos="0" relativeHeight="252146688" behindDoc="0" locked="0" layoutInCell="1" allowOverlap="1" wp14:anchorId="272D500D" wp14:editId="1064BA19">
            <wp:simplePos x="0" y="0"/>
            <wp:positionH relativeFrom="margin">
              <wp:posOffset>3699510</wp:posOffset>
            </wp:positionH>
            <wp:positionV relativeFrom="margin">
              <wp:posOffset>433814</wp:posOffset>
            </wp:positionV>
            <wp:extent cx="582338" cy="1473200"/>
            <wp:effectExtent l="0" t="0" r="0" b="0"/>
            <wp:wrapSquare wrapText="bothSides"/>
            <wp:docPr id="571" name="Grafik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45664" behindDoc="0" locked="0" layoutInCell="1" allowOverlap="1" wp14:anchorId="03440D7A" wp14:editId="64C5C43B">
            <wp:simplePos x="0" y="0"/>
            <wp:positionH relativeFrom="margin">
              <wp:posOffset>-772795</wp:posOffset>
            </wp:positionH>
            <wp:positionV relativeFrom="margin">
              <wp:posOffset>430530</wp:posOffset>
            </wp:positionV>
            <wp:extent cx="582338" cy="1473200"/>
            <wp:effectExtent l="0" t="0" r="0" b="0"/>
            <wp:wrapSquare wrapText="bothSides"/>
            <wp:docPr id="572" name="Grafik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43616" behindDoc="0" locked="0" layoutInCell="1" allowOverlap="1" wp14:anchorId="1205ED25" wp14:editId="08676987">
                <wp:simplePos x="0" y="0"/>
                <wp:positionH relativeFrom="column">
                  <wp:posOffset>280035</wp:posOffset>
                </wp:positionH>
                <wp:positionV relativeFrom="paragraph">
                  <wp:posOffset>-729615</wp:posOffset>
                </wp:positionV>
                <wp:extent cx="2743200" cy="482138"/>
                <wp:effectExtent l="0" t="0" r="0" b="635"/>
                <wp:wrapNone/>
                <wp:docPr id="570" name="Textfeld 57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23BD4B6"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Plant Growth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05ED25" id="Textfeld 570" o:spid="_x0000_s1377" type="#_x0000_t202" style="position:absolute;margin-left:22.05pt;margin-top:-57.45pt;width:3in;height:37.95pt;z-index:252143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BY5tLkgCAACGBAAADgAAAAAAAAAAAAAAAAAuAgAAZHJzL2Uyb0RvYy54bWxQSwECLQAUAAYA&#13;&#10;CAAAACEAGnfNLOYAAAAQAQAADwAAAAAAAAAAAAAAAACiBAAAZHJzL2Rvd25yZXYueG1sUEsFBgAA&#13;&#10;AAAEAAQA8wAAALUFAAAAAA==&#13;&#10;" fillcolor="white [3201]" stroked="f" strokeweight=".5pt">
                <v:textbox>
                  <w:txbxContent>
                    <w:p w14:paraId="223BD4B6"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Plant Growth</w:t>
                      </w:r>
                    </w:p>
                  </w:txbxContent>
                </v:textbox>
              </v:shape>
            </w:pict>
          </mc:Fallback>
        </mc:AlternateContent>
      </w:r>
    </w:p>
    <w:p w14:paraId="4A12A57A" w14:textId="77777777" w:rsidR="00913EEC" w:rsidRDefault="00913EEC" w:rsidP="007717E6">
      <w:pPr>
        <w:sectPr w:rsidR="00913EEC" w:rsidSect="00913EEC">
          <w:headerReference w:type="even" r:id="rId143"/>
          <w:headerReference w:type="default" r:id="rId144"/>
          <w:headerReference w:type="first" r:id="rId14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64096" behindDoc="0" locked="0" layoutInCell="1" allowOverlap="1" wp14:anchorId="024825A8" wp14:editId="3A9E4385">
                <wp:simplePos x="0" y="0"/>
                <wp:positionH relativeFrom="column">
                  <wp:posOffset>-614046</wp:posOffset>
                </wp:positionH>
                <wp:positionV relativeFrom="paragraph">
                  <wp:posOffset>3056255</wp:posOffset>
                </wp:positionV>
                <wp:extent cx="4893945" cy="3321050"/>
                <wp:effectExtent l="0" t="0" r="0" b="0"/>
                <wp:wrapNone/>
                <wp:docPr id="576" name="Textfeld 576"/>
                <wp:cNvGraphicFramePr/>
                <a:graphic xmlns:a="http://schemas.openxmlformats.org/drawingml/2006/main">
                  <a:graphicData uri="http://schemas.microsoft.com/office/word/2010/wordprocessingShape">
                    <wps:wsp>
                      <wps:cNvSpPr txBox="1"/>
                      <wps:spPr>
                        <a:xfrm>
                          <a:off x="0" y="0"/>
                          <a:ext cx="4893945" cy="3321050"/>
                        </a:xfrm>
                        <a:prstGeom prst="rect">
                          <a:avLst/>
                        </a:prstGeom>
                        <a:noFill/>
                        <a:ln w="6350">
                          <a:noFill/>
                        </a:ln>
                      </wps:spPr>
                      <wps:txbx>
                        <w:txbxContent>
                          <w:p w14:paraId="2110D6E6" w14:textId="25162C15" w:rsidR="00B66093" w:rsidRPr="00B66093" w:rsidRDefault="00B66093" w:rsidP="00A37863">
                            <w:pPr>
                              <w:rPr>
                                <w:rFonts w:ascii="BlackChancery" w:hAnsi="BlackChancery"/>
                                <w:color w:val="4D4121"/>
                                <w:sz w:val="20"/>
                                <w:szCs w:val="20"/>
                                <w:lang w:val="en-US"/>
                              </w:rPr>
                            </w:pPr>
                            <w:r w:rsidRPr="00B66093">
                              <w:rPr>
                                <w:rFonts w:ascii="BlackChancery" w:hAnsi="BlackChancery"/>
                                <w:noProof/>
                                <w:color w:val="4D4121"/>
                                <w:sz w:val="20"/>
                                <w:szCs w:val="20"/>
                                <w:lang w:val="en-US"/>
                              </w:rPr>
                              <w:t>This spell transforms a creature that you can see within range into a new form. An unwilling creature must make a Wisdom saving throw to avoid the effect. A shapechanger automatically succeeds on this saving throw.</w:t>
                            </w:r>
                            <w:r w:rsidRPr="00B66093">
                              <w:rPr>
                                <w:rFonts w:ascii="BlackChancery" w:hAnsi="BlackChancery"/>
                                <w:noProof/>
                                <w:color w:val="4D4121"/>
                                <w:sz w:val="20"/>
                                <w:szCs w:val="20"/>
                                <w:lang w:val="en-US"/>
                              </w:rPr>
                              <w:br/>
                              <w:t>The transformation lasts for the duration, or until the target drops to 0 hit points or dies. The new form can be any beast whose challenge rating is equal to or less than the target’s (or the target’s level, if it doesn’t have a challenge rating). The target’s game statistics, including mental ability scores, are replaced by the statistics of the chosen beast. It retains its alignment and personality.</w:t>
                            </w:r>
                            <w:r w:rsidRPr="00B66093">
                              <w:rPr>
                                <w:rFonts w:ascii="BlackChancery" w:hAnsi="BlackChancery"/>
                                <w:noProof/>
                                <w:color w:val="4D4121"/>
                                <w:sz w:val="20"/>
                                <w:szCs w:val="20"/>
                                <w:lang w:val="en-US"/>
                              </w:rPr>
                              <w:br/>
                              <w:t>The target assumes the hit points of its new form. When it reverts to its normal form, the creature returns to the number of hit points it had before it transformed. If it reverts as a result of dropping to 0 hit points, any excess damage carries over to its normal form. As long as the excess damage doesn’t reduce the creature’s normal form to 0 hit points, it isn’t knocked unconscious.</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The creature is limited in the actions it can perform by the nature of its new form, and it can’t speak, cast spells, or take any other action that requires hands or speech.</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 xml:space="preserve">The target’s gear melds into the new form. The creature can’t activate, use, wield, or otherwise benefit from any of its equipment. This spell can’t affect a target that has 0 hit points. </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(Spell's description has been modified to fix the error during printing as described in the Player's Handbook errata. See http://media.wizards.com/2016/downloads/DND/PH-Errata-V1.pdf for full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825A8" id="Textfeld 576" o:spid="_x0000_s1378" type="#_x0000_t202" style="position:absolute;margin-left:-48.35pt;margin-top:240.65pt;width:385.35pt;height:261.5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" filled="f" stroked="f" strokeweight=".5pt">
                <v:textbox>
                  <w:txbxContent>
                    <w:p w14:paraId="2110D6E6" w14:textId="25162C15" w:rsidR="00B66093" w:rsidRPr="00B66093" w:rsidRDefault="00B66093" w:rsidP="00A37863">
                      <w:pPr>
                        <w:rPr>
                          <w:rFonts w:ascii="BlackChancery" w:hAnsi="BlackChancery"/>
                          <w:color w:val="4D4121"/>
                          <w:sz w:val="20"/>
                          <w:szCs w:val="20"/>
                          <w:lang w:val="en-US"/>
                        </w:rPr>
                      </w:pPr>
                      <w:r w:rsidRPr="00B66093">
                        <w:rPr>
                          <w:rFonts w:ascii="BlackChancery" w:hAnsi="BlackChancery"/>
                          <w:noProof/>
                          <w:color w:val="4D4121"/>
                          <w:sz w:val="20"/>
                          <w:szCs w:val="20"/>
                          <w:lang w:val="en-US"/>
                        </w:rPr>
                        <w:t>This spell transforms a creature that you can see within range into a new form. An unwilling creature must make a Wisdom saving throw to avoid the effect. A shapechanger automatically succeeds on this saving throw.</w:t>
                      </w:r>
                      <w:r w:rsidRPr="00B66093">
                        <w:rPr>
                          <w:rFonts w:ascii="BlackChancery" w:hAnsi="BlackChancery"/>
                          <w:noProof/>
                          <w:color w:val="4D4121"/>
                          <w:sz w:val="20"/>
                          <w:szCs w:val="20"/>
                          <w:lang w:val="en-US"/>
                        </w:rPr>
                        <w:br/>
                        <w:t>The transformation lasts for the duration, or until the target drops to 0 hit points or dies. The new form can be any beast whose challenge rating is equal to or less than the target’s (or the target’s level, if it doesn’t have a challenge rating). The target’s game statistics, including mental ability scores, are replaced by the statistics of the chosen beast. It retains its alignment and personality.</w:t>
                      </w:r>
                      <w:r w:rsidRPr="00B66093">
                        <w:rPr>
                          <w:rFonts w:ascii="BlackChancery" w:hAnsi="BlackChancery"/>
                          <w:noProof/>
                          <w:color w:val="4D4121"/>
                          <w:sz w:val="20"/>
                          <w:szCs w:val="20"/>
                          <w:lang w:val="en-US"/>
                        </w:rPr>
                        <w:br/>
                        <w:t>The target assumes the hit points of its new form. When it reverts to its normal form, the creature returns to the number of hit points it had before it transformed. If it reverts as a result of dropping to 0 hit points, any excess damage carries over to its normal form. As long as the excess damage doesn’t reduce the creature’s normal form to 0 hit points, it isn’t knocked unconscious.</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The creature is limited in the actions it can perform by the nature of its new form, and it can’t speak, cast spells, or take any other action that requires hands or speech.</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 xml:space="preserve">The target’s gear melds into the new form. The creature can’t activate, use, wield, or otherwise benefit from any of its equipment. This spell can’t affect a target that has 0 hit points. </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(Spell's description has been modified to fix the error during printing as described in the Player's Handbook errata. See http://media.wizards.com/2016/downloads/DND/PH-Errata-V1.pdf for full details)</w:t>
                      </w:r>
                    </w:p>
                  </w:txbxContent>
                </v:textbox>
              </v:shape>
            </w:pict>
          </mc:Fallback>
        </mc:AlternateContent>
      </w:r>
      <w:r>
        <w:rPr>
          <w:noProof/>
        </w:rPr>
        <mc:AlternateContent>
          <mc:Choice Requires="wps">
            <w:drawing>
              <wp:anchor distT="0" distB="0" distL="114300" distR="114300" simplePos="0" relativeHeight="252161024" behindDoc="0" locked="0" layoutInCell="1" allowOverlap="1" wp14:anchorId="3EA02AD8" wp14:editId="21986D46">
                <wp:simplePos x="0" y="0"/>
                <wp:positionH relativeFrom="column">
                  <wp:posOffset>325755</wp:posOffset>
                </wp:positionH>
                <wp:positionV relativeFrom="paragraph">
                  <wp:posOffset>2605405</wp:posOffset>
                </wp:positionV>
                <wp:extent cx="2946400" cy="596900"/>
                <wp:effectExtent l="0" t="0" r="0" b="0"/>
                <wp:wrapNone/>
                <wp:docPr id="577" name="Textfeld 577"/>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0EB970AE" w14:textId="70705EBD"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caterpillar cocoon)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02AD8" id="Textfeld 577" o:spid="_x0000_s1379" type="#_x0000_t202" style="position:absolute;margin-left:25.65pt;margin-top:205.15pt;width:232pt;height:47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OsFmSQ0AgAAXgQAAA4AAAAAAAAA&#13;&#10;AAAAAAAALgIAAGRycy9lMm9Eb2MueG1sUEsBAi0AFAAGAAgAAAAhAHn7MKfjAAAADwEAAA8AAAAA&#13;&#10;AAAAAAAAAAAAjgQAAGRycy9kb3ducmV2LnhtbFBLBQYAAAAABAAEAPMAAACeBQAAAAA=&#13;&#10;" filled="f" stroked="f" strokeweight=".5pt">
                <v:textbox>
                  <w:txbxContent>
                    <w:p w14:paraId="0EB970AE" w14:textId="70705EBD"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caterpillar cocoon)</w:t>
                      </w:r>
                    </w:p>
                  </w:txbxContent>
                </v:textbox>
              </v:shape>
            </w:pict>
          </mc:Fallback>
        </mc:AlternateContent>
      </w:r>
      <w:r>
        <w:rPr>
          <w:noProof/>
        </w:rPr>
        <mc:AlternateContent>
          <mc:Choice Requires="wps">
            <w:drawing>
              <wp:anchor distT="0" distB="0" distL="114300" distR="114300" simplePos="0" relativeHeight="252158976" behindDoc="0" locked="0" layoutInCell="1" allowOverlap="1" wp14:anchorId="6FA4D0DF" wp14:editId="20EDEEEE">
                <wp:simplePos x="0" y="0"/>
                <wp:positionH relativeFrom="column">
                  <wp:posOffset>3024505</wp:posOffset>
                </wp:positionH>
                <wp:positionV relativeFrom="paragraph">
                  <wp:posOffset>2110105</wp:posOffset>
                </wp:positionV>
                <wp:extent cx="1295400" cy="279400"/>
                <wp:effectExtent l="0" t="0" r="0" b="0"/>
                <wp:wrapNone/>
                <wp:docPr id="578" name="Textfeld 578"/>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3F51E1F9"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4D0DF" id="Textfeld 578" o:spid="_x0000_s1380" type="#_x0000_t202" style="position:absolute;margin-left:238.15pt;margin-top:166.15pt;width:102pt;height:22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BhXXMw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BYGFdczAgAAXgQAAA4AAAAAAAAA&#13;&#10;AAAAAAAALgIAAGRycy9lMm9Eb2MueG1sUEsBAi0AFAAGAAgAAAAhAIUfRI/kAAAAEAEAAA8AAAAA&#13;&#10;AAAAAAAAAAAAjQQAAGRycy9kb3ducmV2LnhtbFBLBQYAAAAABAAEAPMAAACeBQAAAAA=&#13;&#10;" filled="f" stroked="f" strokeweight=".5pt">
                <v:textbox>
                  <w:txbxContent>
                    <w:p w14:paraId="3F51E1F9"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160000" behindDoc="0" locked="0" layoutInCell="1" allowOverlap="1" wp14:anchorId="62F3D3EF" wp14:editId="3F166FDC">
                <wp:simplePos x="0" y="0"/>
                <wp:positionH relativeFrom="column">
                  <wp:posOffset>2694305</wp:posOffset>
                </wp:positionH>
                <wp:positionV relativeFrom="paragraph">
                  <wp:posOffset>2389505</wp:posOffset>
                </wp:positionV>
                <wp:extent cx="1079500" cy="463550"/>
                <wp:effectExtent l="0" t="0" r="0" b="0"/>
                <wp:wrapNone/>
                <wp:docPr id="579" name="Textfeld 579"/>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7958903E"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3D3EF" id="Textfeld 579" o:spid="_x0000_s1381" type="#_x0000_t202" style="position:absolute;margin-left:212.15pt;margin-top:188.15pt;width:85pt;height:36.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xZRoqjMCAABeBAAADgAAAAAA&#13;&#10;AAAAAAAAAAAuAgAAZHJzL2Uyb0RvYy54bWxQSwECLQAUAAYACAAAACEAZfdbNuYAAAAQAQAADwAA&#13;&#10;AAAAAAAAAAAAAACNBAAAZHJzL2Rvd25yZXYueG1sUEsFBgAAAAAEAAQA8wAAAKAFAAAAAA==&#13;&#10;" filled="f" stroked="f" strokeweight=".5pt">
                <v:textbox>
                  <w:txbxContent>
                    <w:p w14:paraId="7958903E"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2155904" behindDoc="0" locked="0" layoutInCell="1" allowOverlap="1" wp14:anchorId="5ACE244F" wp14:editId="3153DF4A">
                <wp:simplePos x="0" y="0"/>
                <wp:positionH relativeFrom="column">
                  <wp:posOffset>3351192</wp:posOffset>
                </wp:positionH>
                <wp:positionV relativeFrom="paragraph">
                  <wp:posOffset>-656604</wp:posOffset>
                </wp:positionV>
                <wp:extent cx="534616" cy="865762"/>
                <wp:effectExtent l="0" t="0" r="0" b="0"/>
                <wp:wrapNone/>
                <wp:docPr id="580" name="Textfeld 580"/>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582DF94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E244F" id="Textfeld 580" o:spid="_x0000_s1382" type="#_x0000_t202" style="position:absolute;margin-left:263.85pt;margin-top:-51.7pt;width:42.1pt;height:68.1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Dkxcq/NQIAAF0EAAAOAAAA&#13;&#10;AAAAAAAAAAAAAC4CAABkcnMvZTJvRG9jLnhtbFBLAQItABQABgAIAAAAIQD6q4eq5gAAABABAAAP&#13;&#10;AAAAAAAAAAAAAAAAAI8EAABkcnMvZG93bnJldi54bWxQSwUGAAAAAAQABADzAAAAogUAAAAA&#13;&#10;" filled="f" stroked="f" strokeweight=".5pt">
                <v:textbox>
                  <w:txbxContent>
                    <w:p w14:paraId="582DF94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Pr>
          <w:noProof/>
        </w:rPr>
        <mc:AlternateContent>
          <mc:Choice Requires="wps">
            <w:drawing>
              <wp:anchor distT="0" distB="0" distL="114300" distR="114300" simplePos="0" relativeHeight="252162048" behindDoc="0" locked="0" layoutInCell="1" allowOverlap="1" wp14:anchorId="79A9E5A2" wp14:editId="05DB6A32">
                <wp:simplePos x="0" y="0"/>
                <wp:positionH relativeFrom="column">
                  <wp:posOffset>-264795</wp:posOffset>
                </wp:positionH>
                <wp:positionV relativeFrom="paragraph">
                  <wp:posOffset>2351405</wp:posOffset>
                </wp:positionV>
                <wp:extent cx="1079500" cy="254000"/>
                <wp:effectExtent l="0" t="0" r="0" b="0"/>
                <wp:wrapNone/>
                <wp:docPr id="581" name="Textfeld 58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822B8A8"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9E5A2" id="Textfeld 581" o:spid="_x0000_s1383" type="#_x0000_t202" style="position:absolute;margin-left:-20.85pt;margin-top:185.15pt;width:85pt;height:20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hiA4ONAIAAF4EAAAOAAAAAAAA&#13;&#10;AAAAAAAAAC4CAABkcnMvZTJvRG9jLnhtbFBLAQItABQABgAIAAAAIQBRHvFu5AAAABABAAAPAAAA&#13;&#10;AAAAAAAAAAAAAI4EAABkcnMvZG93bnJldi54bWxQSwUGAAAAAAQABADzAAAAnwUAAAAA&#13;&#10;" filled="f" stroked="f" strokeweight=".5pt">
                <v:textbox>
                  <w:txbxContent>
                    <w:p w14:paraId="0822B8A8"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163072" behindDoc="0" locked="0" layoutInCell="1" allowOverlap="1" wp14:anchorId="4D85BAD5" wp14:editId="1E5D5FD6">
                <wp:simplePos x="0" y="0"/>
                <wp:positionH relativeFrom="column">
                  <wp:posOffset>-533400</wp:posOffset>
                </wp:positionH>
                <wp:positionV relativeFrom="paragraph">
                  <wp:posOffset>2108200</wp:posOffset>
                </wp:positionV>
                <wp:extent cx="1079500" cy="279400"/>
                <wp:effectExtent l="0" t="0" r="0" b="0"/>
                <wp:wrapNone/>
                <wp:docPr id="582" name="Textfeld 58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5AD1458"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5BAD5" id="Textfeld 582" o:spid="_x0000_s1384" type="#_x0000_t202" style="position:absolute;margin-left:-42pt;margin-top:166pt;width:85pt;height:22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GI6rBM0AgAAXgQAAA4AAAAAAAAA&#13;&#10;AAAAAAAALgIAAGRycy9lMm9Eb2MueG1sUEsBAi0AFAAGAAgAAAAhAPSCsMDjAAAADwEAAA8AAAAA&#13;&#10;AAAAAAAAAAAAjgQAAGRycy9kb3ducmV2LnhtbFBLBQYAAAAABAAEAPMAAACeBQAAAAA=&#13;&#10;" filled="f" stroked="f" strokeweight=".5pt">
                <v:textbox>
                  <w:txbxContent>
                    <w:p w14:paraId="65AD1458"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w:drawing>
          <wp:anchor distT="0" distB="0" distL="114300" distR="114300" simplePos="0" relativeHeight="252157952" behindDoc="0" locked="0" layoutInCell="1" allowOverlap="1" wp14:anchorId="7F326224" wp14:editId="4AEBF145">
            <wp:simplePos x="0" y="0"/>
            <wp:positionH relativeFrom="margin">
              <wp:posOffset>3699510</wp:posOffset>
            </wp:positionH>
            <wp:positionV relativeFrom="margin">
              <wp:posOffset>433814</wp:posOffset>
            </wp:positionV>
            <wp:extent cx="582338" cy="1473200"/>
            <wp:effectExtent l="0" t="0" r="0" b="0"/>
            <wp:wrapSquare wrapText="bothSides"/>
            <wp:docPr id="584" name="Grafik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56928" behindDoc="0" locked="0" layoutInCell="1" allowOverlap="1" wp14:anchorId="5893B703" wp14:editId="35E0CADA">
            <wp:simplePos x="0" y="0"/>
            <wp:positionH relativeFrom="margin">
              <wp:posOffset>-772795</wp:posOffset>
            </wp:positionH>
            <wp:positionV relativeFrom="margin">
              <wp:posOffset>430530</wp:posOffset>
            </wp:positionV>
            <wp:extent cx="582338" cy="1473200"/>
            <wp:effectExtent l="0" t="0" r="0" b="0"/>
            <wp:wrapSquare wrapText="bothSides"/>
            <wp:docPr id="585" name="Grafik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54880" behindDoc="0" locked="0" layoutInCell="1" allowOverlap="1" wp14:anchorId="0BD2E218" wp14:editId="34385E7A">
                <wp:simplePos x="0" y="0"/>
                <wp:positionH relativeFrom="column">
                  <wp:posOffset>280035</wp:posOffset>
                </wp:positionH>
                <wp:positionV relativeFrom="paragraph">
                  <wp:posOffset>-729615</wp:posOffset>
                </wp:positionV>
                <wp:extent cx="2743200" cy="482138"/>
                <wp:effectExtent l="0" t="0" r="0" b="635"/>
                <wp:wrapNone/>
                <wp:docPr id="583" name="Textfeld 58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AFE8018"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Polymorph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D2E218" id="Textfeld 583" o:spid="_x0000_s1385" type="#_x0000_t202" style="position:absolute;margin-left:22.05pt;margin-top:-57.45pt;width:3in;height:37.95pt;z-index:252154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MKt3gdJAgAAhgQAAA4AAAAAAAAAAAAAAAAALgIAAGRycy9lMm9Eb2MueG1sUEsBAi0AFAAG&#13;&#10;AAgAAAAhABp3zSzmAAAAEAEAAA8AAAAAAAAAAAAAAAAAowQAAGRycy9kb3ducmV2LnhtbFBLBQYA&#13;&#10;AAAABAAEAPMAAAC2BQAAAAA=&#13;&#10;" fillcolor="white [3201]" stroked="f" strokeweight=".5pt">
                <v:textbox>
                  <w:txbxContent>
                    <w:p w14:paraId="5AFE8018"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Polymorph</w:t>
                      </w:r>
                    </w:p>
                  </w:txbxContent>
                </v:textbox>
              </v:shape>
            </w:pict>
          </mc:Fallback>
        </mc:AlternateContent>
      </w:r>
    </w:p>
    <w:p w14:paraId="48631DB9" w14:textId="77777777" w:rsidR="00913EEC" w:rsidRDefault="00913EEC" w:rsidP="007717E6">
      <w:pPr>
        <w:sectPr w:rsidR="00913EEC" w:rsidSect="00913EEC">
          <w:headerReference w:type="even" r:id="rId146"/>
          <w:headerReference w:type="default" r:id="rId147"/>
          <w:headerReference w:type="first" r:id="rId14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75360" behindDoc="0" locked="0" layoutInCell="1" allowOverlap="1" wp14:anchorId="718D4B27" wp14:editId="54891964">
                <wp:simplePos x="0" y="0"/>
                <wp:positionH relativeFrom="column">
                  <wp:posOffset>-188595</wp:posOffset>
                </wp:positionH>
                <wp:positionV relativeFrom="paragraph">
                  <wp:posOffset>3240405</wp:posOffset>
                </wp:positionV>
                <wp:extent cx="3886200" cy="3136900"/>
                <wp:effectExtent l="0" t="0" r="0" b="0"/>
                <wp:wrapNone/>
                <wp:docPr id="589" name="Textfeld 589"/>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36ADB162"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All nonmagical food and drink within a 5-foot-radius sphere centered on a point of your choice within range is purified and rendered free of poison and disease.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D4B27" id="Textfeld 589" o:spid="_x0000_s1386" type="#_x0000_t202" style="position:absolute;margin-left:-14.85pt;margin-top:255.15pt;width:306pt;height:247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" filled="f" stroked="f" strokeweight=".5pt">
                <v:textbox>
                  <w:txbxContent>
                    <w:p w14:paraId="36ADB162"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All nonmagical food and drink within a 5-foot-radius sphere centered on a point of your choice within range is purified and rendered free of poison and disease.</w:t>
                      </w:r>
                    </w:p>
                  </w:txbxContent>
                </v:textbox>
              </v:shape>
            </w:pict>
          </mc:Fallback>
        </mc:AlternateContent>
      </w:r>
      <w:r>
        <w:rPr>
          <w:noProof/>
        </w:rPr>
        <mc:AlternateContent>
          <mc:Choice Requires="wps">
            <w:drawing>
              <wp:anchor distT="0" distB="0" distL="114300" distR="114300" simplePos="0" relativeHeight="252172288" behindDoc="0" locked="0" layoutInCell="1" allowOverlap="1" wp14:anchorId="2AA005D8" wp14:editId="580CF440">
                <wp:simplePos x="0" y="0"/>
                <wp:positionH relativeFrom="column">
                  <wp:posOffset>325755</wp:posOffset>
                </wp:positionH>
                <wp:positionV relativeFrom="paragraph">
                  <wp:posOffset>2605405</wp:posOffset>
                </wp:positionV>
                <wp:extent cx="2946400" cy="596900"/>
                <wp:effectExtent l="0" t="0" r="0" b="0"/>
                <wp:wrapNone/>
                <wp:docPr id="590" name="Textfeld 590"/>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4045A3F8"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005D8" id="Textfeld 590" o:spid="_x0000_s1387" type="#_x0000_t202" style="position:absolute;margin-left:25.65pt;margin-top:205.15pt;width:232pt;height:47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b6uzozMCAABeBAAADgAAAAAAAAAA&#13;&#10;AAAAAAAuAgAAZHJzL2Uyb0RvYy54bWxQSwECLQAUAAYACAAAACEAefswp+MAAAAPAQAADwAAAAAA&#13;&#10;AAAAAAAAAACNBAAAZHJzL2Rvd25yZXYueG1sUEsFBgAAAAAEAAQA8wAAAJ0FAAAAAA==&#13;&#10;" filled="f" stroked="f" strokeweight=".5pt">
                <v:textbox>
                  <w:txbxContent>
                    <w:p w14:paraId="4045A3F8"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2170240" behindDoc="0" locked="0" layoutInCell="1" allowOverlap="1" wp14:anchorId="040331B7" wp14:editId="0996F3A1">
                <wp:simplePos x="0" y="0"/>
                <wp:positionH relativeFrom="column">
                  <wp:posOffset>3024505</wp:posOffset>
                </wp:positionH>
                <wp:positionV relativeFrom="paragraph">
                  <wp:posOffset>2110105</wp:posOffset>
                </wp:positionV>
                <wp:extent cx="1295400" cy="279400"/>
                <wp:effectExtent l="0" t="0" r="0" b="0"/>
                <wp:wrapNone/>
                <wp:docPr id="591" name="Textfeld 591"/>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65647969"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331B7" id="Textfeld 591" o:spid="_x0000_s1388" type="#_x0000_t202" style="position:absolute;margin-left:238.15pt;margin-top:166.15pt;width:102pt;height:22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MxubR4zAgAAXgQAAA4AAAAAAAAA&#13;&#10;AAAAAAAALgIAAGRycy9lMm9Eb2MueG1sUEsBAi0AFAAGAAgAAAAhAIUfRI/kAAAAEAEAAA8AAAAA&#13;&#10;AAAAAAAAAAAAjQQAAGRycy9kb3ducmV2LnhtbFBLBQYAAAAABAAEAPMAAACeBQAAAAA=&#13;&#10;" filled="f" stroked="f" strokeweight=".5pt">
                <v:textbox>
                  <w:txbxContent>
                    <w:p w14:paraId="65647969"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171264" behindDoc="0" locked="0" layoutInCell="1" allowOverlap="1" wp14:anchorId="7F0D192A" wp14:editId="348B4A82">
                <wp:simplePos x="0" y="0"/>
                <wp:positionH relativeFrom="column">
                  <wp:posOffset>2694305</wp:posOffset>
                </wp:positionH>
                <wp:positionV relativeFrom="paragraph">
                  <wp:posOffset>2389505</wp:posOffset>
                </wp:positionV>
                <wp:extent cx="1079500" cy="463550"/>
                <wp:effectExtent l="0" t="0" r="0" b="0"/>
                <wp:wrapNone/>
                <wp:docPr id="592" name="Textfeld 592"/>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43523290"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D192A" id="Textfeld 592" o:spid="_x0000_s1389" type="#_x0000_t202" style="position:absolute;margin-left:212.15pt;margin-top:188.15pt;width:85pt;height:36.5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f0r/WjMCAABeBAAADgAAAAAA&#13;&#10;AAAAAAAAAAAuAgAAZHJzL2Uyb0RvYy54bWxQSwECLQAUAAYACAAAACEAZfdbNuYAAAAQAQAADwAA&#13;&#10;AAAAAAAAAAAAAACNBAAAZHJzL2Rvd25yZXYueG1sUEsFBgAAAAAEAAQA8wAAAKAFAAAAAA==&#13;&#10;" filled="f" stroked="f" strokeweight=".5pt">
                <v:textbox>
                  <w:txbxContent>
                    <w:p w14:paraId="43523290"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167168" behindDoc="0" locked="0" layoutInCell="1" allowOverlap="1" wp14:anchorId="5EB62694" wp14:editId="0CF2F54E">
                <wp:simplePos x="0" y="0"/>
                <wp:positionH relativeFrom="column">
                  <wp:posOffset>3351192</wp:posOffset>
                </wp:positionH>
                <wp:positionV relativeFrom="paragraph">
                  <wp:posOffset>-656604</wp:posOffset>
                </wp:positionV>
                <wp:extent cx="534616" cy="865762"/>
                <wp:effectExtent l="0" t="0" r="0" b="0"/>
                <wp:wrapNone/>
                <wp:docPr id="593" name="Textfeld 593"/>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6C0E19D2"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62694" id="Textfeld 593" o:spid="_x0000_s1390" type="#_x0000_t202" style="position:absolute;margin-left:263.85pt;margin-top:-51.7pt;width:42.1pt;height:68.1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C576w+NQIAAF0EAAAOAAAA&#13;&#10;AAAAAAAAAAAAAC4CAABkcnMvZTJvRG9jLnhtbFBLAQItABQABgAIAAAAIQD6q4eq5gAAABABAAAP&#13;&#10;AAAAAAAAAAAAAAAAAI8EAABkcnMvZG93bnJldi54bWxQSwUGAAAAAAQABADzAAAAogUAAAAA&#13;&#10;" filled="f" stroked="f" strokeweight=".5pt">
                <v:textbox>
                  <w:txbxContent>
                    <w:p w14:paraId="6C0E19D2"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173312" behindDoc="0" locked="0" layoutInCell="1" allowOverlap="1" wp14:anchorId="5FB95646" wp14:editId="642FAA52">
                <wp:simplePos x="0" y="0"/>
                <wp:positionH relativeFrom="column">
                  <wp:posOffset>-264795</wp:posOffset>
                </wp:positionH>
                <wp:positionV relativeFrom="paragraph">
                  <wp:posOffset>2351405</wp:posOffset>
                </wp:positionV>
                <wp:extent cx="1079500" cy="254000"/>
                <wp:effectExtent l="0" t="0" r="0" b="0"/>
                <wp:wrapNone/>
                <wp:docPr id="594" name="Textfeld 59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6C1190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95646" id="Textfeld 594" o:spid="_x0000_s1391" type="#_x0000_t202" style="position:absolute;margin-left:-20.85pt;margin-top:185.15pt;width:85pt;height:20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5+c2tNAIAAF4EAAAOAAAAAAAA&#13;&#10;AAAAAAAAAC4CAABkcnMvZTJvRG9jLnhtbFBLAQItABQABgAIAAAAIQBRHvFu5AAAABABAAAPAAAA&#13;&#10;AAAAAAAAAAAAAI4EAABkcnMvZG93bnJldi54bWxQSwUGAAAAAAQABADzAAAAnwUAAAAA&#13;&#10;" filled="f" stroked="f" strokeweight=".5pt">
                <v:textbox>
                  <w:txbxContent>
                    <w:p w14:paraId="76C1190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174336" behindDoc="0" locked="0" layoutInCell="1" allowOverlap="1" wp14:anchorId="13A60567" wp14:editId="6329EC53">
                <wp:simplePos x="0" y="0"/>
                <wp:positionH relativeFrom="column">
                  <wp:posOffset>-533400</wp:posOffset>
                </wp:positionH>
                <wp:positionV relativeFrom="paragraph">
                  <wp:posOffset>2108200</wp:posOffset>
                </wp:positionV>
                <wp:extent cx="1079500" cy="279400"/>
                <wp:effectExtent l="0" t="0" r="0" b="0"/>
                <wp:wrapNone/>
                <wp:docPr id="595" name="Textfeld 59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756F32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A60567" id="Textfeld 595" o:spid="_x0000_s1392" type="#_x0000_t202" style="position:absolute;margin-left:-42pt;margin-top:166pt;width:85pt;height:22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tJR2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Jm0lHY0AgAAXgQAAA4AAAAAAAAA&#13;&#10;AAAAAAAALgIAAGRycy9lMm9Eb2MueG1sUEsBAi0AFAAGAAgAAAAhAPSCsMDjAAAADwEAAA8AAAAA&#13;&#10;AAAAAAAAAAAAjgQAAGRycy9kb3ducmV2LnhtbFBLBQYAAAAABAAEAPMAAACeBQAAAAA=&#13;&#10;" filled="f" stroked="f" strokeweight=".5pt">
                <v:textbox>
                  <w:txbxContent>
                    <w:p w14:paraId="5756F32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v:textbox>
              </v:shape>
            </w:pict>
          </mc:Fallback>
        </mc:AlternateContent>
      </w:r>
      <w:r>
        <w:rPr>
          <w:noProof/>
        </w:rPr>
        <w:drawing>
          <wp:anchor distT="0" distB="0" distL="114300" distR="114300" simplePos="0" relativeHeight="252169216" behindDoc="0" locked="0" layoutInCell="1" allowOverlap="1" wp14:anchorId="5A5C16ED" wp14:editId="19E855B8">
            <wp:simplePos x="0" y="0"/>
            <wp:positionH relativeFrom="margin">
              <wp:posOffset>3699510</wp:posOffset>
            </wp:positionH>
            <wp:positionV relativeFrom="margin">
              <wp:posOffset>433814</wp:posOffset>
            </wp:positionV>
            <wp:extent cx="582338" cy="1473200"/>
            <wp:effectExtent l="0" t="0" r="0" b="0"/>
            <wp:wrapSquare wrapText="bothSides"/>
            <wp:docPr id="597" name="Grafik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68192" behindDoc="0" locked="0" layoutInCell="1" allowOverlap="1" wp14:anchorId="012D4299" wp14:editId="40609763">
            <wp:simplePos x="0" y="0"/>
            <wp:positionH relativeFrom="margin">
              <wp:posOffset>-772795</wp:posOffset>
            </wp:positionH>
            <wp:positionV relativeFrom="margin">
              <wp:posOffset>430530</wp:posOffset>
            </wp:positionV>
            <wp:extent cx="582338" cy="1473200"/>
            <wp:effectExtent l="0" t="0" r="0" b="0"/>
            <wp:wrapSquare wrapText="bothSides"/>
            <wp:docPr id="598" name="Grafik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66144" behindDoc="0" locked="0" layoutInCell="1" allowOverlap="1" wp14:anchorId="549C8675" wp14:editId="13DF257A">
                <wp:simplePos x="0" y="0"/>
                <wp:positionH relativeFrom="column">
                  <wp:posOffset>280035</wp:posOffset>
                </wp:positionH>
                <wp:positionV relativeFrom="paragraph">
                  <wp:posOffset>-729615</wp:posOffset>
                </wp:positionV>
                <wp:extent cx="2743200" cy="482138"/>
                <wp:effectExtent l="0" t="0" r="0" b="635"/>
                <wp:wrapNone/>
                <wp:docPr id="596" name="Textfeld 59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F22244D"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Purify Food and Drink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9C8675" id="Textfeld 596" o:spid="_x0000_s1393" type="#_x0000_t202" style="position:absolute;margin-left:22.05pt;margin-top:-57.45pt;width:3in;height:37.95pt;z-index:252166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LfGJ3BJAgAAhgQAAA4AAAAAAAAAAAAAAAAALgIAAGRycy9lMm9Eb2MueG1sUEsBAi0AFAAG&#13;&#10;AAgAAAAhABp3zSzmAAAAEAEAAA8AAAAAAAAAAAAAAAAAowQAAGRycy9kb3ducmV2LnhtbFBLBQYA&#13;&#10;AAAABAAEAPMAAAC2BQAAAAA=&#13;&#10;" fillcolor="white [3201]" stroked="f" strokeweight=".5pt">
                <v:textbox>
                  <w:txbxContent>
                    <w:p w14:paraId="3F22244D"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Purify Food and Drink</w:t>
                      </w:r>
                    </w:p>
                  </w:txbxContent>
                </v:textbox>
              </v:shape>
            </w:pict>
          </mc:Fallback>
        </mc:AlternateContent>
      </w:r>
    </w:p>
    <w:p w14:paraId="1D782B55" w14:textId="77777777" w:rsidR="00913EEC" w:rsidRDefault="00913EEC" w:rsidP="007717E6">
      <w:pPr>
        <w:sectPr w:rsidR="00913EEC" w:rsidSect="00913EEC">
          <w:headerReference w:type="even" r:id="rId149"/>
          <w:headerReference w:type="default" r:id="rId150"/>
          <w:headerReference w:type="first" r:id="rId15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86624" behindDoc="0" locked="0" layoutInCell="1" allowOverlap="1" wp14:anchorId="72AD6D2B" wp14:editId="143CA4D5">
                <wp:simplePos x="0" y="0"/>
                <wp:positionH relativeFrom="column">
                  <wp:posOffset>-531495</wp:posOffset>
                </wp:positionH>
                <wp:positionV relativeFrom="paragraph">
                  <wp:posOffset>3068955</wp:posOffset>
                </wp:positionV>
                <wp:extent cx="4673600" cy="3492500"/>
                <wp:effectExtent l="0" t="0" r="0" b="0"/>
                <wp:wrapNone/>
                <wp:docPr id="602" name="Textfeld 602"/>
                <wp:cNvGraphicFramePr/>
                <a:graphic xmlns:a="http://schemas.openxmlformats.org/drawingml/2006/main">
                  <a:graphicData uri="http://schemas.microsoft.com/office/word/2010/wordprocessingShape">
                    <wps:wsp>
                      <wps:cNvSpPr txBox="1"/>
                      <wps:spPr>
                        <a:xfrm>
                          <a:off x="0" y="0"/>
                          <a:ext cx="4673600" cy="3492500"/>
                        </a:xfrm>
                        <a:prstGeom prst="rect">
                          <a:avLst/>
                        </a:prstGeom>
                        <a:noFill/>
                        <a:ln w="6350">
                          <a:noFill/>
                        </a:ln>
                      </wps:spPr>
                      <wps:txbx>
                        <w:txbxContent>
                          <w:p w14:paraId="32C627A0" w14:textId="4293126F" w:rsidR="00B66093" w:rsidRPr="00B66093" w:rsidRDefault="00B66093" w:rsidP="00A37863">
                            <w:pPr>
                              <w:rPr>
                                <w:rFonts w:ascii="BlackChancery" w:hAnsi="BlackChancery"/>
                                <w:color w:val="4D4121"/>
                                <w:sz w:val="20"/>
                                <w:szCs w:val="20"/>
                                <w:lang w:val="en-US"/>
                              </w:rPr>
                            </w:pPr>
                            <w:r w:rsidRPr="00B66093">
                              <w:rPr>
                                <w:rFonts w:ascii="BlackChancery" w:hAnsi="BlackChancery"/>
                                <w:noProof/>
                                <w:color w:val="4D4121"/>
                                <w:sz w:val="20"/>
                                <w:szCs w:val="20"/>
                                <w:lang w:val="en-US"/>
                              </w:rPr>
                              <w:t>You touch a dead humanoid or a piece of a dead humanoid. Provided that the creature has been dead no longer than 10 days, the spell forms a new adult body for it and then calls the soul to enter that body. If the target’s soul isn’t free or willing to do so, the spell fails.\n   The magic fashions a new body for the creature to inhabit, which likely causes the creature’s race to change. The DM rolls a d100 and consults the following table to determine what form the creature takes when restored to life, or the DM chooses a form.</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On a d100 roll:</w:t>
                            </w:r>
                            <w:r>
                              <w:rPr>
                                <w:rFonts w:ascii="BlackChancery" w:hAnsi="BlackChancery"/>
                                <w:noProof/>
                                <w:color w:val="4D4121"/>
                                <w:sz w:val="20"/>
                                <w:szCs w:val="20"/>
                                <w:lang w:val="en-US"/>
                              </w:rPr>
                              <w:br/>
                            </w:r>
                            <w:r w:rsidRPr="00B66093">
                              <w:rPr>
                                <w:rFonts w:ascii="BlackChancery" w:hAnsi="BlackChancery"/>
                                <w:noProof/>
                                <w:color w:val="4D4121"/>
                                <w:sz w:val="16"/>
                                <w:szCs w:val="16"/>
                                <w:lang w:val="en-US"/>
                              </w:rPr>
                              <w:t>01-04 – Dragonborn</w:t>
                            </w:r>
                            <w:r w:rsidRPr="00B66093">
                              <w:rPr>
                                <w:rFonts w:ascii="BlackChancery" w:hAnsi="BlackChancery"/>
                                <w:noProof/>
                                <w:color w:val="4D4121"/>
                                <w:sz w:val="16"/>
                                <w:szCs w:val="16"/>
                                <w:lang w:val="en-US"/>
                              </w:rPr>
                              <w:br/>
                              <w:t>5-13 - Dwarf, hill</w:t>
                            </w:r>
                            <w:r w:rsidRPr="00B66093">
                              <w:rPr>
                                <w:rFonts w:ascii="BlackChancery" w:hAnsi="BlackChancery"/>
                                <w:noProof/>
                                <w:color w:val="4D4121"/>
                                <w:sz w:val="16"/>
                                <w:szCs w:val="16"/>
                                <w:lang w:val="en-US"/>
                              </w:rPr>
                              <w:br/>
                              <w:t>14-21 - Dwarf, mountain</w:t>
                            </w:r>
                            <w:r w:rsidRPr="00B66093">
                              <w:rPr>
                                <w:rFonts w:ascii="BlackChancery" w:hAnsi="BlackChancery"/>
                                <w:noProof/>
                                <w:color w:val="4D4121"/>
                                <w:sz w:val="16"/>
                                <w:szCs w:val="16"/>
                                <w:lang w:val="en-US"/>
                              </w:rPr>
                              <w:br/>
                              <w:t>22-25 - Elf, dark</w:t>
                            </w:r>
                            <w:r w:rsidRPr="00B66093">
                              <w:rPr>
                                <w:rFonts w:ascii="BlackChancery" w:hAnsi="BlackChancery"/>
                                <w:noProof/>
                                <w:color w:val="4D4121"/>
                                <w:sz w:val="16"/>
                                <w:szCs w:val="16"/>
                                <w:lang w:val="en-US"/>
                              </w:rPr>
                              <w:br/>
                              <w:t>26–34 - Elf, high</w:t>
                            </w:r>
                            <w:r w:rsidRPr="00B66093">
                              <w:rPr>
                                <w:rFonts w:ascii="BlackChancery" w:hAnsi="BlackChancery"/>
                                <w:noProof/>
                                <w:color w:val="4D4121"/>
                                <w:sz w:val="16"/>
                                <w:szCs w:val="16"/>
                                <w:lang w:val="en-US"/>
                              </w:rPr>
                              <w:br/>
                              <w:t>35-42 - Elf, wood</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43-46 - Gnome, forest</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47-52 - Gnome, Rock</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53-56 - Half-elf</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57-60 - Half Orc,</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61-68 - Halfling, lightfoot</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69-76 - Halfling, stout</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 xml:space="preserve">77-96 </w:t>
                            </w:r>
                            <w:r>
                              <w:rPr>
                                <w:rFonts w:ascii="BlackChancery" w:hAnsi="BlackChancery"/>
                                <w:noProof/>
                                <w:color w:val="4D4121"/>
                                <w:sz w:val="16"/>
                                <w:szCs w:val="16"/>
                                <w:lang w:val="en-US"/>
                              </w:rPr>
                              <w:t>–</w:t>
                            </w:r>
                            <w:r w:rsidRPr="00B66093">
                              <w:rPr>
                                <w:rFonts w:ascii="BlackChancery" w:hAnsi="BlackChancery"/>
                                <w:noProof/>
                                <w:color w:val="4D4121"/>
                                <w:sz w:val="16"/>
                                <w:szCs w:val="16"/>
                                <w:lang w:val="en-US"/>
                              </w:rPr>
                              <w:t xml:space="preserve"> Human</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 xml:space="preserve">97-00 </w:t>
                            </w:r>
                            <w:r>
                              <w:rPr>
                                <w:rFonts w:ascii="BlackChancery" w:hAnsi="BlackChancery"/>
                                <w:noProof/>
                                <w:color w:val="4D4121"/>
                                <w:sz w:val="16"/>
                                <w:szCs w:val="16"/>
                                <w:lang w:val="en-US"/>
                              </w:rPr>
                              <w:t>–</w:t>
                            </w:r>
                            <w:r w:rsidRPr="00B66093">
                              <w:rPr>
                                <w:rFonts w:ascii="BlackChancery" w:hAnsi="BlackChancery"/>
                                <w:noProof/>
                                <w:color w:val="4D4121"/>
                                <w:sz w:val="16"/>
                                <w:szCs w:val="16"/>
                                <w:lang w:val="en-US"/>
                              </w:rPr>
                              <w:t xml:space="preserve"> Tiefling</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 xml:space="preserve">The reincarnated creature recalls its former life and experiences. It retains the capabilities it had in its original form, except it exchanges its original race for the new one and changes its racial traits accordingly.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D6D2B" id="Textfeld 602" o:spid="_x0000_s1394" type="#_x0000_t202" style="position:absolute;margin-left:-41.85pt;margin-top:241.65pt;width:368pt;height:27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" filled="f" stroked="f" strokeweight=".5pt">
                <v:textbox>
                  <w:txbxContent>
                    <w:p w14:paraId="32C627A0" w14:textId="4293126F" w:rsidR="00B66093" w:rsidRPr="00B66093" w:rsidRDefault="00B66093" w:rsidP="00A37863">
                      <w:pPr>
                        <w:rPr>
                          <w:rFonts w:ascii="BlackChancery" w:hAnsi="BlackChancery"/>
                          <w:color w:val="4D4121"/>
                          <w:sz w:val="20"/>
                          <w:szCs w:val="20"/>
                          <w:lang w:val="en-US"/>
                        </w:rPr>
                      </w:pPr>
                      <w:r w:rsidRPr="00B66093">
                        <w:rPr>
                          <w:rFonts w:ascii="BlackChancery" w:hAnsi="BlackChancery"/>
                          <w:noProof/>
                          <w:color w:val="4D4121"/>
                          <w:sz w:val="20"/>
                          <w:szCs w:val="20"/>
                          <w:lang w:val="en-US"/>
                        </w:rPr>
                        <w:t>You touch a dead humanoid or a piece of a dead humanoid. Provided that the creature has been dead no longer than 10 days, the spell forms a new adult body for it and then calls the soul to enter that body. If the target’s soul isn’t free or willing to do so, the spell fails.\n   The magic fashions a new body for the creature to inhabit, which likely causes the creature’s race to change. The DM rolls a d100 and consults the following table to determine what form the creature takes when restored to life, or the DM chooses a form.</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On a d100 roll:</w:t>
                      </w:r>
                      <w:r>
                        <w:rPr>
                          <w:rFonts w:ascii="BlackChancery" w:hAnsi="BlackChancery"/>
                          <w:noProof/>
                          <w:color w:val="4D4121"/>
                          <w:sz w:val="20"/>
                          <w:szCs w:val="20"/>
                          <w:lang w:val="en-US"/>
                        </w:rPr>
                        <w:br/>
                      </w:r>
                      <w:r w:rsidRPr="00B66093">
                        <w:rPr>
                          <w:rFonts w:ascii="BlackChancery" w:hAnsi="BlackChancery"/>
                          <w:noProof/>
                          <w:color w:val="4D4121"/>
                          <w:sz w:val="16"/>
                          <w:szCs w:val="16"/>
                          <w:lang w:val="en-US"/>
                        </w:rPr>
                        <w:t>01-04 – Dragonborn</w:t>
                      </w:r>
                      <w:r w:rsidRPr="00B66093">
                        <w:rPr>
                          <w:rFonts w:ascii="BlackChancery" w:hAnsi="BlackChancery"/>
                          <w:noProof/>
                          <w:color w:val="4D4121"/>
                          <w:sz w:val="16"/>
                          <w:szCs w:val="16"/>
                          <w:lang w:val="en-US"/>
                        </w:rPr>
                        <w:br/>
                        <w:t>5-13 - Dwarf, hill</w:t>
                      </w:r>
                      <w:r w:rsidRPr="00B66093">
                        <w:rPr>
                          <w:rFonts w:ascii="BlackChancery" w:hAnsi="BlackChancery"/>
                          <w:noProof/>
                          <w:color w:val="4D4121"/>
                          <w:sz w:val="16"/>
                          <w:szCs w:val="16"/>
                          <w:lang w:val="en-US"/>
                        </w:rPr>
                        <w:br/>
                        <w:t>14-21 - Dwarf, mountain</w:t>
                      </w:r>
                      <w:r w:rsidRPr="00B66093">
                        <w:rPr>
                          <w:rFonts w:ascii="BlackChancery" w:hAnsi="BlackChancery"/>
                          <w:noProof/>
                          <w:color w:val="4D4121"/>
                          <w:sz w:val="16"/>
                          <w:szCs w:val="16"/>
                          <w:lang w:val="en-US"/>
                        </w:rPr>
                        <w:br/>
                        <w:t>22-25 - Elf, dark</w:t>
                      </w:r>
                      <w:r w:rsidRPr="00B66093">
                        <w:rPr>
                          <w:rFonts w:ascii="BlackChancery" w:hAnsi="BlackChancery"/>
                          <w:noProof/>
                          <w:color w:val="4D4121"/>
                          <w:sz w:val="16"/>
                          <w:szCs w:val="16"/>
                          <w:lang w:val="en-US"/>
                        </w:rPr>
                        <w:br/>
                        <w:t>26–34 - Elf, high</w:t>
                      </w:r>
                      <w:r w:rsidRPr="00B66093">
                        <w:rPr>
                          <w:rFonts w:ascii="BlackChancery" w:hAnsi="BlackChancery"/>
                          <w:noProof/>
                          <w:color w:val="4D4121"/>
                          <w:sz w:val="16"/>
                          <w:szCs w:val="16"/>
                          <w:lang w:val="en-US"/>
                        </w:rPr>
                        <w:br/>
                        <w:t>35-42 - Elf, wood</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43-46 - Gnome, forest</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47-52 - Gnome, Rock</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53-56 - Half-elf</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57-60 - Half Orc,</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61-68 - Halfling, lightfoot</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69-76 - Halfling, stout</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 xml:space="preserve">77-96 </w:t>
                      </w:r>
                      <w:r>
                        <w:rPr>
                          <w:rFonts w:ascii="BlackChancery" w:hAnsi="BlackChancery"/>
                          <w:noProof/>
                          <w:color w:val="4D4121"/>
                          <w:sz w:val="16"/>
                          <w:szCs w:val="16"/>
                          <w:lang w:val="en-US"/>
                        </w:rPr>
                        <w:t>–</w:t>
                      </w:r>
                      <w:r w:rsidRPr="00B66093">
                        <w:rPr>
                          <w:rFonts w:ascii="BlackChancery" w:hAnsi="BlackChancery"/>
                          <w:noProof/>
                          <w:color w:val="4D4121"/>
                          <w:sz w:val="16"/>
                          <w:szCs w:val="16"/>
                          <w:lang w:val="en-US"/>
                        </w:rPr>
                        <w:t xml:space="preserve"> Human</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 xml:space="preserve">97-00 </w:t>
                      </w:r>
                      <w:r>
                        <w:rPr>
                          <w:rFonts w:ascii="BlackChancery" w:hAnsi="BlackChancery"/>
                          <w:noProof/>
                          <w:color w:val="4D4121"/>
                          <w:sz w:val="16"/>
                          <w:szCs w:val="16"/>
                          <w:lang w:val="en-US"/>
                        </w:rPr>
                        <w:t>–</w:t>
                      </w:r>
                      <w:r w:rsidRPr="00B66093">
                        <w:rPr>
                          <w:rFonts w:ascii="BlackChancery" w:hAnsi="BlackChancery"/>
                          <w:noProof/>
                          <w:color w:val="4D4121"/>
                          <w:sz w:val="16"/>
                          <w:szCs w:val="16"/>
                          <w:lang w:val="en-US"/>
                        </w:rPr>
                        <w:t xml:space="preserve"> Tiefling</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 xml:space="preserve">The reincarnated creature recalls its former life and experiences. It retains the capabilities it had in its original form, except it exchanges its original race for the new one and changes its racial traits accordingly. </w:t>
                      </w:r>
                    </w:p>
                  </w:txbxContent>
                </v:textbox>
              </v:shape>
            </w:pict>
          </mc:Fallback>
        </mc:AlternateContent>
      </w:r>
      <w:r>
        <w:rPr>
          <w:noProof/>
        </w:rPr>
        <mc:AlternateContent>
          <mc:Choice Requires="wps">
            <w:drawing>
              <wp:anchor distT="0" distB="0" distL="114300" distR="114300" simplePos="0" relativeHeight="252183552" behindDoc="0" locked="0" layoutInCell="1" allowOverlap="1" wp14:anchorId="38E5A693" wp14:editId="5D342C78">
                <wp:simplePos x="0" y="0"/>
                <wp:positionH relativeFrom="column">
                  <wp:posOffset>325755</wp:posOffset>
                </wp:positionH>
                <wp:positionV relativeFrom="paragraph">
                  <wp:posOffset>2605405</wp:posOffset>
                </wp:positionV>
                <wp:extent cx="2946400" cy="596900"/>
                <wp:effectExtent l="0" t="0" r="0" b="0"/>
                <wp:wrapNone/>
                <wp:docPr id="603" name="Textfeld 603"/>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2EF3CA89" w14:textId="64911E2E" w:rsidR="00B66093" w:rsidRPr="00B66093"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66093">
                              <w:rPr>
                                <w:rFonts w:ascii="BlackChancery" w:hAnsi="BlackChancery"/>
                                <w:noProof/>
                                <w:color w:val="4D4121"/>
                                <w:sz w:val="16"/>
                                <w:szCs w:val="16"/>
                                <w:lang w:val="en-US"/>
                              </w:rPr>
                              <w:t>(rare oils and unguents worth at least 1,000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5A693" id="Textfeld 603" o:spid="_x0000_s1395" type="#_x0000_t202" style="position:absolute;margin-left:25.65pt;margin-top:205.15pt;width:232pt;height:47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KXVQdg0AgAAXgQAAA4AAAAAAAAA&#13;&#10;AAAAAAAALgIAAGRycy9lMm9Eb2MueG1sUEsBAi0AFAAGAAgAAAAhAHn7MKfjAAAADwEAAA8AAAAA&#13;&#10;AAAAAAAAAAAAjgQAAGRycy9kb3ducmV2LnhtbFBLBQYAAAAABAAEAPMAAACeBQAAAAA=&#13;&#10;" filled="f" stroked="f" strokeweight=".5pt">
                <v:textbox>
                  <w:txbxContent>
                    <w:p w14:paraId="2EF3CA89" w14:textId="64911E2E" w:rsidR="00B66093" w:rsidRPr="00B66093"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66093">
                        <w:rPr>
                          <w:rFonts w:ascii="BlackChancery" w:hAnsi="BlackChancery"/>
                          <w:noProof/>
                          <w:color w:val="4D4121"/>
                          <w:sz w:val="16"/>
                          <w:szCs w:val="16"/>
                          <w:lang w:val="en-US"/>
                        </w:rPr>
                        <w:t>(rare oils and unguents worth at least 1,000 gp, which the spell consumes)</w:t>
                      </w:r>
                    </w:p>
                  </w:txbxContent>
                </v:textbox>
              </v:shape>
            </w:pict>
          </mc:Fallback>
        </mc:AlternateContent>
      </w:r>
      <w:r>
        <w:rPr>
          <w:noProof/>
        </w:rPr>
        <mc:AlternateContent>
          <mc:Choice Requires="wps">
            <w:drawing>
              <wp:anchor distT="0" distB="0" distL="114300" distR="114300" simplePos="0" relativeHeight="252181504" behindDoc="0" locked="0" layoutInCell="1" allowOverlap="1" wp14:anchorId="359AEAFC" wp14:editId="133594E6">
                <wp:simplePos x="0" y="0"/>
                <wp:positionH relativeFrom="column">
                  <wp:posOffset>3024505</wp:posOffset>
                </wp:positionH>
                <wp:positionV relativeFrom="paragraph">
                  <wp:posOffset>2110105</wp:posOffset>
                </wp:positionV>
                <wp:extent cx="1295400" cy="279400"/>
                <wp:effectExtent l="0" t="0" r="0" b="0"/>
                <wp:wrapNone/>
                <wp:docPr id="604" name="Textfeld 604"/>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77AC6691"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9AEAFC" id="Textfeld 604" o:spid="_x0000_s1396" type="#_x0000_t202" style="position:absolute;margin-left:238.15pt;margin-top:166.15pt;width:102pt;height:22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B+aCMQ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C7B+aCMQIAAF4EAAAOAAAAAAAAAAAA&#13;&#10;AAAAAC4CAABkcnMvZTJvRG9jLnhtbFBLAQItABQABgAIAAAAIQCFH0SP5AAAABABAAAPAAAAAAAA&#13;&#10;AAAAAAAAAIsEAABkcnMvZG93bnJldi54bWxQSwUGAAAAAAQABADzAAAAnAUAAAAA&#13;&#10;" filled="f" stroked="f" strokeweight=".5pt">
                <v:textbox>
                  <w:txbxContent>
                    <w:p w14:paraId="77AC6691"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182528" behindDoc="0" locked="0" layoutInCell="1" allowOverlap="1" wp14:anchorId="099DFCBF" wp14:editId="0CF5DFEA">
                <wp:simplePos x="0" y="0"/>
                <wp:positionH relativeFrom="column">
                  <wp:posOffset>2694305</wp:posOffset>
                </wp:positionH>
                <wp:positionV relativeFrom="paragraph">
                  <wp:posOffset>2389505</wp:posOffset>
                </wp:positionV>
                <wp:extent cx="1079500" cy="463550"/>
                <wp:effectExtent l="0" t="0" r="0" b="0"/>
                <wp:wrapNone/>
                <wp:docPr id="605" name="Textfeld 605"/>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77991FE5"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DFCBF" id="Textfeld 605" o:spid="_x0000_s1397" type="#_x0000_t202" style="position:absolute;margin-left:212.15pt;margin-top:188.15pt;width:85pt;height:36.5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aJWb/zMCAABeBAAADgAAAAAA&#13;&#10;AAAAAAAAAAAuAgAAZHJzL2Uyb0RvYy54bWxQSwECLQAUAAYACAAAACEAZfdbNuYAAAAQAQAADwAA&#13;&#10;AAAAAAAAAAAAAACNBAAAZHJzL2Rvd25yZXYueG1sUEsFBgAAAAAEAAQA8wAAAKAFAAAAAA==&#13;&#10;" filled="f" stroked="f" strokeweight=".5pt">
                <v:textbox>
                  <w:txbxContent>
                    <w:p w14:paraId="77991FE5"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178432" behindDoc="0" locked="0" layoutInCell="1" allowOverlap="1" wp14:anchorId="4F9BD425" wp14:editId="28267BDD">
                <wp:simplePos x="0" y="0"/>
                <wp:positionH relativeFrom="column">
                  <wp:posOffset>3351192</wp:posOffset>
                </wp:positionH>
                <wp:positionV relativeFrom="paragraph">
                  <wp:posOffset>-656604</wp:posOffset>
                </wp:positionV>
                <wp:extent cx="534616" cy="865762"/>
                <wp:effectExtent l="0" t="0" r="0" b="0"/>
                <wp:wrapNone/>
                <wp:docPr id="606" name="Textfeld 606"/>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12E7F59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BD425" id="Textfeld 606" o:spid="_x0000_s1398" type="#_x0000_t202" style="position:absolute;margin-left:263.85pt;margin-top:-51.7pt;width:42.1pt;height:68.1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" filled="f" stroked="f" strokeweight=".5pt">
                <v:textbox>
                  <w:txbxContent>
                    <w:p w14:paraId="12E7F59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2184576" behindDoc="0" locked="0" layoutInCell="1" allowOverlap="1" wp14:anchorId="676AA0C1" wp14:editId="00A5F34B">
                <wp:simplePos x="0" y="0"/>
                <wp:positionH relativeFrom="column">
                  <wp:posOffset>-264795</wp:posOffset>
                </wp:positionH>
                <wp:positionV relativeFrom="paragraph">
                  <wp:posOffset>2351405</wp:posOffset>
                </wp:positionV>
                <wp:extent cx="1079500" cy="254000"/>
                <wp:effectExtent l="0" t="0" r="0" b="0"/>
                <wp:wrapNone/>
                <wp:docPr id="607" name="Textfeld 60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DE55FBB"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AA0C1" id="Textfeld 607" o:spid="_x0000_s1399" type="#_x0000_t202" style="position:absolute;margin-left:-20.85pt;margin-top:185.15pt;width:85pt;height:20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NCPqpgzAgAAXgQAAA4AAAAAAAAA&#13;&#10;AAAAAAAALgIAAGRycy9lMm9Eb2MueG1sUEsBAi0AFAAGAAgAAAAhAFEe8W7kAAAAEAEAAA8AAAAA&#13;&#10;AAAAAAAAAAAAjQQAAGRycy9kb3ducmV2LnhtbFBLBQYAAAAABAAEAPMAAACeBQAAAAA=&#13;&#10;" filled="f" stroked="f" strokeweight=".5pt">
                <v:textbox>
                  <w:txbxContent>
                    <w:p w14:paraId="3DE55FBB"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Pr>
          <w:noProof/>
        </w:rPr>
        <mc:AlternateContent>
          <mc:Choice Requires="wps">
            <w:drawing>
              <wp:anchor distT="0" distB="0" distL="114300" distR="114300" simplePos="0" relativeHeight="252185600" behindDoc="0" locked="0" layoutInCell="1" allowOverlap="1" wp14:anchorId="79733C4A" wp14:editId="54DCDDFD">
                <wp:simplePos x="0" y="0"/>
                <wp:positionH relativeFrom="column">
                  <wp:posOffset>-533400</wp:posOffset>
                </wp:positionH>
                <wp:positionV relativeFrom="paragraph">
                  <wp:posOffset>2108200</wp:posOffset>
                </wp:positionV>
                <wp:extent cx="1079500" cy="279400"/>
                <wp:effectExtent l="0" t="0" r="0" b="0"/>
                <wp:wrapNone/>
                <wp:docPr id="608" name="Textfeld 60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D1B634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33C4A" id="Textfeld 608" o:spid="_x0000_s1400" type="#_x0000_t202" style="position:absolute;margin-left:-42pt;margin-top:166pt;width:85pt;height:22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bgShDTMCAABeBAAADgAAAAAAAAAA&#13;&#10;AAAAAAAuAgAAZHJzL2Uyb0RvYy54bWxQSwECLQAUAAYACAAAACEA9IKwwOMAAAAPAQAADwAAAAAA&#13;&#10;AAAAAAAAAACNBAAAZHJzL2Rvd25yZXYueG1sUEsFBgAAAAAEAAQA8wAAAJ0FAAAAAA==&#13;&#10;" filled="f" stroked="f" strokeweight=".5pt">
                <v:textbox>
                  <w:txbxContent>
                    <w:p w14:paraId="5D1B634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2180480" behindDoc="0" locked="0" layoutInCell="1" allowOverlap="1" wp14:anchorId="383D2913" wp14:editId="1D5D828A">
            <wp:simplePos x="0" y="0"/>
            <wp:positionH relativeFrom="margin">
              <wp:posOffset>3699510</wp:posOffset>
            </wp:positionH>
            <wp:positionV relativeFrom="margin">
              <wp:posOffset>433814</wp:posOffset>
            </wp:positionV>
            <wp:extent cx="582338" cy="1473200"/>
            <wp:effectExtent l="0" t="0" r="0" b="0"/>
            <wp:wrapSquare wrapText="bothSides"/>
            <wp:docPr id="610" name="Grafik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79456" behindDoc="0" locked="0" layoutInCell="1" allowOverlap="1" wp14:anchorId="2765AA4C" wp14:editId="0242E800">
            <wp:simplePos x="0" y="0"/>
            <wp:positionH relativeFrom="margin">
              <wp:posOffset>-772795</wp:posOffset>
            </wp:positionH>
            <wp:positionV relativeFrom="margin">
              <wp:posOffset>430530</wp:posOffset>
            </wp:positionV>
            <wp:extent cx="582338" cy="1473200"/>
            <wp:effectExtent l="0" t="0" r="0" b="0"/>
            <wp:wrapSquare wrapText="bothSides"/>
            <wp:docPr id="611" name="Grafik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77408" behindDoc="0" locked="0" layoutInCell="1" allowOverlap="1" wp14:anchorId="5BCAF8ED" wp14:editId="14BC8D65">
                <wp:simplePos x="0" y="0"/>
                <wp:positionH relativeFrom="column">
                  <wp:posOffset>280035</wp:posOffset>
                </wp:positionH>
                <wp:positionV relativeFrom="paragraph">
                  <wp:posOffset>-729615</wp:posOffset>
                </wp:positionV>
                <wp:extent cx="2743200" cy="482138"/>
                <wp:effectExtent l="0" t="0" r="0" b="635"/>
                <wp:wrapNone/>
                <wp:docPr id="609" name="Textfeld 60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C47094D"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Reincarnate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CAF8ED" id="Textfeld 609" o:spid="_x0000_s1401" type="#_x0000_t202" style="position:absolute;margin-left:22.05pt;margin-top:-57.45pt;width:3in;height:37.95pt;z-index:252177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NZ3Ef1JAgAAhgQAAA4AAAAAAAAAAAAAAAAALgIAAGRycy9lMm9Eb2MueG1sUEsBAi0AFAAG&#13;&#10;AAgAAAAhABp3zSzmAAAAEAEAAA8AAAAAAAAAAAAAAAAAowQAAGRycy9kb3ducmV2LnhtbFBLBQYA&#13;&#10;AAAABAAEAPMAAAC2BQAAAAA=&#13;&#10;" fillcolor="white [3201]" stroked="f" strokeweight=".5pt">
                <v:textbox>
                  <w:txbxContent>
                    <w:p w14:paraId="3C47094D"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Reincarnate</w:t>
                      </w:r>
                    </w:p>
                  </w:txbxContent>
                </v:textbox>
              </v:shape>
            </w:pict>
          </mc:Fallback>
        </mc:AlternateContent>
      </w:r>
    </w:p>
    <w:p w14:paraId="26232FA7" w14:textId="77777777" w:rsidR="00913EEC" w:rsidRDefault="00913EEC" w:rsidP="007717E6">
      <w:pPr>
        <w:sectPr w:rsidR="00913EEC" w:rsidSect="00913EEC">
          <w:headerReference w:type="even" r:id="rId152"/>
          <w:headerReference w:type="default" r:id="rId153"/>
          <w:headerReference w:type="first" r:id="rId15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97888" behindDoc="0" locked="0" layoutInCell="1" allowOverlap="1" wp14:anchorId="20891863" wp14:editId="46794663">
                <wp:simplePos x="0" y="0"/>
                <wp:positionH relativeFrom="column">
                  <wp:posOffset>-188595</wp:posOffset>
                </wp:positionH>
                <wp:positionV relativeFrom="paragraph">
                  <wp:posOffset>3240405</wp:posOffset>
                </wp:positionV>
                <wp:extent cx="3886200" cy="3136900"/>
                <wp:effectExtent l="0" t="0" r="0" b="0"/>
                <wp:wrapNone/>
                <wp:docPr id="615" name="Textfeld 615"/>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0F6CB67F" w14:textId="22622D84"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This spell reverses gravity in a 50-foot-radius, 100-foot high cylinder centered on a point within range. All creatures and objects that aren’t somehow anchored lo the ground in the area fall upward and reach the top of the area when you cast this spell. A creature can make a Dexterity saving throw lo grab onto a fixed object it can reach, thus avoiding the fall.</w:t>
                            </w:r>
                            <w:r>
                              <w:rPr>
                                <w:rFonts w:ascii="BlackChancery" w:hAnsi="BlackChancery"/>
                                <w:noProof/>
                                <w:color w:val="4D4121"/>
                                <w:lang w:val="en-US"/>
                              </w:rPr>
                              <w:br/>
                            </w:r>
                            <w:r w:rsidRPr="00BB50D2">
                              <w:rPr>
                                <w:rFonts w:ascii="BlackChancery" w:hAnsi="BlackChancery"/>
                                <w:noProof/>
                                <w:color w:val="4D4121"/>
                                <w:lang w:val="en-US"/>
                              </w:rPr>
                              <w:t>If some solid object (such as a ceiling) is encountered in this fall, faIling objects and creatures strike it just as they would during a normal downward fall. If an object or creature reaches the top of the area without striking anything, it remains there, oscillating slightly, for the duration.</w:t>
                            </w:r>
                            <w:r>
                              <w:rPr>
                                <w:rFonts w:ascii="BlackChancery" w:hAnsi="BlackChancery"/>
                                <w:noProof/>
                                <w:color w:val="4D4121"/>
                                <w:lang w:val="en-US"/>
                              </w:rPr>
                              <w:br/>
                            </w:r>
                            <w:r w:rsidRPr="00BB50D2">
                              <w:rPr>
                                <w:rFonts w:ascii="BlackChancery" w:hAnsi="BlackChancery"/>
                                <w:noProof/>
                                <w:color w:val="4D4121"/>
                                <w:lang w:val="en-US"/>
                              </w:rPr>
                              <w:t>At the end of the duration, affected objects and creatures fall back down.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91863" id="Textfeld 615" o:spid="_x0000_s1402" type="#_x0000_t202" style="position:absolute;margin-left:-14.85pt;margin-top:255.15pt;width:306pt;height:247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" filled="f" stroked="f" strokeweight=".5pt">
                <v:textbox>
                  <w:txbxContent>
                    <w:p w14:paraId="0F6CB67F" w14:textId="22622D84"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This spell reverses gravity in a 50-foot-radius, 100-foot high cylinder centered on a point within range. All creatures and objects that aren’t somehow anchored lo the ground in the area fall upward and reach the top of the area when you cast this spell. A creature can make a Dexterity saving throw lo grab onto a fixed object it can reach, thus avoiding the fall.</w:t>
                      </w:r>
                      <w:r>
                        <w:rPr>
                          <w:rFonts w:ascii="BlackChancery" w:hAnsi="BlackChancery"/>
                          <w:noProof/>
                          <w:color w:val="4D4121"/>
                          <w:lang w:val="en-US"/>
                        </w:rPr>
                        <w:br/>
                      </w:r>
                      <w:r w:rsidRPr="00BB50D2">
                        <w:rPr>
                          <w:rFonts w:ascii="BlackChancery" w:hAnsi="BlackChancery"/>
                          <w:noProof/>
                          <w:color w:val="4D4121"/>
                          <w:lang w:val="en-US"/>
                        </w:rPr>
                        <w:t>If some solid object (such as a ceiling) is encountered in this fall, faIling objects and creatures strike it just as they would during a normal downward fall. If an object or creature reaches the top of the area without striking anything, it remains there, oscillating slightly, for the duration.</w:t>
                      </w:r>
                      <w:r>
                        <w:rPr>
                          <w:rFonts w:ascii="BlackChancery" w:hAnsi="BlackChancery"/>
                          <w:noProof/>
                          <w:color w:val="4D4121"/>
                          <w:lang w:val="en-US"/>
                        </w:rPr>
                        <w:br/>
                      </w:r>
                      <w:r w:rsidRPr="00BB50D2">
                        <w:rPr>
                          <w:rFonts w:ascii="BlackChancery" w:hAnsi="BlackChancery"/>
                          <w:noProof/>
                          <w:color w:val="4D4121"/>
                          <w:lang w:val="en-US"/>
                        </w:rPr>
                        <w:t>At the end of the duration, affected objects and creatures fall back down.</w:t>
                      </w:r>
                    </w:p>
                  </w:txbxContent>
                </v:textbox>
              </v:shape>
            </w:pict>
          </mc:Fallback>
        </mc:AlternateContent>
      </w:r>
      <w:r>
        <w:rPr>
          <w:noProof/>
        </w:rPr>
        <mc:AlternateContent>
          <mc:Choice Requires="wps">
            <w:drawing>
              <wp:anchor distT="0" distB="0" distL="114300" distR="114300" simplePos="0" relativeHeight="252194816" behindDoc="0" locked="0" layoutInCell="1" allowOverlap="1" wp14:anchorId="358E1530" wp14:editId="26CFA862">
                <wp:simplePos x="0" y="0"/>
                <wp:positionH relativeFrom="column">
                  <wp:posOffset>325755</wp:posOffset>
                </wp:positionH>
                <wp:positionV relativeFrom="paragraph">
                  <wp:posOffset>2605405</wp:posOffset>
                </wp:positionV>
                <wp:extent cx="2946400" cy="596900"/>
                <wp:effectExtent l="0" t="0" r="0" b="0"/>
                <wp:wrapNone/>
                <wp:docPr id="616" name="Textfeld 616"/>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52AABEC7" w14:textId="758C2FA1"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lodestone and iron fillings)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E1530" id="Textfeld 616" o:spid="_x0000_s1403" type="#_x0000_t202" style="position:absolute;margin-left:25.65pt;margin-top:205.15pt;width:232pt;height:47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EGtOd80AgAAXgQAAA4AAAAAAAAA&#13;&#10;AAAAAAAALgIAAGRycy9lMm9Eb2MueG1sUEsBAi0AFAAGAAgAAAAhAHn7MKfjAAAADwEAAA8AAAAA&#13;&#10;AAAAAAAAAAAAjgQAAGRycy9kb3ducmV2LnhtbFBLBQYAAAAABAAEAPMAAACeBQAAAAA=&#13;&#10;" filled="f" stroked="f" strokeweight=".5pt">
                <v:textbox>
                  <w:txbxContent>
                    <w:p w14:paraId="52AABEC7" w14:textId="758C2FA1"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lodestone and iron fillings)</w:t>
                      </w:r>
                    </w:p>
                  </w:txbxContent>
                </v:textbox>
              </v:shape>
            </w:pict>
          </mc:Fallback>
        </mc:AlternateContent>
      </w:r>
      <w:r>
        <w:rPr>
          <w:noProof/>
        </w:rPr>
        <mc:AlternateContent>
          <mc:Choice Requires="wps">
            <w:drawing>
              <wp:anchor distT="0" distB="0" distL="114300" distR="114300" simplePos="0" relativeHeight="252192768" behindDoc="0" locked="0" layoutInCell="1" allowOverlap="1" wp14:anchorId="077B7832" wp14:editId="26BEB94F">
                <wp:simplePos x="0" y="0"/>
                <wp:positionH relativeFrom="column">
                  <wp:posOffset>3024505</wp:posOffset>
                </wp:positionH>
                <wp:positionV relativeFrom="paragraph">
                  <wp:posOffset>2110105</wp:posOffset>
                </wp:positionV>
                <wp:extent cx="1295400" cy="279400"/>
                <wp:effectExtent l="0" t="0" r="0" b="0"/>
                <wp:wrapNone/>
                <wp:docPr id="617" name="Textfeld 617"/>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0866C8E8"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B7832" id="Textfeld 617" o:spid="_x0000_s1404" type="#_x0000_t202" style="position:absolute;margin-left:238.15pt;margin-top:166.15pt;width:102pt;height:22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CEh850zAgAAXgQAAA4AAAAAAAAA&#13;&#10;AAAAAAAALgIAAGRycy9lMm9Eb2MueG1sUEsBAi0AFAAGAAgAAAAhAIUfRI/kAAAAEAEAAA8AAAAA&#13;&#10;AAAAAAAAAAAAjQQAAGRycy9kb3ducmV2LnhtbFBLBQYAAAAABAAEAPMAAACeBQAAAAA=&#13;&#10;" filled="f" stroked="f" strokeweight=".5pt">
                <v:textbox>
                  <w:txbxContent>
                    <w:p w14:paraId="0866C8E8"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193792" behindDoc="0" locked="0" layoutInCell="1" allowOverlap="1" wp14:anchorId="7DD7C671" wp14:editId="59E4C679">
                <wp:simplePos x="0" y="0"/>
                <wp:positionH relativeFrom="column">
                  <wp:posOffset>2694305</wp:posOffset>
                </wp:positionH>
                <wp:positionV relativeFrom="paragraph">
                  <wp:posOffset>2389505</wp:posOffset>
                </wp:positionV>
                <wp:extent cx="1079500" cy="463550"/>
                <wp:effectExtent l="0" t="0" r="0" b="0"/>
                <wp:wrapNone/>
                <wp:docPr id="618" name="Textfeld 618"/>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37FD37B4"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7C671" id="Textfeld 618" o:spid="_x0000_s1405" type="#_x0000_t202" style="position:absolute;margin-left:212.15pt;margin-top:188.15pt;width:85pt;height:36.5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" filled="f" stroked="f" strokeweight=".5pt">
                <v:textbox>
                  <w:txbxContent>
                    <w:p w14:paraId="37FD37B4"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189696" behindDoc="0" locked="0" layoutInCell="1" allowOverlap="1" wp14:anchorId="389EFFAD" wp14:editId="46C36305">
                <wp:simplePos x="0" y="0"/>
                <wp:positionH relativeFrom="column">
                  <wp:posOffset>3351192</wp:posOffset>
                </wp:positionH>
                <wp:positionV relativeFrom="paragraph">
                  <wp:posOffset>-656604</wp:posOffset>
                </wp:positionV>
                <wp:extent cx="534616" cy="865762"/>
                <wp:effectExtent l="0" t="0" r="0" b="0"/>
                <wp:wrapNone/>
                <wp:docPr id="619" name="Textfeld 619"/>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50C9506F"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EFFAD" id="Textfeld 619" o:spid="_x0000_s1406" type="#_x0000_t202" style="position:absolute;margin-left:263.85pt;margin-top:-51.7pt;width:42.1pt;height:68.15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A9YTOI0AgAAXQQAAA4AAAAA&#13;&#10;AAAAAAAAAAAALgIAAGRycy9lMm9Eb2MueG1sUEsBAi0AFAAGAAgAAAAhAPqrh6rmAAAAEAEAAA8A&#13;&#10;AAAAAAAAAAAAAAAAjgQAAGRycy9kb3ducmV2LnhtbFBLBQYAAAAABAAEAPMAAAChBQAAAAA=&#13;&#10;" filled="f" stroked="f" strokeweight=".5pt">
                <v:textbox>
                  <w:txbxContent>
                    <w:p w14:paraId="50C9506F"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Pr>
          <w:noProof/>
        </w:rPr>
        <mc:AlternateContent>
          <mc:Choice Requires="wps">
            <w:drawing>
              <wp:anchor distT="0" distB="0" distL="114300" distR="114300" simplePos="0" relativeHeight="252195840" behindDoc="0" locked="0" layoutInCell="1" allowOverlap="1" wp14:anchorId="50BA821E" wp14:editId="1E1EA7CB">
                <wp:simplePos x="0" y="0"/>
                <wp:positionH relativeFrom="column">
                  <wp:posOffset>-264795</wp:posOffset>
                </wp:positionH>
                <wp:positionV relativeFrom="paragraph">
                  <wp:posOffset>2351405</wp:posOffset>
                </wp:positionV>
                <wp:extent cx="1079500" cy="254000"/>
                <wp:effectExtent l="0" t="0" r="0" b="0"/>
                <wp:wrapNone/>
                <wp:docPr id="620" name="Textfeld 62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5845F9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A821E" id="Textfeld 620" o:spid="_x0000_s1407" type="#_x0000_t202" style="position:absolute;margin-left:-20.85pt;margin-top:185.15pt;width:85pt;height:20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MoZaazICAABeBAAADgAAAAAAAAAA&#13;&#10;AAAAAAAuAgAAZHJzL2Uyb0RvYy54bWxQSwECLQAUAAYACAAAACEAUR7xbuQAAAAQAQAADwAAAAAA&#13;&#10;AAAAAAAAAACMBAAAZHJzL2Rvd25yZXYueG1sUEsFBgAAAAAEAAQA8wAAAJ0FAAAAAA==&#13;&#10;" filled="f" stroked="f" strokeweight=".5pt">
                <v:textbox>
                  <w:txbxContent>
                    <w:p w14:paraId="15845F9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196864" behindDoc="0" locked="0" layoutInCell="1" allowOverlap="1" wp14:anchorId="1917E9FE" wp14:editId="4578878B">
                <wp:simplePos x="0" y="0"/>
                <wp:positionH relativeFrom="column">
                  <wp:posOffset>-533400</wp:posOffset>
                </wp:positionH>
                <wp:positionV relativeFrom="paragraph">
                  <wp:posOffset>2108200</wp:posOffset>
                </wp:positionV>
                <wp:extent cx="1079500" cy="279400"/>
                <wp:effectExtent l="0" t="0" r="0" b="0"/>
                <wp:wrapNone/>
                <wp:docPr id="621" name="Textfeld 62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F57302A"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100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7E9FE" id="Textfeld 621" o:spid="_x0000_s1408" type="#_x0000_t202" style="position:absolute;margin-left:-42pt;margin-top:166pt;width:85pt;height:22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NLLA7A0AgAAXgQAAA4AAAAAAAAA&#13;&#10;AAAAAAAALgIAAGRycy9lMm9Eb2MueG1sUEsBAi0AFAAGAAgAAAAhAPSCsMDjAAAADwEAAA8AAAAA&#13;&#10;AAAAAAAAAAAAjgQAAGRycy9kb3ducmV2LnhtbFBLBQYAAAAABAAEAPMAAACeBQAAAAA=&#13;&#10;" filled="f" stroked="f" strokeweight=".5pt">
                <v:textbox>
                  <w:txbxContent>
                    <w:p w14:paraId="2F57302A"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100 feet</w:t>
                      </w:r>
                    </w:p>
                  </w:txbxContent>
                </v:textbox>
              </v:shape>
            </w:pict>
          </mc:Fallback>
        </mc:AlternateContent>
      </w:r>
      <w:r>
        <w:rPr>
          <w:noProof/>
        </w:rPr>
        <w:drawing>
          <wp:anchor distT="0" distB="0" distL="114300" distR="114300" simplePos="0" relativeHeight="252191744" behindDoc="0" locked="0" layoutInCell="1" allowOverlap="1" wp14:anchorId="3BF4CA45" wp14:editId="39008CB0">
            <wp:simplePos x="0" y="0"/>
            <wp:positionH relativeFrom="margin">
              <wp:posOffset>3699510</wp:posOffset>
            </wp:positionH>
            <wp:positionV relativeFrom="margin">
              <wp:posOffset>433814</wp:posOffset>
            </wp:positionV>
            <wp:extent cx="582338" cy="1473200"/>
            <wp:effectExtent l="0" t="0" r="0" b="0"/>
            <wp:wrapSquare wrapText="bothSides"/>
            <wp:docPr id="623" name="Grafik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90720" behindDoc="0" locked="0" layoutInCell="1" allowOverlap="1" wp14:anchorId="65220AAF" wp14:editId="6600D81A">
            <wp:simplePos x="0" y="0"/>
            <wp:positionH relativeFrom="margin">
              <wp:posOffset>-772795</wp:posOffset>
            </wp:positionH>
            <wp:positionV relativeFrom="margin">
              <wp:posOffset>430530</wp:posOffset>
            </wp:positionV>
            <wp:extent cx="582338" cy="1473200"/>
            <wp:effectExtent l="0" t="0" r="0" b="0"/>
            <wp:wrapSquare wrapText="bothSides"/>
            <wp:docPr id="624" name="Grafik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88672" behindDoc="0" locked="0" layoutInCell="1" allowOverlap="1" wp14:anchorId="496F594D" wp14:editId="4FC1C27A">
                <wp:simplePos x="0" y="0"/>
                <wp:positionH relativeFrom="column">
                  <wp:posOffset>280035</wp:posOffset>
                </wp:positionH>
                <wp:positionV relativeFrom="paragraph">
                  <wp:posOffset>-729615</wp:posOffset>
                </wp:positionV>
                <wp:extent cx="2743200" cy="482138"/>
                <wp:effectExtent l="0" t="0" r="0" b="635"/>
                <wp:wrapNone/>
                <wp:docPr id="622" name="Textfeld 62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056C98D"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Reverse Gravity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6F594D" id="Textfeld 622" o:spid="_x0000_s1409" type="#_x0000_t202" style="position:absolute;margin-left:22.05pt;margin-top:-57.45pt;width:3in;height:37.95pt;z-index:252188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FFDoUUgCAACGBAAADgAAAAAAAAAAAAAAAAAuAgAAZHJzL2Uyb0RvYy54bWxQSwECLQAUAAYA&#13;&#10;CAAAACEAGnfNLOYAAAAQAQAADwAAAAAAAAAAAAAAAACiBAAAZHJzL2Rvd25yZXYueG1sUEsFBgAA&#13;&#10;AAAEAAQA8wAAALUFAAAAAA==&#13;&#10;" fillcolor="white [3201]" stroked="f" strokeweight=".5pt">
                <v:textbox>
                  <w:txbxContent>
                    <w:p w14:paraId="2056C98D"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Reverse Gravity</w:t>
                      </w:r>
                    </w:p>
                  </w:txbxContent>
                </v:textbox>
              </v:shape>
            </w:pict>
          </mc:Fallback>
        </mc:AlternateContent>
      </w:r>
    </w:p>
    <w:p w14:paraId="2EE7CFFE" w14:textId="77777777" w:rsidR="00913EEC" w:rsidRDefault="00913EEC" w:rsidP="007717E6">
      <w:pPr>
        <w:sectPr w:rsidR="00913EEC" w:rsidSect="00913EEC">
          <w:headerReference w:type="even" r:id="rId155"/>
          <w:headerReference w:type="default" r:id="rId156"/>
          <w:headerReference w:type="first" r:id="rId15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09152" behindDoc="0" locked="0" layoutInCell="1" allowOverlap="1" wp14:anchorId="574EA48D" wp14:editId="7F0B9414">
                <wp:simplePos x="0" y="0"/>
                <wp:positionH relativeFrom="column">
                  <wp:posOffset>-188595</wp:posOffset>
                </wp:positionH>
                <wp:positionV relativeFrom="paragraph">
                  <wp:posOffset>3240405</wp:posOffset>
                </wp:positionV>
                <wp:extent cx="3886200" cy="3136900"/>
                <wp:effectExtent l="0" t="0" r="0" b="0"/>
                <wp:wrapNone/>
                <wp:docPr id="628" name="Textfeld 628"/>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6DC807C7" w14:textId="2D92862B"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By means of this spell, a willing creature or an object can be hidden away, safe from detection for the duration. When you cast the spell and touch the target, it becomes invisible and can’t be targeted by divination spells or perceived through scrying sensors created by divination spells.</w:t>
                            </w:r>
                            <w:r>
                              <w:rPr>
                                <w:rFonts w:ascii="BlackChancery" w:hAnsi="BlackChancery"/>
                                <w:noProof/>
                                <w:color w:val="4D4121"/>
                                <w:lang w:val="en-US"/>
                              </w:rPr>
                              <w:br/>
                            </w:r>
                            <w:r w:rsidRPr="00BB50D2">
                              <w:rPr>
                                <w:rFonts w:ascii="BlackChancery" w:hAnsi="BlackChancery"/>
                                <w:noProof/>
                                <w:color w:val="4D4121"/>
                                <w:lang w:val="en-US"/>
                              </w:rPr>
                              <w:t>If the target is a creature, it falls into a state of suspended animation. Time ceases to flow for it, and it doesn’t grow older.</w:t>
                            </w:r>
                            <w:r>
                              <w:rPr>
                                <w:rFonts w:ascii="BlackChancery" w:hAnsi="BlackChancery"/>
                                <w:noProof/>
                                <w:color w:val="4D4121"/>
                                <w:lang w:val="en-US"/>
                              </w:rPr>
                              <w:br/>
                            </w:r>
                            <w:r w:rsidRPr="00BB50D2">
                              <w:rPr>
                                <w:rFonts w:ascii="BlackChancery" w:hAnsi="BlackChancery"/>
                                <w:noProof/>
                                <w:color w:val="4D4121"/>
                                <w:lang w:val="en-US"/>
                              </w:rPr>
                              <w:t>You can set a condition for the spell to end early. The condition can be anything you choose, but it must occur or be visible within 1 mile of the target. Examples include “after 1,000 years“ or “when the tarrasque awakens.“ This spell also ends if the target takes any damage.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EA48D" id="Textfeld 628" o:spid="_x0000_s1410" type="#_x0000_t202" style="position:absolute;margin-left:-14.85pt;margin-top:255.15pt;width:306pt;height:247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WX9Q2TQCAABfBAAADgAA&#13;&#10;AAAAAAAAAAAAAAAuAgAAZHJzL2Uyb0RvYy54bWxQSwECLQAUAAYACAAAACEADr7SeugAAAARAQAA&#13;&#10;DwAAAAAAAAAAAAAAAACOBAAAZHJzL2Rvd25yZXYueG1sUEsFBgAAAAAEAAQA8wAAAKMFAAAAAA==&#13;&#10;" filled="f" stroked="f" strokeweight=".5pt">
                <v:textbox>
                  <w:txbxContent>
                    <w:p w14:paraId="6DC807C7" w14:textId="2D92862B"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By means of this spell, a willing creature or an object can be hidden away, safe from detection for the duration. When you cast the spell and touch the target, it becomes invisible and can’t be targeted by divination spells or perceived through scrying sensors created by divination spells.</w:t>
                      </w:r>
                      <w:r>
                        <w:rPr>
                          <w:rFonts w:ascii="BlackChancery" w:hAnsi="BlackChancery"/>
                          <w:noProof/>
                          <w:color w:val="4D4121"/>
                          <w:lang w:val="en-US"/>
                        </w:rPr>
                        <w:br/>
                      </w:r>
                      <w:r w:rsidRPr="00BB50D2">
                        <w:rPr>
                          <w:rFonts w:ascii="BlackChancery" w:hAnsi="BlackChancery"/>
                          <w:noProof/>
                          <w:color w:val="4D4121"/>
                          <w:lang w:val="en-US"/>
                        </w:rPr>
                        <w:t>If the target is a creature, it falls into a state of suspended animation. Time ceases to flow for it, and it doesn’t grow older.</w:t>
                      </w:r>
                      <w:r>
                        <w:rPr>
                          <w:rFonts w:ascii="BlackChancery" w:hAnsi="BlackChancery"/>
                          <w:noProof/>
                          <w:color w:val="4D4121"/>
                          <w:lang w:val="en-US"/>
                        </w:rPr>
                        <w:br/>
                      </w:r>
                      <w:r w:rsidRPr="00BB50D2">
                        <w:rPr>
                          <w:rFonts w:ascii="BlackChancery" w:hAnsi="BlackChancery"/>
                          <w:noProof/>
                          <w:color w:val="4D4121"/>
                          <w:lang w:val="en-US"/>
                        </w:rPr>
                        <w:t>You can set a condition for the spell to end early. The condition can be anything you choose, but it must occur or be visible within 1 mile of the target. Examples include “after 1,000 years“ or “when the tarrasque awakens.“ This spell also ends if the target takes any damage.</w:t>
                      </w:r>
                    </w:p>
                  </w:txbxContent>
                </v:textbox>
              </v:shape>
            </w:pict>
          </mc:Fallback>
        </mc:AlternateContent>
      </w:r>
      <w:r>
        <w:rPr>
          <w:noProof/>
        </w:rPr>
        <mc:AlternateContent>
          <mc:Choice Requires="wps">
            <w:drawing>
              <wp:anchor distT="0" distB="0" distL="114300" distR="114300" simplePos="0" relativeHeight="252206080" behindDoc="0" locked="0" layoutInCell="1" allowOverlap="1" wp14:anchorId="7A3CC1D1" wp14:editId="07E46730">
                <wp:simplePos x="0" y="0"/>
                <wp:positionH relativeFrom="column">
                  <wp:posOffset>325755</wp:posOffset>
                </wp:positionH>
                <wp:positionV relativeFrom="paragraph">
                  <wp:posOffset>2605405</wp:posOffset>
                </wp:positionV>
                <wp:extent cx="2946400" cy="596900"/>
                <wp:effectExtent l="0" t="0" r="0" b="0"/>
                <wp:wrapNone/>
                <wp:docPr id="629" name="Textfeld 629"/>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6A554270" w14:textId="2B78F0FA" w:rsidR="00B66093" w:rsidRPr="00B66093"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V,S, M </w:t>
                            </w:r>
                            <w:r>
                              <w:rPr>
                                <w:rFonts w:ascii="BlackChancery" w:hAnsi="BlackChancery"/>
                                <w:noProof/>
                                <w:color w:val="4D4121"/>
                                <w:lang w:val="en-US"/>
                              </w:rPr>
                              <w:br/>
                            </w:r>
                            <w:r w:rsidRPr="00B66093">
                              <w:rPr>
                                <w:rFonts w:ascii="BlackChancery" w:hAnsi="BlackChancery"/>
                                <w:noProof/>
                                <w:color w:val="4D4121"/>
                                <w:sz w:val="16"/>
                                <w:szCs w:val="16"/>
                                <w:lang w:val="en-US"/>
                              </w:rPr>
                              <w:t>(a powder composed of diamond, emerald, ruby, and sapphire dust worth at least 5,000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CC1D1" id="Textfeld 629" o:spid="_x0000_s1411" type="#_x0000_t202" style="position:absolute;margin-left:25.65pt;margin-top:205.15pt;width:232pt;height:47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FS6su00AgAAXgQAAA4AAAAAAAAA&#13;&#10;AAAAAAAALgIAAGRycy9lMm9Eb2MueG1sUEsBAi0AFAAGAAgAAAAhAHn7MKfjAAAADwEAAA8AAAAA&#13;&#10;AAAAAAAAAAAAjgQAAGRycy9kb3ducmV2LnhtbFBLBQYAAAAABAAEAPMAAACeBQAAAAA=&#13;&#10;" filled="f" stroked="f" strokeweight=".5pt">
                <v:textbox>
                  <w:txbxContent>
                    <w:p w14:paraId="6A554270" w14:textId="2B78F0FA" w:rsidR="00B66093" w:rsidRPr="00B66093"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V,S, M </w:t>
                      </w:r>
                      <w:r>
                        <w:rPr>
                          <w:rFonts w:ascii="BlackChancery" w:hAnsi="BlackChancery"/>
                          <w:noProof/>
                          <w:color w:val="4D4121"/>
                          <w:lang w:val="en-US"/>
                        </w:rPr>
                        <w:br/>
                      </w:r>
                      <w:r w:rsidRPr="00B66093">
                        <w:rPr>
                          <w:rFonts w:ascii="BlackChancery" w:hAnsi="BlackChancery"/>
                          <w:noProof/>
                          <w:color w:val="4D4121"/>
                          <w:sz w:val="16"/>
                          <w:szCs w:val="16"/>
                          <w:lang w:val="en-US"/>
                        </w:rPr>
                        <w:t>(a powder composed of diamond, emerald, ruby, and sapphire dust worth at least 5,000 gp, which the spell consumes)</w:t>
                      </w:r>
                    </w:p>
                  </w:txbxContent>
                </v:textbox>
              </v:shape>
            </w:pict>
          </mc:Fallback>
        </mc:AlternateContent>
      </w:r>
      <w:r>
        <w:rPr>
          <w:noProof/>
        </w:rPr>
        <mc:AlternateContent>
          <mc:Choice Requires="wps">
            <w:drawing>
              <wp:anchor distT="0" distB="0" distL="114300" distR="114300" simplePos="0" relativeHeight="252204032" behindDoc="0" locked="0" layoutInCell="1" allowOverlap="1" wp14:anchorId="60576471" wp14:editId="13B5323F">
                <wp:simplePos x="0" y="0"/>
                <wp:positionH relativeFrom="column">
                  <wp:posOffset>3024505</wp:posOffset>
                </wp:positionH>
                <wp:positionV relativeFrom="paragraph">
                  <wp:posOffset>2110105</wp:posOffset>
                </wp:positionV>
                <wp:extent cx="1295400" cy="279400"/>
                <wp:effectExtent l="0" t="0" r="0" b="0"/>
                <wp:wrapNone/>
                <wp:docPr id="630" name="Textfeld 630"/>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09CC3F80"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76471" id="Textfeld 630" o:spid="_x0000_s1412" type="#_x0000_t202" style="position:absolute;margin-left:238.15pt;margin-top:166.15pt;width:102pt;height:22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" filled="f" stroked="f" strokeweight=".5pt">
                <v:textbox>
                  <w:txbxContent>
                    <w:p w14:paraId="09CC3F80"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205056" behindDoc="0" locked="0" layoutInCell="1" allowOverlap="1" wp14:anchorId="295563A5" wp14:editId="4BDC72BA">
                <wp:simplePos x="0" y="0"/>
                <wp:positionH relativeFrom="column">
                  <wp:posOffset>2694305</wp:posOffset>
                </wp:positionH>
                <wp:positionV relativeFrom="paragraph">
                  <wp:posOffset>2389505</wp:posOffset>
                </wp:positionV>
                <wp:extent cx="1079500" cy="463550"/>
                <wp:effectExtent l="0" t="0" r="0" b="0"/>
                <wp:wrapNone/>
                <wp:docPr id="631" name="Textfeld 631"/>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2E49D9C7"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563A5" id="Textfeld 631" o:spid="_x0000_s1413" type="#_x0000_t202" style="position:absolute;margin-left:212.15pt;margin-top:188.15pt;width:85pt;height:36.5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0/Nq7DMCAABeBAAADgAAAAAA&#13;&#10;AAAAAAAAAAAuAgAAZHJzL2Uyb0RvYy54bWxQSwECLQAUAAYACAAAACEAZfdbNuYAAAAQAQAADwAA&#13;&#10;AAAAAAAAAAAAAACNBAAAZHJzL2Rvd25yZXYueG1sUEsFBgAAAAAEAAQA8wAAAKAFAAAAAA==&#13;&#10;" filled="f" stroked="f" strokeweight=".5pt">
                <v:textbox>
                  <w:txbxContent>
                    <w:p w14:paraId="2E49D9C7"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v:textbox>
              </v:shape>
            </w:pict>
          </mc:Fallback>
        </mc:AlternateContent>
      </w:r>
      <w:r>
        <w:rPr>
          <w:noProof/>
        </w:rPr>
        <mc:AlternateContent>
          <mc:Choice Requires="wps">
            <w:drawing>
              <wp:anchor distT="0" distB="0" distL="114300" distR="114300" simplePos="0" relativeHeight="252200960" behindDoc="0" locked="0" layoutInCell="1" allowOverlap="1" wp14:anchorId="632A35D7" wp14:editId="65606500">
                <wp:simplePos x="0" y="0"/>
                <wp:positionH relativeFrom="column">
                  <wp:posOffset>3351192</wp:posOffset>
                </wp:positionH>
                <wp:positionV relativeFrom="paragraph">
                  <wp:posOffset>-656604</wp:posOffset>
                </wp:positionV>
                <wp:extent cx="534616" cy="865762"/>
                <wp:effectExtent l="0" t="0" r="0" b="0"/>
                <wp:wrapNone/>
                <wp:docPr id="632" name="Textfeld 632"/>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11C3D89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A35D7" id="Textfeld 632" o:spid="_x0000_s1414" type="#_x0000_t202" style="position:absolute;margin-left:263.85pt;margin-top:-51.7pt;width:42.1pt;height:68.15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G4VILY0AgAAXQQAAA4AAAAA&#13;&#10;AAAAAAAAAAAALgIAAGRycy9lMm9Eb2MueG1sUEsBAi0AFAAGAAgAAAAhAPqrh6rmAAAAEAEAAA8A&#13;&#10;AAAAAAAAAAAAAAAAjgQAAGRycy9kb3ducmV2LnhtbFBLBQYAAAAABAAEAPMAAAChBQAAAAA=&#13;&#10;" filled="f" stroked="f" strokeweight=".5pt">
                <v:textbox>
                  <w:txbxContent>
                    <w:p w14:paraId="11C3D89D"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Pr>
          <w:noProof/>
        </w:rPr>
        <mc:AlternateContent>
          <mc:Choice Requires="wps">
            <w:drawing>
              <wp:anchor distT="0" distB="0" distL="114300" distR="114300" simplePos="0" relativeHeight="252207104" behindDoc="0" locked="0" layoutInCell="1" allowOverlap="1" wp14:anchorId="3E0FA06B" wp14:editId="788A0687">
                <wp:simplePos x="0" y="0"/>
                <wp:positionH relativeFrom="column">
                  <wp:posOffset>-264795</wp:posOffset>
                </wp:positionH>
                <wp:positionV relativeFrom="paragraph">
                  <wp:posOffset>2351405</wp:posOffset>
                </wp:positionV>
                <wp:extent cx="1079500" cy="254000"/>
                <wp:effectExtent l="0" t="0" r="0" b="0"/>
                <wp:wrapNone/>
                <wp:docPr id="633" name="Textfeld 63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C91B5B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FA06B" id="Textfeld 633" o:spid="_x0000_s1415" type="#_x0000_t202" style="position:absolute;margin-left:-20.85pt;margin-top:185.15pt;width:85pt;height:20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KigT3QzAgAAXgQAAA4AAAAAAAAA&#13;&#10;AAAAAAAALgIAAGRycy9lMm9Eb2MueG1sUEsBAi0AFAAGAAgAAAAhAFEe8W7kAAAAEAEAAA8AAAAA&#13;&#10;AAAAAAAAAAAAjQQAAGRycy9kb3ducmV2LnhtbFBLBQYAAAAABAAEAPMAAACeBQAAAAA=&#13;&#10;" filled="f" stroked="f" strokeweight=".5pt">
                <v:textbox>
                  <w:txbxContent>
                    <w:p w14:paraId="0C91B5B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208128" behindDoc="0" locked="0" layoutInCell="1" allowOverlap="1" wp14:anchorId="62296B31" wp14:editId="6A022445">
                <wp:simplePos x="0" y="0"/>
                <wp:positionH relativeFrom="column">
                  <wp:posOffset>-533400</wp:posOffset>
                </wp:positionH>
                <wp:positionV relativeFrom="paragraph">
                  <wp:posOffset>2108200</wp:posOffset>
                </wp:positionV>
                <wp:extent cx="1079500" cy="279400"/>
                <wp:effectExtent l="0" t="0" r="0" b="0"/>
                <wp:wrapNone/>
                <wp:docPr id="634" name="Textfeld 63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794EE3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96B31" id="Textfeld 634" o:spid="_x0000_s1416" type="#_x0000_t202" style="position:absolute;margin-left:-42pt;margin-top:166pt;width:85pt;height:22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m9IMQ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PX6b0gxAgAAXgQAAA4AAAAAAAAAAAAA&#13;&#10;AAAALgIAAGRycy9lMm9Eb2MueG1sUEsBAi0AFAAGAAgAAAAhAPSCsMDjAAAADwEAAA8AAAAAAAAA&#13;&#10;AAAAAAAAiwQAAGRycy9kb3ducmV2LnhtbFBLBQYAAAAABAAEAPMAAACbBQAAAAA=&#13;&#10;" filled="f" stroked="f" strokeweight=".5pt">
                <v:textbox>
                  <w:txbxContent>
                    <w:p w14:paraId="4794EE3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2203008" behindDoc="0" locked="0" layoutInCell="1" allowOverlap="1" wp14:anchorId="6F36535D" wp14:editId="122910FF">
            <wp:simplePos x="0" y="0"/>
            <wp:positionH relativeFrom="margin">
              <wp:posOffset>3699510</wp:posOffset>
            </wp:positionH>
            <wp:positionV relativeFrom="margin">
              <wp:posOffset>433814</wp:posOffset>
            </wp:positionV>
            <wp:extent cx="582338" cy="1473200"/>
            <wp:effectExtent l="0" t="0" r="0" b="0"/>
            <wp:wrapSquare wrapText="bothSides"/>
            <wp:docPr id="636" name="Grafik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201984" behindDoc="0" locked="0" layoutInCell="1" allowOverlap="1" wp14:anchorId="4C7DC401" wp14:editId="0FD52B24">
            <wp:simplePos x="0" y="0"/>
            <wp:positionH relativeFrom="margin">
              <wp:posOffset>-772795</wp:posOffset>
            </wp:positionH>
            <wp:positionV relativeFrom="margin">
              <wp:posOffset>430530</wp:posOffset>
            </wp:positionV>
            <wp:extent cx="582338" cy="1473200"/>
            <wp:effectExtent l="0" t="0" r="0" b="0"/>
            <wp:wrapSquare wrapText="bothSides"/>
            <wp:docPr id="637" name="Grafik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99936" behindDoc="0" locked="0" layoutInCell="1" allowOverlap="1" wp14:anchorId="7FE4B035" wp14:editId="0348E0F0">
                <wp:simplePos x="0" y="0"/>
                <wp:positionH relativeFrom="column">
                  <wp:posOffset>280035</wp:posOffset>
                </wp:positionH>
                <wp:positionV relativeFrom="paragraph">
                  <wp:posOffset>-729615</wp:posOffset>
                </wp:positionV>
                <wp:extent cx="2743200" cy="482138"/>
                <wp:effectExtent l="0" t="0" r="0" b="635"/>
                <wp:wrapNone/>
                <wp:docPr id="635" name="Textfeld 63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EC465A7"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Sequester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E4B035" id="Textfeld 635" o:spid="_x0000_s1417" type="#_x0000_t202" style="position:absolute;margin-left:22.05pt;margin-top:-57.45pt;width:3in;height:37.95pt;z-index:252199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Dl3lEZGAgAAhgQAAA4AAAAAAAAAAAAAAAAALgIAAGRycy9lMm9Eb2MueG1sUEsBAi0AFAAGAAgA&#13;&#10;AAAhABp3zSzmAAAAEAEAAA8AAAAAAAAAAAAAAAAAoAQAAGRycy9kb3ducmV2LnhtbFBLBQYAAAAA&#13;&#10;BAAEAPMAAACzBQAAAAA=&#13;&#10;" fillcolor="white [3201]" stroked="f" strokeweight=".5pt">
                <v:textbox>
                  <w:txbxContent>
                    <w:p w14:paraId="3EC465A7"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Sequester</w:t>
                      </w:r>
                    </w:p>
                  </w:txbxContent>
                </v:textbox>
              </v:shape>
            </w:pict>
          </mc:Fallback>
        </mc:AlternateContent>
      </w:r>
    </w:p>
    <w:p w14:paraId="0E231134" w14:textId="77777777" w:rsidR="00913EEC" w:rsidRDefault="00913EEC" w:rsidP="007717E6">
      <w:pPr>
        <w:sectPr w:rsidR="00913EEC" w:rsidSect="00913EEC">
          <w:headerReference w:type="even" r:id="rId158"/>
          <w:headerReference w:type="default" r:id="rId159"/>
          <w:headerReference w:type="first" r:id="rId16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20416" behindDoc="0" locked="0" layoutInCell="1" allowOverlap="1" wp14:anchorId="1DE9F815" wp14:editId="1423BBE3">
                <wp:simplePos x="0" y="0"/>
                <wp:positionH relativeFrom="column">
                  <wp:posOffset>-531495</wp:posOffset>
                </wp:positionH>
                <wp:positionV relativeFrom="paragraph">
                  <wp:posOffset>3240405</wp:posOffset>
                </wp:positionV>
                <wp:extent cx="4737100" cy="3136900"/>
                <wp:effectExtent l="0" t="0" r="0" b="0"/>
                <wp:wrapNone/>
                <wp:docPr id="641" name="Textfeld 641"/>
                <wp:cNvGraphicFramePr/>
                <a:graphic xmlns:a="http://schemas.openxmlformats.org/drawingml/2006/main">
                  <a:graphicData uri="http://schemas.microsoft.com/office/word/2010/wordprocessingShape">
                    <wps:wsp>
                      <wps:cNvSpPr txBox="1"/>
                      <wps:spPr>
                        <a:xfrm>
                          <a:off x="0" y="0"/>
                          <a:ext cx="4737100" cy="3136900"/>
                        </a:xfrm>
                        <a:prstGeom prst="rect">
                          <a:avLst/>
                        </a:prstGeom>
                        <a:noFill/>
                        <a:ln w="6350">
                          <a:noFill/>
                        </a:ln>
                      </wps:spPr>
                      <wps:txbx>
                        <w:txbxContent>
                          <w:p w14:paraId="399EF19F" w14:textId="1EBCEEEA" w:rsidR="00B66093" w:rsidRPr="00B66093" w:rsidRDefault="00B66093" w:rsidP="00A37863">
                            <w:pPr>
                              <w:rPr>
                                <w:rFonts w:ascii="BlackChancery" w:hAnsi="BlackChancery"/>
                                <w:color w:val="4D4121"/>
                                <w:sz w:val="16"/>
                                <w:szCs w:val="16"/>
                                <w:lang w:val="en-US"/>
                              </w:rPr>
                            </w:pPr>
                            <w:r w:rsidRPr="00B66093">
                              <w:rPr>
                                <w:rFonts w:ascii="BlackChancery" w:hAnsi="BlackChancery"/>
                                <w:noProof/>
                                <w:color w:val="4D4121"/>
                                <w:sz w:val="16"/>
                                <w:szCs w:val="16"/>
                                <w:lang w:val="en-US"/>
                              </w:rPr>
                              <w:t>You assume the form of a different creature for the duration. The new form can be of any creature with a challenge rating equal to your level or lower. The creature can’t be a construct or an undead, and you must have seen the sort of creature at least once. You transform into an average example of that creature, one without any class levels or the Spellcasting trait.</w:t>
                            </w:r>
                            <w:r>
                              <w:rPr>
                                <w:rFonts w:ascii="BlackChancery" w:hAnsi="BlackChancery"/>
                                <w:noProof/>
                                <w:color w:val="4D4121"/>
                                <w:sz w:val="16"/>
                                <w:szCs w:val="16"/>
                                <w:lang w:val="en-US"/>
                              </w:rPr>
                              <w:br/>
                              <w:t>Y</w:t>
                            </w:r>
                            <w:r w:rsidRPr="00B66093">
                              <w:rPr>
                                <w:rFonts w:ascii="BlackChancery" w:hAnsi="BlackChancery"/>
                                <w:noProof/>
                                <w:color w:val="4D4121"/>
                                <w:sz w:val="16"/>
                                <w:szCs w:val="16"/>
                                <w:lang w:val="en-US"/>
                              </w:rPr>
                              <w:t>our game statistics are replaced by the statistics of the chosen creature, though you retain your alignment and Intelligence, Wisdom, and Charisma scores. You also retain all of your skill and saving throw proficiencies, in addition to gaining those of the creature. If the creature has the same proficiency as you and the bonus listed in its statistics is higher than yours, use the creature’s bonus in place of yours. You can’t use any legendary actions or lair actions of the new form.</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You assume the hit points and Hit Dice of the new form. When you revert to your normal form, you return to the number of hit points you had before you transformed. If you revert as a result of dropping to - hit points, any excess damage carries over to your normal form. As long as the excess damage doesn’t reduce your normal form to 0 hit points, you aren’t knocked unconscious.</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You retain the benefit of any features from your class, race, or other source and can use them, provided that your new form is physically capable of doing so. You can’t use any special senses you have (for example, darkvision) unless your new form also has that sense. You can only speak if the creature can normally speak.</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When you transform, you choose whether your equipment falls to the ground, merges into the new form, or is worn by it. Worn equipment functions as normal. The DM determines whether it is practical for the new form to wear a piece of equipment, based on the creature’s shape and size. Your equipment doesn’t change shape or size to match the new form, and any equipment that the new form can’t wear must either fall to the ground or merge into your new form. Equipment that merges has no effect in that state.</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 xml:space="preserve">During this spell’s duration, you can use your action to assume a different form following the same restrictions and rules for the original form, with one exception; if your new form has more hit points than your current one, your hit points remain at their current value.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9F815" id="Textfeld 641" o:spid="_x0000_s1418" type="#_x0000_t202" style="position:absolute;margin-left:-41.85pt;margin-top:255.15pt;width:373pt;height:247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" filled="f" stroked="f" strokeweight=".5pt">
                <v:textbox>
                  <w:txbxContent>
                    <w:p w14:paraId="399EF19F" w14:textId="1EBCEEEA" w:rsidR="00B66093" w:rsidRPr="00B66093" w:rsidRDefault="00B66093" w:rsidP="00A37863">
                      <w:pPr>
                        <w:rPr>
                          <w:rFonts w:ascii="BlackChancery" w:hAnsi="BlackChancery"/>
                          <w:color w:val="4D4121"/>
                          <w:sz w:val="16"/>
                          <w:szCs w:val="16"/>
                          <w:lang w:val="en-US"/>
                        </w:rPr>
                      </w:pPr>
                      <w:r w:rsidRPr="00B66093">
                        <w:rPr>
                          <w:rFonts w:ascii="BlackChancery" w:hAnsi="BlackChancery"/>
                          <w:noProof/>
                          <w:color w:val="4D4121"/>
                          <w:sz w:val="16"/>
                          <w:szCs w:val="16"/>
                          <w:lang w:val="en-US"/>
                        </w:rPr>
                        <w:t>You assume the form of a different creature for the duration. The new form can be of any creature with a challenge rating equal to your level or lower. The creature can’t be a construct or an undead, and you must have seen the sort of creature at least once. You transform into an average example of that creature, one without any class levels or the Spellcasting trait.</w:t>
                      </w:r>
                      <w:r>
                        <w:rPr>
                          <w:rFonts w:ascii="BlackChancery" w:hAnsi="BlackChancery"/>
                          <w:noProof/>
                          <w:color w:val="4D4121"/>
                          <w:sz w:val="16"/>
                          <w:szCs w:val="16"/>
                          <w:lang w:val="en-US"/>
                        </w:rPr>
                        <w:br/>
                        <w:t>Y</w:t>
                      </w:r>
                      <w:r w:rsidRPr="00B66093">
                        <w:rPr>
                          <w:rFonts w:ascii="BlackChancery" w:hAnsi="BlackChancery"/>
                          <w:noProof/>
                          <w:color w:val="4D4121"/>
                          <w:sz w:val="16"/>
                          <w:szCs w:val="16"/>
                          <w:lang w:val="en-US"/>
                        </w:rPr>
                        <w:t>our game statistics are replaced by the statistics of the chosen creature, though you retain your alignment and Intelligence, Wisdom, and Charisma scores. You also retain all of your skill and saving throw proficiencies, in addition to gaining those of the creature. If the creature has the same proficiency as you and the bonus listed in its statistics is higher than yours, use the creature’s bonus in place of yours. You can’t use any legendary actions or lair actions of the new form.</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You assume the hit points and Hit Dice of the new form. When you revert to your normal form, you return to the number of hit points you had before you transformed. If you revert as a result of dropping to - hit points, any excess damage carries over to your normal form. As long as the excess damage doesn’t reduce your normal form to 0 hit points, you aren’t knocked unconscious.</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You retain the benefit of any features from your class, race, or other source and can use them, provided that your new form is physically capable of doing so. You can’t use any special senses you have (for example, darkvision) unless your new form also has that sense. You can only speak if the creature can normally speak.</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When you transform, you choose whether your equipment falls to the ground, merges into the new form, or is worn by it. Worn equipment functions as normal. The DM determines whether it is practical for the new form to wear a piece of equipment, based on the creature’s shape and size. Your equipment doesn’t change shape or size to match the new form, and any equipment that the new form can’t wear must either fall to the ground or merge into your new form. Equipment that merges has no effect in that state.</w:t>
                      </w:r>
                      <w:r>
                        <w:rPr>
                          <w:rFonts w:ascii="BlackChancery" w:hAnsi="BlackChancery"/>
                          <w:noProof/>
                          <w:color w:val="4D4121"/>
                          <w:sz w:val="16"/>
                          <w:szCs w:val="16"/>
                          <w:lang w:val="en-US"/>
                        </w:rPr>
                        <w:br/>
                      </w:r>
                      <w:r w:rsidRPr="00B66093">
                        <w:rPr>
                          <w:rFonts w:ascii="BlackChancery" w:hAnsi="BlackChancery"/>
                          <w:noProof/>
                          <w:color w:val="4D4121"/>
                          <w:sz w:val="16"/>
                          <w:szCs w:val="16"/>
                          <w:lang w:val="en-US"/>
                        </w:rPr>
                        <w:t xml:space="preserve">During this spell’s duration, you can use your action to assume a different form following the same restrictions and rules for the original form, with one exception; if your new form has more hit points than your current one, your hit points remain at their current value. </w:t>
                      </w:r>
                    </w:p>
                  </w:txbxContent>
                </v:textbox>
              </v:shape>
            </w:pict>
          </mc:Fallback>
        </mc:AlternateContent>
      </w:r>
      <w:r>
        <w:rPr>
          <w:noProof/>
        </w:rPr>
        <mc:AlternateContent>
          <mc:Choice Requires="wps">
            <w:drawing>
              <wp:anchor distT="0" distB="0" distL="114300" distR="114300" simplePos="0" relativeHeight="252217344" behindDoc="0" locked="0" layoutInCell="1" allowOverlap="1" wp14:anchorId="0F15F079" wp14:editId="57B706EE">
                <wp:simplePos x="0" y="0"/>
                <wp:positionH relativeFrom="column">
                  <wp:posOffset>325755</wp:posOffset>
                </wp:positionH>
                <wp:positionV relativeFrom="paragraph">
                  <wp:posOffset>2605405</wp:posOffset>
                </wp:positionV>
                <wp:extent cx="2946400" cy="596900"/>
                <wp:effectExtent l="0" t="0" r="0" b="0"/>
                <wp:wrapNone/>
                <wp:docPr id="642" name="Textfeld 642"/>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4E83B01E" w14:textId="6931DA10" w:rsidR="00B66093" w:rsidRPr="00B66093"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V,S, M </w:t>
                            </w:r>
                            <w:r>
                              <w:rPr>
                                <w:rFonts w:ascii="BlackChancery" w:hAnsi="BlackChancery"/>
                                <w:noProof/>
                                <w:color w:val="4D4121"/>
                                <w:lang w:val="en-US"/>
                              </w:rPr>
                              <w:br/>
                            </w:r>
                            <w:r w:rsidRPr="00B66093">
                              <w:rPr>
                                <w:rFonts w:ascii="BlackChancery" w:hAnsi="BlackChancery"/>
                                <w:noProof/>
                                <w:color w:val="4D4121"/>
                                <w:sz w:val="16"/>
                                <w:szCs w:val="16"/>
                                <w:lang w:val="en-US"/>
                              </w:rPr>
                              <w:t>(ajade circlet worth at least 1,500 gp, which you must place on your head before you cast the spell)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5F079" id="Textfeld 642" o:spid="_x0000_s1419" type="#_x0000_t202" style="position:absolute;margin-left:25.65pt;margin-top:205.15pt;width:232pt;height:47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GgZ1as0AgAAXgQAAA4AAAAAAAAA&#13;&#10;AAAAAAAALgIAAGRycy9lMm9Eb2MueG1sUEsBAi0AFAAGAAgAAAAhAHn7MKfjAAAADwEAAA8AAAAA&#13;&#10;AAAAAAAAAAAAjgQAAGRycy9kb3ducmV2LnhtbFBLBQYAAAAABAAEAPMAAACeBQAAAAA=&#13;&#10;" filled="f" stroked="f" strokeweight=".5pt">
                <v:textbox>
                  <w:txbxContent>
                    <w:p w14:paraId="4E83B01E" w14:textId="6931DA10" w:rsidR="00B66093" w:rsidRPr="00B66093"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V,S, M </w:t>
                      </w:r>
                      <w:r>
                        <w:rPr>
                          <w:rFonts w:ascii="BlackChancery" w:hAnsi="BlackChancery"/>
                          <w:noProof/>
                          <w:color w:val="4D4121"/>
                          <w:lang w:val="en-US"/>
                        </w:rPr>
                        <w:br/>
                      </w:r>
                      <w:r w:rsidRPr="00B66093">
                        <w:rPr>
                          <w:rFonts w:ascii="BlackChancery" w:hAnsi="BlackChancery"/>
                          <w:noProof/>
                          <w:color w:val="4D4121"/>
                          <w:sz w:val="16"/>
                          <w:szCs w:val="16"/>
                          <w:lang w:val="en-US"/>
                        </w:rPr>
                        <w:t>(ajade circlet worth at least 1,500 gp, which you must place on your head before you cast the spell)</w:t>
                      </w:r>
                    </w:p>
                  </w:txbxContent>
                </v:textbox>
              </v:shape>
            </w:pict>
          </mc:Fallback>
        </mc:AlternateContent>
      </w:r>
      <w:r>
        <w:rPr>
          <w:noProof/>
        </w:rPr>
        <mc:AlternateContent>
          <mc:Choice Requires="wps">
            <w:drawing>
              <wp:anchor distT="0" distB="0" distL="114300" distR="114300" simplePos="0" relativeHeight="252215296" behindDoc="0" locked="0" layoutInCell="1" allowOverlap="1" wp14:anchorId="2391C269" wp14:editId="29DC09D7">
                <wp:simplePos x="0" y="0"/>
                <wp:positionH relativeFrom="column">
                  <wp:posOffset>3024505</wp:posOffset>
                </wp:positionH>
                <wp:positionV relativeFrom="paragraph">
                  <wp:posOffset>2110105</wp:posOffset>
                </wp:positionV>
                <wp:extent cx="1295400" cy="279400"/>
                <wp:effectExtent l="0" t="0" r="0" b="0"/>
                <wp:wrapNone/>
                <wp:docPr id="643" name="Textfeld 643"/>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3076DC5F"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1C269" id="Textfeld 643" o:spid="_x0000_s1420" type="#_x0000_t202" style="position:absolute;margin-left:238.15pt;margin-top:166.15pt;width:102pt;height:22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LUZ1/UzAgAAXgQAAA4AAAAAAAAA&#13;&#10;AAAAAAAALgIAAGRycy9lMm9Eb2MueG1sUEsBAi0AFAAGAAgAAAAhAIUfRI/kAAAAEAEAAA8AAAAA&#13;&#10;AAAAAAAAAAAAjQQAAGRycy9kb3ducmV2LnhtbFBLBQYAAAAABAAEAPMAAACeBQAAAAA=&#13;&#10;" filled="f" stroked="f" strokeweight=".5pt">
                <v:textbox>
                  <w:txbxContent>
                    <w:p w14:paraId="3076DC5F"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216320" behindDoc="0" locked="0" layoutInCell="1" allowOverlap="1" wp14:anchorId="797252D2" wp14:editId="31E03AB3">
                <wp:simplePos x="0" y="0"/>
                <wp:positionH relativeFrom="column">
                  <wp:posOffset>2694305</wp:posOffset>
                </wp:positionH>
                <wp:positionV relativeFrom="paragraph">
                  <wp:posOffset>2389505</wp:posOffset>
                </wp:positionV>
                <wp:extent cx="1079500" cy="463550"/>
                <wp:effectExtent l="0" t="0" r="0" b="0"/>
                <wp:wrapNone/>
                <wp:docPr id="644" name="Textfeld 644"/>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66FA7625"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252D2" id="Textfeld 644" o:spid="_x0000_s1421" type="#_x0000_t202" style="position:absolute;margin-left:212.15pt;margin-top:188.15pt;width:85pt;height:36.5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" filled="f" stroked="f" strokeweight=".5pt">
                <v:textbox>
                  <w:txbxContent>
                    <w:p w14:paraId="66FA7625"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2212224" behindDoc="0" locked="0" layoutInCell="1" allowOverlap="1" wp14:anchorId="0238BAF9" wp14:editId="5569A30B">
                <wp:simplePos x="0" y="0"/>
                <wp:positionH relativeFrom="column">
                  <wp:posOffset>3351192</wp:posOffset>
                </wp:positionH>
                <wp:positionV relativeFrom="paragraph">
                  <wp:posOffset>-656604</wp:posOffset>
                </wp:positionV>
                <wp:extent cx="534616" cy="865762"/>
                <wp:effectExtent l="0" t="0" r="0" b="0"/>
                <wp:wrapNone/>
                <wp:docPr id="645" name="Textfeld 645"/>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7F5FAF93"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8BAF9" id="Textfeld 645" o:spid="_x0000_s1422" type="#_x0000_t202" style="position:absolute;margin-left:263.85pt;margin-top:-51.7pt;width:42.1pt;height:68.15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Kivt9o0AgAAXQQAAA4AAAAA&#13;&#10;AAAAAAAAAAAALgIAAGRycy9lMm9Eb2MueG1sUEsBAi0AFAAGAAgAAAAhAPqrh6rmAAAAEAEAAA8A&#13;&#10;AAAAAAAAAAAAAAAAjgQAAGRycy9kb3ducmV2LnhtbFBLBQYAAAAABAAEAPMAAAChBQAAAAA=&#13;&#10;" filled="f" stroked="f" strokeweight=".5pt">
                <v:textbox>
                  <w:txbxContent>
                    <w:p w14:paraId="7F5FAF93"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Pr>
          <w:noProof/>
        </w:rPr>
        <mc:AlternateContent>
          <mc:Choice Requires="wps">
            <w:drawing>
              <wp:anchor distT="0" distB="0" distL="114300" distR="114300" simplePos="0" relativeHeight="252218368" behindDoc="0" locked="0" layoutInCell="1" allowOverlap="1" wp14:anchorId="50A0CCDE" wp14:editId="43E03265">
                <wp:simplePos x="0" y="0"/>
                <wp:positionH relativeFrom="column">
                  <wp:posOffset>-264795</wp:posOffset>
                </wp:positionH>
                <wp:positionV relativeFrom="paragraph">
                  <wp:posOffset>2351405</wp:posOffset>
                </wp:positionV>
                <wp:extent cx="1079500" cy="254000"/>
                <wp:effectExtent l="0" t="0" r="0" b="0"/>
                <wp:wrapNone/>
                <wp:docPr id="646" name="Textfeld 64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1F8B58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0CCDE" id="Textfeld 646" o:spid="_x0000_s1423" type="#_x0000_t202" style="position:absolute;margin-left:-20.85pt;margin-top:185.15pt;width:85pt;height:20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S6ulNAIAAF4EAAAOAAAAAAAA&#13;&#10;AAAAAAAAAC4CAABkcnMvZTJvRG9jLnhtbFBLAQItABQABgAIAAAAIQBRHvFu5AAAABABAAAPAAAA&#13;&#10;AAAAAAAAAAAAAI4EAABkcnMvZG93bnJldi54bWxQSwUGAAAAAAQABADzAAAAnwUAAAAA&#13;&#10;" filled="f" stroked="f" strokeweight=".5pt">
                <v:textbox>
                  <w:txbxContent>
                    <w:p w14:paraId="61F8B58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219392" behindDoc="0" locked="0" layoutInCell="1" allowOverlap="1" wp14:anchorId="0AFA2D0E" wp14:editId="3A9F15D4">
                <wp:simplePos x="0" y="0"/>
                <wp:positionH relativeFrom="column">
                  <wp:posOffset>-533400</wp:posOffset>
                </wp:positionH>
                <wp:positionV relativeFrom="paragraph">
                  <wp:posOffset>2108200</wp:posOffset>
                </wp:positionV>
                <wp:extent cx="1079500" cy="279400"/>
                <wp:effectExtent l="0" t="0" r="0" b="0"/>
                <wp:wrapNone/>
                <wp:docPr id="647" name="Textfeld 64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9086FE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A2D0E" id="Textfeld 647" o:spid="_x0000_s1424" type="#_x0000_t202" style="position:absolute;margin-left:-42pt;margin-top:166pt;width:85pt;height:22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F1P5oE0AgAAXgQAAA4AAAAAAAAA&#13;&#10;AAAAAAAALgIAAGRycy9lMm9Eb2MueG1sUEsBAi0AFAAGAAgAAAAhAPSCsMDjAAAADwEAAA8AAAAA&#13;&#10;AAAAAAAAAAAAjgQAAGRycy9kb3ducmV2LnhtbFBLBQYAAAAABAAEAPMAAACeBQAAAAA=&#13;&#10;" filled="f" stroked="f" strokeweight=".5pt">
                <v:textbox>
                  <w:txbxContent>
                    <w:p w14:paraId="69086FE6"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w:drawing>
          <wp:anchor distT="0" distB="0" distL="114300" distR="114300" simplePos="0" relativeHeight="252214272" behindDoc="0" locked="0" layoutInCell="1" allowOverlap="1" wp14:anchorId="04153226" wp14:editId="3C317DE6">
            <wp:simplePos x="0" y="0"/>
            <wp:positionH relativeFrom="margin">
              <wp:posOffset>3699510</wp:posOffset>
            </wp:positionH>
            <wp:positionV relativeFrom="margin">
              <wp:posOffset>433814</wp:posOffset>
            </wp:positionV>
            <wp:extent cx="582338" cy="1473200"/>
            <wp:effectExtent l="0" t="0" r="0" b="0"/>
            <wp:wrapSquare wrapText="bothSides"/>
            <wp:docPr id="649" name="Grafik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213248" behindDoc="0" locked="0" layoutInCell="1" allowOverlap="1" wp14:anchorId="51B7ACD5" wp14:editId="0E6E3DC6">
            <wp:simplePos x="0" y="0"/>
            <wp:positionH relativeFrom="margin">
              <wp:posOffset>-772795</wp:posOffset>
            </wp:positionH>
            <wp:positionV relativeFrom="margin">
              <wp:posOffset>430530</wp:posOffset>
            </wp:positionV>
            <wp:extent cx="582338" cy="1473200"/>
            <wp:effectExtent l="0" t="0" r="0" b="0"/>
            <wp:wrapSquare wrapText="bothSides"/>
            <wp:docPr id="650" name="Grafik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211200" behindDoc="0" locked="0" layoutInCell="1" allowOverlap="1" wp14:anchorId="364498F7" wp14:editId="00AD12E0">
                <wp:simplePos x="0" y="0"/>
                <wp:positionH relativeFrom="column">
                  <wp:posOffset>280035</wp:posOffset>
                </wp:positionH>
                <wp:positionV relativeFrom="paragraph">
                  <wp:posOffset>-729615</wp:posOffset>
                </wp:positionV>
                <wp:extent cx="2743200" cy="482138"/>
                <wp:effectExtent l="0" t="0" r="0" b="635"/>
                <wp:wrapNone/>
                <wp:docPr id="648" name="Textfeld 64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74001B3"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Shapechange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4498F7" id="Textfeld 648" o:spid="_x0000_s1425" type="#_x0000_t202" style="position:absolute;margin-left:22.05pt;margin-top:-57.45pt;width:3in;height:37.95pt;z-index:252211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0u0QrUgCAACGBAAADgAAAAAAAAAAAAAAAAAuAgAAZHJzL2Uyb0RvYy54bWxQSwECLQAUAAYA&#13;&#10;CAAAACEAGnfNLOYAAAAQAQAADwAAAAAAAAAAAAAAAACiBAAAZHJzL2Rvd25yZXYueG1sUEsFBgAA&#13;&#10;AAAEAAQA8wAAALUFAAAAAA==&#13;&#10;" fillcolor="white [3201]" stroked="f" strokeweight=".5pt">
                <v:textbox>
                  <w:txbxContent>
                    <w:p w14:paraId="074001B3"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Shapechange</w:t>
                      </w:r>
                    </w:p>
                  </w:txbxContent>
                </v:textbox>
              </v:shape>
            </w:pict>
          </mc:Fallback>
        </mc:AlternateContent>
      </w:r>
    </w:p>
    <w:p w14:paraId="7257A7C4" w14:textId="77777777" w:rsidR="00913EEC" w:rsidRDefault="00913EEC" w:rsidP="007717E6">
      <w:pPr>
        <w:sectPr w:rsidR="00913EEC" w:rsidSect="00913EEC">
          <w:headerReference w:type="even" r:id="rId161"/>
          <w:headerReference w:type="default" r:id="rId162"/>
          <w:headerReference w:type="first" r:id="rId16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31680" behindDoc="0" locked="0" layoutInCell="1" allowOverlap="1" wp14:anchorId="0AB9D85F" wp14:editId="41287C6B">
                <wp:simplePos x="0" y="0"/>
                <wp:positionH relativeFrom="column">
                  <wp:posOffset>-188595</wp:posOffset>
                </wp:positionH>
                <wp:positionV relativeFrom="paragraph">
                  <wp:posOffset>3240405</wp:posOffset>
                </wp:positionV>
                <wp:extent cx="3886200" cy="3136900"/>
                <wp:effectExtent l="0" t="0" r="0" b="0"/>
                <wp:wrapNone/>
                <wp:docPr id="654" name="Textfeld 654"/>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069D0634"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The wood of a club or quarterstaff you are holding is imbued with nature’s power. For the duration, you can use your spellcasting ability instead of Strength for the attack and damage rolls of melee attacks using that weapon, and the weapon’s damage die becomes  a d8. The weapon also becomes magical, if it isn’t already. The spell ends if you cast it again or if you let go of the weapon.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9D85F" id="Textfeld 654" o:spid="_x0000_s1426" type="#_x0000_t202" style="position:absolute;margin-left:-14.85pt;margin-top:255.15pt;width:306pt;height:247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" filled="f" stroked="f" strokeweight=".5pt">
                <v:textbox>
                  <w:txbxContent>
                    <w:p w14:paraId="069D0634"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The wood of a club or quarterstaff you are holding is imbued with nature’s power. For the duration, you can use your spellcasting ability instead of Strength for the attack and damage rolls of melee attacks using that weapon, and the weapon’s damage die becomes  a d8. The weapon also becomes magical, if it isn’t already. The spell ends if you cast it again or if you let go of the weapon.</w:t>
                      </w:r>
                    </w:p>
                  </w:txbxContent>
                </v:textbox>
              </v:shape>
            </w:pict>
          </mc:Fallback>
        </mc:AlternateContent>
      </w:r>
      <w:r>
        <w:rPr>
          <w:noProof/>
        </w:rPr>
        <mc:AlternateContent>
          <mc:Choice Requires="wps">
            <w:drawing>
              <wp:anchor distT="0" distB="0" distL="114300" distR="114300" simplePos="0" relativeHeight="252228608" behindDoc="0" locked="0" layoutInCell="1" allowOverlap="1" wp14:anchorId="3B037BA7" wp14:editId="0FAB9BC3">
                <wp:simplePos x="0" y="0"/>
                <wp:positionH relativeFrom="column">
                  <wp:posOffset>325755</wp:posOffset>
                </wp:positionH>
                <wp:positionV relativeFrom="paragraph">
                  <wp:posOffset>2605405</wp:posOffset>
                </wp:positionV>
                <wp:extent cx="2946400" cy="596900"/>
                <wp:effectExtent l="0" t="0" r="0" b="0"/>
                <wp:wrapNone/>
                <wp:docPr id="655" name="Textfeld 655"/>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1609778A" w14:textId="5126414D" w:rsidR="00B66093" w:rsidRPr="00B66093"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66093">
                              <w:rPr>
                                <w:rFonts w:ascii="BlackChancery" w:hAnsi="BlackChancery"/>
                                <w:noProof/>
                                <w:color w:val="4D4121"/>
                                <w:sz w:val="16"/>
                                <w:szCs w:val="16"/>
                                <w:lang w:val="en-US"/>
                              </w:rPr>
                              <w:t>(mistletoe, a shamrock leaf, and a club or quarterstaff)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37BA7" id="Textfeld 655" o:spid="_x0000_s1427" type="#_x0000_t202" style="position:absolute;margin-left:25.65pt;margin-top:205.15pt;width:232pt;height:47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MrkByDMCAABeBAAADgAAAAAAAAAA&#13;&#10;AAAAAAAuAgAAZHJzL2Uyb0RvYy54bWxQSwECLQAUAAYACAAAACEAefswp+MAAAAPAQAADwAAAAAA&#13;&#10;AAAAAAAAAACNBAAAZHJzL2Rvd25yZXYueG1sUEsFBgAAAAAEAAQA8wAAAJ0FAAAAAA==&#13;&#10;" filled="f" stroked="f" strokeweight=".5pt">
                <v:textbox>
                  <w:txbxContent>
                    <w:p w14:paraId="1609778A" w14:textId="5126414D" w:rsidR="00B66093" w:rsidRPr="00B66093"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66093">
                        <w:rPr>
                          <w:rFonts w:ascii="BlackChancery" w:hAnsi="BlackChancery"/>
                          <w:noProof/>
                          <w:color w:val="4D4121"/>
                          <w:sz w:val="16"/>
                          <w:szCs w:val="16"/>
                          <w:lang w:val="en-US"/>
                        </w:rPr>
                        <w:t>(mistletoe, a shamrock leaf, and a club or quarterstaff)</w:t>
                      </w:r>
                    </w:p>
                  </w:txbxContent>
                </v:textbox>
              </v:shape>
            </w:pict>
          </mc:Fallback>
        </mc:AlternateContent>
      </w:r>
      <w:r>
        <w:rPr>
          <w:noProof/>
        </w:rPr>
        <mc:AlternateContent>
          <mc:Choice Requires="wps">
            <w:drawing>
              <wp:anchor distT="0" distB="0" distL="114300" distR="114300" simplePos="0" relativeHeight="252226560" behindDoc="0" locked="0" layoutInCell="1" allowOverlap="1" wp14:anchorId="45833ACB" wp14:editId="56734500">
                <wp:simplePos x="0" y="0"/>
                <wp:positionH relativeFrom="column">
                  <wp:posOffset>3024505</wp:posOffset>
                </wp:positionH>
                <wp:positionV relativeFrom="paragraph">
                  <wp:posOffset>2110105</wp:posOffset>
                </wp:positionV>
                <wp:extent cx="1295400" cy="279400"/>
                <wp:effectExtent l="0" t="0" r="0" b="0"/>
                <wp:wrapNone/>
                <wp:docPr id="656" name="Textfeld 656"/>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7CB4CCB2"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33ACB" id="Textfeld 656" o:spid="_x0000_s1428" type="#_x0000_t202" style="position:absolute;margin-left:238.15pt;margin-top:166.15pt;width:102pt;height:22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" filled="f" stroked="f" strokeweight=".5pt">
                <v:textbox>
                  <w:txbxContent>
                    <w:p w14:paraId="7CB4CCB2"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227584" behindDoc="0" locked="0" layoutInCell="1" allowOverlap="1" wp14:anchorId="1F2B073D" wp14:editId="50C17AC3">
                <wp:simplePos x="0" y="0"/>
                <wp:positionH relativeFrom="column">
                  <wp:posOffset>2694305</wp:posOffset>
                </wp:positionH>
                <wp:positionV relativeFrom="paragraph">
                  <wp:posOffset>2389505</wp:posOffset>
                </wp:positionV>
                <wp:extent cx="1079500" cy="463550"/>
                <wp:effectExtent l="0" t="0" r="0" b="0"/>
                <wp:wrapNone/>
                <wp:docPr id="657" name="Textfeld 657"/>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742E6449"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2B073D" id="Textfeld 657" o:spid="_x0000_s1429" type="#_x0000_t202" style="position:absolute;margin-left:212.15pt;margin-top:188.15pt;width:85pt;height:36.5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" filled="f" stroked="f" strokeweight=".5pt">
                <v:textbox>
                  <w:txbxContent>
                    <w:p w14:paraId="742E6449"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Pr>
          <w:noProof/>
        </w:rPr>
        <mc:AlternateContent>
          <mc:Choice Requires="wps">
            <w:drawing>
              <wp:anchor distT="0" distB="0" distL="114300" distR="114300" simplePos="0" relativeHeight="252223488" behindDoc="0" locked="0" layoutInCell="1" allowOverlap="1" wp14:anchorId="298F6F3F" wp14:editId="7EAB86A5">
                <wp:simplePos x="0" y="0"/>
                <wp:positionH relativeFrom="column">
                  <wp:posOffset>3351192</wp:posOffset>
                </wp:positionH>
                <wp:positionV relativeFrom="paragraph">
                  <wp:posOffset>-656604</wp:posOffset>
                </wp:positionV>
                <wp:extent cx="534616" cy="865762"/>
                <wp:effectExtent l="0" t="0" r="0" b="0"/>
                <wp:wrapNone/>
                <wp:docPr id="658" name="Textfeld 658"/>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15CC52BF"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8F6F3F" id="Textfeld 658" o:spid="_x0000_s1430" type="#_x0000_t202" style="position:absolute;margin-left:263.85pt;margin-top:-51.7pt;width:42.1pt;height:68.1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P2Eoks0AgAAXQQAAA4AAAAA&#13;&#10;AAAAAAAAAAAALgIAAGRycy9lMm9Eb2MueG1sUEsBAi0AFAAGAAgAAAAhAPqrh6rmAAAAEAEAAA8A&#13;&#10;AAAAAAAAAAAAAAAAjgQAAGRycy9kb3ducmV2LnhtbFBLBQYAAAAABAAEAPMAAAChBQAAAAA=&#13;&#10;" filled="f" stroked="f" strokeweight=".5pt">
                <v:textbox>
                  <w:txbxContent>
                    <w:p w14:paraId="15CC52BF"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2229632" behindDoc="0" locked="0" layoutInCell="1" allowOverlap="1" wp14:anchorId="15596214" wp14:editId="21144FBE">
                <wp:simplePos x="0" y="0"/>
                <wp:positionH relativeFrom="column">
                  <wp:posOffset>-264795</wp:posOffset>
                </wp:positionH>
                <wp:positionV relativeFrom="paragraph">
                  <wp:posOffset>2351405</wp:posOffset>
                </wp:positionV>
                <wp:extent cx="1079500" cy="254000"/>
                <wp:effectExtent l="0" t="0" r="0" b="0"/>
                <wp:wrapNone/>
                <wp:docPr id="659" name="Textfeld 65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02AB24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96214" id="Textfeld 659" o:spid="_x0000_s1431" type="#_x0000_t202" style="position:absolute;margin-left:-20.85pt;margin-top:185.15pt;width:85pt;height:20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KQywSEzAgAAXgQAAA4AAAAAAAAA&#13;&#10;AAAAAAAALgIAAGRycy9lMm9Eb2MueG1sUEsBAi0AFAAGAAgAAAAhAFEe8W7kAAAAEAEAAA8AAAAA&#13;&#10;AAAAAAAAAAAAjQQAAGRycy9kb3ducmV2LnhtbFBLBQYAAAAABAAEAPMAAACeBQAAAAA=&#13;&#10;" filled="f" stroked="f" strokeweight=".5pt">
                <v:textbox>
                  <w:txbxContent>
                    <w:p w14:paraId="402AB24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2230656" behindDoc="0" locked="0" layoutInCell="1" allowOverlap="1" wp14:anchorId="2343E186" wp14:editId="7E2F9FAD">
                <wp:simplePos x="0" y="0"/>
                <wp:positionH relativeFrom="column">
                  <wp:posOffset>-533400</wp:posOffset>
                </wp:positionH>
                <wp:positionV relativeFrom="paragraph">
                  <wp:posOffset>2108200</wp:posOffset>
                </wp:positionV>
                <wp:extent cx="1079500" cy="279400"/>
                <wp:effectExtent l="0" t="0" r="0" b="0"/>
                <wp:wrapNone/>
                <wp:docPr id="660" name="Textfeld 66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707F32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43E186" id="Textfeld 660" o:spid="_x0000_s1432" type="#_x0000_t202" style="position:absolute;margin-left:-42pt;margin-top:166pt;width:85pt;height:22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Xe9odjMCAABeBAAADgAAAAAAAAAA&#13;&#10;AAAAAAAuAgAAZHJzL2Uyb0RvYy54bWxQSwECLQAUAAYACAAAACEA9IKwwOMAAAAPAQAADwAAAAAA&#13;&#10;AAAAAAAAAACNBAAAZHJzL2Rvd25yZXYueG1sUEsFBgAAAAAEAAQA8wAAAJ0FAAAAAA==&#13;&#10;" filled="f" stroked="f" strokeweight=".5pt">
                <v:textbox>
                  <w:txbxContent>
                    <w:p w14:paraId="0707F321"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2225536" behindDoc="0" locked="0" layoutInCell="1" allowOverlap="1" wp14:anchorId="040DB36D" wp14:editId="1CA90E94">
            <wp:simplePos x="0" y="0"/>
            <wp:positionH relativeFrom="margin">
              <wp:posOffset>3699510</wp:posOffset>
            </wp:positionH>
            <wp:positionV relativeFrom="margin">
              <wp:posOffset>433814</wp:posOffset>
            </wp:positionV>
            <wp:extent cx="582338" cy="1473200"/>
            <wp:effectExtent l="0" t="0" r="0" b="0"/>
            <wp:wrapSquare wrapText="bothSides"/>
            <wp:docPr id="662" name="Grafik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224512" behindDoc="0" locked="0" layoutInCell="1" allowOverlap="1" wp14:anchorId="1CA0FD2A" wp14:editId="671CECFA">
            <wp:simplePos x="0" y="0"/>
            <wp:positionH relativeFrom="margin">
              <wp:posOffset>-772795</wp:posOffset>
            </wp:positionH>
            <wp:positionV relativeFrom="margin">
              <wp:posOffset>430530</wp:posOffset>
            </wp:positionV>
            <wp:extent cx="582338" cy="1473200"/>
            <wp:effectExtent l="0" t="0" r="0" b="0"/>
            <wp:wrapSquare wrapText="bothSides"/>
            <wp:docPr id="663" name="Grafik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222464" behindDoc="0" locked="0" layoutInCell="1" allowOverlap="1" wp14:anchorId="5BBC1FEA" wp14:editId="5B213FD4">
                <wp:simplePos x="0" y="0"/>
                <wp:positionH relativeFrom="column">
                  <wp:posOffset>280035</wp:posOffset>
                </wp:positionH>
                <wp:positionV relativeFrom="paragraph">
                  <wp:posOffset>-729615</wp:posOffset>
                </wp:positionV>
                <wp:extent cx="2743200" cy="482138"/>
                <wp:effectExtent l="0" t="0" r="0" b="635"/>
                <wp:wrapNone/>
                <wp:docPr id="661" name="Textfeld 66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E379396"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Shillelagh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BC1FEA" id="Textfeld 661" o:spid="_x0000_s1433" type="#_x0000_t202" style="position:absolute;margin-left:22.05pt;margin-top:-57.45pt;width:3in;height:37.95pt;z-index:252222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aON1IkgCAACGBAAADgAAAAAAAAAAAAAAAAAuAgAAZHJzL2Uyb0RvYy54bWxQSwECLQAUAAYA&#13;&#10;CAAAACEAGnfNLOYAAAAQAQAADwAAAAAAAAAAAAAAAACiBAAAZHJzL2Rvd25yZXYueG1sUEsFBgAA&#13;&#10;AAAEAAQA8wAAALUFAAAAAA==&#13;&#10;" fillcolor="white [3201]" stroked="f" strokeweight=".5pt">
                <v:textbox>
                  <w:txbxContent>
                    <w:p w14:paraId="3E379396"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Shillelagh</w:t>
                      </w:r>
                    </w:p>
                  </w:txbxContent>
                </v:textbox>
              </v:shape>
            </w:pict>
          </mc:Fallback>
        </mc:AlternateContent>
      </w:r>
    </w:p>
    <w:p w14:paraId="27CC0D08" w14:textId="77777777" w:rsidR="00913EEC" w:rsidRDefault="00913EEC" w:rsidP="007717E6">
      <w:pPr>
        <w:sectPr w:rsidR="00913EEC" w:rsidSect="00913EEC">
          <w:headerReference w:type="even" r:id="rId164"/>
          <w:headerReference w:type="default" r:id="rId165"/>
          <w:headerReference w:type="first" r:id="rId16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42944" behindDoc="0" locked="0" layoutInCell="1" allowOverlap="1" wp14:anchorId="259A9078" wp14:editId="4B727D33">
                <wp:simplePos x="0" y="0"/>
                <wp:positionH relativeFrom="column">
                  <wp:posOffset>-188595</wp:posOffset>
                </wp:positionH>
                <wp:positionV relativeFrom="paragraph">
                  <wp:posOffset>2935605</wp:posOffset>
                </wp:positionV>
                <wp:extent cx="3886200" cy="3441700"/>
                <wp:effectExtent l="0" t="0" r="0" b="0"/>
                <wp:wrapNone/>
                <wp:docPr id="667" name="Textfeld 667"/>
                <wp:cNvGraphicFramePr/>
                <a:graphic xmlns:a="http://schemas.openxmlformats.org/drawingml/2006/main">
                  <a:graphicData uri="http://schemas.microsoft.com/office/word/2010/wordprocessingShape">
                    <wps:wsp>
                      <wps:cNvSpPr txBox="1"/>
                      <wps:spPr>
                        <a:xfrm>
                          <a:off x="0" y="0"/>
                          <a:ext cx="3886200" cy="3441700"/>
                        </a:xfrm>
                        <a:prstGeom prst="rect">
                          <a:avLst/>
                        </a:prstGeom>
                        <a:noFill/>
                        <a:ln w="6350">
                          <a:noFill/>
                        </a:ln>
                      </wps:spPr>
                      <wps:txbx>
                        <w:txbxContent>
                          <w:p w14:paraId="42AD67C5" w14:textId="6668FC16"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alter time around up to six creatures of your choice in a 40-foot cube within range, Each target must succeed on a Wisdom saving throw or be affected by this spell for the duration.</w:t>
                            </w:r>
                            <w:r>
                              <w:rPr>
                                <w:rFonts w:ascii="BlackChancery" w:hAnsi="BlackChancery"/>
                                <w:noProof/>
                                <w:color w:val="4D4121"/>
                                <w:lang w:val="en-US"/>
                              </w:rPr>
                              <w:br/>
                            </w:r>
                            <w:r w:rsidRPr="00BB50D2">
                              <w:rPr>
                                <w:rFonts w:ascii="BlackChancery" w:hAnsi="BlackChancery"/>
                                <w:noProof/>
                                <w:color w:val="4D4121"/>
                                <w:lang w:val="en-US"/>
                              </w:rPr>
                              <w:t>An affected target’s speed is halved, it takes a -2 penalty to AC and Dexterity saving throws, and it can’t use reactions. On its turn, it can use either an action ora bonus action, not both. Regardless of the creature’ s abilities or magic items, it can’t make more than one melee arranged attack during its turn.</w:t>
                            </w:r>
                            <w:r>
                              <w:rPr>
                                <w:rFonts w:ascii="BlackChancery" w:hAnsi="BlackChancery"/>
                                <w:noProof/>
                                <w:color w:val="4D4121"/>
                                <w:lang w:val="en-US"/>
                              </w:rPr>
                              <w:br/>
                            </w:r>
                            <w:r w:rsidRPr="00BB50D2">
                              <w:rPr>
                                <w:rFonts w:ascii="BlackChancery" w:hAnsi="BlackChancery"/>
                                <w:noProof/>
                                <w:color w:val="4D4121"/>
                                <w:lang w:val="en-US"/>
                              </w:rPr>
                              <w:t>If the creature attempts to cast a spell with a casting time of 1 action, roll a d20. On an 11 or higher, the spell doesn’t take effect until the creature’s next turn, and the creature must use its action on that turn to complete the spell. If it can’t, the spell is wasted.</w:t>
                            </w:r>
                            <w:r>
                              <w:rPr>
                                <w:rFonts w:ascii="BlackChancery" w:hAnsi="BlackChancery"/>
                                <w:noProof/>
                                <w:color w:val="4D4121"/>
                                <w:lang w:val="en-US"/>
                              </w:rPr>
                              <w:br/>
                            </w:r>
                            <w:r w:rsidRPr="00BB50D2">
                              <w:rPr>
                                <w:rFonts w:ascii="BlackChancery" w:hAnsi="BlackChancery"/>
                                <w:noProof/>
                                <w:color w:val="4D4121"/>
                                <w:lang w:val="en-US"/>
                              </w:rPr>
                              <w:t>A creature affected by this spell makes another Wisdom saving throw at the end of its turn. On a successful save, the effect ends for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A9078" id="Textfeld 667" o:spid="_x0000_s1434" type="#_x0000_t202" style="position:absolute;margin-left:-14.85pt;margin-top:231.15pt;width:306pt;height:271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" filled="f" stroked="f" strokeweight=".5pt">
                <v:textbox>
                  <w:txbxContent>
                    <w:p w14:paraId="42AD67C5" w14:textId="6668FC16"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alter time around up to six creatures of your choice in a 40-foot cube within range, Each target must succeed on a Wisdom saving throw or be affected by this spell for the duration.</w:t>
                      </w:r>
                      <w:r>
                        <w:rPr>
                          <w:rFonts w:ascii="BlackChancery" w:hAnsi="BlackChancery"/>
                          <w:noProof/>
                          <w:color w:val="4D4121"/>
                          <w:lang w:val="en-US"/>
                        </w:rPr>
                        <w:br/>
                      </w:r>
                      <w:r w:rsidRPr="00BB50D2">
                        <w:rPr>
                          <w:rFonts w:ascii="BlackChancery" w:hAnsi="BlackChancery"/>
                          <w:noProof/>
                          <w:color w:val="4D4121"/>
                          <w:lang w:val="en-US"/>
                        </w:rPr>
                        <w:t>An affected target’s speed is halved, it takes a -2 penalty to AC and Dexterity saving throws, and it can’t use reactions. On its turn, it can use either an action ora bonus action, not both. Regardless of the creature’ s abilities or magic items, it can’t make more than one melee arranged attack during its turn.</w:t>
                      </w:r>
                      <w:r>
                        <w:rPr>
                          <w:rFonts w:ascii="BlackChancery" w:hAnsi="BlackChancery"/>
                          <w:noProof/>
                          <w:color w:val="4D4121"/>
                          <w:lang w:val="en-US"/>
                        </w:rPr>
                        <w:br/>
                      </w:r>
                      <w:r w:rsidRPr="00BB50D2">
                        <w:rPr>
                          <w:rFonts w:ascii="BlackChancery" w:hAnsi="BlackChancery"/>
                          <w:noProof/>
                          <w:color w:val="4D4121"/>
                          <w:lang w:val="en-US"/>
                        </w:rPr>
                        <w:t>If the creature attempts to cast a spell with a casting time of 1 action, roll a d20. On an 11 or higher, the spell doesn’t take effect until the creature’s next turn, and the creature must use its action on that turn to complete the spell. If it can’t, the spell is wasted.</w:t>
                      </w:r>
                      <w:r>
                        <w:rPr>
                          <w:rFonts w:ascii="BlackChancery" w:hAnsi="BlackChancery"/>
                          <w:noProof/>
                          <w:color w:val="4D4121"/>
                          <w:lang w:val="en-US"/>
                        </w:rPr>
                        <w:br/>
                      </w:r>
                      <w:r w:rsidRPr="00BB50D2">
                        <w:rPr>
                          <w:rFonts w:ascii="BlackChancery" w:hAnsi="BlackChancery"/>
                          <w:noProof/>
                          <w:color w:val="4D4121"/>
                          <w:lang w:val="en-US"/>
                        </w:rPr>
                        <w:t>A creature affected by this spell makes another Wisdom saving throw at the end of its turn. On a successful save, the effect ends for it.</w:t>
                      </w:r>
                    </w:p>
                  </w:txbxContent>
                </v:textbox>
              </v:shape>
            </w:pict>
          </mc:Fallback>
        </mc:AlternateContent>
      </w:r>
      <w:r>
        <w:rPr>
          <w:noProof/>
        </w:rPr>
        <mc:AlternateContent>
          <mc:Choice Requires="wps">
            <w:drawing>
              <wp:anchor distT="0" distB="0" distL="114300" distR="114300" simplePos="0" relativeHeight="252239872" behindDoc="0" locked="0" layoutInCell="1" allowOverlap="1" wp14:anchorId="170AD981" wp14:editId="1646F46B">
                <wp:simplePos x="0" y="0"/>
                <wp:positionH relativeFrom="column">
                  <wp:posOffset>325755</wp:posOffset>
                </wp:positionH>
                <wp:positionV relativeFrom="paragraph">
                  <wp:posOffset>2605405</wp:posOffset>
                </wp:positionV>
                <wp:extent cx="2946400" cy="596900"/>
                <wp:effectExtent l="0" t="0" r="0" b="0"/>
                <wp:wrapNone/>
                <wp:docPr id="668" name="Textfeld 668"/>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78C96C1C" w14:textId="77777777" w:rsidR="00B66093" w:rsidRPr="00A27B5B" w:rsidRDefault="00B66093" w:rsidP="00A37863">
                            <w:pPr>
                              <w:jc w:val="center"/>
                              <w:rPr>
                                <w:rFonts w:ascii="BlackChancery" w:hAnsi="BlackChancery"/>
                                <w:color w:val="4D4121"/>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AD981" id="Textfeld 668" o:spid="_x0000_s1435" type="#_x0000_t202" style="position:absolute;margin-left:25.65pt;margin-top:205.15pt;width:232pt;height:47pt;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GYSETc0AgAAXgQAAA4AAAAAAAAA&#13;&#10;AAAAAAAALgIAAGRycy9lMm9Eb2MueG1sUEsBAi0AFAAGAAgAAAAhAHn7MKfjAAAADwEAAA8AAAAA&#13;&#10;AAAAAAAAAAAAjgQAAGRycy9kb3ducmV2LnhtbFBLBQYAAAAABAAEAPMAAACeBQAAAAA=&#13;&#10;" filled="f" stroked="f" strokeweight=".5pt">
                <v:textbox>
                  <w:txbxContent>
                    <w:p w14:paraId="78C96C1C" w14:textId="77777777" w:rsidR="00B66093" w:rsidRPr="00A27B5B" w:rsidRDefault="00B66093" w:rsidP="00A37863">
                      <w:pPr>
                        <w:jc w:val="center"/>
                        <w:rPr>
                          <w:rFonts w:ascii="BlackChancery" w:hAnsi="BlackChancery"/>
                          <w:color w:val="4D4121"/>
                          <w:sz w:val="28"/>
                          <w:szCs w:val="28"/>
                          <w:lang w:val="en-US"/>
                        </w:rPr>
                      </w:pPr>
                    </w:p>
                  </w:txbxContent>
                </v:textbox>
              </v:shape>
            </w:pict>
          </mc:Fallback>
        </mc:AlternateContent>
      </w:r>
      <w:r>
        <w:rPr>
          <w:noProof/>
        </w:rPr>
        <mc:AlternateContent>
          <mc:Choice Requires="wps">
            <w:drawing>
              <wp:anchor distT="0" distB="0" distL="114300" distR="114300" simplePos="0" relativeHeight="252237824" behindDoc="0" locked="0" layoutInCell="1" allowOverlap="1" wp14:anchorId="3B1B7C72" wp14:editId="2881F782">
                <wp:simplePos x="0" y="0"/>
                <wp:positionH relativeFrom="column">
                  <wp:posOffset>3024505</wp:posOffset>
                </wp:positionH>
                <wp:positionV relativeFrom="paragraph">
                  <wp:posOffset>2110105</wp:posOffset>
                </wp:positionV>
                <wp:extent cx="1295400" cy="279400"/>
                <wp:effectExtent l="0" t="0" r="0" b="0"/>
                <wp:wrapNone/>
                <wp:docPr id="669" name="Textfeld 669"/>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1B60795E"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B7C72" id="Textfeld 669" o:spid="_x0000_s1436" type="#_x0000_t202" style="position:absolute;margin-left:238.15pt;margin-top:166.15pt;width:102pt;height:22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DYGoYnMQIAAF4EAAAOAAAAAAAAAAAA&#13;&#10;AAAAAC4CAABkcnMvZTJvRG9jLnhtbFBLAQItABQABgAIAAAAIQCFH0SP5AAAABABAAAPAAAAAAAA&#13;&#10;AAAAAAAAAIsEAABkcnMvZG93bnJldi54bWxQSwUGAAAAAAQABADzAAAAnAUAAAAA&#13;&#10;" filled="f" stroked="f" strokeweight=".5pt">
                <v:textbox>
                  <w:txbxContent>
                    <w:p w14:paraId="1B60795E"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238848" behindDoc="0" locked="0" layoutInCell="1" allowOverlap="1" wp14:anchorId="1D0104C1" wp14:editId="4B202160">
                <wp:simplePos x="0" y="0"/>
                <wp:positionH relativeFrom="column">
                  <wp:posOffset>2694305</wp:posOffset>
                </wp:positionH>
                <wp:positionV relativeFrom="paragraph">
                  <wp:posOffset>2389505</wp:posOffset>
                </wp:positionV>
                <wp:extent cx="1079500" cy="463550"/>
                <wp:effectExtent l="0" t="0" r="0" b="0"/>
                <wp:wrapNone/>
                <wp:docPr id="670" name="Textfeld 670"/>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6F2E163F"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104C1" id="Textfeld 670" o:spid="_x0000_s1437" type="#_x0000_t202" style="position:absolute;margin-left:212.15pt;margin-top:188.15pt;width:85pt;height:36.5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" filled="f" stroked="f" strokeweight=".5pt">
                <v:textbox>
                  <w:txbxContent>
                    <w:p w14:paraId="6F2E163F"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234752" behindDoc="0" locked="0" layoutInCell="1" allowOverlap="1" wp14:anchorId="2AAD41BC" wp14:editId="53BF8550">
                <wp:simplePos x="0" y="0"/>
                <wp:positionH relativeFrom="column">
                  <wp:posOffset>3351192</wp:posOffset>
                </wp:positionH>
                <wp:positionV relativeFrom="paragraph">
                  <wp:posOffset>-656604</wp:posOffset>
                </wp:positionV>
                <wp:extent cx="534616" cy="865762"/>
                <wp:effectExtent l="0" t="0" r="0" b="0"/>
                <wp:wrapNone/>
                <wp:docPr id="671" name="Textfeld 671"/>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0308B011"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D41BC" id="Textfeld 671" o:spid="_x0000_s1438" type="#_x0000_t202" style="position:absolute;margin-left:263.85pt;margin-top:-51.7pt;width:42.1pt;height:68.1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" filled="f" stroked="f" strokeweight=".5pt">
                <v:textbox>
                  <w:txbxContent>
                    <w:p w14:paraId="0308B011"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2240896" behindDoc="0" locked="0" layoutInCell="1" allowOverlap="1" wp14:anchorId="756A3ADB" wp14:editId="0760D9E0">
                <wp:simplePos x="0" y="0"/>
                <wp:positionH relativeFrom="column">
                  <wp:posOffset>-264795</wp:posOffset>
                </wp:positionH>
                <wp:positionV relativeFrom="paragraph">
                  <wp:posOffset>2351405</wp:posOffset>
                </wp:positionV>
                <wp:extent cx="1079500" cy="254000"/>
                <wp:effectExtent l="0" t="0" r="0" b="0"/>
                <wp:wrapNone/>
                <wp:docPr id="672" name="Textfeld 67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1586DF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A3ADB" id="Textfeld 672" o:spid="_x0000_s1439" type="#_x0000_t202" style="position:absolute;margin-left:-20.85pt;margin-top:185.15pt;width:85pt;height:20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ESMsfwzAgAAXgQAAA4AAAAAAAAA&#13;&#10;AAAAAAAALgIAAGRycy9lMm9Eb2MueG1sUEsBAi0AFAAGAAgAAAAhAFEe8W7kAAAAEAEAAA8AAAAA&#13;&#10;AAAAAAAAAAAAjQQAAGRycy9kb3ducmV2LnhtbFBLBQYAAAAABAAEAPMAAACeBQAAAAA=&#13;&#10;" filled="f" stroked="f" strokeweight=".5pt">
                <v:textbox>
                  <w:txbxContent>
                    <w:p w14:paraId="51586DF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241920" behindDoc="0" locked="0" layoutInCell="1" allowOverlap="1" wp14:anchorId="299312A9" wp14:editId="0A3F9E49">
                <wp:simplePos x="0" y="0"/>
                <wp:positionH relativeFrom="column">
                  <wp:posOffset>-533400</wp:posOffset>
                </wp:positionH>
                <wp:positionV relativeFrom="paragraph">
                  <wp:posOffset>2108200</wp:posOffset>
                </wp:positionV>
                <wp:extent cx="1079500" cy="279400"/>
                <wp:effectExtent l="0" t="0" r="0" b="0"/>
                <wp:wrapNone/>
                <wp:docPr id="673" name="Textfeld 67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ADE382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312A9" id="Textfeld 673" o:spid="_x0000_s1440" type="#_x0000_t202" style="position:absolute;margin-left:-42pt;margin-top:166pt;width:85pt;height:22pt;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NoENMQ0AgAAXgQAAA4AAAAAAAAA&#13;&#10;AAAAAAAALgIAAGRycy9lMm9Eb2MueG1sUEsBAi0AFAAGAAgAAAAhAPSCsMDjAAAADwEAAA8AAAAA&#13;&#10;AAAAAAAAAAAAjgQAAGRycy9kb3ducmV2LnhtbFBLBQYAAAAABAAEAPMAAACeBQAAAAA=&#13;&#10;" filled="f" stroked="f" strokeweight=".5pt">
                <v:textbox>
                  <w:txbxContent>
                    <w:p w14:paraId="7ADE382F"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Pr>
          <w:noProof/>
        </w:rPr>
        <w:drawing>
          <wp:anchor distT="0" distB="0" distL="114300" distR="114300" simplePos="0" relativeHeight="252236800" behindDoc="0" locked="0" layoutInCell="1" allowOverlap="1" wp14:anchorId="45A81589" wp14:editId="5C4EF964">
            <wp:simplePos x="0" y="0"/>
            <wp:positionH relativeFrom="margin">
              <wp:posOffset>3699510</wp:posOffset>
            </wp:positionH>
            <wp:positionV relativeFrom="margin">
              <wp:posOffset>433814</wp:posOffset>
            </wp:positionV>
            <wp:extent cx="582338" cy="1473200"/>
            <wp:effectExtent l="0" t="0" r="0" b="0"/>
            <wp:wrapSquare wrapText="bothSides"/>
            <wp:docPr id="675" name="Grafik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235776" behindDoc="0" locked="0" layoutInCell="1" allowOverlap="1" wp14:anchorId="5CC25C40" wp14:editId="2759E4CF">
            <wp:simplePos x="0" y="0"/>
            <wp:positionH relativeFrom="margin">
              <wp:posOffset>-772795</wp:posOffset>
            </wp:positionH>
            <wp:positionV relativeFrom="margin">
              <wp:posOffset>430530</wp:posOffset>
            </wp:positionV>
            <wp:extent cx="582338" cy="1473200"/>
            <wp:effectExtent l="0" t="0" r="0" b="0"/>
            <wp:wrapSquare wrapText="bothSides"/>
            <wp:docPr id="676" name="Grafik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233728" behindDoc="0" locked="0" layoutInCell="1" allowOverlap="1" wp14:anchorId="3EAB9FB5" wp14:editId="591AB9AB">
                <wp:simplePos x="0" y="0"/>
                <wp:positionH relativeFrom="column">
                  <wp:posOffset>280035</wp:posOffset>
                </wp:positionH>
                <wp:positionV relativeFrom="paragraph">
                  <wp:posOffset>-729615</wp:posOffset>
                </wp:positionV>
                <wp:extent cx="2743200" cy="482138"/>
                <wp:effectExtent l="0" t="0" r="0" b="635"/>
                <wp:wrapNone/>
                <wp:docPr id="674" name="Textfeld 67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9C538B2"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AB9FB5" id="Textfeld 674" o:spid="_x0000_s1441" type="#_x0000_t202" style="position:absolute;margin-left:22.05pt;margin-top:-57.45pt;width:3in;height:37.95pt;z-index:252233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oYE38UgCAACGBAAADgAAAAAAAAAAAAAAAAAuAgAAZHJzL2Uyb0RvYy54bWxQSwECLQAUAAYA&#13;&#10;CAAAACEAGnfNLOYAAAAQAQAADwAAAAAAAAAAAAAAAACiBAAAZHJzL2Rvd25yZXYueG1sUEsFBgAA&#13;&#10;AAAEAAQA8wAAALUFAAAAAA==&#13;&#10;" fillcolor="white [3201]" stroked="f" strokeweight=".5pt">
                <v:textbox>
                  <w:txbxContent>
                    <w:p w14:paraId="39C538B2"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Slow</w:t>
                      </w:r>
                    </w:p>
                  </w:txbxContent>
                </v:textbox>
              </v:shape>
            </w:pict>
          </mc:Fallback>
        </mc:AlternateContent>
      </w:r>
    </w:p>
    <w:p w14:paraId="5A1CA513" w14:textId="77777777" w:rsidR="00913EEC" w:rsidRDefault="00913EEC" w:rsidP="007717E6">
      <w:pPr>
        <w:sectPr w:rsidR="00913EEC" w:rsidSect="00913EEC">
          <w:headerReference w:type="even" r:id="rId167"/>
          <w:headerReference w:type="default" r:id="rId168"/>
          <w:headerReference w:type="first" r:id="rId16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54208" behindDoc="0" locked="0" layoutInCell="1" allowOverlap="1" wp14:anchorId="7151C9EE" wp14:editId="4A69708A">
                <wp:simplePos x="0" y="0"/>
                <wp:positionH relativeFrom="column">
                  <wp:posOffset>-188595</wp:posOffset>
                </wp:positionH>
                <wp:positionV relativeFrom="paragraph">
                  <wp:posOffset>3011805</wp:posOffset>
                </wp:positionV>
                <wp:extent cx="3886200" cy="3365500"/>
                <wp:effectExtent l="0" t="0" r="0" b="0"/>
                <wp:wrapNone/>
                <wp:docPr id="680" name="Textfeld 680"/>
                <wp:cNvGraphicFramePr/>
                <a:graphic xmlns:a="http://schemas.openxmlformats.org/drawingml/2006/main">
                  <a:graphicData uri="http://schemas.microsoft.com/office/word/2010/wordprocessingShape">
                    <wps:wsp>
                      <wps:cNvSpPr txBox="1"/>
                      <wps:spPr>
                        <a:xfrm>
                          <a:off x="0" y="0"/>
                          <a:ext cx="3886200" cy="3365500"/>
                        </a:xfrm>
                        <a:prstGeom prst="rect">
                          <a:avLst/>
                        </a:prstGeom>
                        <a:noFill/>
                        <a:ln w="6350">
                          <a:noFill/>
                        </a:ln>
                      </wps:spPr>
                      <wps:txbx>
                        <w:txbxContent>
                          <w:p w14:paraId="161A9AD2" w14:textId="683AA693" w:rsidR="00B66093" w:rsidRPr="00B66093" w:rsidRDefault="00B66093" w:rsidP="00A37863">
                            <w:pPr>
                              <w:rPr>
                                <w:rFonts w:ascii="BlackChancery" w:hAnsi="BlackChancery"/>
                                <w:color w:val="4D4121"/>
                                <w:sz w:val="20"/>
                                <w:szCs w:val="20"/>
                                <w:lang w:val="en-US"/>
                              </w:rPr>
                            </w:pPr>
                            <w:r w:rsidRPr="00B66093">
                              <w:rPr>
                                <w:rFonts w:ascii="BlackChancery" w:hAnsi="BlackChancery"/>
                                <w:noProof/>
                                <w:color w:val="4D4121"/>
                                <w:sz w:val="20"/>
                                <w:szCs w:val="20"/>
                                <w:lang w:val="en-US"/>
                              </w:rPr>
                              <w:t>You imbue plants within 30 feet of you with limited sentience and animation, giving them the ability to communicate with you and follow your simple commands. You can question plants about events in the spell’s area within the past day, gaining information about creatures that have passed, weather, and other circumstances.</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You can also turn difficult terrain caused by plant growth (such as thickets and undergrowth) into ordinary terrain that lasts for the duration. Or you can turn ordinary terrain where plants are present into difficult terrain that lasts for the duration, causing vines and branches to hinder pursuers, for example.</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Plants might be able to perform other tasks on your behalf, at the DM’s discretion. The spell doesn’t enable plants to uproot themselves and move about, but they can freely move branches, tendrils, and stalks.</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 xml:space="preserve">If a plant creature is in the area, you can communicate with it as if you shared a common language, but you gain no magical ability to influence it.   This spell can cause the plants created by the entangle spell to release a restrained creature.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1C9EE" id="Textfeld 680" o:spid="_x0000_s1442" type="#_x0000_t202" style="position:absolute;margin-left:-14.85pt;margin-top:237.15pt;width:306pt;height:265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" filled="f" stroked="f" strokeweight=".5pt">
                <v:textbox>
                  <w:txbxContent>
                    <w:p w14:paraId="161A9AD2" w14:textId="683AA693" w:rsidR="00B66093" w:rsidRPr="00B66093" w:rsidRDefault="00B66093" w:rsidP="00A37863">
                      <w:pPr>
                        <w:rPr>
                          <w:rFonts w:ascii="BlackChancery" w:hAnsi="BlackChancery"/>
                          <w:color w:val="4D4121"/>
                          <w:sz w:val="20"/>
                          <w:szCs w:val="20"/>
                          <w:lang w:val="en-US"/>
                        </w:rPr>
                      </w:pPr>
                      <w:r w:rsidRPr="00B66093">
                        <w:rPr>
                          <w:rFonts w:ascii="BlackChancery" w:hAnsi="BlackChancery"/>
                          <w:noProof/>
                          <w:color w:val="4D4121"/>
                          <w:sz w:val="20"/>
                          <w:szCs w:val="20"/>
                          <w:lang w:val="en-US"/>
                        </w:rPr>
                        <w:t>You imbue plants within 30 feet of you with limited sentience and animation, giving them the ability to communicate with you and follow your simple commands. You can question plants about events in the spell’s area within the past day, gaining information about creatures that have passed, weather, and other circumstances.</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You can also turn difficult terrain caused by plant growth (such as thickets and undergrowth) into ordinary terrain that lasts for the duration. Or you can turn ordinary terrain where plants are present into difficult terrain that lasts for the duration, causing vines and branches to hinder pursuers, for example.</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Plants might be able to perform other tasks on your behalf, at the DM’s discretion. The spell doesn’t enable plants to uproot themselves and move about, but they can freely move branches, tendrils, and stalks.</w:t>
                      </w:r>
                      <w:r>
                        <w:rPr>
                          <w:rFonts w:ascii="BlackChancery" w:hAnsi="BlackChancery"/>
                          <w:noProof/>
                          <w:color w:val="4D4121"/>
                          <w:sz w:val="20"/>
                          <w:szCs w:val="20"/>
                          <w:lang w:val="en-US"/>
                        </w:rPr>
                        <w:br/>
                      </w:r>
                      <w:r w:rsidRPr="00B66093">
                        <w:rPr>
                          <w:rFonts w:ascii="BlackChancery" w:hAnsi="BlackChancery"/>
                          <w:noProof/>
                          <w:color w:val="4D4121"/>
                          <w:sz w:val="20"/>
                          <w:szCs w:val="20"/>
                          <w:lang w:val="en-US"/>
                        </w:rPr>
                        <w:t xml:space="preserve">If a plant creature is in the area, you can communicate with it as if you shared a common language, but you gain no magical ability to influence it.   This spell can cause the plants created by the entangle spell to release a restrained creature. </w:t>
                      </w:r>
                    </w:p>
                  </w:txbxContent>
                </v:textbox>
              </v:shape>
            </w:pict>
          </mc:Fallback>
        </mc:AlternateContent>
      </w:r>
      <w:r>
        <w:rPr>
          <w:noProof/>
        </w:rPr>
        <mc:AlternateContent>
          <mc:Choice Requires="wps">
            <w:drawing>
              <wp:anchor distT="0" distB="0" distL="114300" distR="114300" simplePos="0" relativeHeight="252251136" behindDoc="0" locked="0" layoutInCell="1" allowOverlap="1" wp14:anchorId="07B172D1" wp14:editId="3D8E5F24">
                <wp:simplePos x="0" y="0"/>
                <wp:positionH relativeFrom="column">
                  <wp:posOffset>325755</wp:posOffset>
                </wp:positionH>
                <wp:positionV relativeFrom="paragraph">
                  <wp:posOffset>2605405</wp:posOffset>
                </wp:positionV>
                <wp:extent cx="2946400" cy="596900"/>
                <wp:effectExtent l="0" t="0" r="0" b="0"/>
                <wp:wrapNone/>
                <wp:docPr id="681" name="Textfeld 681"/>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6EBC47E5"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172D1" id="Textfeld 681" o:spid="_x0000_s1443" type="#_x0000_t202" style="position:absolute;margin-left:25.65pt;margin-top:205.15pt;width:232pt;height:47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" filled="f" stroked="f" strokeweight=".5pt">
                <v:textbox>
                  <w:txbxContent>
                    <w:p w14:paraId="6EBC47E5"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2249088" behindDoc="0" locked="0" layoutInCell="1" allowOverlap="1" wp14:anchorId="19E4D028" wp14:editId="7A124D78">
                <wp:simplePos x="0" y="0"/>
                <wp:positionH relativeFrom="column">
                  <wp:posOffset>3024505</wp:posOffset>
                </wp:positionH>
                <wp:positionV relativeFrom="paragraph">
                  <wp:posOffset>2110105</wp:posOffset>
                </wp:positionV>
                <wp:extent cx="1295400" cy="279400"/>
                <wp:effectExtent l="0" t="0" r="0" b="0"/>
                <wp:wrapNone/>
                <wp:docPr id="682" name="Textfeld 682"/>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6CE47C9C"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4D028" id="Textfeld 682" o:spid="_x0000_s1444" type="#_x0000_t202" style="position:absolute;margin-left:238.15pt;margin-top:166.15pt;width:102pt;height:22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H6MK8IzAgAAXgQAAA4AAAAAAAAA&#13;&#10;AAAAAAAALgIAAGRycy9lMm9Eb2MueG1sUEsBAi0AFAAGAAgAAAAhAIUfRI/kAAAAEAEAAA8AAAAA&#13;&#10;AAAAAAAAAAAAjQQAAGRycy9kb3ducmV2LnhtbFBLBQYAAAAABAAEAPMAAACeBQAAAAA=&#13;&#10;" filled="f" stroked="f" strokeweight=".5pt">
                <v:textbox>
                  <w:txbxContent>
                    <w:p w14:paraId="6CE47C9C"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250112" behindDoc="0" locked="0" layoutInCell="1" allowOverlap="1" wp14:anchorId="2B32E49D" wp14:editId="5A7923CA">
                <wp:simplePos x="0" y="0"/>
                <wp:positionH relativeFrom="column">
                  <wp:posOffset>2694305</wp:posOffset>
                </wp:positionH>
                <wp:positionV relativeFrom="paragraph">
                  <wp:posOffset>2389505</wp:posOffset>
                </wp:positionV>
                <wp:extent cx="1079500" cy="463550"/>
                <wp:effectExtent l="0" t="0" r="0" b="0"/>
                <wp:wrapNone/>
                <wp:docPr id="683" name="Textfeld 683"/>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0FDBC79B"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2E49D" id="Textfeld 683" o:spid="_x0000_s1445" type="#_x0000_t202" style="position:absolute;margin-left:212.15pt;margin-top:188.15pt;width:85pt;height:36.5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" filled="f" stroked="f" strokeweight=".5pt">
                <v:textbox>
                  <w:txbxContent>
                    <w:p w14:paraId="0FDBC79B"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Pr>
          <w:noProof/>
        </w:rPr>
        <mc:AlternateContent>
          <mc:Choice Requires="wps">
            <w:drawing>
              <wp:anchor distT="0" distB="0" distL="114300" distR="114300" simplePos="0" relativeHeight="252246016" behindDoc="0" locked="0" layoutInCell="1" allowOverlap="1" wp14:anchorId="745EE488" wp14:editId="777221AD">
                <wp:simplePos x="0" y="0"/>
                <wp:positionH relativeFrom="column">
                  <wp:posOffset>3351192</wp:posOffset>
                </wp:positionH>
                <wp:positionV relativeFrom="paragraph">
                  <wp:posOffset>-656604</wp:posOffset>
                </wp:positionV>
                <wp:extent cx="534616" cy="865762"/>
                <wp:effectExtent l="0" t="0" r="0" b="0"/>
                <wp:wrapNone/>
                <wp:docPr id="684" name="Textfeld 684"/>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7CCBD293"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EE488" id="Textfeld 684" o:spid="_x0000_s1446" type="#_x0000_t202" style="position:absolute;margin-left:263.85pt;margin-top:-51.7pt;width:42.1pt;height:68.15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AWryX40AgAAXQQAAA4AAAAA&#13;&#10;AAAAAAAAAAAALgIAAGRycy9lMm9Eb2MueG1sUEsBAi0AFAAGAAgAAAAhAPqrh6rmAAAAEAEAAA8A&#13;&#10;AAAAAAAAAAAAAAAAjgQAAGRycy9kb3ducmV2LnhtbFBLBQYAAAAABAAEAPMAAAChBQAAAAA=&#13;&#10;" filled="f" stroked="f" strokeweight=".5pt">
                <v:textbox>
                  <w:txbxContent>
                    <w:p w14:paraId="7CCBD293"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2252160" behindDoc="0" locked="0" layoutInCell="1" allowOverlap="1" wp14:anchorId="7082D5D1" wp14:editId="6651A963">
                <wp:simplePos x="0" y="0"/>
                <wp:positionH relativeFrom="column">
                  <wp:posOffset>-264795</wp:posOffset>
                </wp:positionH>
                <wp:positionV relativeFrom="paragraph">
                  <wp:posOffset>2351405</wp:posOffset>
                </wp:positionV>
                <wp:extent cx="1079500" cy="254000"/>
                <wp:effectExtent l="0" t="0" r="0" b="0"/>
                <wp:wrapNone/>
                <wp:docPr id="685" name="Textfeld 68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BCBD22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2D5D1" id="Textfeld 685" o:spid="_x0000_s1447" type="#_x0000_t202" style="position:absolute;margin-left:-20.85pt;margin-top:185.15pt;width:85pt;height:20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LflXl0zAgAAXgQAAA4AAAAAAAAA&#13;&#10;AAAAAAAALgIAAGRycy9lMm9Eb2MueG1sUEsBAi0AFAAGAAgAAAAhAFEe8W7kAAAAEAEAAA8AAAAA&#13;&#10;AAAAAAAAAAAAjQQAAGRycy9kb3ducmV2LnhtbFBLBQYAAAAABAAEAPMAAACeBQAAAAA=&#13;&#10;" filled="f" stroked="f" strokeweight=".5pt">
                <v:textbox>
                  <w:txbxContent>
                    <w:p w14:paraId="4BCBD22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253184" behindDoc="0" locked="0" layoutInCell="1" allowOverlap="1" wp14:anchorId="65DC1B8C" wp14:editId="4819A8DE">
                <wp:simplePos x="0" y="0"/>
                <wp:positionH relativeFrom="column">
                  <wp:posOffset>-533400</wp:posOffset>
                </wp:positionH>
                <wp:positionV relativeFrom="paragraph">
                  <wp:posOffset>2108200</wp:posOffset>
                </wp:positionV>
                <wp:extent cx="1079500" cy="279400"/>
                <wp:effectExtent l="0" t="0" r="0" b="0"/>
                <wp:wrapNone/>
                <wp:docPr id="686" name="Textfeld 68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6E48E2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 (30-foot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C1B8C" id="Textfeld 686" o:spid="_x0000_s1448" type="#_x0000_t202" style="position:absolute;margin-left:-42pt;margin-top:166pt;width:85pt;height:22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Dce6L80AgAAXgQAAA4AAAAAAAAA&#13;&#10;AAAAAAAALgIAAGRycy9lMm9Eb2MueG1sUEsBAi0AFAAGAAgAAAAhAPSCsMDjAAAADwEAAA8AAAAA&#13;&#10;AAAAAAAAAAAAjgQAAGRycy9kb3ducmV2LnhtbFBLBQYAAAAABAAEAPMAAACeBQAAAAA=&#13;&#10;" filled="f" stroked="f" strokeweight=".5pt">
                <v:textbox>
                  <w:txbxContent>
                    <w:p w14:paraId="56E48E2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Self (30-foot radius)</w:t>
                      </w:r>
                    </w:p>
                  </w:txbxContent>
                </v:textbox>
              </v:shape>
            </w:pict>
          </mc:Fallback>
        </mc:AlternateContent>
      </w:r>
      <w:r>
        <w:rPr>
          <w:noProof/>
        </w:rPr>
        <w:drawing>
          <wp:anchor distT="0" distB="0" distL="114300" distR="114300" simplePos="0" relativeHeight="252248064" behindDoc="0" locked="0" layoutInCell="1" allowOverlap="1" wp14:anchorId="1B7032C7" wp14:editId="3A58C5E0">
            <wp:simplePos x="0" y="0"/>
            <wp:positionH relativeFrom="margin">
              <wp:posOffset>3699510</wp:posOffset>
            </wp:positionH>
            <wp:positionV relativeFrom="margin">
              <wp:posOffset>433814</wp:posOffset>
            </wp:positionV>
            <wp:extent cx="582338" cy="1473200"/>
            <wp:effectExtent l="0" t="0" r="0" b="0"/>
            <wp:wrapSquare wrapText="bothSides"/>
            <wp:docPr id="688" name="Grafik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247040" behindDoc="0" locked="0" layoutInCell="1" allowOverlap="1" wp14:anchorId="7AABE415" wp14:editId="2F5A054C">
            <wp:simplePos x="0" y="0"/>
            <wp:positionH relativeFrom="margin">
              <wp:posOffset>-772795</wp:posOffset>
            </wp:positionH>
            <wp:positionV relativeFrom="margin">
              <wp:posOffset>430530</wp:posOffset>
            </wp:positionV>
            <wp:extent cx="582338" cy="1473200"/>
            <wp:effectExtent l="0" t="0" r="0" b="0"/>
            <wp:wrapSquare wrapText="bothSides"/>
            <wp:docPr id="689" name="Grafik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244992" behindDoc="0" locked="0" layoutInCell="1" allowOverlap="1" wp14:anchorId="2B89FE44" wp14:editId="67EC3F62">
                <wp:simplePos x="0" y="0"/>
                <wp:positionH relativeFrom="column">
                  <wp:posOffset>280035</wp:posOffset>
                </wp:positionH>
                <wp:positionV relativeFrom="paragraph">
                  <wp:posOffset>-729615</wp:posOffset>
                </wp:positionV>
                <wp:extent cx="2743200" cy="482138"/>
                <wp:effectExtent l="0" t="0" r="0" b="635"/>
                <wp:wrapNone/>
                <wp:docPr id="687" name="Textfeld 68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A637905"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Speak with Plants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B89FE44" id="Textfeld 687" o:spid="_x0000_s1449" type="#_x0000_t202" style="position:absolute;margin-left:22.05pt;margin-top:-57.45pt;width:3in;height:37.95pt;z-index:252244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euq+zUgCAACGBAAADgAAAAAAAAAAAAAAAAAuAgAAZHJzL2Uyb0RvYy54bWxQSwECLQAUAAYA&#13;&#10;CAAAACEAGnfNLOYAAAAQAQAADwAAAAAAAAAAAAAAAACiBAAAZHJzL2Rvd25yZXYueG1sUEsFBgAA&#13;&#10;AAAEAAQA8wAAALUFAAAAAA==&#13;&#10;" fillcolor="white [3201]" stroked="f" strokeweight=".5pt">
                <v:textbox>
                  <w:txbxContent>
                    <w:p w14:paraId="4A637905"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Speak with Plants</w:t>
                      </w:r>
                    </w:p>
                  </w:txbxContent>
                </v:textbox>
              </v:shape>
            </w:pict>
          </mc:Fallback>
        </mc:AlternateContent>
      </w:r>
    </w:p>
    <w:p w14:paraId="17F5BA73" w14:textId="77777777" w:rsidR="00913EEC" w:rsidRDefault="00913EEC" w:rsidP="007717E6">
      <w:pPr>
        <w:sectPr w:rsidR="00913EEC" w:rsidSect="00913EEC">
          <w:headerReference w:type="even" r:id="rId170"/>
          <w:headerReference w:type="default" r:id="rId171"/>
          <w:headerReference w:type="first" r:id="rId17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65472" behindDoc="0" locked="0" layoutInCell="1" allowOverlap="1" wp14:anchorId="6D4873C8" wp14:editId="0F8EB00D">
                <wp:simplePos x="0" y="0"/>
                <wp:positionH relativeFrom="column">
                  <wp:posOffset>-188595</wp:posOffset>
                </wp:positionH>
                <wp:positionV relativeFrom="paragraph">
                  <wp:posOffset>3240405</wp:posOffset>
                </wp:positionV>
                <wp:extent cx="3886200" cy="3136900"/>
                <wp:effectExtent l="0" t="0" r="0" b="0"/>
                <wp:wrapNone/>
                <wp:docPr id="693" name="Textfeld 693"/>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143B6932" w14:textId="3E856358"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The ground in a 20-foot radius centered on a point within range twists and sprouts hard spikes and thorns. The area becomes difficult terrain for the duration. When a creature moves into or within the area, it takes 2d4 piercing damage for every 5 feet it travels.</w:t>
                            </w:r>
                            <w:r w:rsidR="002661B4">
                              <w:rPr>
                                <w:rFonts w:ascii="BlackChancery" w:hAnsi="BlackChancery"/>
                                <w:noProof/>
                                <w:color w:val="4D4121"/>
                                <w:lang w:val="en-US"/>
                              </w:rPr>
                              <w:br/>
                            </w:r>
                            <w:r w:rsidRPr="00BB50D2">
                              <w:rPr>
                                <w:rFonts w:ascii="BlackChancery" w:hAnsi="BlackChancery"/>
                                <w:noProof/>
                                <w:color w:val="4D4121"/>
                                <w:lang w:val="en-US"/>
                              </w:rPr>
                              <w:t>The transformation of the ground is camouflaged to look natural. Any creature that can’t see the area at the time the spell is cast must make a Wisdom (Perception) check against your spell save DC to recognize the terrain as hazardous before entering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873C8" id="Textfeld 693" o:spid="_x0000_s1450" type="#_x0000_t202" style="position:absolute;margin-left:-14.85pt;margin-top:255.15pt;width:306pt;height:247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dxyN6zQCAABfBAAADgAA&#13;&#10;AAAAAAAAAAAAAAAuAgAAZHJzL2Uyb0RvYy54bWxQSwECLQAUAAYACAAAACEADr7SeugAAAARAQAA&#13;&#10;DwAAAAAAAAAAAAAAAACOBAAAZHJzL2Rvd25yZXYueG1sUEsFBgAAAAAEAAQA8wAAAKMFAAAAAA==&#13;&#10;" filled="f" stroked="f" strokeweight=".5pt">
                <v:textbox>
                  <w:txbxContent>
                    <w:p w14:paraId="143B6932" w14:textId="3E856358"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The ground in a 20-foot radius centered on a point within range twists and sprouts hard spikes and thorns. The area becomes difficult terrain for the duration. When a creature moves into or within the area, it takes 2d4 piercing damage for every 5 feet it travels.</w:t>
                      </w:r>
                      <w:r w:rsidR="002661B4">
                        <w:rPr>
                          <w:rFonts w:ascii="BlackChancery" w:hAnsi="BlackChancery"/>
                          <w:noProof/>
                          <w:color w:val="4D4121"/>
                          <w:lang w:val="en-US"/>
                        </w:rPr>
                        <w:br/>
                      </w:r>
                      <w:r w:rsidRPr="00BB50D2">
                        <w:rPr>
                          <w:rFonts w:ascii="BlackChancery" w:hAnsi="BlackChancery"/>
                          <w:noProof/>
                          <w:color w:val="4D4121"/>
                          <w:lang w:val="en-US"/>
                        </w:rPr>
                        <w:t>The transformation of the ground is camouflaged to look natural. Any creature that can’t see the area at the time the spell is cast must make a Wisdom (Perception) check against your spell save DC to recognize the terrain as hazardous before entering it.</w:t>
                      </w:r>
                    </w:p>
                  </w:txbxContent>
                </v:textbox>
              </v:shape>
            </w:pict>
          </mc:Fallback>
        </mc:AlternateContent>
      </w:r>
      <w:r>
        <w:rPr>
          <w:noProof/>
        </w:rPr>
        <mc:AlternateContent>
          <mc:Choice Requires="wps">
            <w:drawing>
              <wp:anchor distT="0" distB="0" distL="114300" distR="114300" simplePos="0" relativeHeight="252262400" behindDoc="0" locked="0" layoutInCell="1" allowOverlap="1" wp14:anchorId="7004A7E1" wp14:editId="7DA955AD">
                <wp:simplePos x="0" y="0"/>
                <wp:positionH relativeFrom="column">
                  <wp:posOffset>325755</wp:posOffset>
                </wp:positionH>
                <wp:positionV relativeFrom="paragraph">
                  <wp:posOffset>2605405</wp:posOffset>
                </wp:positionV>
                <wp:extent cx="2946400" cy="596900"/>
                <wp:effectExtent l="0" t="0" r="0" b="0"/>
                <wp:wrapNone/>
                <wp:docPr id="694" name="Textfeld 694"/>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096126EE" w14:textId="2C89375E" w:rsidR="00B66093" w:rsidRPr="002661B4"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2661B4">
                              <w:rPr>
                                <w:rFonts w:ascii="BlackChancery" w:hAnsi="BlackChancery"/>
                                <w:noProof/>
                                <w:color w:val="4D4121"/>
                                <w:sz w:val="16"/>
                                <w:szCs w:val="16"/>
                                <w:lang w:val="en-US"/>
                              </w:rPr>
                              <w:t>(seven sharp thorns or seven small twigs, each sharpened to a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4A7E1" id="Textfeld 694" o:spid="_x0000_s1451" type="#_x0000_t202" style="position:absolute;margin-left:25.65pt;margin-top:205.15pt;width:232pt;height:47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CbHzRo0AgAAXgQAAA4AAAAAAAAA&#13;&#10;AAAAAAAALgIAAGRycy9lMm9Eb2MueG1sUEsBAi0AFAAGAAgAAAAhAHn7MKfjAAAADwEAAA8AAAAA&#13;&#10;AAAAAAAAAAAAjgQAAGRycy9kb3ducmV2LnhtbFBLBQYAAAAABAAEAPMAAACeBQAAAAA=&#13;&#10;" filled="f" stroked="f" strokeweight=".5pt">
                <v:textbox>
                  <w:txbxContent>
                    <w:p w14:paraId="096126EE" w14:textId="2C89375E" w:rsidR="00B66093" w:rsidRPr="002661B4"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2661B4">
                        <w:rPr>
                          <w:rFonts w:ascii="BlackChancery" w:hAnsi="BlackChancery"/>
                          <w:noProof/>
                          <w:color w:val="4D4121"/>
                          <w:sz w:val="16"/>
                          <w:szCs w:val="16"/>
                          <w:lang w:val="en-US"/>
                        </w:rPr>
                        <w:t>(seven sharp thorns or seven small twigs, each sharpened to a point)</w:t>
                      </w:r>
                    </w:p>
                  </w:txbxContent>
                </v:textbox>
              </v:shape>
            </w:pict>
          </mc:Fallback>
        </mc:AlternateContent>
      </w:r>
      <w:r>
        <w:rPr>
          <w:noProof/>
        </w:rPr>
        <mc:AlternateContent>
          <mc:Choice Requires="wps">
            <w:drawing>
              <wp:anchor distT="0" distB="0" distL="114300" distR="114300" simplePos="0" relativeHeight="252260352" behindDoc="0" locked="0" layoutInCell="1" allowOverlap="1" wp14:anchorId="6448C043" wp14:editId="5604B244">
                <wp:simplePos x="0" y="0"/>
                <wp:positionH relativeFrom="column">
                  <wp:posOffset>3024505</wp:posOffset>
                </wp:positionH>
                <wp:positionV relativeFrom="paragraph">
                  <wp:posOffset>2110105</wp:posOffset>
                </wp:positionV>
                <wp:extent cx="1295400" cy="279400"/>
                <wp:effectExtent l="0" t="0" r="0" b="0"/>
                <wp:wrapNone/>
                <wp:docPr id="695" name="Textfeld 695"/>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1C8EA936"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8C043" id="Textfeld 695" o:spid="_x0000_s1452" type="#_x0000_t202" style="position:absolute;margin-left:238.15pt;margin-top:166.15pt;width:102pt;height:22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IUCE6czAgAAXgQAAA4AAAAAAAAA&#13;&#10;AAAAAAAALgIAAGRycy9lMm9Eb2MueG1sUEsBAi0AFAAGAAgAAAAhAIUfRI/kAAAAEAEAAA8AAAAA&#13;&#10;AAAAAAAAAAAAjQQAAGRycy9kb3ducmV2LnhtbFBLBQYAAAAABAAEAPMAAACeBQAAAAA=&#13;&#10;" filled="f" stroked="f" strokeweight=".5pt">
                <v:textbox>
                  <w:txbxContent>
                    <w:p w14:paraId="1C8EA936"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261376" behindDoc="0" locked="0" layoutInCell="1" allowOverlap="1" wp14:anchorId="0D37B213" wp14:editId="2CB72E70">
                <wp:simplePos x="0" y="0"/>
                <wp:positionH relativeFrom="column">
                  <wp:posOffset>2694305</wp:posOffset>
                </wp:positionH>
                <wp:positionV relativeFrom="paragraph">
                  <wp:posOffset>2389505</wp:posOffset>
                </wp:positionV>
                <wp:extent cx="1079500" cy="463550"/>
                <wp:effectExtent l="0" t="0" r="0" b="0"/>
                <wp:wrapNone/>
                <wp:docPr id="696" name="Textfeld 696"/>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6095B736"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7B213" id="Textfeld 696" o:spid="_x0000_s1453" type="#_x0000_t202" style="position:absolute;margin-left:212.15pt;margin-top:188.15pt;width:85pt;height:36.5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" filled="f" stroked="f" strokeweight=".5pt">
                <v:textbox>
                  <w:txbxContent>
                    <w:p w14:paraId="6095B736"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w:t>
                      </w:r>
                    </w:p>
                  </w:txbxContent>
                </v:textbox>
              </v:shape>
            </w:pict>
          </mc:Fallback>
        </mc:AlternateContent>
      </w:r>
      <w:r>
        <w:rPr>
          <w:noProof/>
        </w:rPr>
        <mc:AlternateContent>
          <mc:Choice Requires="wps">
            <w:drawing>
              <wp:anchor distT="0" distB="0" distL="114300" distR="114300" simplePos="0" relativeHeight="252257280" behindDoc="0" locked="0" layoutInCell="1" allowOverlap="1" wp14:anchorId="0A7D469F" wp14:editId="030B03A1">
                <wp:simplePos x="0" y="0"/>
                <wp:positionH relativeFrom="column">
                  <wp:posOffset>3351192</wp:posOffset>
                </wp:positionH>
                <wp:positionV relativeFrom="paragraph">
                  <wp:posOffset>-656604</wp:posOffset>
                </wp:positionV>
                <wp:extent cx="534616" cy="865762"/>
                <wp:effectExtent l="0" t="0" r="0" b="0"/>
                <wp:wrapNone/>
                <wp:docPr id="697" name="Textfeld 697"/>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78942338"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D469F" id="Textfeld 697" o:spid="_x0000_s1454" type="#_x0000_t202" style="position:absolute;margin-left:263.85pt;margin-top:-51.7pt;width:42.1pt;height:68.15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DoMSQk0AgAAXQQAAA4AAAAA&#13;&#10;AAAAAAAAAAAALgIAAGRycy9lMm9Eb2MueG1sUEsBAi0AFAAGAAgAAAAhAPqrh6rmAAAAEAEAAA8A&#13;&#10;AAAAAAAAAAAAAAAAjgQAAGRycy9kb3ducmV2LnhtbFBLBQYAAAAABAAEAPMAAAChBQAAAAA=&#13;&#10;" filled="f" stroked="f" strokeweight=".5pt">
                <v:textbox>
                  <w:txbxContent>
                    <w:p w14:paraId="78942338"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2263424" behindDoc="0" locked="0" layoutInCell="1" allowOverlap="1" wp14:anchorId="5896DE00" wp14:editId="2ECF8DC8">
                <wp:simplePos x="0" y="0"/>
                <wp:positionH relativeFrom="column">
                  <wp:posOffset>-264795</wp:posOffset>
                </wp:positionH>
                <wp:positionV relativeFrom="paragraph">
                  <wp:posOffset>2351405</wp:posOffset>
                </wp:positionV>
                <wp:extent cx="1079500" cy="254000"/>
                <wp:effectExtent l="0" t="0" r="0" b="0"/>
                <wp:wrapNone/>
                <wp:docPr id="698" name="Textfeld 69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3F731DA"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6DE00" id="Textfeld 698" o:spid="_x0000_s1455" type="#_x0000_t202" style="position:absolute;margin-left:-20.85pt;margin-top:185.15pt;width:85pt;height:20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A3Axe8zAgAAXgQAAA4AAAAAAAAA&#13;&#10;AAAAAAAALgIAAGRycy9lMm9Eb2MueG1sUEsBAi0AFAAGAAgAAAAhAFEe8W7kAAAAEAEAAA8AAAAA&#13;&#10;AAAAAAAAAAAAjQQAAGRycy9kb3ducmV2LnhtbFBLBQYAAAAABAAEAPMAAACeBQAAAAA=&#13;&#10;" filled="f" stroked="f" strokeweight=".5pt">
                <v:textbox>
                  <w:txbxContent>
                    <w:p w14:paraId="43F731DA"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264448" behindDoc="0" locked="0" layoutInCell="1" allowOverlap="1" wp14:anchorId="6B7EEBB9" wp14:editId="7F260FA4">
                <wp:simplePos x="0" y="0"/>
                <wp:positionH relativeFrom="column">
                  <wp:posOffset>-533400</wp:posOffset>
                </wp:positionH>
                <wp:positionV relativeFrom="paragraph">
                  <wp:posOffset>2108200</wp:posOffset>
                </wp:positionV>
                <wp:extent cx="1079500" cy="279400"/>
                <wp:effectExtent l="0" t="0" r="0" b="0"/>
                <wp:wrapNone/>
                <wp:docPr id="699" name="Textfeld 69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58FAC5A"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EEBB9" id="Textfeld 699" o:spid="_x0000_s1456" type="#_x0000_t202" style="position:absolute;margin-left:-42pt;margin-top:166pt;width:85pt;height:22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QNWZMQ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PBA1ZkxAgAAXgQAAA4AAAAAAAAAAAAA&#13;&#10;AAAALgIAAGRycy9lMm9Eb2MueG1sUEsBAi0AFAAGAAgAAAAhAPSCsMDjAAAADwEAAA8AAAAAAAAA&#13;&#10;AAAAAAAAiwQAAGRycy9kb3ducmV2LnhtbFBLBQYAAAAABAAEAPMAAACbBQAAAAA=&#13;&#10;" filled="f" stroked="f" strokeweight=".5pt">
                <v:textbox>
                  <w:txbxContent>
                    <w:p w14:paraId="258FAC5A"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v:textbox>
              </v:shape>
            </w:pict>
          </mc:Fallback>
        </mc:AlternateContent>
      </w:r>
      <w:r>
        <w:rPr>
          <w:noProof/>
        </w:rPr>
        <w:drawing>
          <wp:anchor distT="0" distB="0" distL="114300" distR="114300" simplePos="0" relativeHeight="252259328" behindDoc="0" locked="0" layoutInCell="1" allowOverlap="1" wp14:anchorId="7232F518" wp14:editId="27F196ED">
            <wp:simplePos x="0" y="0"/>
            <wp:positionH relativeFrom="margin">
              <wp:posOffset>3699510</wp:posOffset>
            </wp:positionH>
            <wp:positionV relativeFrom="margin">
              <wp:posOffset>433814</wp:posOffset>
            </wp:positionV>
            <wp:extent cx="582338" cy="1473200"/>
            <wp:effectExtent l="0" t="0" r="0" b="0"/>
            <wp:wrapSquare wrapText="bothSides"/>
            <wp:docPr id="701" name="Grafik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258304" behindDoc="0" locked="0" layoutInCell="1" allowOverlap="1" wp14:anchorId="7A37C9A7" wp14:editId="493FF76A">
            <wp:simplePos x="0" y="0"/>
            <wp:positionH relativeFrom="margin">
              <wp:posOffset>-772795</wp:posOffset>
            </wp:positionH>
            <wp:positionV relativeFrom="margin">
              <wp:posOffset>430530</wp:posOffset>
            </wp:positionV>
            <wp:extent cx="582338" cy="1473200"/>
            <wp:effectExtent l="0" t="0" r="0" b="0"/>
            <wp:wrapSquare wrapText="bothSides"/>
            <wp:docPr id="702" name="Grafik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256256" behindDoc="0" locked="0" layoutInCell="1" allowOverlap="1" wp14:anchorId="36037F24" wp14:editId="3F31558E">
                <wp:simplePos x="0" y="0"/>
                <wp:positionH relativeFrom="column">
                  <wp:posOffset>280035</wp:posOffset>
                </wp:positionH>
                <wp:positionV relativeFrom="paragraph">
                  <wp:posOffset>-729615</wp:posOffset>
                </wp:positionV>
                <wp:extent cx="2743200" cy="482138"/>
                <wp:effectExtent l="0" t="0" r="0" b="635"/>
                <wp:wrapNone/>
                <wp:docPr id="700" name="Textfeld 70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CFF08F2"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Spike Growth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037F24" id="Textfeld 700" o:spid="_x0000_s1457" type="#_x0000_t202" style="position:absolute;margin-left:22.05pt;margin-top:-57.45pt;width:3in;height:37.95pt;z-index:25225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0ovmiUgCAACGBAAADgAAAAAAAAAAAAAAAAAuAgAAZHJzL2Uyb0RvYy54bWxQSwECLQAUAAYA&#13;&#10;CAAAACEAGnfNLOYAAAAQAQAADwAAAAAAAAAAAAAAAACiBAAAZHJzL2Rvd25yZXYueG1sUEsFBgAA&#13;&#10;AAAEAAQA8wAAALUFAAAAAA==&#13;&#10;" fillcolor="white [3201]" stroked="f" strokeweight=".5pt">
                <v:textbox>
                  <w:txbxContent>
                    <w:p w14:paraId="3CFF08F2"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Spike Growth</w:t>
                      </w:r>
                    </w:p>
                  </w:txbxContent>
                </v:textbox>
              </v:shape>
            </w:pict>
          </mc:Fallback>
        </mc:AlternateContent>
      </w:r>
    </w:p>
    <w:p w14:paraId="48FE7A82" w14:textId="77777777" w:rsidR="00913EEC" w:rsidRDefault="00913EEC" w:rsidP="007717E6">
      <w:pPr>
        <w:sectPr w:rsidR="00913EEC" w:rsidSect="00913EEC">
          <w:headerReference w:type="even" r:id="rId173"/>
          <w:headerReference w:type="default" r:id="rId174"/>
          <w:headerReference w:type="first" r:id="rId17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76736" behindDoc="0" locked="0" layoutInCell="1" allowOverlap="1" wp14:anchorId="62ABFB61" wp14:editId="7AD7AD6C">
                <wp:simplePos x="0" y="0"/>
                <wp:positionH relativeFrom="column">
                  <wp:posOffset>-188595</wp:posOffset>
                </wp:positionH>
                <wp:positionV relativeFrom="paragraph">
                  <wp:posOffset>3240405</wp:posOffset>
                </wp:positionV>
                <wp:extent cx="3886200" cy="3136900"/>
                <wp:effectExtent l="0" t="0" r="0" b="0"/>
                <wp:wrapNone/>
                <wp:docPr id="706" name="Textfeld 706"/>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6C438579"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stone object of Medium size or smaller or a section of stone no more than 5 feet in any dimension and form it into any shape that suits your purpose. So, for example, you could shape a large rock into a weapon, idol, or coffer, or make a small passage through a wall, as long as the wall is less than 5 feet thick. You could also shape a stone door or its frame to seal the door shut. The object you create can have up to two hinges and a latch, but finer mechanical detail isn’t possible.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BFB61" id="Textfeld 706" o:spid="_x0000_s1458" type="#_x0000_t202" style="position:absolute;margin-left:-14.85pt;margin-top:255.15pt;width:306pt;height:247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OOi3azQCAABfBAAADgAA&#13;&#10;AAAAAAAAAAAAAAAuAgAAZHJzL2Uyb0RvYy54bWxQSwECLQAUAAYACAAAACEADr7SeugAAAARAQAA&#13;&#10;DwAAAAAAAAAAAAAAAACOBAAAZHJzL2Rvd25yZXYueG1sUEsFBgAAAAAEAAQA8wAAAKMFAAAAAA==&#13;&#10;" filled="f" stroked="f" strokeweight=".5pt">
                <v:textbox>
                  <w:txbxContent>
                    <w:p w14:paraId="6C438579"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stone object of Medium size or smaller or a section of stone no more than 5 feet in any dimension and form it into any shape that suits your purpose. So, for example, you could shape a large rock into a weapon, idol, or coffer, or make a small passage through a wall, as long as the wall is less than 5 feet thick. You could also shape a stone door or its frame to seal the door shut. The object you create can have up to two hinges and a latch, but finer mechanical detail isn’t possible.</w:t>
                      </w:r>
                    </w:p>
                  </w:txbxContent>
                </v:textbox>
              </v:shape>
            </w:pict>
          </mc:Fallback>
        </mc:AlternateContent>
      </w:r>
      <w:r>
        <w:rPr>
          <w:noProof/>
        </w:rPr>
        <mc:AlternateContent>
          <mc:Choice Requires="wps">
            <w:drawing>
              <wp:anchor distT="0" distB="0" distL="114300" distR="114300" simplePos="0" relativeHeight="252273664" behindDoc="0" locked="0" layoutInCell="1" allowOverlap="1" wp14:anchorId="3F250BBC" wp14:editId="0B3FFCBF">
                <wp:simplePos x="0" y="0"/>
                <wp:positionH relativeFrom="column">
                  <wp:posOffset>325755</wp:posOffset>
                </wp:positionH>
                <wp:positionV relativeFrom="paragraph">
                  <wp:posOffset>2605405</wp:posOffset>
                </wp:positionV>
                <wp:extent cx="2946400" cy="596900"/>
                <wp:effectExtent l="0" t="0" r="0" b="0"/>
                <wp:wrapNone/>
                <wp:docPr id="707" name="Textfeld 707"/>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2558AF0C" w14:textId="1E410E72" w:rsidR="00B66093" w:rsidRPr="002661B4"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2661B4">
                              <w:rPr>
                                <w:rFonts w:ascii="BlackChancery" w:hAnsi="BlackChancery"/>
                                <w:noProof/>
                                <w:color w:val="4D4121"/>
                                <w:sz w:val="16"/>
                                <w:szCs w:val="16"/>
                                <w:lang w:val="en-US"/>
                              </w:rPr>
                              <w:t>(soft clay, which must be worked into roughly the desired shape of the stone 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50BBC" id="Textfeld 707" o:spid="_x0000_s1459" type="#_x0000_t202" style="position:absolute;margin-left:25.65pt;margin-top:205.15pt;width:232pt;height:47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H71VWg0AgAAXgQAAA4AAAAAAAAA&#13;&#10;AAAAAAAALgIAAGRycy9lMm9Eb2MueG1sUEsBAi0AFAAGAAgAAAAhAHn7MKfjAAAADwEAAA8AAAAA&#13;&#10;AAAAAAAAAAAAjgQAAGRycy9kb3ducmV2LnhtbFBLBQYAAAAABAAEAPMAAACeBQAAAAA=&#13;&#10;" filled="f" stroked="f" strokeweight=".5pt">
                <v:textbox>
                  <w:txbxContent>
                    <w:p w14:paraId="2558AF0C" w14:textId="1E410E72" w:rsidR="00B66093" w:rsidRPr="002661B4"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2661B4">
                        <w:rPr>
                          <w:rFonts w:ascii="BlackChancery" w:hAnsi="BlackChancery"/>
                          <w:noProof/>
                          <w:color w:val="4D4121"/>
                          <w:sz w:val="16"/>
                          <w:szCs w:val="16"/>
                          <w:lang w:val="en-US"/>
                        </w:rPr>
                        <w:t>(soft clay, which must be worked into roughly the desired shape of the stone object)</w:t>
                      </w:r>
                    </w:p>
                  </w:txbxContent>
                </v:textbox>
              </v:shape>
            </w:pict>
          </mc:Fallback>
        </mc:AlternateContent>
      </w:r>
      <w:r>
        <w:rPr>
          <w:noProof/>
        </w:rPr>
        <mc:AlternateContent>
          <mc:Choice Requires="wps">
            <w:drawing>
              <wp:anchor distT="0" distB="0" distL="114300" distR="114300" simplePos="0" relativeHeight="252271616" behindDoc="0" locked="0" layoutInCell="1" allowOverlap="1" wp14:anchorId="30CFEFDF" wp14:editId="3432189A">
                <wp:simplePos x="0" y="0"/>
                <wp:positionH relativeFrom="column">
                  <wp:posOffset>3024505</wp:posOffset>
                </wp:positionH>
                <wp:positionV relativeFrom="paragraph">
                  <wp:posOffset>2110105</wp:posOffset>
                </wp:positionV>
                <wp:extent cx="1295400" cy="279400"/>
                <wp:effectExtent l="0" t="0" r="0" b="0"/>
                <wp:wrapNone/>
                <wp:docPr id="708" name="Textfeld 708"/>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74501FB4"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FEFDF" id="Textfeld 708" o:spid="_x0000_s1460" type="#_x0000_t202" style="position:absolute;margin-left:238.15pt;margin-top:166.15pt;width:102pt;height:22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9tmbMw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IP22ZszAgAAXgQAAA4AAAAAAAAA&#13;&#10;AAAAAAAALgIAAGRycy9lMm9Eb2MueG1sUEsBAi0AFAAGAAgAAAAhAIUfRI/kAAAAEAEAAA8AAAAA&#13;&#10;AAAAAAAAAAAAjQQAAGRycy9kb3ducmV2LnhtbFBLBQYAAAAABAAEAPMAAACeBQAAAAA=&#13;&#10;" filled="f" stroked="f" strokeweight=".5pt">
                <v:textbox>
                  <w:txbxContent>
                    <w:p w14:paraId="74501FB4"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272640" behindDoc="0" locked="0" layoutInCell="1" allowOverlap="1" wp14:anchorId="00E69694" wp14:editId="292B5BF2">
                <wp:simplePos x="0" y="0"/>
                <wp:positionH relativeFrom="column">
                  <wp:posOffset>2694305</wp:posOffset>
                </wp:positionH>
                <wp:positionV relativeFrom="paragraph">
                  <wp:posOffset>2389505</wp:posOffset>
                </wp:positionV>
                <wp:extent cx="1079500" cy="463550"/>
                <wp:effectExtent l="0" t="0" r="0" b="0"/>
                <wp:wrapNone/>
                <wp:docPr id="709" name="Textfeld 709"/>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001FFF5A"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69694" id="Textfeld 709" o:spid="_x0000_s1461" type="#_x0000_t202" style="position:absolute;margin-left:212.15pt;margin-top:188.15pt;width:85pt;height:36.5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UGSk5jMCAABeBAAADgAAAAAA&#13;&#10;AAAAAAAAAAAuAgAAZHJzL2Uyb0RvYy54bWxQSwECLQAUAAYACAAAACEAZfdbNuYAAAAQAQAADwAA&#13;&#10;AAAAAAAAAAAAAACNBAAAZHJzL2Rvd25yZXYueG1sUEsFBgAAAAAEAAQA8wAAAKAFAAAAAA==&#13;&#10;" filled="f" stroked="f" strokeweight=".5pt">
                <v:textbox>
                  <w:txbxContent>
                    <w:p w14:paraId="001FFF5A"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268544" behindDoc="0" locked="0" layoutInCell="1" allowOverlap="1" wp14:anchorId="7F7324E2" wp14:editId="7F5AF2DD">
                <wp:simplePos x="0" y="0"/>
                <wp:positionH relativeFrom="column">
                  <wp:posOffset>3351192</wp:posOffset>
                </wp:positionH>
                <wp:positionV relativeFrom="paragraph">
                  <wp:posOffset>-656604</wp:posOffset>
                </wp:positionV>
                <wp:extent cx="534616" cy="865762"/>
                <wp:effectExtent l="0" t="0" r="0" b="0"/>
                <wp:wrapNone/>
                <wp:docPr id="710" name="Textfeld 710"/>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5094AB19"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324E2" id="Textfeld 710" o:spid="_x0000_s1462" type="#_x0000_t202" style="position:absolute;margin-left:263.85pt;margin-top:-51.7pt;width:42.1pt;height:68.1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CbqWLyNQIAAF0EAAAOAAAA&#13;&#10;AAAAAAAAAAAAAC4CAABkcnMvZTJvRG9jLnhtbFBLAQItABQABgAIAAAAIQD6q4eq5gAAABABAAAP&#13;&#10;AAAAAAAAAAAAAAAAAI8EAABkcnMvZG93bnJldi54bWxQSwUGAAAAAAQABADzAAAAogUAAAAA&#13;&#10;" filled="f" stroked="f" strokeweight=".5pt">
                <v:textbox>
                  <w:txbxContent>
                    <w:p w14:paraId="5094AB19"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Pr>
          <w:noProof/>
        </w:rPr>
        <mc:AlternateContent>
          <mc:Choice Requires="wps">
            <w:drawing>
              <wp:anchor distT="0" distB="0" distL="114300" distR="114300" simplePos="0" relativeHeight="252274688" behindDoc="0" locked="0" layoutInCell="1" allowOverlap="1" wp14:anchorId="5F23FB26" wp14:editId="0266CC2E">
                <wp:simplePos x="0" y="0"/>
                <wp:positionH relativeFrom="column">
                  <wp:posOffset>-264795</wp:posOffset>
                </wp:positionH>
                <wp:positionV relativeFrom="paragraph">
                  <wp:posOffset>2351405</wp:posOffset>
                </wp:positionV>
                <wp:extent cx="1079500" cy="254000"/>
                <wp:effectExtent l="0" t="0" r="0" b="0"/>
                <wp:wrapNone/>
                <wp:docPr id="711" name="Textfeld 71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1481B5A"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23FB26" id="Textfeld 711" o:spid="_x0000_s1463" type="#_x0000_t202" style="position:absolute;margin-left:-20.85pt;margin-top:185.15pt;width:85pt;height:20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H/WAXkzAgAAXgQAAA4AAAAAAAAA&#13;&#10;AAAAAAAALgIAAGRycy9lMm9Eb2MueG1sUEsBAi0AFAAGAAgAAAAhAFEe8W7kAAAAEAEAAA8AAAAA&#13;&#10;AAAAAAAAAAAAjQQAAGRycy9kb3ducmV2LnhtbFBLBQYAAAAABAAEAPMAAACeBQAAAAA=&#13;&#10;" filled="f" stroked="f" strokeweight=".5pt">
                <v:textbox>
                  <w:txbxContent>
                    <w:p w14:paraId="01481B5A"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275712" behindDoc="0" locked="0" layoutInCell="1" allowOverlap="1" wp14:anchorId="3CB3BF5A" wp14:editId="56C0B3D7">
                <wp:simplePos x="0" y="0"/>
                <wp:positionH relativeFrom="column">
                  <wp:posOffset>-533400</wp:posOffset>
                </wp:positionH>
                <wp:positionV relativeFrom="paragraph">
                  <wp:posOffset>2108200</wp:posOffset>
                </wp:positionV>
                <wp:extent cx="1079500" cy="279400"/>
                <wp:effectExtent l="0" t="0" r="0" b="0"/>
                <wp:wrapNone/>
                <wp:docPr id="712" name="Textfeld 71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99F088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3BF5A" id="Textfeld 712" o:spid="_x0000_s1464" type="#_x0000_t202" style="position:absolute;margin-left:-42pt;margin-top:166pt;width:85pt;height:22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Dxko2Q0AgAAXgQAAA4AAAAAAAAA&#13;&#10;AAAAAAAALgIAAGRycy9lMm9Eb2MueG1sUEsBAi0AFAAGAAgAAAAhAPSCsMDjAAAADwEAAA8AAAAA&#13;&#10;AAAAAAAAAAAAjgQAAGRycy9kb3ducmV2LnhtbFBLBQYAAAAABAAEAPMAAACeBQAAAAA=&#13;&#10;" filled="f" stroked="f" strokeweight=".5pt">
                <v:textbox>
                  <w:txbxContent>
                    <w:p w14:paraId="399F088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2270592" behindDoc="0" locked="0" layoutInCell="1" allowOverlap="1" wp14:anchorId="39C02F46" wp14:editId="1CE2670D">
            <wp:simplePos x="0" y="0"/>
            <wp:positionH relativeFrom="margin">
              <wp:posOffset>3699510</wp:posOffset>
            </wp:positionH>
            <wp:positionV relativeFrom="margin">
              <wp:posOffset>433814</wp:posOffset>
            </wp:positionV>
            <wp:extent cx="582338" cy="1473200"/>
            <wp:effectExtent l="0" t="0" r="0" b="0"/>
            <wp:wrapSquare wrapText="bothSides"/>
            <wp:docPr id="714" name="Grafik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269568" behindDoc="0" locked="0" layoutInCell="1" allowOverlap="1" wp14:anchorId="3498104D" wp14:editId="48B624C0">
            <wp:simplePos x="0" y="0"/>
            <wp:positionH relativeFrom="margin">
              <wp:posOffset>-772795</wp:posOffset>
            </wp:positionH>
            <wp:positionV relativeFrom="margin">
              <wp:posOffset>430530</wp:posOffset>
            </wp:positionV>
            <wp:extent cx="582338" cy="1473200"/>
            <wp:effectExtent l="0" t="0" r="0" b="0"/>
            <wp:wrapSquare wrapText="bothSides"/>
            <wp:docPr id="715" name="Grafik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267520" behindDoc="0" locked="0" layoutInCell="1" allowOverlap="1" wp14:anchorId="0EACBE3B" wp14:editId="140AA72B">
                <wp:simplePos x="0" y="0"/>
                <wp:positionH relativeFrom="column">
                  <wp:posOffset>280035</wp:posOffset>
                </wp:positionH>
                <wp:positionV relativeFrom="paragraph">
                  <wp:posOffset>-729615</wp:posOffset>
                </wp:positionV>
                <wp:extent cx="2743200" cy="482138"/>
                <wp:effectExtent l="0" t="0" r="0" b="635"/>
                <wp:wrapNone/>
                <wp:docPr id="713" name="Textfeld 71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1936A29"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Stone Shape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ACBE3B" id="Textfeld 713" o:spid="_x0000_s1465" type="#_x0000_t202" style="position:absolute;margin-left:22.05pt;margin-top:-57.45pt;width:3in;height:37.95pt;z-index:25226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Gvs3mBJAgAAhgQAAA4AAAAAAAAAAAAAAAAALgIAAGRycy9lMm9Eb2MueG1sUEsBAi0AFAAG&#13;&#10;AAgAAAAhABp3zSzmAAAAEAEAAA8AAAAAAAAAAAAAAAAAowQAAGRycy9kb3ducmV2LnhtbFBLBQYA&#13;&#10;AAAABAAEAPMAAAC2BQAAAAA=&#13;&#10;" fillcolor="white [3201]" stroked="f" strokeweight=".5pt">
                <v:textbox>
                  <w:txbxContent>
                    <w:p w14:paraId="71936A29"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Stone Shape</w:t>
                      </w:r>
                    </w:p>
                  </w:txbxContent>
                </v:textbox>
              </v:shape>
            </w:pict>
          </mc:Fallback>
        </mc:AlternateContent>
      </w:r>
    </w:p>
    <w:p w14:paraId="65AEB7EC" w14:textId="77777777" w:rsidR="00913EEC" w:rsidRDefault="00913EEC" w:rsidP="007717E6">
      <w:pPr>
        <w:sectPr w:rsidR="00913EEC" w:rsidSect="00913EEC">
          <w:headerReference w:type="even" r:id="rId176"/>
          <w:headerReference w:type="default" r:id="rId177"/>
          <w:headerReference w:type="first" r:id="rId17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88000" behindDoc="0" locked="0" layoutInCell="1" allowOverlap="1" wp14:anchorId="77BBC5E7" wp14:editId="79A43257">
                <wp:simplePos x="0" y="0"/>
                <wp:positionH relativeFrom="column">
                  <wp:posOffset>-188595</wp:posOffset>
                </wp:positionH>
                <wp:positionV relativeFrom="paragraph">
                  <wp:posOffset>3240405</wp:posOffset>
                </wp:positionV>
                <wp:extent cx="3886200" cy="3136900"/>
                <wp:effectExtent l="0" t="0" r="0" b="0"/>
                <wp:wrapNone/>
                <wp:docPr id="719" name="Textfeld 719"/>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5C41CCC4" w14:textId="6CF1FC8B"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transmute your quiver so it produces an endless supply of nonmagical ammunition, which seems to leap into your hand when you reach for it.</w:t>
                            </w:r>
                            <w:r w:rsidR="002661B4">
                              <w:rPr>
                                <w:rFonts w:ascii="BlackChancery" w:hAnsi="BlackChancery"/>
                                <w:noProof/>
                                <w:color w:val="4D4121"/>
                                <w:lang w:val="en-US"/>
                              </w:rPr>
                              <w:br/>
                            </w:r>
                            <w:r w:rsidRPr="00BB50D2">
                              <w:rPr>
                                <w:rFonts w:ascii="BlackChancery" w:hAnsi="BlackChancery"/>
                                <w:noProof/>
                                <w:color w:val="4D4121"/>
                                <w:lang w:val="en-US"/>
                              </w:rPr>
                              <w:t>On each of your turns until the spell ends, you can use a bonus action to make two attacks with a weapon that uses ammunition from the quiver. Each time you make such a ranged attack, your quiver magically replaces the piece of ammunition you used with a similar piece of nonmagical ammunition. Any pieces of ammunition created by this spell disintegrate when the spell ends. If the quiver leaves your possession,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BC5E7" id="Textfeld 719" o:spid="_x0000_s1466" type="#_x0000_t202" style="position:absolute;margin-left:-14.85pt;margin-top:255.15pt;width:306pt;height:247pt;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" filled="f" stroked="f" strokeweight=".5pt">
                <v:textbox>
                  <w:txbxContent>
                    <w:p w14:paraId="5C41CCC4" w14:textId="6CF1FC8B"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transmute your quiver so it produces an endless supply of nonmagical ammunition, which seems to leap into your hand when you reach for it.</w:t>
                      </w:r>
                      <w:r w:rsidR="002661B4">
                        <w:rPr>
                          <w:rFonts w:ascii="BlackChancery" w:hAnsi="BlackChancery"/>
                          <w:noProof/>
                          <w:color w:val="4D4121"/>
                          <w:lang w:val="en-US"/>
                        </w:rPr>
                        <w:br/>
                      </w:r>
                      <w:r w:rsidRPr="00BB50D2">
                        <w:rPr>
                          <w:rFonts w:ascii="BlackChancery" w:hAnsi="BlackChancery"/>
                          <w:noProof/>
                          <w:color w:val="4D4121"/>
                          <w:lang w:val="en-US"/>
                        </w:rPr>
                        <w:t>On each of your turns until the spell ends, you can use a bonus action to make two attacks with a weapon that uses ammunition from the quiver. Each time you make such a ranged attack, your quiver magically replaces the piece of ammunition you used with a similar piece of nonmagical ammunition. Any pieces of ammunition created by this spell disintegrate when the spell ends. If the quiver leaves your possession, the spell ends.</w:t>
                      </w:r>
                    </w:p>
                  </w:txbxContent>
                </v:textbox>
              </v:shape>
            </w:pict>
          </mc:Fallback>
        </mc:AlternateContent>
      </w:r>
      <w:r>
        <w:rPr>
          <w:noProof/>
        </w:rPr>
        <mc:AlternateContent>
          <mc:Choice Requires="wps">
            <w:drawing>
              <wp:anchor distT="0" distB="0" distL="114300" distR="114300" simplePos="0" relativeHeight="252284928" behindDoc="0" locked="0" layoutInCell="1" allowOverlap="1" wp14:anchorId="2B2C2486" wp14:editId="5781F854">
                <wp:simplePos x="0" y="0"/>
                <wp:positionH relativeFrom="column">
                  <wp:posOffset>325755</wp:posOffset>
                </wp:positionH>
                <wp:positionV relativeFrom="paragraph">
                  <wp:posOffset>2605405</wp:posOffset>
                </wp:positionV>
                <wp:extent cx="2946400" cy="596900"/>
                <wp:effectExtent l="0" t="0" r="0" b="0"/>
                <wp:wrapNone/>
                <wp:docPr id="720" name="Textfeld 720"/>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79284A3D" w14:textId="40D3FF56" w:rsidR="00B66093" w:rsidRPr="002661B4"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2661B4">
                              <w:rPr>
                                <w:rFonts w:ascii="BlackChancery" w:hAnsi="BlackChancery"/>
                                <w:noProof/>
                                <w:color w:val="4D4121"/>
                                <w:sz w:val="16"/>
                                <w:szCs w:val="16"/>
                                <w:lang w:val="en-US"/>
                              </w:rPr>
                              <w:t>(a quiver containing at least one piece of ammunition)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C2486" id="Textfeld 720" o:spid="_x0000_s1467" type="#_x0000_t202" style="position:absolute;margin-left:25.65pt;margin-top:205.15pt;width:232pt;height:47pt;z-index:25228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" filled="f" stroked="f" strokeweight=".5pt">
                <v:textbox>
                  <w:txbxContent>
                    <w:p w14:paraId="79284A3D" w14:textId="40D3FF56" w:rsidR="00B66093" w:rsidRPr="002661B4"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2661B4">
                        <w:rPr>
                          <w:rFonts w:ascii="BlackChancery" w:hAnsi="BlackChancery"/>
                          <w:noProof/>
                          <w:color w:val="4D4121"/>
                          <w:sz w:val="16"/>
                          <w:szCs w:val="16"/>
                          <w:lang w:val="en-US"/>
                        </w:rPr>
                        <w:t>(a quiver containing at least one piece of ammunition)</w:t>
                      </w:r>
                    </w:p>
                  </w:txbxContent>
                </v:textbox>
              </v:shape>
            </w:pict>
          </mc:Fallback>
        </mc:AlternateContent>
      </w:r>
      <w:r>
        <w:rPr>
          <w:noProof/>
        </w:rPr>
        <mc:AlternateContent>
          <mc:Choice Requires="wps">
            <w:drawing>
              <wp:anchor distT="0" distB="0" distL="114300" distR="114300" simplePos="0" relativeHeight="252282880" behindDoc="0" locked="0" layoutInCell="1" allowOverlap="1" wp14:anchorId="30208B94" wp14:editId="6B97772B">
                <wp:simplePos x="0" y="0"/>
                <wp:positionH relativeFrom="column">
                  <wp:posOffset>3024505</wp:posOffset>
                </wp:positionH>
                <wp:positionV relativeFrom="paragraph">
                  <wp:posOffset>2110105</wp:posOffset>
                </wp:positionV>
                <wp:extent cx="1295400" cy="279400"/>
                <wp:effectExtent l="0" t="0" r="0" b="0"/>
                <wp:wrapNone/>
                <wp:docPr id="721" name="Textfeld 721"/>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4D71F59C"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08B94" id="Textfeld 721" o:spid="_x0000_s1468" type="#_x0000_t202" style="position:absolute;margin-left:238.15pt;margin-top:166.15pt;width:102pt;height:22pt;z-index:25228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II+t5MzAgAAXgQAAA4AAAAAAAAA&#13;&#10;AAAAAAAALgIAAGRycy9lMm9Eb2MueG1sUEsBAi0AFAAGAAgAAAAhAIUfRI/kAAAAEAEAAA8AAAAA&#13;&#10;AAAAAAAAAAAAjQQAAGRycy9kb3ducmV2LnhtbFBLBQYAAAAABAAEAPMAAACeBQAAAAA=&#13;&#10;" filled="f" stroked="f" strokeweight=".5pt">
                <v:textbox>
                  <w:txbxContent>
                    <w:p w14:paraId="4D71F59C"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283904" behindDoc="0" locked="0" layoutInCell="1" allowOverlap="1" wp14:anchorId="2CC394A0" wp14:editId="66297618">
                <wp:simplePos x="0" y="0"/>
                <wp:positionH relativeFrom="column">
                  <wp:posOffset>2694305</wp:posOffset>
                </wp:positionH>
                <wp:positionV relativeFrom="paragraph">
                  <wp:posOffset>2389505</wp:posOffset>
                </wp:positionV>
                <wp:extent cx="1079500" cy="463550"/>
                <wp:effectExtent l="0" t="0" r="0" b="0"/>
                <wp:wrapNone/>
                <wp:docPr id="722" name="Textfeld 722"/>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1165979B"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394A0" id="Textfeld 722" o:spid="_x0000_s1469" type="#_x0000_t202" style="position:absolute;margin-left:212.15pt;margin-top:188.15pt;width:85pt;height:36.5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" filled="f" stroked="f" strokeweight=".5pt">
                <v:textbox>
                  <w:txbxContent>
                    <w:p w14:paraId="1165979B"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279808" behindDoc="0" locked="0" layoutInCell="1" allowOverlap="1" wp14:anchorId="5FA46ADB" wp14:editId="41A4423A">
                <wp:simplePos x="0" y="0"/>
                <wp:positionH relativeFrom="column">
                  <wp:posOffset>3351192</wp:posOffset>
                </wp:positionH>
                <wp:positionV relativeFrom="paragraph">
                  <wp:posOffset>-656604</wp:posOffset>
                </wp:positionV>
                <wp:extent cx="534616" cy="865762"/>
                <wp:effectExtent l="0" t="0" r="0" b="0"/>
                <wp:wrapNone/>
                <wp:docPr id="723" name="Textfeld 723"/>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1CFE0BB4"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46ADB" id="Textfeld 723" o:spid="_x0000_s1470" type="#_x0000_t202" style="position:absolute;margin-left:263.85pt;margin-top:-51.7pt;width:42.1pt;height:68.15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BYtbX9NQIAAF0EAAAOAAAA&#13;&#10;AAAAAAAAAAAAAC4CAABkcnMvZTJvRG9jLnhtbFBLAQItABQABgAIAAAAIQD6q4eq5gAAABABAAAP&#13;&#10;AAAAAAAAAAAAAAAAAI8EAABkcnMvZG93bnJldi54bWxQSwUGAAAAAAQABADzAAAAogUAAAAA&#13;&#10;" filled="f" stroked="f" strokeweight=".5pt">
                <v:textbox>
                  <w:txbxContent>
                    <w:p w14:paraId="1CFE0BB4"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2285952" behindDoc="0" locked="0" layoutInCell="1" allowOverlap="1" wp14:anchorId="558D8FC6" wp14:editId="32D17D91">
                <wp:simplePos x="0" y="0"/>
                <wp:positionH relativeFrom="column">
                  <wp:posOffset>-264795</wp:posOffset>
                </wp:positionH>
                <wp:positionV relativeFrom="paragraph">
                  <wp:posOffset>2351405</wp:posOffset>
                </wp:positionV>
                <wp:extent cx="1079500" cy="254000"/>
                <wp:effectExtent l="0" t="0" r="0" b="0"/>
                <wp:wrapNone/>
                <wp:docPr id="724" name="Textfeld 72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7302D38"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D8FC6" id="Textfeld 724" o:spid="_x0000_s1471" type="#_x0000_t202" style="position:absolute;margin-left:-20.85pt;margin-top:185.15pt;width:85pt;height:20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3qRcgNAIAAF4EAAAOAAAAAAAA&#13;&#10;AAAAAAAAAC4CAABkcnMvZTJvRG9jLnhtbFBLAQItABQABgAIAAAAIQBRHvFu5AAAABABAAAPAAAA&#13;&#10;AAAAAAAAAAAAAI4EAABkcnMvZG93bnJldi54bWxQSwUGAAAAAAQABADzAAAAnwUAAAAA&#13;&#10;" filled="f" stroked="f" strokeweight=".5pt">
                <v:textbox>
                  <w:txbxContent>
                    <w:p w14:paraId="67302D38"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2286976" behindDoc="0" locked="0" layoutInCell="1" allowOverlap="1" wp14:anchorId="29CAE6F7" wp14:editId="680B498D">
                <wp:simplePos x="0" y="0"/>
                <wp:positionH relativeFrom="column">
                  <wp:posOffset>-533400</wp:posOffset>
                </wp:positionH>
                <wp:positionV relativeFrom="paragraph">
                  <wp:posOffset>2108200</wp:posOffset>
                </wp:positionV>
                <wp:extent cx="1079500" cy="279400"/>
                <wp:effectExtent l="0" t="0" r="0" b="0"/>
                <wp:wrapNone/>
                <wp:docPr id="725" name="Textfeld 72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4F9F5F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AE6F7" id="Textfeld 725" o:spid="_x0000_s1472" type="#_x0000_t202" style="position:absolute;margin-left:-42pt;margin-top:166pt;width:85pt;height:22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NfkTvs0AgAAXgQAAA4AAAAAAAAA&#13;&#10;AAAAAAAALgIAAGRycy9lMm9Eb2MueG1sUEsBAi0AFAAGAAgAAAAhAPSCsMDjAAAADwEAAA8AAAAA&#13;&#10;AAAAAAAAAAAAjgQAAGRycy9kb3ducmV2LnhtbFBLBQYAAAAABAAEAPMAAACeBQAAAAA=&#13;&#10;" filled="f" stroked="f" strokeweight=".5pt">
                <v:textbox>
                  <w:txbxContent>
                    <w:p w14:paraId="44F9F5F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2281856" behindDoc="0" locked="0" layoutInCell="1" allowOverlap="1" wp14:anchorId="14118C6E" wp14:editId="00450226">
            <wp:simplePos x="0" y="0"/>
            <wp:positionH relativeFrom="margin">
              <wp:posOffset>3699510</wp:posOffset>
            </wp:positionH>
            <wp:positionV relativeFrom="margin">
              <wp:posOffset>433814</wp:posOffset>
            </wp:positionV>
            <wp:extent cx="582338" cy="1473200"/>
            <wp:effectExtent l="0" t="0" r="0" b="0"/>
            <wp:wrapSquare wrapText="bothSides"/>
            <wp:docPr id="727" name="Grafik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280832" behindDoc="0" locked="0" layoutInCell="1" allowOverlap="1" wp14:anchorId="72702965" wp14:editId="53F0ED5F">
            <wp:simplePos x="0" y="0"/>
            <wp:positionH relativeFrom="margin">
              <wp:posOffset>-772795</wp:posOffset>
            </wp:positionH>
            <wp:positionV relativeFrom="margin">
              <wp:posOffset>430530</wp:posOffset>
            </wp:positionV>
            <wp:extent cx="582338" cy="1473200"/>
            <wp:effectExtent l="0" t="0" r="0" b="0"/>
            <wp:wrapSquare wrapText="bothSides"/>
            <wp:docPr id="728" name="Grafik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278784" behindDoc="0" locked="0" layoutInCell="1" allowOverlap="1" wp14:anchorId="5CCF2A1B" wp14:editId="128F2A6C">
                <wp:simplePos x="0" y="0"/>
                <wp:positionH relativeFrom="column">
                  <wp:posOffset>280035</wp:posOffset>
                </wp:positionH>
                <wp:positionV relativeFrom="paragraph">
                  <wp:posOffset>-729615</wp:posOffset>
                </wp:positionV>
                <wp:extent cx="2743200" cy="482138"/>
                <wp:effectExtent l="0" t="0" r="0" b="635"/>
                <wp:wrapNone/>
                <wp:docPr id="726" name="Textfeld 72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826AC72"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Swift Quiver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CF2A1B" id="Textfeld 726" o:spid="_x0000_s1473" type="#_x0000_t202" style="position:absolute;margin-left:22.05pt;margin-top:-57.45pt;width:3in;height:37.95pt;z-index:25227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MQf2gdJAgAAhgQAAA4AAAAAAAAAAAAAAAAALgIAAGRycy9lMm9Eb2MueG1sUEsBAi0AFAAG&#13;&#10;AAgAAAAhABp3zSzmAAAAEAEAAA8AAAAAAAAAAAAAAAAAowQAAGRycy9kb3ducmV2LnhtbFBLBQYA&#13;&#10;AAAABAAEAPMAAAC2BQAAAAA=&#13;&#10;" fillcolor="white [3201]" stroked="f" strokeweight=".5pt">
                <v:textbox>
                  <w:txbxContent>
                    <w:p w14:paraId="0826AC72"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Swift Quiver</w:t>
                      </w:r>
                    </w:p>
                  </w:txbxContent>
                </v:textbox>
              </v:shape>
            </w:pict>
          </mc:Fallback>
        </mc:AlternateContent>
      </w:r>
    </w:p>
    <w:p w14:paraId="7AD2CBBF" w14:textId="77777777" w:rsidR="00913EEC" w:rsidRDefault="00913EEC" w:rsidP="007717E6">
      <w:pPr>
        <w:sectPr w:rsidR="00913EEC" w:rsidSect="00913EEC">
          <w:headerReference w:type="even" r:id="rId179"/>
          <w:headerReference w:type="default" r:id="rId180"/>
          <w:headerReference w:type="first" r:id="rId18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99264" behindDoc="0" locked="0" layoutInCell="1" allowOverlap="1" wp14:anchorId="195B3832" wp14:editId="290AE34C">
                <wp:simplePos x="0" y="0"/>
                <wp:positionH relativeFrom="column">
                  <wp:posOffset>-601345</wp:posOffset>
                </wp:positionH>
                <wp:positionV relativeFrom="paragraph">
                  <wp:posOffset>2814955</wp:posOffset>
                </wp:positionV>
                <wp:extent cx="4806950" cy="3562350"/>
                <wp:effectExtent l="0" t="0" r="0" b="0"/>
                <wp:wrapNone/>
                <wp:docPr id="732" name="Textfeld 732"/>
                <wp:cNvGraphicFramePr/>
                <a:graphic xmlns:a="http://schemas.openxmlformats.org/drawingml/2006/main">
                  <a:graphicData uri="http://schemas.microsoft.com/office/word/2010/wordprocessingShape">
                    <wps:wsp>
                      <wps:cNvSpPr txBox="1"/>
                      <wps:spPr>
                        <a:xfrm>
                          <a:off x="0" y="0"/>
                          <a:ext cx="4806950" cy="3562350"/>
                        </a:xfrm>
                        <a:prstGeom prst="rect">
                          <a:avLst/>
                        </a:prstGeom>
                        <a:noFill/>
                        <a:ln w="6350">
                          <a:noFill/>
                        </a:ln>
                      </wps:spPr>
                      <wps:txbx>
                        <w:txbxContent>
                          <w:p w14:paraId="2629A619" w14:textId="76CBC907" w:rsidR="00B66093" w:rsidRPr="002661B4" w:rsidRDefault="00B66093" w:rsidP="00A37863">
                            <w:pPr>
                              <w:rPr>
                                <w:rFonts w:ascii="BlackChancery" w:hAnsi="BlackChancery"/>
                                <w:color w:val="4D4121"/>
                                <w:sz w:val="20"/>
                                <w:szCs w:val="20"/>
                                <w:lang w:val="en-US"/>
                              </w:rPr>
                            </w:pPr>
                            <w:r w:rsidRPr="002661B4">
                              <w:rPr>
                                <w:rFonts w:ascii="BlackChancery" w:hAnsi="BlackChancery"/>
                                <w:noProof/>
                                <w:color w:val="4D4121"/>
                                <w:sz w:val="20"/>
                                <w:szCs w:val="20"/>
                                <w:lang w:val="en-US"/>
                              </w:rPr>
                              <w:t>You gain the ability to move or manipulate creatures or objects by thought. When you cast the spell, and as your action each round for the duration, you can exert your will on one creature or object that you can see within range, causing the appropriate effect below. You can affect the same target round after round, or choose a new one at any time. If you switch targets, the prior target is no longer affected by the spell.</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Creature. You can try to move a Huge or smaller creature. Make an ability check with your spellcasting ability contested by the creature’s Strength check. If you win the contest, you move the creature up to 30 feet in any direction, including upward but not beyond the range of this spell. Until the end of your next turn, the creature is restrained in your telekinetic grip. A creature lifted upward is suspended in mid-air.</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On subsequent rounds, you can use your action to attempt to maintain your telekinetic grip on the creature by repealing the contest.</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Object. You can try to move an object that weighs up to 1,000 pounds. If the object isn’t being worn or carried, you automatically move it up lo 30 feet in any direction, but not beyond the range of this spell.</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If the object is worn or carried by a creature, you must make an ability check with your spellcasting ability contested by that creature’s Strength check. If you succeed, you pull the object away from that creature and can move it up to 30 feel in any direction but not beyond the range of this spell.</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You can exert fine control on objects with your telekinetic grip, such as manipulating a simple tool, opening a door or a container, stowing or retrieving an item from an open container, or pouring the contents from a vial.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B3832" id="Textfeld 732" o:spid="_x0000_s1474" type="#_x0000_t202" style="position:absolute;margin-left:-47.35pt;margin-top:221.65pt;width:378.5pt;height:280.5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" filled="f" stroked="f" strokeweight=".5pt">
                <v:textbox>
                  <w:txbxContent>
                    <w:p w14:paraId="2629A619" w14:textId="76CBC907" w:rsidR="00B66093" w:rsidRPr="002661B4" w:rsidRDefault="00B66093" w:rsidP="00A37863">
                      <w:pPr>
                        <w:rPr>
                          <w:rFonts w:ascii="BlackChancery" w:hAnsi="BlackChancery"/>
                          <w:color w:val="4D4121"/>
                          <w:sz w:val="20"/>
                          <w:szCs w:val="20"/>
                          <w:lang w:val="en-US"/>
                        </w:rPr>
                      </w:pPr>
                      <w:r w:rsidRPr="002661B4">
                        <w:rPr>
                          <w:rFonts w:ascii="BlackChancery" w:hAnsi="BlackChancery"/>
                          <w:noProof/>
                          <w:color w:val="4D4121"/>
                          <w:sz w:val="20"/>
                          <w:szCs w:val="20"/>
                          <w:lang w:val="en-US"/>
                        </w:rPr>
                        <w:t>You gain the ability to move or manipulate creatures or objects by thought. When you cast the spell, and as your action each round for the duration, you can exert your will on one creature or object that you can see within range, causing the appropriate effect below. You can affect the same target round after round, or choose a new one at any time. If you switch targets, the prior target is no longer affected by the spell.</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Creature. You can try to move a Huge or smaller creature. Make an ability check with your spellcasting ability contested by the creature’s Strength check. If you win the contest, you move the creature up to 30 feet in any direction, including upward but not beyond the range of this spell. Until the end of your next turn, the creature is restrained in your telekinetic grip. A creature lifted upward is suspended in mid-air.</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On subsequent rounds, you can use your action to attempt to maintain your telekinetic grip on the creature by repealing the contest.</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Object. You can try to move an object that weighs up to 1,000 pounds. If the object isn’t being worn or carried, you automatically move it up lo 30 feet in any direction, but not beyond the range of this spell.</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If the object is worn or carried by a creature, you must make an ability check with your spellcasting ability contested by that creature’s Strength check. If you succeed, you pull the object away from that creature and can move it up to 30 feel in any direction but not beyond the range of this spell.</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You can exert fine control on objects with your telekinetic grip, such as manipulating a simple tool, opening a door or a container, stowing or retrieving an item from an open container, or pouring the contents from a vial.</w:t>
                      </w:r>
                    </w:p>
                  </w:txbxContent>
                </v:textbox>
              </v:shape>
            </w:pict>
          </mc:Fallback>
        </mc:AlternateContent>
      </w:r>
      <w:r>
        <w:rPr>
          <w:noProof/>
        </w:rPr>
        <mc:AlternateContent>
          <mc:Choice Requires="wps">
            <w:drawing>
              <wp:anchor distT="0" distB="0" distL="114300" distR="114300" simplePos="0" relativeHeight="252296192" behindDoc="0" locked="0" layoutInCell="1" allowOverlap="1" wp14:anchorId="79CC4957" wp14:editId="2D2697E0">
                <wp:simplePos x="0" y="0"/>
                <wp:positionH relativeFrom="column">
                  <wp:posOffset>325755</wp:posOffset>
                </wp:positionH>
                <wp:positionV relativeFrom="paragraph">
                  <wp:posOffset>2605405</wp:posOffset>
                </wp:positionV>
                <wp:extent cx="2946400" cy="596900"/>
                <wp:effectExtent l="0" t="0" r="0" b="0"/>
                <wp:wrapNone/>
                <wp:docPr id="733" name="Textfeld 733"/>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769E6230"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C4957" id="Textfeld 733" o:spid="_x0000_s1475" type="#_x0000_t202" style="position:absolute;margin-left:25.65pt;margin-top:205.15pt;width:232pt;height:47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LvdfDE0AgAAXgQAAA4AAAAAAAAA&#13;&#10;AAAAAAAALgIAAGRycy9lMm9Eb2MueG1sUEsBAi0AFAAGAAgAAAAhAHn7MKfjAAAADwEAAA8AAAAA&#13;&#10;AAAAAAAAAAAAjgQAAGRycy9kb3ducmV2LnhtbFBLBQYAAAAABAAEAPMAAACeBQAAAAA=&#13;&#10;" filled="f" stroked="f" strokeweight=".5pt">
                <v:textbox>
                  <w:txbxContent>
                    <w:p w14:paraId="769E6230" w14:textId="7777777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2294144" behindDoc="0" locked="0" layoutInCell="1" allowOverlap="1" wp14:anchorId="3C9D3D39" wp14:editId="77428D2B">
                <wp:simplePos x="0" y="0"/>
                <wp:positionH relativeFrom="column">
                  <wp:posOffset>3024505</wp:posOffset>
                </wp:positionH>
                <wp:positionV relativeFrom="paragraph">
                  <wp:posOffset>2110105</wp:posOffset>
                </wp:positionV>
                <wp:extent cx="1295400" cy="279400"/>
                <wp:effectExtent l="0" t="0" r="0" b="0"/>
                <wp:wrapNone/>
                <wp:docPr id="734" name="Textfeld 734"/>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1F3F86B6"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D3D39" id="Textfeld 734" o:spid="_x0000_s1476" type="#_x0000_t202" style="position:absolute;margin-left:238.15pt;margin-top:166.15pt;width:102pt;height:22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KUP22szAgAAXgQAAA4AAAAAAAAA&#13;&#10;AAAAAAAALgIAAGRycy9lMm9Eb2MueG1sUEsBAi0AFAAGAAgAAAAhAIUfRI/kAAAAEAEAAA8AAAAA&#13;&#10;AAAAAAAAAAAAjQQAAGRycy9kb3ducmV2LnhtbFBLBQYAAAAABAAEAPMAAACeBQAAAAA=&#13;&#10;" filled="f" stroked="f" strokeweight=".5pt">
                <v:textbox>
                  <w:txbxContent>
                    <w:p w14:paraId="1F3F86B6"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295168" behindDoc="0" locked="0" layoutInCell="1" allowOverlap="1" wp14:anchorId="4F2EA62D" wp14:editId="4BA9FA6B">
                <wp:simplePos x="0" y="0"/>
                <wp:positionH relativeFrom="column">
                  <wp:posOffset>2694305</wp:posOffset>
                </wp:positionH>
                <wp:positionV relativeFrom="paragraph">
                  <wp:posOffset>2389505</wp:posOffset>
                </wp:positionV>
                <wp:extent cx="1079500" cy="463550"/>
                <wp:effectExtent l="0" t="0" r="0" b="0"/>
                <wp:wrapNone/>
                <wp:docPr id="735" name="Textfeld 735"/>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509861F3"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EA62D" id="Textfeld 735" o:spid="_x0000_s1477" type="#_x0000_t202" style="position:absolute;margin-left:212.15pt;margin-top:188.15pt;width:85pt;height:36.5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" filled="f" stroked="f" strokeweight=".5pt">
                <v:textbox>
                  <w:txbxContent>
                    <w:p w14:paraId="509861F3"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Pr>
          <w:noProof/>
        </w:rPr>
        <mc:AlternateContent>
          <mc:Choice Requires="wps">
            <w:drawing>
              <wp:anchor distT="0" distB="0" distL="114300" distR="114300" simplePos="0" relativeHeight="252291072" behindDoc="0" locked="0" layoutInCell="1" allowOverlap="1" wp14:anchorId="52F8AE31" wp14:editId="293F670B">
                <wp:simplePos x="0" y="0"/>
                <wp:positionH relativeFrom="column">
                  <wp:posOffset>3351192</wp:posOffset>
                </wp:positionH>
                <wp:positionV relativeFrom="paragraph">
                  <wp:posOffset>-656604</wp:posOffset>
                </wp:positionV>
                <wp:extent cx="534616" cy="865762"/>
                <wp:effectExtent l="0" t="0" r="0" b="0"/>
                <wp:wrapNone/>
                <wp:docPr id="736" name="Textfeld 736"/>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747AF49C"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8AE31" id="Textfeld 736" o:spid="_x0000_s1478" type="#_x0000_t202" style="position:absolute;margin-left:263.85pt;margin-top:-51.7pt;width:42.1pt;height:68.15pt;z-index:2522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" filled="f" stroked="f" strokeweight=".5pt">
                <v:textbox>
                  <w:txbxContent>
                    <w:p w14:paraId="747AF49C"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2297216" behindDoc="0" locked="0" layoutInCell="1" allowOverlap="1" wp14:anchorId="0060D14A" wp14:editId="1D49B184">
                <wp:simplePos x="0" y="0"/>
                <wp:positionH relativeFrom="column">
                  <wp:posOffset>-264795</wp:posOffset>
                </wp:positionH>
                <wp:positionV relativeFrom="paragraph">
                  <wp:posOffset>2351405</wp:posOffset>
                </wp:positionV>
                <wp:extent cx="1079500" cy="254000"/>
                <wp:effectExtent l="0" t="0" r="0" b="0"/>
                <wp:wrapNone/>
                <wp:docPr id="737" name="Textfeld 73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00BB3D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0D14A" id="Textfeld 737" o:spid="_x0000_s1479" type="#_x0000_t202" style="position:absolute;margin-left:-20.85pt;margin-top:185.15pt;width:85pt;height:20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Oh5dxNAIAAF4EAAAOAAAAAAAA&#13;&#10;AAAAAAAAAC4CAABkcnMvZTJvRG9jLnhtbFBLAQItABQABgAIAAAAIQBRHvFu5AAAABABAAAPAAAA&#13;&#10;AAAAAAAAAAAAAI4EAABkcnMvZG93bnJldi54bWxQSwUGAAAAAAQABADzAAAAnwUAAAAA&#13;&#10;" filled="f" stroked="f" strokeweight=".5pt">
                <v:textbox>
                  <w:txbxContent>
                    <w:p w14:paraId="200BB3D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298240" behindDoc="0" locked="0" layoutInCell="1" allowOverlap="1" wp14:anchorId="2F2BE02F" wp14:editId="41443B06">
                <wp:simplePos x="0" y="0"/>
                <wp:positionH relativeFrom="column">
                  <wp:posOffset>-533400</wp:posOffset>
                </wp:positionH>
                <wp:positionV relativeFrom="paragraph">
                  <wp:posOffset>2108200</wp:posOffset>
                </wp:positionV>
                <wp:extent cx="1079500" cy="279400"/>
                <wp:effectExtent l="0" t="0" r="0" b="0"/>
                <wp:wrapNone/>
                <wp:docPr id="738" name="Textfeld 73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087A9E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BE02F" id="Textfeld 738" o:spid="_x0000_s1480" type="#_x0000_t202" style="position:absolute;margin-left:-42pt;margin-top:166pt;width:85pt;height:22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HAMnOQ0AgAAXgQAAA4AAAAAAAAA&#13;&#10;AAAAAAAALgIAAGRycy9lMm9Eb2MueG1sUEsBAi0AFAAGAAgAAAAhAPSCsMDjAAAADwEAAA8AAAAA&#13;&#10;AAAAAAAAAAAAjgQAAGRycy9kb3ducmV2LnhtbFBLBQYAAAAABAAEAPMAAACeBQAAAAA=&#13;&#10;" filled="f" stroked="f" strokeweight=".5pt">
                <v:textbox>
                  <w:txbxContent>
                    <w:p w14:paraId="2087A9E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w:drawing>
          <wp:anchor distT="0" distB="0" distL="114300" distR="114300" simplePos="0" relativeHeight="252293120" behindDoc="0" locked="0" layoutInCell="1" allowOverlap="1" wp14:anchorId="719927BF" wp14:editId="1B96D109">
            <wp:simplePos x="0" y="0"/>
            <wp:positionH relativeFrom="margin">
              <wp:posOffset>3699510</wp:posOffset>
            </wp:positionH>
            <wp:positionV relativeFrom="margin">
              <wp:posOffset>433814</wp:posOffset>
            </wp:positionV>
            <wp:extent cx="582338" cy="1473200"/>
            <wp:effectExtent l="0" t="0" r="0" b="0"/>
            <wp:wrapSquare wrapText="bothSides"/>
            <wp:docPr id="740" name="Grafik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292096" behindDoc="0" locked="0" layoutInCell="1" allowOverlap="1" wp14:anchorId="03DE097C" wp14:editId="781E8AE6">
            <wp:simplePos x="0" y="0"/>
            <wp:positionH relativeFrom="margin">
              <wp:posOffset>-772795</wp:posOffset>
            </wp:positionH>
            <wp:positionV relativeFrom="margin">
              <wp:posOffset>430530</wp:posOffset>
            </wp:positionV>
            <wp:extent cx="582338" cy="1473200"/>
            <wp:effectExtent l="0" t="0" r="0" b="0"/>
            <wp:wrapSquare wrapText="bothSides"/>
            <wp:docPr id="741" name="Grafik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290048" behindDoc="0" locked="0" layoutInCell="1" allowOverlap="1" wp14:anchorId="46C383E1" wp14:editId="55A71EFC">
                <wp:simplePos x="0" y="0"/>
                <wp:positionH relativeFrom="column">
                  <wp:posOffset>280035</wp:posOffset>
                </wp:positionH>
                <wp:positionV relativeFrom="paragraph">
                  <wp:posOffset>-729615</wp:posOffset>
                </wp:positionV>
                <wp:extent cx="2743200" cy="482138"/>
                <wp:effectExtent l="0" t="0" r="0" b="635"/>
                <wp:wrapNone/>
                <wp:docPr id="739" name="Textfeld 73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442D3B9"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Telekinesis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C383E1" id="Textfeld 739" o:spid="_x0000_s1481" type="#_x0000_t202" style="position:absolute;margin-left:22.05pt;margin-top:-57.45pt;width:3in;height:37.9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PsjvbZJAgAAhgQAAA4AAAAAAAAAAAAAAAAALgIAAGRycy9lMm9Eb2MueG1sUEsBAi0AFAAG&#13;&#10;AAgAAAAhABp3zSzmAAAAEAEAAA8AAAAAAAAAAAAAAAAAowQAAGRycy9kb3ducmV2LnhtbFBLBQYA&#13;&#10;AAAABAAEAPMAAAC2BQAAAAA=&#13;&#10;" fillcolor="white [3201]" stroked="f" strokeweight=".5pt">
                <v:textbox>
                  <w:txbxContent>
                    <w:p w14:paraId="3442D3B9"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Telekinesis</w:t>
                      </w:r>
                    </w:p>
                  </w:txbxContent>
                </v:textbox>
              </v:shape>
            </w:pict>
          </mc:Fallback>
        </mc:AlternateContent>
      </w:r>
    </w:p>
    <w:p w14:paraId="03DF57A0" w14:textId="77777777" w:rsidR="00913EEC" w:rsidRDefault="00913EEC" w:rsidP="007717E6">
      <w:pPr>
        <w:sectPr w:rsidR="00913EEC" w:rsidSect="00913EEC">
          <w:headerReference w:type="even" r:id="rId182"/>
          <w:headerReference w:type="default" r:id="rId183"/>
          <w:headerReference w:type="first" r:id="rId18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10528" behindDoc="0" locked="0" layoutInCell="1" allowOverlap="1" wp14:anchorId="075C97FF" wp14:editId="063FBB13">
                <wp:simplePos x="0" y="0"/>
                <wp:positionH relativeFrom="column">
                  <wp:posOffset>-188595</wp:posOffset>
                </wp:positionH>
                <wp:positionV relativeFrom="paragraph">
                  <wp:posOffset>3240405</wp:posOffset>
                </wp:positionV>
                <wp:extent cx="3886200" cy="3136900"/>
                <wp:effectExtent l="0" t="0" r="0" b="0"/>
                <wp:wrapNone/>
                <wp:docPr id="745" name="Textfeld 745"/>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38EA8981" w14:textId="77777777" w:rsidR="002661B4" w:rsidRPr="002661B4" w:rsidRDefault="002661B4" w:rsidP="002661B4">
                            <w:pPr>
                              <w:rPr>
                                <w:rFonts w:ascii="BlackChancery" w:hAnsi="BlackChancery"/>
                                <w:color w:val="4D4121"/>
                                <w:lang w:val="en-US"/>
                              </w:rPr>
                            </w:pPr>
                            <w:r w:rsidRPr="002661B4">
                              <w:rPr>
                                <w:rFonts w:ascii="BlackChancery" w:hAnsi="BlackChancery"/>
                                <w:color w:val="4D4121"/>
                                <w:lang w:val="en-US"/>
                              </w:rPr>
                              <w:t>You create along, vine-like whip covered in thorns that lashes out at your command toward a creature in range. Make a melee spell attack against the target. If the attack hits, the creature takes 1d6 piercing damage, and if the creature is Large or smaller, you pull the creature up to 10 feet closer to you.</w:t>
                            </w:r>
                            <w:r w:rsidRPr="002661B4">
                              <w:rPr>
                                <w:rFonts w:ascii="BlackChancery" w:hAnsi="BlackChancery"/>
                                <w:color w:val="4D4121"/>
                                <w:lang w:val="en-US"/>
                              </w:rPr>
                              <w:br/>
                              <w:t>This spell’s damage increases by 1d6 when you reach 5th level (2d6), 11th level (3d6), and 17th level (4d6).</w:t>
                            </w:r>
                          </w:p>
                          <w:p w14:paraId="48784011" w14:textId="6B79C0E9" w:rsidR="00B66093" w:rsidRPr="002661B4" w:rsidRDefault="00B66093" w:rsidP="002661B4">
                            <w:pPr>
                              <w:rPr>
                                <w:rFonts w:ascii="BlackChancery" w:hAnsi="BlackChancery"/>
                                <w:color w:val="4D412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C97FF" id="Textfeld 745" o:spid="_x0000_s1482" type="#_x0000_t202" style="position:absolute;margin-left:-14.85pt;margin-top:255.15pt;width:306pt;height:247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" filled="f" stroked="f" strokeweight=".5pt">
                <v:textbox>
                  <w:txbxContent>
                    <w:p w14:paraId="38EA8981" w14:textId="77777777" w:rsidR="002661B4" w:rsidRPr="002661B4" w:rsidRDefault="002661B4" w:rsidP="002661B4">
                      <w:pPr>
                        <w:rPr>
                          <w:rFonts w:ascii="BlackChancery" w:hAnsi="BlackChancery"/>
                          <w:color w:val="4D4121"/>
                          <w:lang w:val="en-US"/>
                        </w:rPr>
                      </w:pPr>
                      <w:r w:rsidRPr="002661B4">
                        <w:rPr>
                          <w:rFonts w:ascii="BlackChancery" w:hAnsi="BlackChancery"/>
                          <w:color w:val="4D4121"/>
                          <w:lang w:val="en-US"/>
                        </w:rPr>
                        <w:t>You create along, vine-like whip covered in thorns that lashes out at your command toward a creature in range. Make a melee spell attack against the target. If the attack hits, the creature takes 1d6 piercing damage, and if the creature is Large or smaller, you pull the creature up to 10 feet closer to you.</w:t>
                      </w:r>
                      <w:r w:rsidRPr="002661B4">
                        <w:rPr>
                          <w:rFonts w:ascii="BlackChancery" w:hAnsi="BlackChancery"/>
                          <w:color w:val="4D4121"/>
                          <w:lang w:val="en-US"/>
                        </w:rPr>
                        <w:br/>
                        <w:t>This spell’s damage increases by 1d6 when you reach 5th level (2d6), 11th level (3d6), and 17th level (4d6).</w:t>
                      </w:r>
                    </w:p>
                    <w:p w14:paraId="48784011" w14:textId="6B79C0E9" w:rsidR="00B66093" w:rsidRPr="002661B4" w:rsidRDefault="00B66093" w:rsidP="002661B4">
                      <w:pPr>
                        <w:rPr>
                          <w:rFonts w:ascii="BlackChancery" w:hAnsi="BlackChancery"/>
                          <w:color w:val="4D4121"/>
                          <w:lang w:val="en-US"/>
                        </w:rPr>
                      </w:pPr>
                    </w:p>
                  </w:txbxContent>
                </v:textbox>
              </v:shape>
            </w:pict>
          </mc:Fallback>
        </mc:AlternateContent>
      </w:r>
      <w:r>
        <w:rPr>
          <w:noProof/>
        </w:rPr>
        <mc:AlternateContent>
          <mc:Choice Requires="wps">
            <w:drawing>
              <wp:anchor distT="0" distB="0" distL="114300" distR="114300" simplePos="0" relativeHeight="252307456" behindDoc="0" locked="0" layoutInCell="1" allowOverlap="1" wp14:anchorId="55F88C89" wp14:editId="3B344C4C">
                <wp:simplePos x="0" y="0"/>
                <wp:positionH relativeFrom="column">
                  <wp:posOffset>325755</wp:posOffset>
                </wp:positionH>
                <wp:positionV relativeFrom="paragraph">
                  <wp:posOffset>2605405</wp:posOffset>
                </wp:positionV>
                <wp:extent cx="2946400" cy="596900"/>
                <wp:effectExtent l="0" t="0" r="0" b="0"/>
                <wp:wrapNone/>
                <wp:docPr id="746" name="Textfeld 746"/>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2839FBB2" w14:textId="02EC003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BB50D2">
                              <w:rPr>
                                <w:rFonts w:ascii="BlackChancery" w:hAnsi="BlackChancery"/>
                                <w:noProof/>
                                <w:color w:val="4D4121"/>
                                <w:lang w:val="en-US"/>
                              </w:rPr>
                              <w:t>(the stem of a plant with thorns)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88C89" id="Textfeld 746" o:spid="_x0000_s1483" type="#_x0000_t202" style="position:absolute;margin-left:25.65pt;margin-top:205.15pt;width:232pt;height:47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G02mOA0AgAAXgQAAA4AAAAAAAAA&#13;&#10;AAAAAAAALgIAAGRycy9lMm9Eb2MueG1sUEsBAi0AFAAGAAgAAAAhAHn7MKfjAAAADwEAAA8AAAAA&#13;&#10;AAAAAAAAAAAAjgQAAGRycy9kb3ducmV2LnhtbFBLBQYAAAAABAAEAPMAAACeBQAAAAA=&#13;&#10;" filled="f" stroked="f" strokeweight=".5pt">
                <v:textbox>
                  <w:txbxContent>
                    <w:p w14:paraId="2839FBB2" w14:textId="02EC0037"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BB50D2">
                        <w:rPr>
                          <w:rFonts w:ascii="BlackChancery" w:hAnsi="BlackChancery"/>
                          <w:noProof/>
                          <w:color w:val="4D4121"/>
                          <w:lang w:val="en-US"/>
                        </w:rPr>
                        <w:t>(the stem of a plant with thorns)</w:t>
                      </w:r>
                    </w:p>
                  </w:txbxContent>
                </v:textbox>
              </v:shape>
            </w:pict>
          </mc:Fallback>
        </mc:AlternateContent>
      </w:r>
      <w:r>
        <w:rPr>
          <w:noProof/>
        </w:rPr>
        <mc:AlternateContent>
          <mc:Choice Requires="wps">
            <w:drawing>
              <wp:anchor distT="0" distB="0" distL="114300" distR="114300" simplePos="0" relativeHeight="252305408" behindDoc="0" locked="0" layoutInCell="1" allowOverlap="1" wp14:anchorId="605FC1FF" wp14:editId="54A22AED">
                <wp:simplePos x="0" y="0"/>
                <wp:positionH relativeFrom="column">
                  <wp:posOffset>3024505</wp:posOffset>
                </wp:positionH>
                <wp:positionV relativeFrom="paragraph">
                  <wp:posOffset>2110105</wp:posOffset>
                </wp:positionV>
                <wp:extent cx="1295400" cy="279400"/>
                <wp:effectExtent l="0" t="0" r="0" b="0"/>
                <wp:wrapNone/>
                <wp:docPr id="747" name="Textfeld 747"/>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7DF01625"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FC1FF" id="Textfeld 747" o:spid="_x0000_s1484" type="#_x0000_t202" style="position:absolute;margin-left:238.15pt;margin-top:166.15pt;width:102pt;height:22pt;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" filled="f" stroked="f" strokeweight=".5pt">
                <v:textbox>
                  <w:txbxContent>
                    <w:p w14:paraId="7DF01625"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306432" behindDoc="0" locked="0" layoutInCell="1" allowOverlap="1" wp14:anchorId="6C55B763" wp14:editId="2F694362">
                <wp:simplePos x="0" y="0"/>
                <wp:positionH relativeFrom="column">
                  <wp:posOffset>2694305</wp:posOffset>
                </wp:positionH>
                <wp:positionV relativeFrom="paragraph">
                  <wp:posOffset>2389505</wp:posOffset>
                </wp:positionV>
                <wp:extent cx="1079500" cy="463550"/>
                <wp:effectExtent l="0" t="0" r="0" b="0"/>
                <wp:wrapNone/>
                <wp:docPr id="748" name="Textfeld 748"/>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3DFE2835"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5B763" id="Textfeld 748" o:spid="_x0000_s1485" type="#_x0000_t202" style="position:absolute;margin-left:212.15pt;margin-top:188.15pt;width:85pt;height:36.5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iuhcjMCAABeBAAADgAAAAAA&#13;&#10;AAAAAAAAAAAuAgAAZHJzL2Uyb0RvYy54bWxQSwECLQAUAAYACAAAACEAZfdbNuYAAAAQAQAADwAA&#13;&#10;AAAAAAAAAAAAAACNBAAAZHJzL2Rvd25yZXYueG1sUEsFBgAAAAAEAAQA8wAAAKAFAAAAAA==&#13;&#10;" filled="f" stroked="f" strokeweight=".5pt">
                <v:textbox>
                  <w:txbxContent>
                    <w:p w14:paraId="3DFE2835"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302336" behindDoc="0" locked="0" layoutInCell="1" allowOverlap="1" wp14:anchorId="744AC829" wp14:editId="73EDCA9F">
                <wp:simplePos x="0" y="0"/>
                <wp:positionH relativeFrom="column">
                  <wp:posOffset>3351192</wp:posOffset>
                </wp:positionH>
                <wp:positionV relativeFrom="paragraph">
                  <wp:posOffset>-656604</wp:posOffset>
                </wp:positionV>
                <wp:extent cx="534616" cy="865762"/>
                <wp:effectExtent l="0" t="0" r="0" b="0"/>
                <wp:wrapNone/>
                <wp:docPr id="749" name="Textfeld 749"/>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2FE110E0"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AC829" id="Textfeld 749" o:spid="_x0000_s1486" type="#_x0000_t202" style="position:absolute;margin-left:263.85pt;margin-top:-51.7pt;width:42.1pt;height:68.15pt;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BTPB+U0AgAAXQQAAA4AAAAA&#13;&#10;AAAAAAAAAAAALgIAAGRycy9lMm9Eb2MueG1sUEsBAi0AFAAGAAgAAAAhAPqrh6rmAAAAEAEAAA8A&#13;&#10;AAAAAAAAAAAAAAAAjgQAAGRycy9kb3ducmV2LnhtbFBLBQYAAAAABAAEAPMAAAChBQAAAAA=&#13;&#10;" filled="f" stroked="f" strokeweight=".5pt">
                <v:textbox>
                  <w:txbxContent>
                    <w:p w14:paraId="2FE110E0"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2308480" behindDoc="0" locked="0" layoutInCell="1" allowOverlap="1" wp14:anchorId="04832E2D" wp14:editId="378F23EE">
                <wp:simplePos x="0" y="0"/>
                <wp:positionH relativeFrom="column">
                  <wp:posOffset>-264795</wp:posOffset>
                </wp:positionH>
                <wp:positionV relativeFrom="paragraph">
                  <wp:posOffset>2351405</wp:posOffset>
                </wp:positionV>
                <wp:extent cx="1079500" cy="254000"/>
                <wp:effectExtent l="0" t="0" r="0" b="0"/>
                <wp:wrapNone/>
                <wp:docPr id="750" name="Textfeld 75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CCFDBE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32E2D" id="Textfeld 750" o:spid="_x0000_s1487" type="#_x0000_t202" style="position:absolute;margin-left:-20.85pt;margin-top:185.15pt;width:85pt;height:20pt;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sxTiGzICAABeBAAADgAAAAAAAAAA&#13;&#10;AAAAAAAuAgAAZHJzL2Uyb0RvYy54bWxQSwECLQAUAAYACAAAACEAUR7xbuQAAAAQAQAADwAAAAAA&#13;&#10;AAAAAAAAAACMBAAAZHJzL2Rvd25yZXYueG1sUEsFBgAAAAAEAAQA8wAAAJ0FAAAAAA==&#13;&#10;" filled="f" stroked="f" strokeweight=".5pt">
                <v:textbox>
                  <w:txbxContent>
                    <w:p w14:paraId="0CCFDBE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309504" behindDoc="0" locked="0" layoutInCell="1" allowOverlap="1" wp14:anchorId="0962220E" wp14:editId="14C1163B">
                <wp:simplePos x="0" y="0"/>
                <wp:positionH relativeFrom="column">
                  <wp:posOffset>-533400</wp:posOffset>
                </wp:positionH>
                <wp:positionV relativeFrom="paragraph">
                  <wp:posOffset>2108200</wp:posOffset>
                </wp:positionV>
                <wp:extent cx="1079500" cy="279400"/>
                <wp:effectExtent l="0" t="0" r="0" b="0"/>
                <wp:wrapNone/>
                <wp:docPr id="751" name="Textfeld 75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EFC8DD9"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2220E" id="Textfeld 751" o:spid="_x0000_s1488" type="#_x0000_t202" style="position:absolute;margin-left:-42pt;margin-top:166pt;width:85pt;height:22pt;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FNZu8A0AgAAXgQAAA4AAAAAAAAA&#13;&#10;AAAAAAAALgIAAGRycy9lMm9Eb2MueG1sUEsBAi0AFAAGAAgAAAAhAPSCsMDjAAAADwEAAA8AAAAA&#13;&#10;AAAAAAAAAAAAjgQAAGRycy9kb3ducmV2LnhtbFBLBQYAAAAABAAEAPMAAACeBQAAAAA=&#13;&#10;" filled="f" stroked="f" strokeweight=".5pt">
                <v:textbox>
                  <w:txbxContent>
                    <w:p w14:paraId="4EFC8DD9"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w:drawing>
          <wp:anchor distT="0" distB="0" distL="114300" distR="114300" simplePos="0" relativeHeight="252304384" behindDoc="0" locked="0" layoutInCell="1" allowOverlap="1" wp14:anchorId="4E7E902D" wp14:editId="686DF7C5">
            <wp:simplePos x="0" y="0"/>
            <wp:positionH relativeFrom="margin">
              <wp:posOffset>3699510</wp:posOffset>
            </wp:positionH>
            <wp:positionV relativeFrom="margin">
              <wp:posOffset>433814</wp:posOffset>
            </wp:positionV>
            <wp:extent cx="582338" cy="1473200"/>
            <wp:effectExtent l="0" t="0" r="0" b="0"/>
            <wp:wrapSquare wrapText="bothSides"/>
            <wp:docPr id="753" name="Grafik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303360" behindDoc="0" locked="0" layoutInCell="1" allowOverlap="1" wp14:anchorId="5DC73035" wp14:editId="3D9153D2">
            <wp:simplePos x="0" y="0"/>
            <wp:positionH relativeFrom="margin">
              <wp:posOffset>-772795</wp:posOffset>
            </wp:positionH>
            <wp:positionV relativeFrom="margin">
              <wp:posOffset>430530</wp:posOffset>
            </wp:positionV>
            <wp:extent cx="582338" cy="1473200"/>
            <wp:effectExtent l="0" t="0" r="0" b="0"/>
            <wp:wrapSquare wrapText="bothSides"/>
            <wp:docPr id="754" name="Grafik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301312" behindDoc="0" locked="0" layoutInCell="1" allowOverlap="1" wp14:anchorId="0B496EB7" wp14:editId="1B292AA4">
                <wp:simplePos x="0" y="0"/>
                <wp:positionH relativeFrom="column">
                  <wp:posOffset>280035</wp:posOffset>
                </wp:positionH>
                <wp:positionV relativeFrom="paragraph">
                  <wp:posOffset>-729615</wp:posOffset>
                </wp:positionV>
                <wp:extent cx="2743200" cy="482138"/>
                <wp:effectExtent l="0" t="0" r="0" b="635"/>
                <wp:wrapNone/>
                <wp:docPr id="752" name="Textfeld 75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4271A11"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Thorn Whip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496EB7" id="Textfeld 752" o:spid="_x0000_s1489" type="#_x0000_t202" style="position:absolute;margin-left:22.05pt;margin-top:-57.45pt;width:3in;height:37.95pt;z-index:25230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HO14YxJAgAAhgQAAA4AAAAAAAAAAAAAAAAALgIAAGRycy9lMm9Eb2MueG1sUEsBAi0AFAAG&#13;&#10;AAgAAAAhABp3zSzmAAAAEAEAAA8AAAAAAAAAAAAAAAAAowQAAGRycy9kb3ducmV2LnhtbFBLBQYA&#13;&#10;AAAABAAEAPMAAAC2BQAAAAA=&#13;&#10;" fillcolor="white [3201]" stroked="f" strokeweight=".5pt">
                <v:textbox>
                  <w:txbxContent>
                    <w:p w14:paraId="64271A11"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Thorn Whip</w:t>
                      </w:r>
                    </w:p>
                  </w:txbxContent>
                </v:textbox>
              </v:shape>
            </w:pict>
          </mc:Fallback>
        </mc:AlternateContent>
      </w:r>
    </w:p>
    <w:p w14:paraId="2A3144B5" w14:textId="505A978A" w:rsidR="00913EEC" w:rsidRDefault="002661B4" w:rsidP="007717E6">
      <w:pPr>
        <w:sectPr w:rsidR="00913EEC" w:rsidSect="00913EEC">
          <w:headerReference w:type="even" r:id="rId185"/>
          <w:headerReference w:type="default" r:id="rId186"/>
          <w:headerReference w:type="first" r:id="rId18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21792" behindDoc="0" locked="0" layoutInCell="1" allowOverlap="1" wp14:anchorId="155585FC" wp14:editId="7DA2BED3">
                <wp:simplePos x="0" y="0"/>
                <wp:positionH relativeFrom="column">
                  <wp:posOffset>-529807</wp:posOffset>
                </wp:positionH>
                <wp:positionV relativeFrom="paragraph">
                  <wp:posOffset>2937513</wp:posOffset>
                </wp:positionV>
                <wp:extent cx="4737100" cy="3668171"/>
                <wp:effectExtent l="0" t="0" r="0" b="0"/>
                <wp:wrapNone/>
                <wp:docPr id="758" name="Textfeld 758"/>
                <wp:cNvGraphicFramePr/>
                <a:graphic xmlns:a="http://schemas.openxmlformats.org/drawingml/2006/main">
                  <a:graphicData uri="http://schemas.microsoft.com/office/word/2010/wordprocessingShape">
                    <wps:wsp>
                      <wps:cNvSpPr txBox="1"/>
                      <wps:spPr>
                        <a:xfrm>
                          <a:off x="0" y="0"/>
                          <a:ext cx="4737100" cy="3668171"/>
                        </a:xfrm>
                        <a:prstGeom prst="rect">
                          <a:avLst/>
                        </a:prstGeom>
                        <a:noFill/>
                        <a:ln w="6350">
                          <a:noFill/>
                        </a:ln>
                      </wps:spPr>
                      <wps:txbx>
                        <w:txbxContent>
                          <w:p w14:paraId="2089594C" w14:textId="6E8F7B81" w:rsidR="00B66093" w:rsidRPr="002661B4" w:rsidRDefault="00B66093" w:rsidP="00A37863">
                            <w:pPr>
                              <w:rPr>
                                <w:rFonts w:ascii="BlackChancery" w:hAnsi="BlackChancery"/>
                                <w:color w:val="4D4121"/>
                                <w:sz w:val="15"/>
                                <w:szCs w:val="15"/>
                                <w:lang w:val="en-US"/>
                              </w:rPr>
                            </w:pPr>
                            <w:r w:rsidRPr="002661B4">
                              <w:rPr>
                                <w:rFonts w:ascii="BlackChancery" w:hAnsi="BlackChancery"/>
                                <w:noProof/>
                                <w:color w:val="4D4121"/>
                                <w:sz w:val="15"/>
                                <w:szCs w:val="15"/>
                                <w:lang w:val="en-US"/>
                              </w:rPr>
                              <w:t>Choose one creature or nonmagical object that you can see within range. You transform the creature into a different creature, the creature into an object, or the object into a creature (the object must be neither worn nor carried by another creature). The transformation lasts for the duration, or until the target drops to 0 hit points or dies. If you concentrate on this spell for the full duration, the transformation becomes permanent.</w:t>
                            </w:r>
                            <w:r w:rsidR="002661B4" w:rsidRP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Shapechangers aren’t affected by this spell. An unwilling creature can make a Wisdom saving throw, and if it succeeds, it isn’t affected by this spell.</w:t>
                            </w:r>
                            <w:r w:rsidR="002661B4" w:rsidRP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Creature into Creature. If you turn a creature into another kind of creature, the new form can be any kind you choose whose challenge rating is equal to or less than the target’s (or its level). if the target doesn’t have a challenge rating). The target’s game statistics, including mental ability scores, are replaced by the statistics of the new form. It retains its alignment and personality.</w:t>
                            </w:r>
                            <w:r w:rsidR="002661B4" w:rsidRP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The target assumes the hit points of its new form, and when it reverts to its normal form, the creature returns to the number of hit points it had before it transformed. If it reverts as a result of dropping to 0 hit points, any excess damage carries over to its normal form. As long as the excess damage doesn’t reduce the creature’s normal form to 0 hit points, it isn’t knocked unconscious.</w:t>
                            </w:r>
                            <w:r w:rsidR="002661B4" w:rsidRP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The creature is limited in the actions it can perform by the nature of its new form, and it can’t speak, cast spell, or take any other action that requires hands or speech, unless its new form is capable of such actions.</w:t>
                            </w:r>
                            <w:r w:rsidR="002661B4" w:rsidRP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The target’s gear melds into the new form. The creature can’t activate, use, wield, or otherwise benefit from any of its equipment.</w:t>
                            </w:r>
                            <w:r w:rsidR="002661B4" w:rsidRP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Object into Creature. You can turn an object into any kind of creature, as long as the creature’s size is no larger than the object’s size and the creature’s challenge rating is 9 or lower. The creature is friendly to you and your companions. It acts on each of your turns. You decide what action it takes and how it moves. The DM has the creature’s statistics and resolves all of its actions and movement.</w:t>
                            </w:r>
                            <w:r w:rsidR="002661B4" w:rsidRP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If the spell becomes permanent, you no longer control the creature. It might remain friendly to you, depending on how you have treated it.</w:t>
                            </w:r>
                            <w:r w:rsid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Creature into Object. If you turn a creature into an object, it transforms along with whatever it is wearing and carrying into that form. The creature’s statistics become those of the object, and the creature has no memory of time spent in this form, after the spell ends and it returns to its normal form. This spell can't affect a target that has 0 hit points.</w:t>
                            </w:r>
                            <w:r w:rsidR="002661B4">
                              <w:rPr>
                                <w:rFonts w:ascii="BlackChancery" w:hAnsi="BlackChancery"/>
                                <w:noProof/>
                                <w:color w:val="4D4121"/>
                                <w:sz w:val="15"/>
                                <w:szCs w:val="15"/>
                                <w:lang w:val="en-US"/>
                              </w:rPr>
                              <w:br/>
                            </w:r>
                            <w:r w:rsid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(Spell's description has been modified to fix the error during printing as described in the Player's Handbook errata. See http://media.wizards.com/2016/downloads/DND/PH-Errata-V1.pdf for full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585FC" id="Textfeld 758" o:spid="_x0000_s1490" type="#_x0000_t202" style="position:absolute;margin-left:-41.7pt;margin-top:231.3pt;width:373pt;height:288.8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" filled="f" stroked="f" strokeweight=".5pt">
                <v:textbox>
                  <w:txbxContent>
                    <w:p w14:paraId="2089594C" w14:textId="6E8F7B81" w:rsidR="00B66093" w:rsidRPr="002661B4" w:rsidRDefault="00B66093" w:rsidP="00A37863">
                      <w:pPr>
                        <w:rPr>
                          <w:rFonts w:ascii="BlackChancery" w:hAnsi="BlackChancery"/>
                          <w:color w:val="4D4121"/>
                          <w:sz w:val="15"/>
                          <w:szCs w:val="15"/>
                          <w:lang w:val="en-US"/>
                        </w:rPr>
                      </w:pPr>
                      <w:r w:rsidRPr="002661B4">
                        <w:rPr>
                          <w:rFonts w:ascii="BlackChancery" w:hAnsi="BlackChancery"/>
                          <w:noProof/>
                          <w:color w:val="4D4121"/>
                          <w:sz w:val="15"/>
                          <w:szCs w:val="15"/>
                          <w:lang w:val="en-US"/>
                        </w:rPr>
                        <w:t>Choose one creature or nonmagical object that you can see within range. You transform the creature into a different creature, the creature into an object, or the object into a creature (the object must be neither worn nor carried by another creature). The transformation lasts for the duration, or until the target drops to 0 hit points or dies. If you concentrate on this spell for the full duration, the transformation becomes permanent.</w:t>
                      </w:r>
                      <w:r w:rsidR="002661B4" w:rsidRP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Shapechangers aren’t affected by this spell. An unwilling creature can make a Wisdom saving throw, and if it succeeds, it isn’t affected by this spell.</w:t>
                      </w:r>
                      <w:r w:rsidR="002661B4" w:rsidRP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Creature into Creature. If you turn a creature into another kind of creature, the new form can be any kind you choose whose challenge rating is equal to or less than the target’s (or its level). if the target doesn’t have a challenge rating). The target’s game statistics, including mental ability scores, are replaced by the statistics of the new form. It retains its alignment and personality.</w:t>
                      </w:r>
                      <w:r w:rsidR="002661B4" w:rsidRP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The target assumes the hit points of its new form, and when it reverts to its normal form, the creature returns to the number of hit points it had before it transformed. If it reverts as a result of dropping to 0 hit points, any excess damage carries over to its normal form. As long as the excess damage doesn’t reduce the creature’s normal form to 0 hit points, it isn’t knocked unconscious.</w:t>
                      </w:r>
                      <w:r w:rsidR="002661B4" w:rsidRP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The creature is limited in the actions it can perform by the nature of its new form, and it can’t speak, cast spell, or take any other action that requires hands or speech, unless its new form is capable of such actions.</w:t>
                      </w:r>
                      <w:r w:rsidR="002661B4" w:rsidRP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The target’s gear melds into the new form. The creature can’t activate, use, wield, or otherwise benefit from any of its equipment.</w:t>
                      </w:r>
                      <w:r w:rsidR="002661B4" w:rsidRP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Object into Creature. You can turn an object into any kind of creature, as long as the creature’s size is no larger than the object’s size and the creature’s challenge rating is 9 or lower. The creature is friendly to you and your companions. It acts on each of your turns. You decide what action it takes and how it moves. The DM has the creature’s statistics and resolves all of its actions and movement.</w:t>
                      </w:r>
                      <w:r w:rsidR="002661B4" w:rsidRP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If the spell becomes permanent, you no longer control the creature. It might remain friendly to you, depending on how you have treated it.</w:t>
                      </w:r>
                      <w:r w:rsid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Creature into Object. If you turn a creature into an object, it transforms along with whatever it is wearing and carrying into that form. The creature’s statistics become those of the object, and the creature has no memory of time spent in this form, after the spell ends and it returns to its normal form. This spell can't affect a target that has 0 hit points.</w:t>
                      </w:r>
                      <w:r w:rsidR="002661B4">
                        <w:rPr>
                          <w:rFonts w:ascii="BlackChancery" w:hAnsi="BlackChancery"/>
                          <w:noProof/>
                          <w:color w:val="4D4121"/>
                          <w:sz w:val="15"/>
                          <w:szCs w:val="15"/>
                          <w:lang w:val="en-US"/>
                        </w:rPr>
                        <w:br/>
                      </w:r>
                      <w:r w:rsidR="002661B4">
                        <w:rPr>
                          <w:rFonts w:ascii="BlackChancery" w:hAnsi="BlackChancery"/>
                          <w:noProof/>
                          <w:color w:val="4D4121"/>
                          <w:sz w:val="15"/>
                          <w:szCs w:val="15"/>
                          <w:lang w:val="en-US"/>
                        </w:rPr>
                        <w:br/>
                      </w:r>
                      <w:r w:rsidRPr="002661B4">
                        <w:rPr>
                          <w:rFonts w:ascii="BlackChancery" w:hAnsi="BlackChancery"/>
                          <w:noProof/>
                          <w:color w:val="4D4121"/>
                          <w:sz w:val="15"/>
                          <w:szCs w:val="15"/>
                          <w:lang w:val="en-US"/>
                        </w:rPr>
                        <w:t>(Spell's description has been modified to fix the error during printing as described in the Player's Handbook errata. See http://media.wizards.com/2016/downloads/DND/PH-Errata-V1.pdf for full details)</w:t>
                      </w:r>
                    </w:p>
                  </w:txbxContent>
                </v:textbox>
              </v:shape>
            </w:pict>
          </mc:Fallback>
        </mc:AlternateContent>
      </w:r>
      <w:r>
        <w:rPr>
          <w:noProof/>
        </w:rPr>
        <mc:AlternateContent>
          <mc:Choice Requires="wps">
            <w:drawing>
              <wp:anchor distT="0" distB="0" distL="114300" distR="114300" simplePos="0" relativeHeight="252318720" behindDoc="0" locked="0" layoutInCell="1" allowOverlap="1" wp14:anchorId="1A57895A" wp14:editId="7229BD42">
                <wp:simplePos x="0" y="0"/>
                <wp:positionH relativeFrom="column">
                  <wp:posOffset>325755</wp:posOffset>
                </wp:positionH>
                <wp:positionV relativeFrom="paragraph">
                  <wp:posOffset>2563120</wp:posOffset>
                </wp:positionV>
                <wp:extent cx="2946400" cy="596900"/>
                <wp:effectExtent l="0" t="0" r="0" b="0"/>
                <wp:wrapNone/>
                <wp:docPr id="759" name="Textfeld 759"/>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64836316" w14:textId="43CCA1B3" w:rsidR="00B66093" w:rsidRPr="002661B4"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2661B4">
                              <w:rPr>
                                <w:rFonts w:ascii="BlackChancery" w:hAnsi="BlackChancery"/>
                                <w:noProof/>
                                <w:color w:val="4D4121"/>
                                <w:sz w:val="16"/>
                                <w:szCs w:val="16"/>
                                <w:lang w:val="en-US"/>
                              </w:rPr>
                              <w:t>(a drop of mercury, a dollop of gum arabic, and a wisp of smoke)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7895A" id="Textfeld 759" o:spid="_x0000_s1491" type="#_x0000_t202" style="position:absolute;margin-left:25.65pt;margin-top:201.8pt;width:232pt;height:47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" filled="f" stroked="f" strokeweight=".5pt">
                <v:textbox>
                  <w:txbxContent>
                    <w:p w14:paraId="64836316" w14:textId="43CCA1B3" w:rsidR="00B66093" w:rsidRPr="002661B4" w:rsidRDefault="00B66093"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2661B4">
                        <w:rPr>
                          <w:rFonts w:ascii="BlackChancery" w:hAnsi="BlackChancery"/>
                          <w:noProof/>
                          <w:color w:val="4D4121"/>
                          <w:sz w:val="16"/>
                          <w:szCs w:val="16"/>
                          <w:lang w:val="en-US"/>
                        </w:rPr>
                        <w:t>(a drop of mercury, a dollop of gum arabic, and a wisp of smoke)</w:t>
                      </w:r>
                    </w:p>
                  </w:txbxContent>
                </v:textbox>
              </v:shape>
            </w:pict>
          </mc:Fallback>
        </mc:AlternateContent>
      </w:r>
      <w:r w:rsidR="00913EEC">
        <w:rPr>
          <w:noProof/>
        </w:rPr>
        <mc:AlternateContent>
          <mc:Choice Requires="wps">
            <w:drawing>
              <wp:anchor distT="0" distB="0" distL="114300" distR="114300" simplePos="0" relativeHeight="252316672" behindDoc="0" locked="0" layoutInCell="1" allowOverlap="1" wp14:anchorId="5E4B56FF" wp14:editId="0B5567CE">
                <wp:simplePos x="0" y="0"/>
                <wp:positionH relativeFrom="column">
                  <wp:posOffset>3024505</wp:posOffset>
                </wp:positionH>
                <wp:positionV relativeFrom="paragraph">
                  <wp:posOffset>2110105</wp:posOffset>
                </wp:positionV>
                <wp:extent cx="1295400" cy="279400"/>
                <wp:effectExtent l="0" t="0" r="0" b="0"/>
                <wp:wrapNone/>
                <wp:docPr id="760" name="Textfeld 760"/>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218DBD99"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B56FF" id="Textfeld 760" o:spid="_x0000_s1492" type="#_x0000_t202" style="position:absolute;margin-left:238.15pt;margin-top:166.15pt;width:102pt;height:22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fSSsMw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" filled="f" stroked="f" strokeweight=".5pt">
                <v:textbox>
                  <w:txbxContent>
                    <w:p w14:paraId="218DBD99" w14:textId="77777777" w:rsidR="00B66093" w:rsidRPr="00A27B5B" w:rsidRDefault="00B66093">
                      <w:pPr>
                        <w:rPr>
                          <w:rFonts w:ascii="BlackChancery" w:hAnsi="BlackChancery"/>
                          <w:color w:val="4D4121"/>
                          <w:sz w:val="20"/>
                          <w:szCs w:val="20"/>
                        </w:rPr>
                      </w:pPr>
                    </w:p>
                  </w:txbxContent>
                </v:textbox>
              </v:shape>
            </w:pict>
          </mc:Fallback>
        </mc:AlternateContent>
      </w:r>
      <w:r w:rsidR="00913EEC">
        <w:rPr>
          <w:noProof/>
        </w:rPr>
        <mc:AlternateContent>
          <mc:Choice Requires="wps">
            <w:drawing>
              <wp:anchor distT="0" distB="0" distL="114300" distR="114300" simplePos="0" relativeHeight="252317696" behindDoc="0" locked="0" layoutInCell="1" allowOverlap="1" wp14:anchorId="667C0447" wp14:editId="3EBD0BB5">
                <wp:simplePos x="0" y="0"/>
                <wp:positionH relativeFrom="column">
                  <wp:posOffset>2694305</wp:posOffset>
                </wp:positionH>
                <wp:positionV relativeFrom="paragraph">
                  <wp:posOffset>2389505</wp:posOffset>
                </wp:positionV>
                <wp:extent cx="1079500" cy="463550"/>
                <wp:effectExtent l="0" t="0" r="0" b="0"/>
                <wp:wrapNone/>
                <wp:docPr id="761" name="Textfeld 761"/>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45DD77E4"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C0447" id="Textfeld 761" o:spid="_x0000_s1493" type="#_x0000_t202" style="position:absolute;margin-left:212.15pt;margin-top:188.15pt;width:85pt;height:36.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" filled="f" stroked="f" strokeweight=".5pt">
                <v:textbox>
                  <w:txbxContent>
                    <w:p w14:paraId="45DD77E4"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sidR="00913EEC">
        <w:rPr>
          <w:noProof/>
        </w:rPr>
        <mc:AlternateContent>
          <mc:Choice Requires="wps">
            <w:drawing>
              <wp:anchor distT="0" distB="0" distL="114300" distR="114300" simplePos="0" relativeHeight="252313600" behindDoc="0" locked="0" layoutInCell="1" allowOverlap="1" wp14:anchorId="7576F884" wp14:editId="7028D104">
                <wp:simplePos x="0" y="0"/>
                <wp:positionH relativeFrom="column">
                  <wp:posOffset>3351192</wp:posOffset>
                </wp:positionH>
                <wp:positionV relativeFrom="paragraph">
                  <wp:posOffset>-656604</wp:posOffset>
                </wp:positionV>
                <wp:extent cx="534616" cy="865762"/>
                <wp:effectExtent l="0" t="0" r="0" b="0"/>
                <wp:wrapNone/>
                <wp:docPr id="762" name="Textfeld 762"/>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1959E2C3"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6F884" id="Textfeld 762" o:spid="_x0000_s1494" type="#_x0000_t202" style="position:absolute;margin-left:263.85pt;margin-top:-51.7pt;width:42.1pt;height:68.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HWCa7E0AgAAXQQAAA4AAAAA&#13;&#10;AAAAAAAAAAAALgIAAGRycy9lMm9Eb2MueG1sUEsBAi0AFAAGAAgAAAAhAPqrh6rmAAAAEAEAAA8A&#13;&#10;AAAAAAAAAAAAAAAAjgQAAGRycy9kb3ducmV2LnhtbFBLBQYAAAAABAAEAPMAAAChBQAAAAA=&#13;&#10;" filled="f" stroked="f" strokeweight=".5pt">
                <v:textbox>
                  <w:txbxContent>
                    <w:p w14:paraId="1959E2C3"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sidR="00913EEC">
        <w:rPr>
          <w:noProof/>
        </w:rPr>
        <mc:AlternateContent>
          <mc:Choice Requires="wps">
            <w:drawing>
              <wp:anchor distT="0" distB="0" distL="114300" distR="114300" simplePos="0" relativeHeight="252319744" behindDoc="0" locked="0" layoutInCell="1" allowOverlap="1" wp14:anchorId="68E78A66" wp14:editId="15B56651">
                <wp:simplePos x="0" y="0"/>
                <wp:positionH relativeFrom="column">
                  <wp:posOffset>-264795</wp:posOffset>
                </wp:positionH>
                <wp:positionV relativeFrom="paragraph">
                  <wp:posOffset>2351405</wp:posOffset>
                </wp:positionV>
                <wp:extent cx="1079500" cy="254000"/>
                <wp:effectExtent l="0" t="0" r="0" b="0"/>
                <wp:wrapNone/>
                <wp:docPr id="763" name="Textfeld 76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72C3C0B"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78A66" id="Textfeld 763" o:spid="_x0000_s1495" type="#_x0000_t202" style="position:absolute;margin-left:-20.85pt;margin-top:185.15pt;width:85pt;height:20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vHxJ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HvHxJNAIAAF4EAAAOAAAAAAAA&#13;&#10;AAAAAAAAAC4CAABkcnMvZTJvRG9jLnhtbFBLAQItABQABgAIAAAAIQBRHvFu5AAAABABAAAPAAAA&#13;&#10;AAAAAAAAAAAAAI4EAABkcnMvZG93bnJldi54bWxQSwUGAAAAAAQABADzAAAAnwUAAAAA&#13;&#10;" filled="f" stroked="f" strokeweight=".5pt">
                <v:textbox>
                  <w:txbxContent>
                    <w:p w14:paraId="172C3C0B"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13EEC">
        <w:rPr>
          <w:noProof/>
        </w:rPr>
        <mc:AlternateContent>
          <mc:Choice Requires="wps">
            <w:drawing>
              <wp:anchor distT="0" distB="0" distL="114300" distR="114300" simplePos="0" relativeHeight="252320768" behindDoc="0" locked="0" layoutInCell="1" allowOverlap="1" wp14:anchorId="6B22DD2E" wp14:editId="338C30E9">
                <wp:simplePos x="0" y="0"/>
                <wp:positionH relativeFrom="column">
                  <wp:posOffset>-533400</wp:posOffset>
                </wp:positionH>
                <wp:positionV relativeFrom="paragraph">
                  <wp:posOffset>2108200</wp:posOffset>
                </wp:positionV>
                <wp:extent cx="1079500" cy="279400"/>
                <wp:effectExtent l="0" t="0" r="0" b="0"/>
                <wp:wrapNone/>
                <wp:docPr id="764" name="Textfeld 76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1B7406B"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2DD2E" id="Textfeld 764" o:spid="_x0000_s1496" type="#_x0000_t202" style="position:absolute;margin-left:-42pt;margin-top:166pt;width:85pt;height:22pt;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a5lx1MgIAAF4EAAAOAAAAAAAAAAAA&#13;&#10;AAAAAC4CAABkcnMvZTJvRG9jLnhtbFBLAQItABQABgAIAAAAIQD0grDA4wAAAA8BAAAPAAAAAAAA&#13;&#10;AAAAAAAAAIwEAABkcnMvZG93bnJldi54bWxQSwUGAAAAAAQABADzAAAAnAUAAAAA&#13;&#10;" filled="f" stroked="f" strokeweight=".5pt">
                <v:textbox>
                  <w:txbxContent>
                    <w:p w14:paraId="31B7406B"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913EEC">
        <w:rPr>
          <w:noProof/>
        </w:rPr>
        <w:drawing>
          <wp:anchor distT="0" distB="0" distL="114300" distR="114300" simplePos="0" relativeHeight="252315648" behindDoc="0" locked="0" layoutInCell="1" allowOverlap="1" wp14:anchorId="243D3695" wp14:editId="5B63C719">
            <wp:simplePos x="0" y="0"/>
            <wp:positionH relativeFrom="margin">
              <wp:posOffset>3699510</wp:posOffset>
            </wp:positionH>
            <wp:positionV relativeFrom="margin">
              <wp:posOffset>433814</wp:posOffset>
            </wp:positionV>
            <wp:extent cx="582338" cy="1473200"/>
            <wp:effectExtent l="0" t="0" r="0" b="0"/>
            <wp:wrapSquare wrapText="bothSides"/>
            <wp:docPr id="766" name="Grafik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13EEC" w:rsidRPr="00A37863">
        <w:rPr>
          <w:noProof/>
          <w:color w:val="4D4121"/>
        </w:rPr>
        <w:drawing>
          <wp:anchor distT="0" distB="0" distL="114300" distR="114300" simplePos="0" relativeHeight="252314624" behindDoc="0" locked="0" layoutInCell="1" allowOverlap="1" wp14:anchorId="1DD9E32D" wp14:editId="4AECE7B3">
            <wp:simplePos x="0" y="0"/>
            <wp:positionH relativeFrom="margin">
              <wp:posOffset>-772795</wp:posOffset>
            </wp:positionH>
            <wp:positionV relativeFrom="margin">
              <wp:posOffset>430530</wp:posOffset>
            </wp:positionV>
            <wp:extent cx="582338" cy="1473200"/>
            <wp:effectExtent l="0" t="0" r="0" b="0"/>
            <wp:wrapSquare wrapText="bothSides"/>
            <wp:docPr id="767" name="Grafik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13EEC">
        <w:rPr>
          <w:noProof/>
        </w:rPr>
        <mc:AlternateContent>
          <mc:Choice Requires="wps">
            <w:drawing>
              <wp:anchor distT="0" distB="0" distL="114300" distR="114300" simplePos="0" relativeHeight="252312576" behindDoc="0" locked="0" layoutInCell="1" allowOverlap="1" wp14:anchorId="7D819A43" wp14:editId="7007ED2E">
                <wp:simplePos x="0" y="0"/>
                <wp:positionH relativeFrom="column">
                  <wp:posOffset>280035</wp:posOffset>
                </wp:positionH>
                <wp:positionV relativeFrom="paragraph">
                  <wp:posOffset>-729615</wp:posOffset>
                </wp:positionV>
                <wp:extent cx="2743200" cy="482138"/>
                <wp:effectExtent l="0" t="0" r="0" b="635"/>
                <wp:wrapNone/>
                <wp:docPr id="765" name="Textfeld 76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0CF37BD"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True Polymorph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819A43" id="Textfeld 765" o:spid="_x0000_s1497" type="#_x0000_t202" style="position:absolute;margin-left:22.05pt;margin-top:-57.45pt;width:3in;height:37.95pt;z-index:25231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eoo+PEgCAACGBAAADgAAAAAAAAAAAAAAAAAuAgAAZHJzL2Uyb0RvYy54bWxQSwECLQAUAAYA&#13;&#10;CAAAACEAGnfNLOYAAAAQAQAADwAAAAAAAAAAAAAAAACiBAAAZHJzL2Rvd25yZXYueG1sUEsFBgAA&#13;&#10;AAAEAAQA8wAAALUFAAAAAA==&#13;&#10;" fillcolor="white [3201]" stroked="f" strokeweight=".5pt">
                <v:textbox>
                  <w:txbxContent>
                    <w:p w14:paraId="50CF37BD"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True Polymorph</w:t>
                      </w:r>
                    </w:p>
                  </w:txbxContent>
                </v:textbox>
              </v:shape>
            </w:pict>
          </mc:Fallback>
        </mc:AlternateContent>
      </w:r>
    </w:p>
    <w:p w14:paraId="3F259458" w14:textId="77777777" w:rsidR="00913EEC" w:rsidRDefault="00913EEC" w:rsidP="007717E6">
      <w:pPr>
        <w:sectPr w:rsidR="00913EEC" w:rsidSect="00913EEC">
          <w:headerReference w:type="even" r:id="rId188"/>
          <w:headerReference w:type="default" r:id="rId189"/>
          <w:headerReference w:type="first" r:id="rId19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33056" behindDoc="0" locked="0" layoutInCell="1" allowOverlap="1" wp14:anchorId="7B22ECD4" wp14:editId="05E4693F">
                <wp:simplePos x="0" y="0"/>
                <wp:positionH relativeFrom="column">
                  <wp:posOffset>-188595</wp:posOffset>
                </wp:positionH>
                <wp:positionV relativeFrom="paragraph">
                  <wp:posOffset>3240405</wp:posOffset>
                </wp:positionV>
                <wp:extent cx="3886200" cy="3136900"/>
                <wp:effectExtent l="0" t="0" r="0" b="0"/>
                <wp:wrapNone/>
                <wp:docPr id="771" name="Textfeld 771"/>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0C82AFD5"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This spell grants up lo ten willing creatures you can see within range the ability lo breathe underwater until the spell ends. Affected creatures also retain their normal mode of respiration.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2ECD4" id="Textfeld 771" o:spid="_x0000_s1498" type="#_x0000_t202" style="position:absolute;margin-left:-14.85pt;margin-top:255.15pt;width:306pt;height:247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" filled="f" stroked="f" strokeweight=".5pt">
                <v:textbox>
                  <w:txbxContent>
                    <w:p w14:paraId="0C82AFD5" w14:textId="77777777"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This spell grants up lo ten willing creatures you can see within range the ability lo breathe underwater until the spell ends. Affected creatures also retain their normal mode of respiration.</w:t>
                      </w:r>
                    </w:p>
                  </w:txbxContent>
                </v:textbox>
              </v:shape>
            </w:pict>
          </mc:Fallback>
        </mc:AlternateContent>
      </w:r>
      <w:r>
        <w:rPr>
          <w:noProof/>
        </w:rPr>
        <mc:AlternateContent>
          <mc:Choice Requires="wps">
            <w:drawing>
              <wp:anchor distT="0" distB="0" distL="114300" distR="114300" simplePos="0" relativeHeight="252329984" behindDoc="0" locked="0" layoutInCell="1" allowOverlap="1" wp14:anchorId="26A63C7A" wp14:editId="526ADCB3">
                <wp:simplePos x="0" y="0"/>
                <wp:positionH relativeFrom="column">
                  <wp:posOffset>325755</wp:posOffset>
                </wp:positionH>
                <wp:positionV relativeFrom="paragraph">
                  <wp:posOffset>2605405</wp:posOffset>
                </wp:positionV>
                <wp:extent cx="2946400" cy="596900"/>
                <wp:effectExtent l="0" t="0" r="0" b="0"/>
                <wp:wrapNone/>
                <wp:docPr id="772" name="Textfeld 772"/>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77D0B9CC" w14:textId="677FADFE"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BB50D2">
                              <w:rPr>
                                <w:rFonts w:ascii="BlackChancery" w:hAnsi="BlackChancery"/>
                                <w:noProof/>
                                <w:color w:val="4D4121"/>
                                <w:lang w:val="en-US"/>
                              </w:rPr>
                              <w:t>(a short reed or piece of straw)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63C7A" id="Textfeld 772" o:spid="_x0000_s1499" type="#_x0000_t202" style="position:absolute;margin-left:25.65pt;margin-top:205.15pt;width:232pt;height:47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DWWekA0AgAAXgQAAA4AAAAAAAAA&#13;&#10;AAAAAAAALgIAAGRycy9lMm9Eb2MueG1sUEsBAi0AFAAGAAgAAAAhAHn7MKfjAAAADwEAAA8AAAAA&#13;&#10;AAAAAAAAAAAAjgQAAGRycy9kb3ducmV2LnhtbFBLBQYAAAAABAAEAPMAAACeBQAAAAA=&#13;&#10;" filled="f" stroked="f" strokeweight=".5pt">
                <v:textbox>
                  <w:txbxContent>
                    <w:p w14:paraId="77D0B9CC" w14:textId="677FADFE"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BB50D2">
                        <w:rPr>
                          <w:rFonts w:ascii="BlackChancery" w:hAnsi="BlackChancery"/>
                          <w:noProof/>
                          <w:color w:val="4D4121"/>
                          <w:lang w:val="en-US"/>
                        </w:rPr>
                        <w:t>(a short reed or piece of straw)</w:t>
                      </w:r>
                    </w:p>
                  </w:txbxContent>
                </v:textbox>
              </v:shape>
            </w:pict>
          </mc:Fallback>
        </mc:AlternateContent>
      </w:r>
      <w:r>
        <w:rPr>
          <w:noProof/>
        </w:rPr>
        <mc:AlternateContent>
          <mc:Choice Requires="wps">
            <w:drawing>
              <wp:anchor distT="0" distB="0" distL="114300" distR="114300" simplePos="0" relativeHeight="252327936" behindDoc="0" locked="0" layoutInCell="1" allowOverlap="1" wp14:anchorId="68A1AAB2" wp14:editId="1D1E6F8B">
                <wp:simplePos x="0" y="0"/>
                <wp:positionH relativeFrom="column">
                  <wp:posOffset>3024505</wp:posOffset>
                </wp:positionH>
                <wp:positionV relativeFrom="paragraph">
                  <wp:posOffset>2110105</wp:posOffset>
                </wp:positionV>
                <wp:extent cx="1295400" cy="279400"/>
                <wp:effectExtent l="0" t="0" r="0" b="0"/>
                <wp:wrapNone/>
                <wp:docPr id="773" name="Textfeld 773"/>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23B31DF3"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1AAB2" id="Textfeld 773" o:spid="_x0000_s1500" type="#_x0000_t202" style="position:absolute;margin-left:238.15pt;margin-top:166.15pt;width:102pt;height:22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" filled="f" stroked="f" strokeweight=".5pt">
                <v:textbox>
                  <w:txbxContent>
                    <w:p w14:paraId="23B31DF3"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328960" behindDoc="0" locked="0" layoutInCell="1" allowOverlap="1" wp14:anchorId="33A9EB28" wp14:editId="18AF3832">
                <wp:simplePos x="0" y="0"/>
                <wp:positionH relativeFrom="column">
                  <wp:posOffset>2694305</wp:posOffset>
                </wp:positionH>
                <wp:positionV relativeFrom="paragraph">
                  <wp:posOffset>2389505</wp:posOffset>
                </wp:positionV>
                <wp:extent cx="1079500" cy="463550"/>
                <wp:effectExtent l="0" t="0" r="0" b="0"/>
                <wp:wrapNone/>
                <wp:docPr id="774" name="Textfeld 774"/>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30D80391"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9EB28" id="Textfeld 774" o:spid="_x0000_s1501" type="#_x0000_t202" style="position:absolute;margin-left:212.15pt;margin-top:188.15pt;width:85pt;height:36.5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m941KTMCAABeBAAADgAAAAAA&#13;&#10;AAAAAAAAAAAuAgAAZHJzL2Uyb0RvYy54bWxQSwECLQAUAAYACAAAACEAZfdbNuYAAAAQAQAADwAA&#13;&#10;AAAAAAAAAAAAAACNBAAAZHJzL2Rvd25yZXYueG1sUEsFBgAAAAAEAAQA8wAAAKAFAAAAAA==&#13;&#10;" filled="f" stroked="f" strokeweight=".5pt">
                <v:textbox>
                  <w:txbxContent>
                    <w:p w14:paraId="30D80391"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v:textbox>
              </v:shape>
            </w:pict>
          </mc:Fallback>
        </mc:AlternateContent>
      </w:r>
      <w:r>
        <w:rPr>
          <w:noProof/>
        </w:rPr>
        <mc:AlternateContent>
          <mc:Choice Requires="wps">
            <w:drawing>
              <wp:anchor distT="0" distB="0" distL="114300" distR="114300" simplePos="0" relativeHeight="252324864" behindDoc="0" locked="0" layoutInCell="1" allowOverlap="1" wp14:anchorId="150BA7C4" wp14:editId="7B2FB642">
                <wp:simplePos x="0" y="0"/>
                <wp:positionH relativeFrom="column">
                  <wp:posOffset>3351192</wp:posOffset>
                </wp:positionH>
                <wp:positionV relativeFrom="paragraph">
                  <wp:posOffset>-656604</wp:posOffset>
                </wp:positionV>
                <wp:extent cx="534616" cy="865762"/>
                <wp:effectExtent l="0" t="0" r="0" b="0"/>
                <wp:wrapNone/>
                <wp:docPr id="775" name="Textfeld 775"/>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270FB46F"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BA7C4" id="Textfeld 775" o:spid="_x0000_s1502" type="#_x0000_t202" style="position:absolute;margin-left:263.85pt;margin-top:-51.7pt;width:42.1pt;height:68.15pt;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AT4syXNQIAAF0EAAAOAAAA&#13;&#10;AAAAAAAAAAAAAC4CAABkcnMvZTJvRG9jLnhtbFBLAQItABQABgAIAAAAIQD6q4eq5gAAABABAAAP&#13;&#10;AAAAAAAAAAAAAAAAAI8EAABkcnMvZG93bnJldi54bWxQSwUGAAAAAAQABADzAAAAogUAAAAA&#13;&#10;" filled="f" stroked="f" strokeweight=".5pt">
                <v:textbox>
                  <w:txbxContent>
                    <w:p w14:paraId="270FB46F"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2331008" behindDoc="0" locked="0" layoutInCell="1" allowOverlap="1" wp14:anchorId="706FFAAF" wp14:editId="12F0FD65">
                <wp:simplePos x="0" y="0"/>
                <wp:positionH relativeFrom="column">
                  <wp:posOffset>-264795</wp:posOffset>
                </wp:positionH>
                <wp:positionV relativeFrom="paragraph">
                  <wp:posOffset>2351405</wp:posOffset>
                </wp:positionV>
                <wp:extent cx="1079500" cy="254000"/>
                <wp:effectExtent l="0" t="0" r="0" b="0"/>
                <wp:wrapNone/>
                <wp:docPr id="776" name="Textfeld 77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F25599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FFAAF" id="Textfeld 776" o:spid="_x0000_s1503" type="#_x0000_t202" style="position:absolute;margin-left:-20.85pt;margin-top:185.15pt;width:85pt;height:20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jxARONAIAAF4EAAAOAAAAAAAA&#13;&#10;AAAAAAAAAC4CAABkcnMvZTJvRG9jLnhtbFBLAQItABQABgAIAAAAIQBRHvFu5AAAABABAAAPAAAA&#13;&#10;AAAAAAAAAAAAAI4EAABkcnMvZG93bnJldi54bWxQSwUGAAAAAAQABADzAAAAnwUAAAAA&#13;&#10;" filled="f" stroked="f" strokeweight=".5pt">
                <v:textbox>
                  <w:txbxContent>
                    <w:p w14:paraId="5F25599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332032" behindDoc="0" locked="0" layoutInCell="1" allowOverlap="1" wp14:anchorId="4235BBDF" wp14:editId="22752BFC">
                <wp:simplePos x="0" y="0"/>
                <wp:positionH relativeFrom="column">
                  <wp:posOffset>-533400</wp:posOffset>
                </wp:positionH>
                <wp:positionV relativeFrom="paragraph">
                  <wp:posOffset>2108200</wp:posOffset>
                </wp:positionV>
                <wp:extent cx="1079500" cy="279400"/>
                <wp:effectExtent l="0" t="0" r="0" b="0"/>
                <wp:wrapNone/>
                <wp:docPr id="777" name="Textfeld 77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FCE7D5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5BBDF" id="Textfeld 777" o:spid="_x0000_s1504" type="#_x0000_t202" style="position:absolute;margin-left:-42pt;margin-top:166pt;width:85pt;height:22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ADASWo0AgAAXgQAAA4AAAAAAAAA&#13;&#10;AAAAAAAALgIAAGRycy9lMm9Eb2MueG1sUEsBAi0AFAAGAAgAAAAhAPSCsMDjAAAADwEAAA8AAAAA&#13;&#10;AAAAAAAAAAAAjgQAAGRycy9kb3ducmV2LnhtbFBLBQYAAAAABAAEAPMAAACeBQAAAAA=&#13;&#10;" filled="f" stroked="f" strokeweight=".5pt">
                <v:textbox>
                  <w:txbxContent>
                    <w:p w14:paraId="5FCE7D5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w:drawing>
          <wp:anchor distT="0" distB="0" distL="114300" distR="114300" simplePos="0" relativeHeight="252326912" behindDoc="0" locked="0" layoutInCell="1" allowOverlap="1" wp14:anchorId="04253173" wp14:editId="21E6C685">
            <wp:simplePos x="0" y="0"/>
            <wp:positionH relativeFrom="margin">
              <wp:posOffset>3699510</wp:posOffset>
            </wp:positionH>
            <wp:positionV relativeFrom="margin">
              <wp:posOffset>433814</wp:posOffset>
            </wp:positionV>
            <wp:extent cx="582338" cy="1473200"/>
            <wp:effectExtent l="0" t="0" r="0" b="0"/>
            <wp:wrapSquare wrapText="bothSides"/>
            <wp:docPr id="779" name="Grafik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325888" behindDoc="0" locked="0" layoutInCell="1" allowOverlap="1" wp14:anchorId="2D5AA992" wp14:editId="0A2803EF">
            <wp:simplePos x="0" y="0"/>
            <wp:positionH relativeFrom="margin">
              <wp:posOffset>-772795</wp:posOffset>
            </wp:positionH>
            <wp:positionV relativeFrom="margin">
              <wp:posOffset>430530</wp:posOffset>
            </wp:positionV>
            <wp:extent cx="582338" cy="1473200"/>
            <wp:effectExtent l="0" t="0" r="0" b="0"/>
            <wp:wrapSquare wrapText="bothSides"/>
            <wp:docPr id="780" name="Grafik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323840" behindDoc="0" locked="0" layoutInCell="1" allowOverlap="1" wp14:anchorId="3C2B9CA6" wp14:editId="70256850">
                <wp:simplePos x="0" y="0"/>
                <wp:positionH relativeFrom="column">
                  <wp:posOffset>280035</wp:posOffset>
                </wp:positionH>
                <wp:positionV relativeFrom="paragraph">
                  <wp:posOffset>-729615</wp:posOffset>
                </wp:positionV>
                <wp:extent cx="2743200" cy="482138"/>
                <wp:effectExtent l="0" t="0" r="0" b="635"/>
                <wp:wrapNone/>
                <wp:docPr id="778" name="Textfeld 77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0D2C0C5"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Water Breathing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2B9CA6" id="Textfeld 778" o:spid="_x0000_s1505" type="#_x0000_t202" style="position:absolute;margin-left:22.05pt;margin-top:-57.45pt;width:3in;height:37.95pt;z-index:25232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" fillcolor="white [3201]" stroked="f" strokeweight=".5pt">
                <v:textbox>
                  <w:txbxContent>
                    <w:p w14:paraId="20D2C0C5"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Water Breathing</w:t>
                      </w:r>
                    </w:p>
                  </w:txbxContent>
                </v:textbox>
              </v:shape>
            </w:pict>
          </mc:Fallback>
        </mc:AlternateContent>
      </w:r>
    </w:p>
    <w:p w14:paraId="1FB8BD7A" w14:textId="77777777" w:rsidR="00913EEC" w:rsidRDefault="00913EEC" w:rsidP="007717E6">
      <w:pPr>
        <w:sectPr w:rsidR="00913EEC" w:rsidSect="00913EEC">
          <w:headerReference w:type="even" r:id="rId191"/>
          <w:headerReference w:type="default" r:id="rId192"/>
          <w:headerReference w:type="first" r:id="rId19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44320" behindDoc="0" locked="0" layoutInCell="1" allowOverlap="1" wp14:anchorId="661FC75C" wp14:editId="6C300FD4">
                <wp:simplePos x="0" y="0"/>
                <wp:positionH relativeFrom="column">
                  <wp:posOffset>-188595</wp:posOffset>
                </wp:positionH>
                <wp:positionV relativeFrom="paragraph">
                  <wp:posOffset>3240405</wp:posOffset>
                </wp:positionV>
                <wp:extent cx="3886200" cy="3136900"/>
                <wp:effectExtent l="0" t="0" r="0" b="0"/>
                <wp:wrapNone/>
                <wp:docPr id="784" name="Textfeld 784"/>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5CB4B9EA" w14:textId="399C2E82"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This spell grants the ability lo move across any liquid surface-such as water, acid, mud, snow, quicksand, or lava-as if it were harmless solid ground (creature crossing molten lava can still take damage from the heat). Up to ten willing creature you can see within range gain this ability for the duration.</w:t>
                            </w:r>
                            <w:r w:rsidR="002661B4">
                              <w:rPr>
                                <w:rFonts w:ascii="BlackChancery" w:hAnsi="BlackChancery"/>
                                <w:noProof/>
                                <w:color w:val="4D4121"/>
                                <w:lang w:val="en-US"/>
                              </w:rPr>
                              <w:br/>
                            </w:r>
                            <w:r w:rsidRPr="00BB50D2">
                              <w:rPr>
                                <w:rFonts w:ascii="BlackChancery" w:hAnsi="BlackChancery"/>
                                <w:noProof/>
                                <w:color w:val="4D4121"/>
                                <w:lang w:val="en-US"/>
                              </w:rPr>
                              <w:t>If you target a creature submerged in a liquid, the spell carries the target to the surface of the liquid at a rate of 60 feel per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FC75C" id="Textfeld 784" o:spid="_x0000_s1506" type="#_x0000_t202" style="position:absolute;margin-left:-14.85pt;margin-top:255.15pt;width:306pt;height:247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" filled="f" stroked="f" strokeweight=".5pt">
                <v:textbox>
                  <w:txbxContent>
                    <w:p w14:paraId="5CB4B9EA" w14:textId="399C2E82"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This spell grants the ability lo move across any liquid surface-such as water, acid, mud, snow, quicksand, or lava-as if it were harmless solid ground (creature crossing molten lava can still take damage from the heat). Up to ten willing creature you can see within range gain this ability for the duration.</w:t>
                      </w:r>
                      <w:r w:rsidR="002661B4">
                        <w:rPr>
                          <w:rFonts w:ascii="BlackChancery" w:hAnsi="BlackChancery"/>
                          <w:noProof/>
                          <w:color w:val="4D4121"/>
                          <w:lang w:val="en-US"/>
                        </w:rPr>
                        <w:br/>
                      </w:r>
                      <w:r w:rsidRPr="00BB50D2">
                        <w:rPr>
                          <w:rFonts w:ascii="BlackChancery" w:hAnsi="BlackChancery"/>
                          <w:noProof/>
                          <w:color w:val="4D4121"/>
                          <w:lang w:val="en-US"/>
                        </w:rPr>
                        <w:t>If you target a creature submerged in a liquid, the spell carries the target to the surface of the liquid at a rate of 60 feel per round.</w:t>
                      </w:r>
                    </w:p>
                  </w:txbxContent>
                </v:textbox>
              </v:shape>
            </w:pict>
          </mc:Fallback>
        </mc:AlternateContent>
      </w:r>
      <w:r>
        <w:rPr>
          <w:noProof/>
        </w:rPr>
        <mc:AlternateContent>
          <mc:Choice Requires="wps">
            <w:drawing>
              <wp:anchor distT="0" distB="0" distL="114300" distR="114300" simplePos="0" relativeHeight="252341248" behindDoc="0" locked="0" layoutInCell="1" allowOverlap="1" wp14:anchorId="0ADC1814" wp14:editId="389465A6">
                <wp:simplePos x="0" y="0"/>
                <wp:positionH relativeFrom="column">
                  <wp:posOffset>325755</wp:posOffset>
                </wp:positionH>
                <wp:positionV relativeFrom="paragraph">
                  <wp:posOffset>2605405</wp:posOffset>
                </wp:positionV>
                <wp:extent cx="2946400" cy="596900"/>
                <wp:effectExtent l="0" t="0" r="0" b="0"/>
                <wp:wrapNone/>
                <wp:docPr id="785" name="Textfeld 785"/>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582A1E37" w14:textId="2842E788"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BB50D2">
                              <w:rPr>
                                <w:rFonts w:ascii="BlackChancery" w:hAnsi="BlackChancery"/>
                                <w:noProof/>
                                <w:color w:val="4D4121"/>
                                <w:lang w:val="en-US"/>
                              </w:rPr>
                              <w:t>(a piece of cork)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C1814" id="Textfeld 785" o:spid="_x0000_s1507" type="#_x0000_t202" style="position:absolute;margin-left:25.65pt;margin-top:205.15pt;width:232pt;height:47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IV4B+M0AgAAXgQAAA4AAAAAAAAA&#13;&#10;AAAAAAAALgIAAGRycy9lMm9Eb2MueG1sUEsBAi0AFAAGAAgAAAAhAHn7MKfjAAAADwEAAA8AAAAA&#13;&#10;AAAAAAAAAAAAjgQAAGRycy9kb3ducmV2LnhtbFBLBQYAAAAABAAEAPMAAACeBQAAAAA=&#13;&#10;" filled="f" stroked="f" strokeweight=".5pt">
                <v:textbox>
                  <w:txbxContent>
                    <w:p w14:paraId="582A1E37" w14:textId="2842E788"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BB50D2">
                        <w:rPr>
                          <w:rFonts w:ascii="BlackChancery" w:hAnsi="BlackChancery"/>
                          <w:noProof/>
                          <w:color w:val="4D4121"/>
                          <w:lang w:val="en-US"/>
                        </w:rPr>
                        <w:t>(a piece of cork)</w:t>
                      </w:r>
                    </w:p>
                  </w:txbxContent>
                </v:textbox>
              </v:shape>
            </w:pict>
          </mc:Fallback>
        </mc:AlternateContent>
      </w:r>
      <w:r>
        <w:rPr>
          <w:noProof/>
        </w:rPr>
        <mc:AlternateContent>
          <mc:Choice Requires="wps">
            <w:drawing>
              <wp:anchor distT="0" distB="0" distL="114300" distR="114300" simplePos="0" relativeHeight="252339200" behindDoc="0" locked="0" layoutInCell="1" allowOverlap="1" wp14:anchorId="300C557E" wp14:editId="6438817D">
                <wp:simplePos x="0" y="0"/>
                <wp:positionH relativeFrom="column">
                  <wp:posOffset>3024505</wp:posOffset>
                </wp:positionH>
                <wp:positionV relativeFrom="paragraph">
                  <wp:posOffset>2110105</wp:posOffset>
                </wp:positionV>
                <wp:extent cx="1295400" cy="279400"/>
                <wp:effectExtent l="0" t="0" r="0" b="0"/>
                <wp:wrapNone/>
                <wp:docPr id="786" name="Textfeld 786"/>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48517D9F"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C557E" id="Textfeld 786" o:spid="_x0000_s1508" type="#_x0000_t202" style="position:absolute;margin-left:238.15pt;margin-top:166.15pt;width:102pt;height:22pt;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" filled="f" stroked="f" strokeweight=".5pt">
                <v:textbox>
                  <w:txbxContent>
                    <w:p w14:paraId="48517D9F"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340224" behindDoc="0" locked="0" layoutInCell="1" allowOverlap="1" wp14:anchorId="66CC7385" wp14:editId="4C78B0B9">
                <wp:simplePos x="0" y="0"/>
                <wp:positionH relativeFrom="column">
                  <wp:posOffset>2694305</wp:posOffset>
                </wp:positionH>
                <wp:positionV relativeFrom="paragraph">
                  <wp:posOffset>2389505</wp:posOffset>
                </wp:positionV>
                <wp:extent cx="1079500" cy="463550"/>
                <wp:effectExtent l="0" t="0" r="0" b="0"/>
                <wp:wrapNone/>
                <wp:docPr id="787" name="Textfeld 787"/>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1EECF229"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C7385" id="Textfeld 787" o:spid="_x0000_s1509" type="#_x0000_t202" style="position:absolute;margin-left:212.15pt;margin-top:188.15pt;width:85pt;height:36.5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" filled="f" stroked="f" strokeweight=".5pt">
                <v:textbox>
                  <w:txbxContent>
                    <w:p w14:paraId="1EECF229"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Pr>
          <w:noProof/>
        </w:rPr>
        <mc:AlternateContent>
          <mc:Choice Requires="wps">
            <w:drawing>
              <wp:anchor distT="0" distB="0" distL="114300" distR="114300" simplePos="0" relativeHeight="252336128" behindDoc="0" locked="0" layoutInCell="1" allowOverlap="1" wp14:anchorId="4D208944" wp14:editId="743ECA4B">
                <wp:simplePos x="0" y="0"/>
                <wp:positionH relativeFrom="column">
                  <wp:posOffset>3351192</wp:posOffset>
                </wp:positionH>
                <wp:positionV relativeFrom="paragraph">
                  <wp:posOffset>-656604</wp:posOffset>
                </wp:positionV>
                <wp:extent cx="534616" cy="865762"/>
                <wp:effectExtent l="0" t="0" r="0" b="0"/>
                <wp:wrapNone/>
                <wp:docPr id="788" name="Textfeld 788"/>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048627DB"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08944" id="Textfeld 788" o:spid="_x0000_s1510" type="#_x0000_t202" style="position:absolute;margin-left:263.85pt;margin-top:-51.7pt;width:42.1pt;height:68.15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BHKj1QNQIAAF0EAAAOAAAA&#13;&#10;AAAAAAAAAAAAAC4CAABkcnMvZTJvRG9jLnhtbFBLAQItABQABgAIAAAAIQD6q4eq5gAAABABAAAP&#13;&#10;AAAAAAAAAAAAAAAAAI8EAABkcnMvZG93bnJldi54bWxQSwUGAAAAAAQABADzAAAAogUAAAAA&#13;&#10;" filled="f" stroked="f" strokeweight=".5pt">
                <v:textbox>
                  <w:txbxContent>
                    <w:p w14:paraId="048627DB"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2342272" behindDoc="0" locked="0" layoutInCell="1" allowOverlap="1" wp14:anchorId="27E3A239" wp14:editId="62D32BAA">
                <wp:simplePos x="0" y="0"/>
                <wp:positionH relativeFrom="column">
                  <wp:posOffset>-264795</wp:posOffset>
                </wp:positionH>
                <wp:positionV relativeFrom="paragraph">
                  <wp:posOffset>2351405</wp:posOffset>
                </wp:positionV>
                <wp:extent cx="1079500" cy="254000"/>
                <wp:effectExtent l="0" t="0" r="0" b="0"/>
                <wp:wrapNone/>
                <wp:docPr id="789" name="Textfeld 78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E38A92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3A239" id="Textfeld 789" o:spid="_x0000_s1511" type="#_x0000_t202" style="position:absolute;margin-left:-20.85pt;margin-top:185.15pt;width:85pt;height:20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T88cKNAIAAF4EAAAOAAAAAAAA&#13;&#10;AAAAAAAAAC4CAABkcnMvZTJvRG9jLnhtbFBLAQItABQABgAIAAAAIQBRHvFu5AAAABABAAAPAAAA&#13;&#10;AAAAAAAAAAAAAI4EAABkcnMvZG93bnJldi54bWxQSwUGAAAAAAQABADzAAAAnwUAAAAA&#13;&#10;" filled="f" stroked="f" strokeweight=".5pt">
                <v:textbox>
                  <w:txbxContent>
                    <w:p w14:paraId="6E38A923"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343296" behindDoc="0" locked="0" layoutInCell="1" allowOverlap="1" wp14:anchorId="5A3EF31F" wp14:editId="3C01C859">
                <wp:simplePos x="0" y="0"/>
                <wp:positionH relativeFrom="column">
                  <wp:posOffset>-533400</wp:posOffset>
                </wp:positionH>
                <wp:positionV relativeFrom="paragraph">
                  <wp:posOffset>2108200</wp:posOffset>
                </wp:positionV>
                <wp:extent cx="1079500" cy="279400"/>
                <wp:effectExtent l="0" t="0" r="0" b="0"/>
                <wp:wrapNone/>
                <wp:docPr id="790" name="Textfeld 79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C8F8CD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EF31F" id="Textfeld 790" o:spid="_x0000_s1512" type="#_x0000_t202" style="position:absolute;margin-left:-42pt;margin-top:166pt;width:85pt;height:22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ASg5RA0AgAAXgQAAA4AAAAAAAAA&#13;&#10;AAAAAAAALgIAAGRycy9lMm9Eb2MueG1sUEsBAi0AFAAGAAgAAAAhAPSCsMDjAAAADwEAAA8AAAAA&#13;&#10;AAAAAAAAAAAAjgQAAGRycy9kb3ducmV2LnhtbFBLBQYAAAAABAAEAPMAAACeBQAAAAA=&#13;&#10;" filled="f" stroked="f" strokeweight=".5pt">
                <v:textbox>
                  <w:txbxContent>
                    <w:p w14:paraId="1C8F8CD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w:drawing>
          <wp:anchor distT="0" distB="0" distL="114300" distR="114300" simplePos="0" relativeHeight="252338176" behindDoc="0" locked="0" layoutInCell="1" allowOverlap="1" wp14:anchorId="2B6FE13D" wp14:editId="7E20B201">
            <wp:simplePos x="0" y="0"/>
            <wp:positionH relativeFrom="margin">
              <wp:posOffset>3699510</wp:posOffset>
            </wp:positionH>
            <wp:positionV relativeFrom="margin">
              <wp:posOffset>433814</wp:posOffset>
            </wp:positionV>
            <wp:extent cx="582338" cy="1473200"/>
            <wp:effectExtent l="0" t="0" r="0" b="0"/>
            <wp:wrapSquare wrapText="bothSides"/>
            <wp:docPr id="792" name="Grafik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337152" behindDoc="0" locked="0" layoutInCell="1" allowOverlap="1" wp14:anchorId="4759D031" wp14:editId="5B94BD25">
            <wp:simplePos x="0" y="0"/>
            <wp:positionH relativeFrom="margin">
              <wp:posOffset>-772795</wp:posOffset>
            </wp:positionH>
            <wp:positionV relativeFrom="margin">
              <wp:posOffset>430530</wp:posOffset>
            </wp:positionV>
            <wp:extent cx="582338" cy="1473200"/>
            <wp:effectExtent l="0" t="0" r="0" b="0"/>
            <wp:wrapSquare wrapText="bothSides"/>
            <wp:docPr id="793" name="Grafik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335104" behindDoc="0" locked="0" layoutInCell="1" allowOverlap="1" wp14:anchorId="74290A02" wp14:editId="6571D933">
                <wp:simplePos x="0" y="0"/>
                <wp:positionH relativeFrom="column">
                  <wp:posOffset>280035</wp:posOffset>
                </wp:positionH>
                <wp:positionV relativeFrom="paragraph">
                  <wp:posOffset>-729615</wp:posOffset>
                </wp:positionV>
                <wp:extent cx="2743200" cy="482138"/>
                <wp:effectExtent l="0" t="0" r="0" b="635"/>
                <wp:wrapNone/>
                <wp:docPr id="791" name="Textfeld 79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025A333"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Water Walk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290A02" id="Textfeld 791" o:spid="_x0000_s1513" type="#_x0000_t202" style="position:absolute;margin-left:22.05pt;margin-top:-57.45pt;width:3in;height:37.95pt;z-index:25233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H2MCfdJAgAAhgQAAA4AAAAAAAAAAAAAAAAALgIAAGRycy9lMm9Eb2MueG1sUEsBAi0AFAAG&#13;&#10;AAgAAAAhABp3zSzmAAAAEAEAAA8AAAAAAAAAAAAAAAAAowQAAGRycy9kb3ducmV2LnhtbFBLBQYA&#13;&#10;AAAABAAEAPMAAAC2BQAAAAA=&#13;&#10;" fillcolor="white [3201]" stroked="f" strokeweight=".5pt">
                <v:textbox>
                  <w:txbxContent>
                    <w:p w14:paraId="2025A333"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Water Walk</w:t>
                      </w:r>
                    </w:p>
                  </w:txbxContent>
                </v:textbox>
              </v:shape>
            </w:pict>
          </mc:Fallback>
        </mc:AlternateContent>
      </w:r>
    </w:p>
    <w:p w14:paraId="0D49AC11" w14:textId="77777777" w:rsidR="00913EEC" w:rsidRDefault="00913EEC" w:rsidP="007717E6">
      <w:pPr>
        <w:sectPr w:rsidR="00913EEC" w:rsidSect="00913EEC">
          <w:headerReference w:type="even" r:id="rId194"/>
          <w:headerReference w:type="default" r:id="rId195"/>
          <w:headerReference w:type="first" r:id="rId19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55584" behindDoc="0" locked="0" layoutInCell="1" allowOverlap="1" wp14:anchorId="5BA657B6" wp14:editId="177FC752">
                <wp:simplePos x="0" y="0"/>
                <wp:positionH relativeFrom="column">
                  <wp:posOffset>-188595</wp:posOffset>
                </wp:positionH>
                <wp:positionV relativeFrom="paragraph">
                  <wp:posOffset>3240405</wp:posOffset>
                </wp:positionV>
                <wp:extent cx="3886200" cy="3136900"/>
                <wp:effectExtent l="0" t="0" r="0" b="0"/>
                <wp:wrapNone/>
                <wp:docPr id="797" name="Textfeld 797"/>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1C2836BC" w14:textId="1ACF21B5"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and up to ten willing creatures you can see within range assume a gaseous form for the duration, appearing as wisps of cloud. While in this cloud form, a creature has a flying speed of 300 feet and has resistance to damage from nonmagical weapons. The only actions a creature can take in this form are the Dash action or to revert to its normal form. Reverting takes 1 minute, during which time a creature is incapacitated and can’t move. Until the spell ends, a creature can revert to cloud form, which also requires the 1-minute transformation.   If a creature is in cloud form and flying when the effect ends, the creature descends 60 feet per round for 1 minute until it lands, which it does safely. If it can’t land after 1 minute, the creature falls the remaining distance.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657B6" id="Textfeld 797" o:spid="_x0000_s1514" type="#_x0000_t202" style="position:absolute;margin-left:-14.85pt;margin-top:255.15pt;width:306pt;height:247pt;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TZGTBDQCAABfBAAADgAA&#13;&#10;AAAAAAAAAAAAAAAuAgAAZHJzL2Uyb0RvYy54bWxQSwECLQAUAAYACAAAACEADr7SeugAAAARAQAA&#13;&#10;DwAAAAAAAAAAAAAAAACOBAAAZHJzL2Rvd25yZXYueG1sUEsFBgAAAAAEAAQA8wAAAKMFAAAAAA==&#13;&#10;" filled="f" stroked="f" strokeweight=".5pt">
                <v:textbox>
                  <w:txbxContent>
                    <w:p w14:paraId="1C2836BC" w14:textId="1ACF21B5"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and up to ten willing creatures you can see within range assume a gaseous form for the duration, appearing as wisps of cloud. While in this cloud form, a creature has a flying speed of 300 feet and has resistance to damage from nonmagical weapons. The only actions a creature can take in this form are the Dash action or to revert to its normal form. Reverting takes 1 minute, during which time a creature is incapacitated and can’t move. Until the spell ends, a creature can revert to cloud form, which also requires the 1-minute transformation.   If a creature is in cloud form and flying when the effect ends, the creature descends 60 feet per round for 1 minute until it lands, which it does safely. If it can’t land after 1 minute, the creature falls the remaining distance. </w:t>
                      </w:r>
                    </w:p>
                  </w:txbxContent>
                </v:textbox>
              </v:shape>
            </w:pict>
          </mc:Fallback>
        </mc:AlternateContent>
      </w:r>
      <w:r>
        <w:rPr>
          <w:noProof/>
        </w:rPr>
        <mc:AlternateContent>
          <mc:Choice Requires="wps">
            <w:drawing>
              <wp:anchor distT="0" distB="0" distL="114300" distR="114300" simplePos="0" relativeHeight="252352512" behindDoc="0" locked="0" layoutInCell="1" allowOverlap="1" wp14:anchorId="1C0E6557" wp14:editId="6F527832">
                <wp:simplePos x="0" y="0"/>
                <wp:positionH relativeFrom="column">
                  <wp:posOffset>325755</wp:posOffset>
                </wp:positionH>
                <wp:positionV relativeFrom="paragraph">
                  <wp:posOffset>2605405</wp:posOffset>
                </wp:positionV>
                <wp:extent cx="2946400" cy="596900"/>
                <wp:effectExtent l="0" t="0" r="0" b="0"/>
                <wp:wrapNone/>
                <wp:docPr id="798" name="Textfeld 798"/>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2042FE75" w14:textId="37B0F5B6"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BB50D2">
                              <w:rPr>
                                <w:rFonts w:ascii="BlackChancery" w:hAnsi="BlackChancery"/>
                                <w:noProof/>
                                <w:color w:val="4D4121"/>
                                <w:lang w:val="en-US"/>
                              </w:rPr>
                              <w:t>(fire and holy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E6557" id="Textfeld 798" o:spid="_x0000_s1515" type="#_x0000_t202" style="position:absolute;margin-left:25.65pt;margin-top:205.15pt;width:232pt;height:47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D9dnFE0AgAAXgQAAA4AAAAAAAAA&#13;&#10;AAAAAAAALgIAAGRycy9lMm9Eb2MueG1sUEsBAi0AFAAGAAgAAAAhAHn7MKfjAAAADwEAAA8AAAAA&#13;&#10;AAAAAAAAAAAAjgQAAGRycy9kb3ducmV2LnhtbFBLBQYAAAAABAAEAPMAAACeBQAAAAA=&#13;&#10;" filled="f" stroked="f" strokeweight=".5pt">
                <v:textbox>
                  <w:txbxContent>
                    <w:p w14:paraId="2042FE75" w14:textId="37B0F5B6"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BB50D2">
                        <w:rPr>
                          <w:rFonts w:ascii="BlackChancery" w:hAnsi="BlackChancery"/>
                          <w:noProof/>
                          <w:color w:val="4D4121"/>
                          <w:lang w:val="en-US"/>
                        </w:rPr>
                        <w:t>(fire and holy water</w:t>
                      </w:r>
                    </w:p>
                  </w:txbxContent>
                </v:textbox>
              </v:shape>
            </w:pict>
          </mc:Fallback>
        </mc:AlternateContent>
      </w:r>
      <w:r>
        <w:rPr>
          <w:noProof/>
        </w:rPr>
        <mc:AlternateContent>
          <mc:Choice Requires="wps">
            <w:drawing>
              <wp:anchor distT="0" distB="0" distL="114300" distR="114300" simplePos="0" relativeHeight="252350464" behindDoc="0" locked="0" layoutInCell="1" allowOverlap="1" wp14:anchorId="49D9FBD7" wp14:editId="4A9F53AD">
                <wp:simplePos x="0" y="0"/>
                <wp:positionH relativeFrom="column">
                  <wp:posOffset>3024505</wp:posOffset>
                </wp:positionH>
                <wp:positionV relativeFrom="paragraph">
                  <wp:posOffset>2110105</wp:posOffset>
                </wp:positionV>
                <wp:extent cx="1295400" cy="279400"/>
                <wp:effectExtent l="0" t="0" r="0" b="0"/>
                <wp:wrapNone/>
                <wp:docPr id="799" name="Textfeld 799"/>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3F541D3E"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9FBD7" id="Textfeld 799" o:spid="_x0000_s1516" type="#_x0000_t202" style="position:absolute;margin-left:238.15pt;margin-top:166.15pt;width:102pt;height:22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" filled="f" stroked="f" strokeweight=".5pt">
                <v:textbox>
                  <w:txbxContent>
                    <w:p w14:paraId="3F541D3E"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351488" behindDoc="0" locked="0" layoutInCell="1" allowOverlap="1" wp14:anchorId="5D59F541" wp14:editId="5F229D8C">
                <wp:simplePos x="0" y="0"/>
                <wp:positionH relativeFrom="column">
                  <wp:posOffset>2694305</wp:posOffset>
                </wp:positionH>
                <wp:positionV relativeFrom="paragraph">
                  <wp:posOffset>2389505</wp:posOffset>
                </wp:positionV>
                <wp:extent cx="1079500" cy="463550"/>
                <wp:effectExtent l="0" t="0" r="0" b="0"/>
                <wp:wrapNone/>
                <wp:docPr id="800" name="Textfeld 800"/>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3014446B"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59F541" id="Textfeld 800" o:spid="_x0000_s1517" type="#_x0000_t202" style="position:absolute;margin-left:212.15pt;margin-top:188.15pt;width:85pt;height:36.5pt;z-index:25235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kh2Y0jMCAABeBAAADgAAAAAA&#13;&#10;AAAAAAAAAAAuAgAAZHJzL2Uyb0RvYy54bWxQSwECLQAUAAYACAAAACEAZfdbNuYAAAAQAQAADwAA&#13;&#10;AAAAAAAAAAAAAACNBAAAZHJzL2Rvd25yZXYueG1sUEsFBgAAAAAEAAQA8wAAAKAFAAAAAA==&#13;&#10;" filled="f" stroked="f" strokeweight=".5pt">
                <v:textbox>
                  <w:txbxContent>
                    <w:p w14:paraId="3014446B"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v:textbox>
              </v:shape>
            </w:pict>
          </mc:Fallback>
        </mc:AlternateContent>
      </w:r>
      <w:r>
        <w:rPr>
          <w:noProof/>
        </w:rPr>
        <mc:AlternateContent>
          <mc:Choice Requires="wps">
            <w:drawing>
              <wp:anchor distT="0" distB="0" distL="114300" distR="114300" simplePos="0" relativeHeight="252347392" behindDoc="0" locked="0" layoutInCell="1" allowOverlap="1" wp14:anchorId="4E02E305" wp14:editId="5FCC0484">
                <wp:simplePos x="0" y="0"/>
                <wp:positionH relativeFrom="column">
                  <wp:posOffset>3351192</wp:posOffset>
                </wp:positionH>
                <wp:positionV relativeFrom="paragraph">
                  <wp:posOffset>-656604</wp:posOffset>
                </wp:positionV>
                <wp:extent cx="534616" cy="865762"/>
                <wp:effectExtent l="0" t="0" r="0" b="0"/>
                <wp:wrapNone/>
                <wp:docPr id="801" name="Textfeld 801"/>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2C0E26CE"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2E305" id="Textfeld 801" o:spid="_x0000_s1518" type="#_x0000_t202" style="position:absolute;margin-left:263.85pt;margin-top:-51.7pt;width:42.1pt;height:68.15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" filled="f" stroked="f" strokeweight=".5pt">
                <v:textbox>
                  <w:txbxContent>
                    <w:p w14:paraId="2C0E26CE"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Pr>
          <w:noProof/>
        </w:rPr>
        <mc:AlternateContent>
          <mc:Choice Requires="wps">
            <w:drawing>
              <wp:anchor distT="0" distB="0" distL="114300" distR="114300" simplePos="0" relativeHeight="252353536" behindDoc="0" locked="0" layoutInCell="1" allowOverlap="1" wp14:anchorId="30D623A8" wp14:editId="2222A67F">
                <wp:simplePos x="0" y="0"/>
                <wp:positionH relativeFrom="column">
                  <wp:posOffset>-264795</wp:posOffset>
                </wp:positionH>
                <wp:positionV relativeFrom="paragraph">
                  <wp:posOffset>2351405</wp:posOffset>
                </wp:positionV>
                <wp:extent cx="1079500" cy="254000"/>
                <wp:effectExtent l="0" t="0" r="0" b="0"/>
                <wp:wrapNone/>
                <wp:docPr id="802" name="Textfeld 80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8CAA04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623A8" id="Textfeld 802" o:spid="_x0000_s1519" type="#_x0000_t202" style="position:absolute;margin-left:-20.85pt;margin-top:185.15pt;width:85pt;height:20pt;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B6m1NA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qB6m1NAIAAF4EAAAOAAAAAAAA&#13;&#10;AAAAAAAAAC4CAABkcnMvZTJvRG9jLnhtbFBLAQItABQABgAIAAAAIQBRHvFu5AAAABABAAAPAAAA&#13;&#10;AAAAAAAAAAAAAI4EAABkcnMvZG93bnJldi54bWxQSwUGAAAAAAQABADzAAAAnwUAAAAA&#13;&#10;" filled="f" stroked="f" strokeweight=".5pt">
                <v:textbox>
                  <w:txbxContent>
                    <w:p w14:paraId="58CAA04E"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Pr>
          <w:noProof/>
        </w:rPr>
        <mc:AlternateContent>
          <mc:Choice Requires="wps">
            <w:drawing>
              <wp:anchor distT="0" distB="0" distL="114300" distR="114300" simplePos="0" relativeHeight="252354560" behindDoc="0" locked="0" layoutInCell="1" allowOverlap="1" wp14:anchorId="265A0E09" wp14:editId="67D93613">
                <wp:simplePos x="0" y="0"/>
                <wp:positionH relativeFrom="column">
                  <wp:posOffset>-533400</wp:posOffset>
                </wp:positionH>
                <wp:positionV relativeFrom="paragraph">
                  <wp:posOffset>2108200</wp:posOffset>
                </wp:positionV>
                <wp:extent cx="1079500" cy="279400"/>
                <wp:effectExtent l="0" t="0" r="0" b="0"/>
                <wp:wrapNone/>
                <wp:docPr id="803" name="Textfeld 80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92115F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5A0E09" id="Textfeld 803" o:spid="_x0000_s1520" type="#_x0000_t202" style="position:absolute;margin-left:-42pt;margin-top:166pt;width:85pt;height:22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yyN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LSPLI00AgAAXgQAAA4AAAAAAAAA&#13;&#10;AAAAAAAALgIAAGRycy9lMm9Eb2MueG1sUEsBAi0AFAAGAAgAAAAhAPSCsMDjAAAADwEAAA8AAAAA&#13;&#10;AAAAAAAAAAAAjgQAAGRycy9kb3ducmV2LnhtbFBLBQYAAAAABAAEAPMAAACeBQAAAAA=&#13;&#10;" filled="f" stroked="f" strokeweight=".5pt">
                <v:textbox>
                  <w:txbxContent>
                    <w:p w14:paraId="492115F5"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w:drawing>
          <wp:anchor distT="0" distB="0" distL="114300" distR="114300" simplePos="0" relativeHeight="252349440" behindDoc="0" locked="0" layoutInCell="1" allowOverlap="1" wp14:anchorId="12FC69B2" wp14:editId="786F8FA0">
            <wp:simplePos x="0" y="0"/>
            <wp:positionH relativeFrom="margin">
              <wp:posOffset>3699510</wp:posOffset>
            </wp:positionH>
            <wp:positionV relativeFrom="margin">
              <wp:posOffset>433814</wp:posOffset>
            </wp:positionV>
            <wp:extent cx="582338" cy="1473200"/>
            <wp:effectExtent l="0" t="0" r="0" b="0"/>
            <wp:wrapSquare wrapText="bothSides"/>
            <wp:docPr id="805" name="Grafik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348416" behindDoc="0" locked="0" layoutInCell="1" allowOverlap="1" wp14:anchorId="6AE5F5A4" wp14:editId="130D92FC">
            <wp:simplePos x="0" y="0"/>
            <wp:positionH relativeFrom="margin">
              <wp:posOffset>-772795</wp:posOffset>
            </wp:positionH>
            <wp:positionV relativeFrom="margin">
              <wp:posOffset>430530</wp:posOffset>
            </wp:positionV>
            <wp:extent cx="582338" cy="1473200"/>
            <wp:effectExtent l="0" t="0" r="0" b="0"/>
            <wp:wrapSquare wrapText="bothSides"/>
            <wp:docPr id="806" name="Grafik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346368" behindDoc="0" locked="0" layoutInCell="1" allowOverlap="1" wp14:anchorId="0ACC9183" wp14:editId="64F6F866">
                <wp:simplePos x="0" y="0"/>
                <wp:positionH relativeFrom="column">
                  <wp:posOffset>280035</wp:posOffset>
                </wp:positionH>
                <wp:positionV relativeFrom="paragraph">
                  <wp:posOffset>-729615</wp:posOffset>
                </wp:positionV>
                <wp:extent cx="2743200" cy="482138"/>
                <wp:effectExtent l="0" t="0" r="0" b="635"/>
                <wp:wrapNone/>
                <wp:docPr id="804" name="Textfeld 80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8319259"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Wind Walk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CC9183" id="Textfeld 804" o:spid="_x0000_s1521" type="#_x0000_t202" style="position:absolute;margin-left:22.05pt;margin-top:-57.45pt;width:3in;height:37.95pt;z-index:25234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Fzzw5NJAgAAhgQAAA4AAAAAAAAAAAAAAAAALgIAAGRycy9lMm9Eb2MueG1sUEsBAi0AFAAG&#13;&#10;AAgAAAAhABp3zSzmAAAAEAEAAA8AAAAAAAAAAAAAAAAAowQAAGRycy9kb3ducmV2LnhtbFBLBQYA&#13;&#10;AAAABAAEAPMAAAC2BQAAAAA=&#13;&#10;" fillcolor="white [3201]" stroked="f" strokeweight=".5pt">
                <v:textbox>
                  <w:txbxContent>
                    <w:p w14:paraId="58319259"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Wind Walk</w:t>
                      </w:r>
                    </w:p>
                  </w:txbxContent>
                </v:textbox>
              </v:shape>
            </w:pict>
          </mc:Fallback>
        </mc:AlternateContent>
      </w:r>
    </w:p>
    <w:p w14:paraId="5E5ACB3C" w14:textId="77777777" w:rsidR="00913EEC" w:rsidRDefault="00913EEC" w:rsidP="007717E6">
      <w:pPr>
        <w:sectPr w:rsidR="00913EEC" w:rsidSect="00913EEC">
          <w:headerReference w:type="even" r:id="rId197"/>
          <w:headerReference w:type="default" r:id="rId198"/>
          <w:headerReference w:type="first" r:id="rId19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66848" behindDoc="0" locked="0" layoutInCell="1" allowOverlap="1" wp14:anchorId="71A44887" wp14:editId="467F5D53">
                <wp:simplePos x="0" y="0"/>
                <wp:positionH relativeFrom="column">
                  <wp:posOffset>-188595</wp:posOffset>
                </wp:positionH>
                <wp:positionV relativeFrom="paragraph">
                  <wp:posOffset>3240405</wp:posOffset>
                </wp:positionV>
                <wp:extent cx="3886200" cy="3136900"/>
                <wp:effectExtent l="0" t="0" r="0" b="0"/>
                <wp:wrapNone/>
                <wp:docPr id="810" name="Textfeld 810"/>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1FE79391" w14:textId="3DD6BA16" w:rsidR="00B66093" w:rsidRPr="002661B4" w:rsidRDefault="00B66093" w:rsidP="00A37863">
                            <w:pPr>
                              <w:rPr>
                                <w:rFonts w:ascii="BlackChancery" w:hAnsi="BlackChancery"/>
                                <w:color w:val="4D4121"/>
                                <w:sz w:val="20"/>
                                <w:szCs w:val="20"/>
                                <w:lang w:val="en-US"/>
                              </w:rPr>
                            </w:pPr>
                            <w:r w:rsidRPr="002661B4">
                              <w:rPr>
                                <w:rFonts w:ascii="BlackChancery" w:hAnsi="BlackChancery"/>
                                <w:noProof/>
                                <w:color w:val="4D4121"/>
                                <w:sz w:val="20"/>
                                <w:szCs w:val="20"/>
                                <w:lang w:val="en-US"/>
                              </w:rPr>
                              <w:t>You touch a creature and bestow upon it a magical enhancement. Choose one of the following effects; the target gains that effect until the spell ends.</w:t>
                            </w:r>
                            <w:r w:rsidR="002661B4" w:rsidRP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Bear’s Endurance. The target has advantage on Constitution checks. It also gains 2d6 temporary hit points, which are lost when the spell ends.</w:t>
                            </w:r>
                            <w:r w:rsidR="002661B4" w:rsidRP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Bull’s Strength. The target has advantage on Strength checks, and his or her carrying capacity doubles.</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Cat’s Grace. The target has advantage on Dexterity checks. It also doesn’t take damage from falling 20 feet or less if it isn’t incapacitated.</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Eagle’s Splendor. The target has advantage on Charisma checks.</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Fox’s Cunning. The target has advantage on Intelligence checks.</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Owl’s Wisdom. The target has advantage on Wisdom checks.</w:t>
                            </w:r>
                            <w:r w:rsidR="002661B4">
                              <w:rPr>
                                <w:rFonts w:ascii="BlackChancery" w:hAnsi="BlackChancery"/>
                                <w:noProof/>
                                <w:color w:val="4D4121"/>
                                <w:sz w:val="20"/>
                                <w:szCs w:val="20"/>
                                <w:lang w:val="en-US"/>
                              </w:rPr>
                              <w:br/>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At Higher Levels. When you cast this spell using a spell slot of 3rd level or higher, you can target one additional creature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44887" id="Textfeld 810" o:spid="_x0000_s1522" type="#_x0000_t202" style="position:absolute;margin-left:-14.85pt;margin-top:255.15pt;width:306pt;height:247pt;z-index:25236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oP3NAjQCAABfBAAADgAA&#13;&#10;AAAAAAAAAAAAAAAuAgAAZHJzL2Uyb0RvYy54bWxQSwECLQAUAAYACAAAACEADr7SeugAAAARAQAA&#13;&#10;DwAAAAAAAAAAAAAAAACOBAAAZHJzL2Rvd25yZXYueG1sUEsFBgAAAAAEAAQA8wAAAKMFAAAAAA==&#13;&#10;" filled="f" stroked="f" strokeweight=".5pt">
                <v:textbox>
                  <w:txbxContent>
                    <w:p w14:paraId="1FE79391" w14:textId="3DD6BA16" w:rsidR="00B66093" w:rsidRPr="002661B4" w:rsidRDefault="00B66093" w:rsidP="00A37863">
                      <w:pPr>
                        <w:rPr>
                          <w:rFonts w:ascii="BlackChancery" w:hAnsi="BlackChancery"/>
                          <w:color w:val="4D4121"/>
                          <w:sz w:val="20"/>
                          <w:szCs w:val="20"/>
                          <w:lang w:val="en-US"/>
                        </w:rPr>
                      </w:pPr>
                      <w:r w:rsidRPr="002661B4">
                        <w:rPr>
                          <w:rFonts w:ascii="BlackChancery" w:hAnsi="BlackChancery"/>
                          <w:noProof/>
                          <w:color w:val="4D4121"/>
                          <w:sz w:val="20"/>
                          <w:szCs w:val="20"/>
                          <w:lang w:val="en-US"/>
                        </w:rPr>
                        <w:t>You touch a creature and bestow upon it a magical enhancement. Choose one of the following effects; the target gains that effect until the spell ends.</w:t>
                      </w:r>
                      <w:r w:rsidR="002661B4" w:rsidRP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Bear’s Endurance. The target has advantage on Constitution checks. It also gains 2d6 temporary hit points, which are lost when the spell ends.</w:t>
                      </w:r>
                      <w:r w:rsidR="002661B4" w:rsidRP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Bull’s Strength. The target has advantage on Strength checks, and his or her carrying capacity doubles.</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Cat’s Grace. The target has advantage on Dexterity checks. It also doesn’t take damage from falling 20 feet or less if it isn’t incapacitated.</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Eagle’s Splendor. The target has advantage on Charisma checks.</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Fox’s Cunning. The target has advantage on Intelligence checks.</w:t>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Owl’s Wisdom. The target has advantage on Wisdom checks.</w:t>
                      </w:r>
                      <w:r w:rsidR="002661B4">
                        <w:rPr>
                          <w:rFonts w:ascii="BlackChancery" w:hAnsi="BlackChancery"/>
                          <w:noProof/>
                          <w:color w:val="4D4121"/>
                          <w:sz w:val="20"/>
                          <w:szCs w:val="20"/>
                          <w:lang w:val="en-US"/>
                        </w:rPr>
                        <w:br/>
                      </w:r>
                      <w:r w:rsidR="002661B4">
                        <w:rPr>
                          <w:rFonts w:ascii="BlackChancery" w:hAnsi="BlackChancery"/>
                          <w:noProof/>
                          <w:color w:val="4D4121"/>
                          <w:sz w:val="20"/>
                          <w:szCs w:val="20"/>
                          <w:lang w:val="en-US"/>
                        </w:rPr>
                        <w:br/>
                      </w:r>
                      <w:r w:rsidRPr="002661B4">
                        <w:rPr>
                          <w:rFonts w:ascii="BlackChancery" w:hAnsi="BlackChancery"/>
                          <w:noProof/>
                          <w:color w:val="4D4121"/>
                          <w:sz w:val="20"/>
                          <w:szCs w:val="20"/>
                          <w:lang w:val="en-US"/>
                        </w:rPr>
                        <w:t>At Higher Levels. When you cast this spell using a spell slot of 3rd level or higher, you can target one additional creature for each slot level above 2nd.</w:t>
                      </w:r>
                    </w:p>
                  </w:txbxContent>
                </v:textbox>
              </v:shape>
            </w:pict>
          </mc:Fallback>
        </mc:AlternateContent>
      </w:r>
      <w:r>
        <w:rPr>
          <w:noProof/>
        </w:rPr>
        <mc:AlternateContent>
          <mc:Choice Requires="wps">
            <w:drawing>
              <wp:anchor distT="0" distB="0" distL="114300" distR="114300" simplePos="0" relativeHeight="252363776" behindDoc="0" locked="0" layoutInCell="1" allowOverlap="1" wp14:anchorId="1F2C23C7" wp14:editId="7B654EF9">
                <wp:simplePos x="0" y="0"/>
                <wp:positionH relativeFrom="column">
                  <wp:posOffset>325755</wp:posOffset>
                </wp:positionH>
                <wp:positionV relativeFrom="paragraph">
                  <wp:posOffset>2605405</wp:posOffset>
                </wp:positionV>
                <wp:extent cx="2946400" cy="596900"/>
                <wp:effectExtent l="0" t="0" r="0" b="0"/>
                <wp:wrapNone/>
                <wp:docPr id="811" name="Textfeld 811"/>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4835E8D2" w14:textId="174CE763"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BB50D2">
                              <w:rPr>
                                <w:rFonts w:ascii="BlackChancery" w:hAnsi="BlackChancery"/>
                                <w:noProof/>
                                <w:color w:val="4D4121"/>
                                <w:lang w:val="en-US"/>
                              </w:rPr>
                              <w:t>(fur or a feather from a beast)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2C23C7" id="Textfeld 811" o:spid="_x0000_s1523" type="#_x0000_t202" style="position:absolute;margin-left:25.65pt;margin-top:205.15pt;width:232pt;height:47pt;z-index:2523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NuT1cs0AgAAXgQAAA4AAAAAAAAA&#13;&#10;AAAAAAAALgIAAGRycy9lMm9Eb2MueG1sUEsBAi0AFAAGAAgAAAAhAHn7MKfjAAAADwEAAA8AAAAA&#13;&#10;AAAAAAAAAAAAjgQAAGRycy9kb3ducmV2LnhtbFBLBQYAAAAABAAEAPMAAACeBQAAAAA=&#13;&#10;" filled="f" stroked="f" strokeweight=".5pt">
                <v:textbox>
                  <w:txbxContent>
                    <w:p w14:paraId="4835E8D2" w14:textId="174CE763"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BB50D2">
                        <w:rPr>
                          <w:rFonts w:ascii="BlackChancery" w:hAnsi="BlackChancery"/>
                          <w:noProof/>
                          <w:color w:val="4D4121"/>
                          <w:lang w:val="en-US"/>
                        </w:rPr>
                        <w:t>(fur or a feather from a beast)</w:t>
                      </w:r>
                    </w:p>
                  </w:txbxContent>
                </v:textbox>
              </v:shape>
            </w:pict>
          </mc:Fallback>
        </mc:AlternateContent>
      </w:r>
      <w:r>
        <w:rPr>
          <w:noProof/>
        </w:rPr>
        <mc:AlternateContent>
          <mc:Choice Requires="wps">
            <w:drawing>
              <wp:anchor distT="0" distB="0" distL="114300" distR="114300" simplePos="0" relativeHeight="252361728" behindDoc="0" locked="0" layoutInCell="1" allowOverlap="1" wp14:anchorId="7893A3CF" wp14:editId="5300380E">
                <wp:simplePos x="0" y="0"/>
                <wp:positionH relativeFrom="column">
                  <wp:posOffset>3024505</wp:posOffset>
                </wp:positionH>
                <wp:positionV relativeFrom="paragraph">
                  <wp:posOffset>2110105</wp:posOffset>
                </wp:positionV>
                <wp:extent cx="1295400" cy="279400"/>
                <wp:effectExtent l="0" t="0" r="0" b="0"/>
                <wp:wrapNone/>
                <wp:docPr id="812" name="Textfeld 812"/>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2267A2FE"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3A3CF" id="Textfeld 812" o:spid="_x0000_s1524" type="#_x0000_t202" style="position:absolute;margin-left:238.15pt;margin-top:166.15pt;width:102pt;height:22pt;z-index:2523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" filled="f" stroked="f" strokeweight=".5pt">
                <v:textbox>
                  <w:txbxContent>
                    <w:p w14:paraId="2267A2FE"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362752" behindDoc="0" locked="0" layoutInCell="1" allowOverlap="1" wp14:anchorId="4A7354AA" wp14:editId="4583E6F5">
                <wp:simplePos x="0" y="0"/>
                <wp:positionH relativeFrom="column">
                  <wp:posOffset>2694305</wp:posOffset>
                </wp:positionH>
                <wp:positionV relativeFrom="paragraph">
                  <wp:posOffset>2389505</wp:posOffset>
                </wp:positionV>
                <wp:extent cx="1079500" cy="463550"/>
                <wp:effectExtent l="0" t="0" r="0" b="0"/>
                <wp:wrapNone/>
                <wp:docPr id="813" name="Textfeld 813"/>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6BE04543"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354AA" id="Textfeld 813" o:spid="_x0000_s1525" type="#_x0000_t202" style="position:absolute;margin-left:212.15pt;margin-top:188.15pt;width:85pt;height:36.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CDuNzTMCAABeBAAADgAAAAAA&#13;&#10;AAAAAAAAAAAuAgAAZHJzL2Uyb0RvYy54bWxQSwECLQAUAAYACAAAACEAZfdbNuYAAAAQAQAADwAA&#13;&#10;AAAAAAAAAAAAAACNBAAAZHJzL2Rvd25yZXYueG1sUEsFBgAAAAAEAAQA8wAAAKAFAAAAAA==&#13;&#10;" filled="f" stroked="f" strokeweight=".5pt">
                <v:textbox>
                  <w:txbxContent>
                    <w:p w14:paraId="6BE04543"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2358656" behindDoc="0" locked="0" layoutInCell="1" allowOverlap="1" wp14:anchorId="70401FBD" wp14:editId="670E9496">
                <wp:simplePos x="0" y="0"/>
                <wp:positionH relativeFrom="column">
                  <wp:posOffset>3351192</wp:posOffset>
                </wp:positionH>
                <wp:positionV relativeFrom="paragraph">
                  <wp:posOffset>-656604</wp:posOffset>
                </wp:positionV>
                <wp:extent cx="534616" cy="865762"/>
                <wp:effectExtent l="0" t="0" r="0" b="0"/>
                <wp:wrapNone/>
                <wp:docPr id="814" name="Textfeld 814"/>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1BBC1B02"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01FBD" id="Textfeld 814" o:spid="_x0000_s1526" type="#_x0000_t202" style="position:absolute;margin-left:263.85pt;margin-top:-51.7pt;width:42.1pt;height:68.15pt;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" filled="f" stroked="f" strokeweight=".5pt">
                <v:textbox>
                  <w:txbxContent>
                    <w:p w14:paraId="1BBC1B02"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2364800" behindDoc="0" locked="0" layoutInCell="1" allowOverlap="1" wp14:anchorId="3567334E" wp14:editId="532817FE">
                <wp:simplePos x="0" y="0"/>
                <wp:positionH relativeFrom="column">
                  <wp:posOffset>-264795</wp:posOffset>
                </wp:positionH>
                <wp:positionV relativeFrom="paragraph">
                  <wp:posOffset>2351405</wp:posOffset>
                </wp:positionV>
                <wp:extent cx="1079500" cy="254000"/>
                <wp:effectExtent l="0" t="0" r="0" b="0"/>
                <wp:wrapNone/>
                <wp:docPr id="815" name="Textfeld 81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B844C00"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7334E" id="Textfeld 815" o:spid="_x0000_s1527" type="#_x0000_t202" style="position:absolute;margin-left:-20.85pt;margin-top:185.15pt;width:85pt;height:20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AblLkwzAgAAXgQAAA4AAAAAAAAA&#13;&#10;AAAAAAAALgIAAGRycy9lMm9Eb2MueG1sUEsBAi0AFAAGAAgAAAAhAFEe8W7kAAAAEAEAAA8AAAAA&#13;&#10;AAAAAAAAAAAAjQQAAGRycy9kb3ducmV2LnhtbFBLBQYAAAAABAAEAPMAAACeBQAAAAA=&#13;&#10;" filled="f" stroked="f" strokeweight=".5pt">
                <v:textbox>
                  <w:txbxContent>
                    <w:p w14:paraId="2B844C00"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365824" behindDoc="0" locked="0" layoutInCell="1" allowOverlap="1" wp14:anchorId="442D5140" wp14:editId="1992E642">
                <wp:simplePos x="0" y="0"/>
                <wp:positionH relativeFrom="column">
                  <wp:posOffset>-533400</wp:posOffset>
                </wp:positionH>
                <wp:positionV relativeFrom="paragraph">
                  <wp:posOffset>2108200</wp:posOffset>
                </wp:positionV>
                <wp:extent cx="1079500" cy="279400"/>
                <wp:effectExtent l="0" t="0" r="0" b="0"/>
                <wp:wrapNone/>
                <wp:docPr id="816" name="Textfeld 81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EDC0F60"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D5140" id="Textfeld 816" o:spid="_x0000_s1528" type="#_x0000_t202" style="position:absolute;margin-left:-42pt;margin-top:166pt;width:85pt;height:22pt;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IYemK40AgAAXgQAAA4AAAAAAAAA&#13;&#10;AAAAAAAALgIAAGRycy9lMm9Eb2MueG1sUEsBAi0AFAAGAAgAAAAhAPSCsMDjAAAADwEAAA8AAAAA&#13;&#10;AAAAAAAAAAAAjgQAAGRycy9kb3ducmV2LnhtbFBLBQYAAAAABAAEAPMAAACeBQAAAAA=&#13;&#10;" filled="f" stroked="f" strokeweight=".5pt">
                <v:textbox>
                  <w:txbxContent>
                    <w:p w14:paraId="5EDC0F60"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2360704" behindDoc="0" locked="0" layoutInCell="1" allowOverlap="1" wp14:anchorId="33983BEF" wp14:editId="723FFE03">
            <wp:simplePos x="0" y="0"/>
            <wp:positionH relativeFrom="margin">
              <wp:posOffset>3699510</wp:posOffset>
            </wp:positionH>
            <wp:positionV relativeFrom="margin">
              <wp:posOffset>433814</wp:posOffset>
            </wp:positionV>
            <wp:extent cx="582338" cy="1473200"/>
            <wp:effectExtent l="0" t="0" r="0" b="0"/>
            <wp:wrapSquare wrapText="bothSides"/>
            <wp:docPr id="818" name="Grafik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359680" behindDoc="0" locked="0" layoutInCell="1" allowOverlap="1" wp14:anchorId="1C00B027" wp14:editId="617293C5">
            <wp:simplePos x="0" y="0"/>
            <wp:positionH relativeFrom="margin">
              <wp:posOffset>-772795</wp:posOffset>
            </wp:positionH>
            <wp:positionV relativeFrom="margin">
              <wp:posOffset>430530</wp:posOffset>
            </wp:positionV>
            <wp:extent cx="582338" cy="1473200"/>
            <wp:effectExtent l="0" t="0" r="0" b="0"/>
            <wp:wrapSquare wrapText="bothSides"/>
            <wp:docPr id="819" name="Grafik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357632" behindDoc="0" locked="0" layoutInCell="1" allowOverlap="1" wp14:anchorId="039BD0F9" wp14:editId="0BACA339">
                <wp:simplePos x="0" y="0"/>
                <wp:positionH relativeFrom="column">
                  <wp:posOffset>280035</wp:posOffset>
                </wp:positionH>
                <wp:positionV relativeFrom="paragraph">
                  <wp:posOffset>-729615</wp:posOffset>
                </wp:positionV>
                <wp:extent cx="2743200" cy="482138"/>
                <wp:effectExtent l="0" t="0" r="0" b="635"/>
                <wp:wrapNone/>
                <wp:docPr id="817" name="Textfeld 81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40BD76B"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Enhance 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9BD0F9" id="Textfeld 817" o:spid="_x0000_s1529" type="#_x0000_t202" style="position:absolute;margin-left:22.05pt;margin-top:-57.45pt;width:3in;height:37.95pt;z-index:25235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" fillcolor="white [3201]" stroked="f" strokeweight=".5pt">
                <v:textbox>
                  <w:txbxContent>
                    <w:p w14:paraId="240BD76B"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Enhance Ability</w:t>
                      </w:r>
                    </w:p>
                  </w:txbxContent>
                </v:textbox>
              </v:shape>
            </w:pict>
          </mc:Fallback>
        </mc:AlternateContent>
      </w:r>
    </w:p>
    <w:p w14:paraId="5C33AC70" w14:textId="77777777" w:rsidR="00913EEC" w:rsidRDefault="00913EEC" w:rsidP="007717E6">
      <w:pPr>
        <w:sectPr w:rsidR="00913EEC" w:rsidSect="00913EEC">
          <w:headerReference w:type="even" r:id="rId200"/>
          <w:headerReference w:type="default" r:id="rId201"/>
          <w:headerReference w:type="first" r:id="rId20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78112" behindDoc="0" locked="0" layoutInCell="1" allowOverlap="1" wp14:anchorId="78FE6F1C" wp14:editId="53F98838">
                <wp:simplePos x="0" y="0"/>
                <wp:positionH relativeFrom="column">
                  <wp:posOffset>-188595</wp:posOffset>
                </wp:positionH>
                <wp:positionV relativeFrom="paragraph">
                  <wp:posOffset>3240405</wp:posOffset>
                </wp:positionV>
                <wp:extent cx="3886200" cy="3136900"/>
                <wp:effectExtent l="0" t="0" r="0" b="0"/>
                <wp:wrapNone/>
                <wp:docPr id="823" name="Textfeld 823"/>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2FFCFA87" w14:textId="53BC91B2"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length of rope that is up lo 60 feet long. One end of the rope then rises into the air until the whole rope hangs perpendicular to the ground. At the upper end of the rope, an invisible entrance opens to an extradimensional space that lasts until the spell ends.</w:t>
                            </w:r>
                            <w:r w:rsidR="002661B4">
                              <w:rPr>
                                <w:rFonts w:ascii="BlackChancery" w:hAnsi="BlackChancery"/>
                                <w:noProof/>
                                <w:color w:val="4D4121"/>
                                <w:lang w:val="en-US"/>
                              </w:rPr>
                              <w:br/>
                            </w:r>
                            <w:r w:rsidRPr="00BB50D2">
                              <w:rPr>
                                <w:rFonts w:ascii="BlackChancery" w:hAnsi="BlackChancery"/>
                                <w:noProof/>
                                <w:color w:val="4D4121"/>
                                <w:lang w:val="en-US"/>
                              </w:rPr>
                              <w:t>The extradimensional space can be reached by climbing to the top of the rope. The space can hold as many as eight Medium or smaller creatures. The rope can be pulled into the space, making the rope disappear from view outside the space.</w:t>
                            </w:r>
                            <w:r w:rsidR="002661B4">
                              <w:rPr>
                                <w:rFonts w:ascii="BlackChancery" w:hAnsi="BlackChancery"/>
                                <w:noProof/>
                                <w:color w:val="4D4121"/>
                                <w:lang w:val="en-US"/>
                              </w:rPr>
                              <w:br/>
                            </w:r>
                            <w:r w:rsidRPr="00BB50D2">
                              <w:rPr>
                                <w:rFonts w:ascii="BlackChancery" w:hAnsi="BlackChancery"/>
                                <w:noProof/>
                                <w:color w:val="4D4121"/>
                                <w:lang w:val="en-US"/>
                              </w:rPr>
                              <w:t>Attacks and spells can’t cross through the entrance into or out of the extradimensional space, but those inside can see out of it as if through a 3-foot-by-5-foot window centered on the rope.   Anything inside the extradimensional space drops out when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E6F1C" id="Textfeld 823" o:spid="_x0000_s1530" type="#_x0000_t202" style="position:absolute;margin-left:-14.85pt;margin-top:255.15pt;width:306pt;height:247pt;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" filled="f" stroked="f" strokeweight=".5pt">
                <v:textbox>
                  <w:txbxContent>
                    <w:p w14:paraId="2FFCFA87" w14:textId="53BC91B2" w:rsidR="00B66093" w:rsidRPr="00A27B5B" w:rsidRDefault="00B66093" w:rsidP="00A37863">
                      <w:pPr>
                        <w:rPr>
                          <w:rFonts w:ascii="BlackChancery" w:hAnsi="BlackChancery"/>
                          <w:color w:val="4D4121"/>
                          <w:sz w:val="28"/>
                          <w:szCs w:val="28"/>
                          <w:lang w:val="en-US"/>
                        </w:rPr>
                      </w:pPr>
                      <w:r w:rsidRPr="00BB50D2">
                        <w:rPr>
                          <w:rFonts w:ascii="BlackChancery" w:hAnsi="BlackChancery"/>
                          <w:noProof/>
                          <w:color w:val="4D4121"/>
                          <w:lang w:val="en-US"/>
                        </w:rPr>
                        <w:t>You touch a length of rope that is up lo 60 feet long. One end of the rope then rises into the air until the whole rope hangs perpendicular to the ground. At the upper end of the rope, an invisible entrance opens to an extradimensional space that lasts until the spell ends.</w:t>
                      </w:r>
                      <w:r w:rsidR="002661B4">
                        <w:rPr>
                          <w:rFonts w:ascii="BlackChancery" w:hAnsi="BlackChancery"/>
                          <w:noProof/>
                          <w:color w:val="4D4121"/>
                          <w:lang w:val="en-US"/>
                        </w:rPr>
                        <w:br/>
                      </w:r>
                      <w:r w:rsidRPr="00BB50D2">
                        <w:rPr>
                          <w:rFonts w:ascii="BlackChancery" w:hAnsi="BlackChancery"/>
                          <w:noProof/>
                          <w:color w:val="4D4121"/>
                          <w:lang w:val="en-US"/>
                        </w:rPr>
                        <w:t>The extradimensional space can be reached by climbing to the top of the rope. The space can hold as many as eight Medium or smaller creatures. The rope can be pulled into the space, making the rope disappear from view outside the space.</w:t>
                      </w:r>
                      <w:r w:rsidR="002661B4">
                        <w:rPr>
                          <w:rFonts w:ascii="BlackChancery" w:hAnsi="BlackChancery"/>
                          <w:noProof/>
                          <w:color w:val="4D4121"/>
                          <w:lang w:val="en-US"/>
                        </w:rPr>
                        <w:br/>
                      </w:r>
                      <w:r w:rsidRPr="00BB50D2">
                        <w:rPr>
                          <w:rFonts w:ascii="BlackChancery" w:hAnsi="BlackChancery"/>
                          <w:noProof/>
                          <w:color w:val="4D4121"/>
                          <w:lang w:val="en-US"/>
                        </w:rPr>
                        <w:t xml:space="preserve">Attacks and spells can’t cross through the entrance into or out of the extradimensional space, but those inside can see out of it as if through a 3-foot-by-5-foot window centered on the </w:t>
                      </w:r>
                      <w:r w:rsidRPr="00BB50D2">
                        <w:rPr>
                          <w:rFonts w:ascii="BlackChancery" w:hAnsi="BlackChancery"/>
                          <w:noProof/>
                          <w:color w:val="4D4121"/>
                          <w:lang w:val="en-US"/>
                        </w:rPr>
                        <w:t>rope.   Anything inside the extradimensional space drops out when the spell ends.</w:t>
                      </w:r>
                    </w:p>
                  </w:txbxContent>
                </v:textbox>
              </v:shape>
            </w:pict>
          </mc:Fallback>
        </mc:AlternateContent>
      </w:r>
      <w:r>
        <w:rPr>
          <w:noProof/>
        </w:rPr>
        <mc:AlternateContent>
          <mc:Choice Requires="wps">
            <w:drawing>
              <wp:anchor distT="0" distB="0" distL="114300" distR="114300" simplePos="0" relativeHeight="252375040" behindDoc="0" locked="0" layoutInCell="1" allowOverlap="1" wp14:anchorId="26EBC0B6" wp14:editId="3D4CBCF7">
                <wp:simplePos x="0" y="0"/>
                <wp:positionH relativeFrom="column">
                  <wp:posOffset>325755</wp:posOffset>
                </wp:positionH>
                <wp:positionV relativeFrom="paragraph">
                  <wp:posOffset>2605405</wp:posOffset>
                </wp:positionV>
                <wp:extent cx="2946400" cy="596900"/>
                <wp:effectExtent l="0" t="0" r="0" b="0"/>
                <wp:wrapNone/>
                <wp:docPr id="824" name="Textfeld 824"/>
                <wp:cNvGraphicFramePr/>
                <a:graphic xmlns:a="http://schemas.openxmlformats.org/drawingml/2006/main">
                  <a:graphicData uri="http://schemas.microsoft.com/office/word/2010/wordprocessingShape">
                    <wps:wsp>
                      <wps:cNvSpPr txBox="1"/>
                      <wps:spPr>
                        <a:xfrm>
                          <a:off x="0" y="0"/>
                          <a:ext cx="2946400" cy="596900"/>
                        </a:xfrm>
                        <a:prstGeom prst="rect">
                          <a:avLst/>
                        </a:prstGeom>
                        <a:noFill/>
                        <a:ln w="6350">
                          <a:noFill/>
                        </a:ln>
                      </wps:spPr>
                      <wps:txbx>
                        <w:txbxContent>
                          <w:p w14:paraId="53B9E7AD" w14:textId="71ADA266"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BB50D2">
                              <w:rPr>
                                <w:rFonts w:ascii="BlackChancery" w:hAnsi="BlackChancery"/>
                                <w:noProof/>
                                <w:color w:val="4D4121"/>
                                <w:lang w:val="en-US"/>
                              </w:rPr>
                              <w:t>(powdered corn extract and a twisted loop of parchment)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BC0B6" id="Textfeld 824" o:spid="_x0000_s1531" type="#_x0000_t202" style="position:absolute;margin-left:25.65pt;margin-top:205.15pt;width:232pt;height:47pt;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" filled="f" stroked="f" strokeweight=".5pt">
                <v:textbox>
                  <w:txbxContent>
                    <w:p w14:paraId="53B9E7AD" w14:textId="71ADA266" w:rsidR="00B66093" w:rsidRPr="00A27B5B" w:rsidRDefault="00B66093"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2661B4">
                        <w:rPr>
                          <w:rFonts w:ascii="BlackChancery" w:hAnsi="BlackChancery"/>
                          <w:noProof/>
                          <w:color w:val="4D4121"/>
                          <w:lang w:val="en-US"/>
                        </w:rPr>
                        <w:br/>
                      </w:r>
                      <w:r w:rsidRPr="00BB50D2">
                        <w:rPr>
                          <w:rFonts w:ascii="BlackChancery" w:hAnsi="BlackChancery"/>
                          <w:noProof/>
                          <w:color w:val="4D4121"/>
                          <w:lang w:val="en-US"/>
                        </w:rPr>
                        <w:t>(powdered corn extract and a twisted loop of parchment)</w:t>
                      </w:r>
                    </w:p>
                  </w:txbxContent>
                </v:textbox>
              </v:shape>
            </w:pict>
          </mc:Fallback>
        </mc:AlternateContent>
      </w:r>
      <w:r>
        <w:rPr>
          <w:noProof/>
        </w:rPr>
        <mc:AlternateContent>
          <mc:Choice Requires="wps">
            <w:drawing>
              <wp:anchor distT="0" distB="0" distL="114300" distR="114300" simplePos="0" relativeHeight="252372992" behindDoc="0" locked="0" layoutInCell="1" allowOverlap="1" wp14:anchorId="43FA2812" wp14:editId="6EE01A4B">
                <wp:simplePos x="0" y="0"/>
                <wp:positionH relativeFrom="column">
                  <wp:posOffset>3024505</wp:posOffset>
                </wp:positionH>
                <wp:positionV relativeFrom="paragraph">
                  <wp:posOffset>2110105</wp:posOffset>
                </wp:positionV>
                <wp:extent cx="1295400" cy="279400"/>
                <wp:effectExtent l="0" t="0" r="0" b="0"/>
                <wp:wrapNone/>
                <wp:docPr id="825" name="Textfeld 825"/>
                <wp:cNvGraphicFramePr/>
                <a:graphic xmlns:a="http://schemas.openxmlformats.org/drawingml/2006/main">
                  <a:graphicData uri="http://schemas.microsoft.com/office/word/2010/wordprocessingShape">
                    <wps:wsp>
                      <wps:cNvSpPr txBox="1"/>
                      <wps:spPr>
                        <a:xfrm>
                          <a:off x="0" y="0"/>
                          <a:ext cx="1295400" cy="279400"/>
                        </a:xfrm>
                        <a:prstGeom prst="rect">
                          <a:avLst/>
                        </a:prstGeom>
                        <a:noFill/>
                        <a:ln w="6350">
                          <a:noFill/>
                        </a:ln>
                      </wps:spPr>
                      <wps:txbx>
                        <w:txbxContent>
                          <w:p w14:paraId="0DF1CC52" w14:textId="77777777" w:rsidR="00B66093" w:rsidRPr="00A27B5B" w:rsidRDefault="00B66093">
                            <w:pPr>
                              <w:rPr>
                                <w:rFonts w:ascii="BlackChancery" w:hAnsi="BlackChancery"/>
                                <w:color w:val="4D412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A2812" id="Textfeld 825" o:spid="_x0000_s1532" type="#_x0000_t202" style="position:absolute;margin-left:238.15pt;margin-top:166.15pt;width:102pt;height:22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" filled="f" stroked="f" strokeweight=".5pt">
                <v:textbox>
                  <w:txbxContent>
                    <w:p w14:paraId="0DF1CC52" w14:textId="77777777" w:rsidR="00B66093" w:rsidRPr="00A27B5B" w:rsidRDefault="00B66093">
                      <w:pPr>
                        <w:rPr>
                          <w:rFonts w:ascii="BlackChancery" w:hAnsi="BlackChancery"/>
                          <w:color w:val="4D4121"/>
                          <w:sz w:val="20"/>
                          <w:szCs w:val="20"/>
                        </w:rPr>
                      </w:pPr>
                    </w:p>
                  </w:txbxContent>
                </v:textbox>
              </v:shape>
            </w:pict>
          </mc:Fallback>
        </mc:AlternateContent>
      </w:r>
      <w:r>
        <w:rPr>
          <w:noProof/>
        </w:rPr>
        <mc:AlternateContent>
          <mc:Choice Requires="wps">
            <w:drawing>
              <wp:anchor distT="0" distB="0" distL="114300" distR="114300" simplePos="0" relativeHeight="252374016" behindDoc="0" locked="0" layoutInCell="1" allowOverlap="1" wp14:anchorId="265DB4B2" wp14:editId="73E9D778">
                <wp:simplePos x="0" y="0"/>
                <wp:positionH relativeFrom="column">
                  <wp:posOffset>2694305</wp:posOffset>
                </wp:positionH>
                <wp:positionV relativeFrom="paragraph">
                  <wp:posOffset>2389505</wp:posOffset>
                </wp:positionV>
                <wp:extent cx="1079500" cy="463550"/>
                <wp:effectExtent l="0" t="0" r="0" b="0"/>
                <wp:wrapNone/>
                <wp:docPr id="826" name="Textfeld 826"/>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5555FE8B"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5DB4B2" id="Textfeld 826" o:spid="_x0000_s1533" type="#_x0000_t202" style="position:absolute;margin-left:212.15pt;margin-top:188.15pt;width:85pt;height:36.5pt;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aah6vzMCAABeBAAADgAAAAAA&#13;&#10;AAAAAAAAAAAuAgAAZHJzL2Uyb0RvYy54bWxQSwECLQAUAAYACAAAACEAZfdbNuYAAAAQAQAADwAA&#13;&#10;AAAAAAAAAAAAAACNBAAAZHJzL2Rvd25yZXYueG1sUEsFBgAAAAAEAAQA8wAAAKAFAAAAAA==&#13;&#10;" filled="f" stroked="f" strokeweight=".5pt">
                <v:textbox>
                  <w:txbxContent>
                    <w:p w14:paraId="5555FE8B" w14:textId="77777777" w:rsidR="00B66093" w:rsidRPr="00A27B5B" w:rsidRDefault="00B66093"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Pr>
          <w:noProof/>
        </w:rPr>
        <mc:AlternateContent>
          <mc:Choice Requires="wps">
            <w:drawing>
              <wp:anchor distT="0" distB="0" distL="114300" distR="114300" simplePos="0" relativeHeight="252369920" behindDoc="0" locked="0" layoutInCell="1" allowOverlap="1" wp14:anchorId="6CFC0962" wp14:editId="1C00D8EF">
                <wp:simplePos x="0" y="0"/>
                <wp:positionH relativeFrom="column">
                  <wp:posOffset>3351192</wp:posOffset>
                </wp:positionH>
                <wp:positionV relativeFrom="paragraph">
                  <wp:posOffset>-656604</wp:posOffset>
                </wp:positionV>
                <wp:extent cx="534616" cy="865762"/>
                <wp:effectExtent l="0" t="0" r="0" b="0"/>
                <wp:wrapNone/>
                <wp:docPr id="827" name="Textfeld 827"/>
                <wp:cNvGraphicFramePr/>
                <a:graphic xmlns:a="http://schemas.openxmlformats.org/drawingml/2006/main">
                  <a:graphicData uri="http://schemas.microsoft.com/office/word/2010/wordprocessingShape">
                    <wps:wsp>
                      <wps:cNvSpPr txBox="1"/>
                      <wps:spPr>
                        <a:xfrm>
                          <a:off x="0" y="0"/>
                          <a:ext cx="534616" cy="865762"/>
                        </a:xfrm>
                        <a:prstGeom prst="rect">
                          <a:avLst/>
                        </a:prstGeom>
                        <a:noFill/>
                        <a:ln w="6350">
                          <a:noFill/>
                        </a:ln>
                      </wps:spPr>
                      <wps:txbx>
                        <w:txbxContent>
                          <w:p w14:paraId="774B00DB"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FC0962" id="Textfeld 827" o:spid="_x0000_s1534" type="#_x0000_t202" style="position:absolute;margin-left:263.85pt;margin-top:-51.7pt;width:42.1pt;height:68.15pt;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" filled="f" stroked="f" strokeweight=".5pt">
                <v:textbox>
                  <w:txbxContent>
                    <w:p w14:paraId="774B00DB" w14:textId="77777777" w:rsidR="00B66093" w:rsidRPr="00C3066F" w:rsidRDefault="00B66093">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2376064" behindDoc="0" locked="0" layoutInCell="1" allowOverlap="1" wp14:anchorId="678F04B1" wp14:editId="74B3D928">
                <wp:simplePos x="0" y="0"/>
                <wp:positionH relativeFrom="column">
                  <wp:posOffset>-264795</wp:posOffset>
                </wp:positionH>
                <wp:positionV relativeFrom="paragraph">
                  <wp:posOffset>2351405</wp:posOffset>
                </wp:positionV>
                <wp:extent cx="1079500" cy="254000"/>
                <wp:effectExtent l="0" t="0" r="0" b="0"/>
                <wp:wrapNone/>
                <wp:docPr id="828" name="Textfeld 82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0C3771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F04B1" id="Textfeld 828" o:spid="_x0000_s1535" type="#_x0000_t202" style="position:absolute;margin-left:-20.85pt;margin-top:185.15pt;width:85pt;height:20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FJOPrMzAgAAXgQAAA4AAAAAAAAA&#13;&#10;AAAAAAAALgIAAGRycy9lMm9Eb2MueG1sUEsBAi0AFAAGAAgAAAAhAFEe8W7kAAAAEAEAAA8AAAAA&#13;&#10;AAAAAAAAAAAAjQQAAGRycy9kb3ducmV2LnhtbFBLBQYAAAAABAAEAPMAAACeBQAAAAA=&#13;&#10;" filled="f" stroked="f" strokeweight=".5pt">
                <v:textbox>
                  <w:txbxContent>
                    <w:p w14:paraId="50C37712"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377088" behindDoc="0" locked="0" layoutInCell="1" allowOverlap="1" wp14:anchorId="329ED216" wp14:editId="11EE67E4">
                <wp:simplePos x="0" y="0"/>
                <wp:positionH relativeFrom="column">
                  <wp:posOffset>-533400</wp:posOffset>
                </wp:positionH>
                <wp:positionV relativeFrom="paragraph">
                  <wp:posOffset>2108200</wp:posOffset>
                </wp:positionV>
                <wp:extent cx="1079500" cy="279400"/>
                <wp:effectExtent l="0" t="0" r="0" b="0"/>
                <wp:wrapNone/>
                <wp:docPr id="829" name="Textfeld 82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E5E571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ED216" id="Textfeld 829" o:spid="_x0000_s1536" type="#_x0000_t202" style="position:absolute;margin-left:-42pt;margin-top:166pt;width:85pt;height:22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vzi7FMgIAAF4EAAAOAAAAAAAAAAAA&#13;&#10;AAAAAC4CAABkcnMvZTJvRG9jLnhtbFBLAQItABQABgAIAAAAIQD0grDA4wAAAA8BAAAPAAAAAAAA&#13;&#10;AAAAAAAAAIwEAABkcnMvZG93bnJldi54bWxQSwUGAAAAAAQABADzAAAAnAUAAAAA&#13;&#10;" filled="f" stroked="f" strokeweight=".5pt">
                <v:textbox>
                  <w:txbxContent>
                    <w:p w14:paraId="3E5E571C" w14:textId="77777777" w:rsidR="00B66093" w:rsidRPr="00A27B5B" w:rsidRDefault="00B66093"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2371968" behindDoc="0" locked="0" layoutInCell="1" allowOverlap="1" wp14:anchorId="02145DC3" wp14:editId="625DC3B3">
            <wp:simplePos x="0" y="0"/>
            <wp:positionH relativeFrom="margin">
              <wp:posOffset>3699510</wp:posOffset>
            </wp:positionH>
            <wp:positionV relativeFrom="margin">
              <wp:posOffset>433814</wp:posOffset>
            </wp:positionV>
            <wp:extent cx="582338" cy="1473200"/>
            <wp:effectExtent l="0" t="0" r="0" b="0"/>
            <wp:wrapSquare wrapText="bothSides"/>
            <wp:docPr id="831" name="Grafik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370944" behindDoc="0" locked="0" layoutInCell="1" allowOverlap="1" wp14:anchorId="42299D45" wp14:editId="5183387B">
            <wp:simplePos x="0" y="0"/>
            <wp:positionH relativeFrom="margin">
              <wp:posOffset>-772795</wp:posOffset>
            </wp:positionH>
            <wp:positionV relativeFrom="margin">
              <wp:posOffset>430530</wp:posOffset>
            </wp:positionV>
            <wp:extent cx="582338" cy="1473200"/>
            <wp:effectExtent l="0" t="0" r="0" b="0"/>
            <wp:wrapSquare wrapText="bothSides"/>
            <wp:docPr id="832" name="Grafik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368896" behindDoc="0" locked="0" layoutInCell="1" allowOverlap="1" wp14:anchorId="321AAD69" wp14:editId="447B701C">
                <wp:simplePos x="0" y="0"/>
                <wp:positionH relativeFrom="column">
                  <wp:posOffset>280035</wp:posOffset>
                </wp:positionH>
                <wp:positionV relativeFrom="paragraph">
                  <wp:posOffset>-729615</wp:posOffset>
                </wp:positionV>
                <wp:extent cx="2743200" cy="482138"/>
                <wp:effectExtent l="0" t="0" r="0" b="635"/>
                <wp:wrapNone/>
                <wp:docPr id="830" name="Textfeld 83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0EC1D67"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Rope Trick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1AAD69" id="Textfeld 830" o:spid="_x0000_s1537" type="#_x0000_t202" style="position:absolute;margin-left:22.05pt;margin-top:-57.45pt;width:3in;height:37.95pt;z-index:25236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9kpk70gCAACGBAAADgAAAAAAAAAAAAAAAAAuAgAAZHJzL2Uyb0RvYy54bWxQSwECLQAUAAYA&#13;&#10;CAAAACEAGnfNLOYAAAAQAQAADwAAAAAAAAAAAAAAAACiBAAAZHJzL2Rvd25yZXYueG1sUEsFBgAA&#13;&#10;AAAEAAQA8wAAALUFAAAAAA==&#13;&#10;" fillcolor="white [3201]" stroked="f" strokeweight=".5pt">
                <v:textbox>
                  <w:txbxContent>
                    <w:p w14:paraId="00EC1D67" w14:textId="77777777" w:rsidR="00B66093" w:rsidRPr="00A27B5B" w:rsidRDefault="00B66093"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Rope Trick</w:t>
                      </w:r>
                    </w:p>
                  </w:txbxContent>
                </v:textbox>
              </v:shape>
            </w:pict>
          </mc:Fallback>
        </mc:AlternateContent>
      </w:r>
    </w:p>
    <w:p w14:paraId="456B3741" w14:textId="77777777" w:rsidR="00913EEC" w:rsidRDefault="00913EEC" w:rsidP="007717E6"/>
    <w:sectPr w:rsidR="00913EEC" w:rsidSect="00913EEC">
      <w:headerReference w:type="even" r:id="rId203"/>
      <w:headerReference w:type="default" r:id="rId204"/>
      <w:headerReference w:type="first" r:id="rId205"/>
      <w:type w:val="continuous"/>
      <w:pgSz w:w="8391" w:h="11906"/>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623AE4" w14:textId="77777777" w:rsidR="0093329A" w:rsidRDefault="0093329A" w:rsidP="007717E6">
      <w:r>
        <w:separator/>
      </w:r>
    </w:p>
  </w:endnote>
  <w:endnote w:type="continuationSeparator" w:id="0">
    <w:p w14:paraId="5E7475F1" w14:textId="77777777" w:rsidR="0093329A" w:rsidRDefault="0093329A" w:rsidP="00771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embedRegular r:id="rId1" w:fontKey="{10716A44-21BD-E547-837A-4F5C48B18905}"/>
    <w:embedBoldItalic r:id="rId2" w:fontKey="{D1E7C14D-8127-4443-AAB4-8441BA60693F}"/>
  </w:font>
  <w:font w:name="Times New Roman">
    <w:panose1 w:val="02020603050405020304"/>
    <w:charset w:val="00"/>
    <w:family w:val="roman"/>
    <w:pitch w:val="variable"/>
    <w:sig w:usb0="20002A87" w:usb1="80000000" w:usb2="00000008" w:usb3="00000000" w:csb0="000001FF" w:csb1="00000000"/>
    <w:embedRegular r:id="rId3" w:fontKey="{72108762-18B1-A54D-AB99-11C30E0F8A91}"/>
    <w:embedBoldItalic r:id="rId4" w:fontKey="{1785E7A1-E394-EF43-9625-737FAFC14DFF}"/>
  </w:font>
  <w:font w:name="Calibri Light">
    <w:panose1 w:val="020F0302020204030204"/>
    <w:charset w:val="00"/>
    <w:family w:val="swiss"/>
    <w:pitch w:val="variable"/>
    <w:sig w:usb0="E0002AFF" w:usb1="C000247B" w:usb2="00000009" w:usb3="00000000" w:csb0="000001FF" w:csb1="00000000"/>
    <w:embedRegular r:id="rId5" w:fontKey="{05A037BC-E285-7442-953E-5563BF735E93}"/>
  </w:font>
  <w:font w:name="Courier New">
    <w:panose1 w:val="02070309020205020404"/>
    <w:charset w:val="00"/>
    <w:family w:val="modern"/>
    <w:pitch w:val="fixed"/>
    <w:sig w:usb0="E0002AFF" w:usb1="C0007843" w:usb2="00000009" w:usb3="00000000" w:csb0="000001FF" w:csb1="00000000"/>
    <w:embedRegular r:id="rId6" w:fontKey="{F7A466D6-18D0-2841-9E0E-6339CB1D0860}"/>
  </w:font>
  <w:font w:name="BlackChancery">
    <w:altName w:val="BlackChancery"/>
    <w:panose1 w:val="00000000000000000000"/>
    <w:charset w:val="00"/>
    <w:family w:val="auto"/>
    <w:pitch w:val="variable"/>
    <w:sig w:usb0="00000003" w:usb1="00000000" w:usb2="00000000" w:usb3="00000000" w:csb0="00000001" w:csb1="00000000"/>
    <w:embedRegular r:id="rId7" w:fontKey="{1332968A-17B1-6A4E-8948-6D806D006F60}"/>
    <w:embedBoldItalic r:id="rId8" w:fontKey="{3972DC5A-CA2D-6644-870B-D8C44548770A}"/>
  </w:font>
  <w:font w:name="Cambria">
    <w:panose1 w:val="02040503050406030204"/>
    <w:charset w:val="00"/>
    <w:family w:val="roman"/>
    <w:pitch w:val="variable"/>
    <w:sig w:usb0="A00002EF" w:usb1="4000004B" w:usb2="00000000" w:usb3="00000000" w:csb0="0000009F" w:csb1="00000000"/>
    <w:embedRegular r:id="rId9" w:fontKey="{5FD0CEAC-26E3-E74D-8CD7-187A25485F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825D5" w14:textId="77777777" w:rsidR="000902FA" w:rsidRDefault="000902F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84746" w14:textId="77777777" w:rsidR="000902FA" w:rsidRDefault="000902F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A8D06" w14:textId="77777777" w:rsidR="000902FA" w:rsidRDefault="000902F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A65767" w14:textId="77777777" w:rsidR="0093329A" w:rsidRDefault="0093329A" w:rsidP="007717E6">
      <w:r>
        <w:separator/>
      </w:r>
    </w:p>
  </w:footnote>
  <w:footnote w:type="continuationSeparator" w:id="0">
    <w:p w14:paraId="3F59933B" w14:textId="77777777" w:rsidR="0093329A" w:rsidRDefault="0093329A" w:rsidP="00771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6463C2" w14:textId="277AEC3B" w:rsidR="00B66093" w:rsidRDefault="0093329A">
    <w:pPr>
      <w:pStyle w:val="Kopfzeile"/>
    </w:pPr>
    <w:r>
      <w:rPr>
        <w:noProof/>
      </w:rPr>
      <w:pict w14:anchorId="31C569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38" o:spid="_x0000_s2435" type="#_x0000_t75" alt="" style="position:absolute;margin-left:0;margin-top:0;width:384pt;height:580.8pt;z-index:-25138688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C72B745">
        <v:shape id="_x0000_s2434" type="#_x0000_t75" alt="" style="position:absolute;margin-left:0;margin-top:0;width:384pt;height:580.8pt;z-index:-25165209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E20275" w14:textId="24409940" w:rsidR="00B66093" w:rsidRDefault="0093329A">
    <w:pPr>
      <w:pStyle w:val="Kopfzeile"/>
    </w:pPr>
    <w:r>
      <w:rPr>
        <w:noProof/>
      </w:rPr>
      <w:pict w14:anchorId="5D4401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39" o:spid="_x0000_s2433" type="#_x0000_t75" alt="" style="position:absolute;margin-left:0;margin-top:0;width:384pt;height:580.8pt;z-index:-25138380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7A94CA2">
        <v:shape id="_x0000_s2432" type="#_x0000_t75" alt="" style="position:absolute;margin-left:0;margin-top:0;width:384pt;height:580.8pt;z-index:-25165107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7D579" w14:textId="7E962EE6" w:rsidR="00B66093" w:rsidRDefault="0093329A">
    <w:pPr>
      <w:pStyle w:val="Kopfzeile"/>
    </w:pPr>
    <w:r>
      <w:rPr>
        <w:noProof/>
      </w:rPr>
      <w:pict w14:anchorId="629236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37" o:spid="_x0000_s2431" type="#_x0000_t75" alt="" style="position:absolute;margin-left:0;margin-top:0;width:384pt;height:580.8pt;z-index:-25138995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0101AAF">
        <v:shape id="_x0000_s2430" type="#_x0000_t75" alt="" style="position:absolute;margin-left:0;margin-top:0;width:384pt;height:580.8pt;z-index:-25165312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30ADE" w14:textId="436DFDE1" w:rsidR="00B66093" w:rsidRDefault="0093329A">
    <w:pPr>
      <w:pStyle w:val="Kopfzeile"/>
    </w:pPr>
    <w:r>
      <w:rPr>
        <w:noProof/>
      </w:rPr>
      <w:pict w14:anchorId="6DB181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41" o:spid="_x0000_s2429" type="#_x0000_t75" alt="" style="position:absolute;margin-left:0;margin-top:0;width:384pt;height:580.8pt;z-index:-25137766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012E724">
        <v:shape id="_x0000_s2428" type="#_x0000_t75" alt="" style="position:absolute;margin-left:0;margin-top:0;width:384pt;height:580.8pt;z-index:-25164800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F534A" w14:textId="05A03F01" w:rsidR="00B66093" w:rsidRDefault="0093329A">
    <w:pPr>
      <w:pStyle w:val="Kopfzeile"/>
    </w:pPr>
    <w:r>
      <w:rPr>
        <w:noProof/>
      </w:rPr>
      <w:pict w14:anchorId="6F9DC5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42" o:spid="_x0000_s2427" type="#_x0000_t75" alt="" style="position:absolute;margin-left:0;margin-top:0;width:384pt;height:580.8pt;z-index:-25137459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FDFBEC2">
        <v:shape id="_x0000_s2426" type="#_x0000_t75" alt="" style="position:absolute;margin-left:0;margin-top:0;width:384pt;height:580.8pt;z-index:-25164697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BE9C4F" w14:textId="5D6340D2" w:rsidR="00B66093" w:rsidRDefault="0093329A">
    <w:pPr>
      <w:pStyle w:val="Kopfzeile"/>
    </w:pPr>
    <w:r>
      <w:rPr>
        <w:noProof/>
      </w:rPr>
      <w:pict w14:anchorId="43BAB0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40" o:spid="_x0000_s2425" type="#_x0000_t75" alt="" style="position:absolute;margin-left:0;margin-top:0;width:384pt;height:580.8pt;z-index:-25138073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2BC3149">
        <v:shape id="_x0000_s2424" type="#_x0000_t75" alt="" style="position:absolute;margin-left:0;margin-top:0;width:384pt;height:580.8pt;z-index:-25164902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76939" w14:textId="35A2B831" w:rsidR="00B66093" w:rsidRDefault="0093329A">
    <w:pPr>
      <w:pStyle w:val="Kopfzeile"/>
    </w:pPr>
    <w:r>
      <w:rPr>
        <w:noProof/>
      </w:rPr>
      <w:pict w14:anchorId="3E80EF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44" o:spid="_x0000_s2423" type="#_x0000_t75" alt="" style="position:absolute;margin-left:0;margin-top:0;width:384pt;height:580.8pt;z-index:-25136844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8878C3C">
        <v:shape id="_x0000_s2422" type="#_x0000_t75" alt="" style="position:absolute;margin-left:0;margin-top:0;width:384pt;height:580.8pt;z-index:-25164390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AFDE17" w14:textId="7778C341" w:rsidR="00B66093" w:rsidRDefault="0093329A">
    <w:pPr>
      <w:pStyle w:val="Kopfzeile"/>
    </w:pPr>
    <w:r>
      <w:rPr>
        <w:noProof/>
      </w:rPr>
      <w:pict w14:anchorId="6EE783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45" o:spid="_x0000_s2421" type="#_x0000_t75" alt="" style="position:absolute;margin-left:0;margin-top:0;width:384pt;height:580.8pt;z-index:-25136537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DF43C0E">
        <v:shape id="_x0000_s2420" type="#_x0000_t75" alt="" style="position:absolute;margin-left:0;margin-top:0;width:384pt;height:580.8pt;z-index:-25164288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BD360" w14:textId="32A01102" w:rsidR="00B66093" w:rsidRDefault="0093329A">
    <w:pPr>
      <w:pStyle w:val="Kopfzeile"/>
    </w:pPr>
    <w:r>
      <w:rPr>
        <w:noProof/>
      </w:rPr>
      <w:pict w14:anchorId="41B93F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43" o:spid="_x0000_s2419" type="#_x0000_t75" alt="" style="position:absolute;margin-left:0;margin-top:0;width:384pt;height:580.8pt;z-index:-25137152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81CA0BD">
        <v:shape id="_x0000_s2418" type="#_x0000_t75" alt="" style="position:absolute;margin-left:0;margin-top:0;width:384pt;height:580.8pt;z-index:-25164492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DCCE5" w14:textId="5B6C9A0E" w:rsidR="00B66093" w:rsidRDefault="0093329A">
    <w:pPr>
      <w:pStyle w:val="Kopfzeile"/>
    </w:pPr>
    <w:r>
      <w:rPr>
        <w:noProof/>
      </w:rPr>
      <w:pict w14:anchorId="705F02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47" o:spid="_x0000_s2417" type="#_x0000_t75" alt="" style="position:absolute;margin-left:0;margin-top:0;width:384pt;height:580.8pt;z-index:-25135923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9FF1D6C">
        <v:shape id="_x0000_s2416" type="#_x0000_t75" alt="" style="position:absolute;margin-left:0;margin-top:0;width:384pt;height:580.8pt;z-index:-25163980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9A9EC8" w14:textId="0F8BF5F7" w:rsidR="00B66093" w:rsidRDefault="0093329A">
    <w:pPr>
      <w:pStyle w:val="Kopfzeile"/>
    </w:pPr>
    <w:r>
      <w:rPr>
        <w:noProof/>
      </w:rPr>
      <w:pict w14:anchorId="0767C3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48" o:spid="_x0000_s2415" type="#_x0000_t75" alt="" style="position:absolute;margin-left:0;margin-top:0;width:384pt;height:580.8pt;z-index:-25135616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58312F3">
        <v:shape id="_x0000_s2414" type="#_x0000_t75" alt="" style="position:absolute;margin-left:0;margin-top:0;width:384pt;height:580.8pt;z-index:-25163878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0884BF" w14:textId="0FC03FAA" w:rsidR="00B66093" w:rsidRDefault="0093329A">
    <w:pPr>
      <w:pStyle w:val="Kopfzeile"/>
    </w:pPr>
    <w:r>
      <w:rPr>
        <w:noProof/>
      </w:rPr>
      <w:pict w14:anchorId="5D570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46" o:spid="_x0000_s2413" type="#_x0000_t75" alt="" style="position:absolute;margin-left:0;margin-top:0;width:384pt;height:580.8pt;z-index:-25136230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48FF1DA">
        <v:shape id="_x0000_s2412" type="#_x0000_t75" alt="" style="position:absolute;margin-left:0;margin-top:0;width:384pt;height:580.8pt;z-index:-25164083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F126F" w14:textId="132B70DC" w:rsidR="00B66093" w:rsidRDefault="0093329A">
    <w:pPr>
      <w:pStyle w:val="Kopfzeile"/>
    </w:pPr>
    <w:r>
      <w:rPr>
        <w:noProof/>
      </w:rPr>
      <w:pict w14:anchorId="049566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50" o:spid="_x0000_s2411" type="#_x0000_t75" alt="" style="position:absolute;margin-left:0;margin-top:0;width:384pt;height:580.8pt;z-index:-25135001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333108B">
        <v:shape id="_x0000_s2410" type="#_x0000_t75" alt="" style="position:absolute;margin-left:0;margin-top:0;width:384pt;height:580.8pt;z-index:-25163571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063C55" w14:textId="6A54255F" w:rsidR="00B66093" w:rsidRDefault="0093329A">
    <w:pPr>
      <w:pStyle w:val="Kopfzeile"/>
    </w:pPr>
    <w:r>
      <w:rPr>
        <w:noProof/>
      </w:rPr>
      <w:pict w14:anchorId="392AA0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51" o:spid="_x0000_s2409" type="#_x0000_t75" alt="" style="position:absolute;margin-left:0;margin-top:0;width:384pt;height:580.8pt;z-index:-25134694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EB5C6B7">
        <v:shape id="_x0000_s2408" type="#_x0000_t75" alt="" style="position:absolute;margin-left:0;margin-top:0;width:384pt;height:580.8pt;z-index:-25163468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0B7CF7" w14:textId="5E916C39" w:rsidR="00B66093" w:rsidRDefault="0093329A">
    <w:pPr>
      <w:pStyle w:val="Kopfzeile"/>
    </w:pPr>
    <w:r>
      <w:rPr>
        <w:noProof/>
      </w:rPr>
      <w:pict w14:anchorId="0BF1BD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49" o:spid="_x0000_s2407" type="#_x0000_t75" alt="" style="position:absolute;margin-left:0;margin-top:0;width:384pt;height:580.8pt;z-index:-25135308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1F5641C">
        <v:shape id="_x0000_s2406" type="#_x0000_t75" alt="" style="position:absolute;margin-left:0;margin-top:0;width:384pt;height:580.8pt;z-index:-25163673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E3C2A1" w14:textId="60A8F680" w:rsidR="00B66093" w:rsidRDefault="0093329A">
    <w:pPr>
      <w:pStyle w:val="Kopfzeile"/>
    </w:pPr>
    <w:r>
      <w:rPr>
        <w:noProof/>
      </w:rPr>
      <w:pict w14:anchorId="4D0572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53" o:spid="_x0000_s2405" type="#_x0000_t75" alt="" style="position:absolute;margin-left:0;margin-top:0;width:384pt;height:580.8pt;z-index:-25134080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2653E58">
        <v:shape id="_x0000_s2404" type="#_x0000_t75" alt="" style="position:absolute;margin-left:0;margin-top:0;width:384pt;height:580.8pt;z-index:-25163161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398A8" w14:textId="05D9D0E4" w:rsidR="00B66093" w:rsidRDefault="0093329A">
    <w:pPr>
      <w:pStyle w:val="Kopfzeile"/>
    </w:pPr>
    <w:r>
      <w:rPr>
        <w:noProof/>
      </w:rPr>
      <w:pict w14:anchorId="102F7F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54" o:spid="_x0000_s2403" type="#_x0000_t75" alt="" style="position:absolute;margin-left:0;margin-top:0;width:384pt;height:580.8pt;z-index:-25133772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7332CC9">
        <v:shape id="_x0000_s2402" type="#_x0000_t75" alt="" style="position:absolute;margin-left:0;margin-top:0;width:384pt;height:580.8pt;z-index:-25163059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B66FDC" w14:textId="0B5B31E3" w:rsidR="00B66093" w:rsidRDefault="0093329A">
    <w:pPr>
      <w:pStyle w:val="Kopfzeile"/>
    </w:pPr>
    <w:r>
      <w:rPr>
        <w:noProof/>
      </w:rPr>
      <w:pict w14:anchorId="449589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52" o:spid="_x0000_s2401" type="#_x0000_t75" alt="" style="position:absolute;margin-left:0;margin-top:0;width:384pt;height:580.8pt;z-index:-25134387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5D1D9FB">
        <v:shape id="_x0000_s2400" type="#_x0000_t75" alt="" style="position:absolute;margin-left:0;margin-top:0;width:384pt;height:580.8pt;z-index:-25163264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4CDA6" w14:textId="790E6436" w:rsidR="00B66093" w:rsidRDefault="0093329A">
    <w:pPr>
      <w:pStyle w:val="Kopfzeile"/>
    </w:pPr>
    <w:r>
      <w:rPr>
        <w:noProof/>
      </w:rPr>
      <w:pict w14:anchorId="382753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56" o:spid="_x0000_s2399" type="#_x0000_t75" alt="" style="position:absolute;margin-left:0;margin-top:0;width:384pt;height:580.8pt;z-index:-25133158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1BCE49D">
        <v:shape id="_x0000_s2398" type="#_x0000_t75" alt="" style="position:absolute;margin-left:0;margin-top:0;width:384pt;height:580.8pt;z-index:-25162752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7838F" w14:textId="45CA7ACF" w:rsidR="00B66093" w:rsidRDefault="0093329A">
    <w:pPr>
      <w:pStyle w:val="Kopfzeile"/>
    </w:pPr>
    <w:r>
      <w:rPr>
        <w:noProof/>
      </w:rPr>
      <w:pict w14:anchorId="03D624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57" o:spid="_x0000_s2397" type="#_x0000_t75" alt="" style="position:absolute;margin-left:0;margin-top:0;width:384pt;height:580.8pt;z-index:-25132851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D3C6055">
        <v:shape id="_x0000_s2396" type="#_x0000_t75" alt="" style="position:absolute;margin-left:0;margin-top:0;width:384pt;height:580.8pt;z-index:-25162649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CEDAF" w14:textId="4E801164" w:rsidR="00B66093" w:rsidRDefault="0093329A">
    <w:pPr>
      <w:pStyle w:val="Kopfzeile"/>
    </w:pPr>
    <w:r>
      <w:rPr>
        <w:noProof/>
      </w:rPr>
      <w:pict w14:anchorId="2227F8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55" o:spid="_x0000_s2395" type="#_x0000_t75" alt="" style="position:absolute;margin-left:0;margin-top:0;width:384pt;height:580.8pt;z-index:-25133465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4EC6351">
        <v:shape id="_x0000_s2394" type="#_x0000_t75" alt="" style="position:absolute;margin-left:0;margin-top:0;width:384pt;height:580.8pt;z-index:-25162854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8DB04F" w14:textId="5969BAE8" w:rsidR="00B66093" w:rsidRDefault="0093329A">
    <w:pPr>
      <w:pStyle w:val="Kopfzeile"/>
    </w:pPr>
    <w:r>
      <w:rPr>
        <w:noProof/>
      </w:rPr>
      <w:pict w14:anchorId="483447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59" o:spid="_x0000_s2393" type="#_x0000_t75" alt="" style="position:absolute;margin-left:0;margin-top:0;width:384pt;height:580.8pt;z-index:-25132236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C70FFF6">
        <v:shape id="_x0000_s2392" type="#_x0000_t75" alt="" style="position:absolute;margin-left:0;margin-top:0;width:384pt;height:580.8pt;z-index:-25162342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E7459F" w14:textId="31BF1199" w:rsidR="00B66093" w:rsidRDefault="0093329A">
    <w:pPr>
      <w:pStyle w:val="Kopfzeile"/>
    </w:pPr>
    <w:r>
      <w:rPr>
        <w:noProof/>
      </w:rPr>
      <w:pict w14:anchorId="0A12DF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60" o:spid="_x0000_s2391" type="#_x0000_t75" alt="" style="position:absolute;margin-left:0;margin-top:0;width:384pt;height:580.8pt;z-index:-25131929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B10410F">
        <v:shape id="_x0000_s2390" type="#_x0000_t75" alt="" style="position:absolute;margin-left:0;margin-top:0;width:384pt;height:580.8pt;z-index:-25162240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65152D" w14:textId="6A12506F" w:rsidR="00B66093" w:rsidRDefault="0093329A">
    <w:pPr>
      <w:pStyle w:val="Kopfzeile"/>
    </w:pPr>
    <w:r>
      <w:rPr>
        <w:noProof/>
      </w:rPr>
      <w:pict w14:anchorId="5BA498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58" o:spid="_x0000_s2389" type="#_x0000_t75" alt="" style="position:absolute;margin-left:0;margin-top:0;width:384pt;height:580.8pt;z-index:-25132544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2D48CC0">
        <v:shape id="_x0000_s2388" type="#_x0000_t75" alt="" style="position:absolute;margin-left:0;margin-top:0;width:384pt;height:580.8pt;z-index:-25162444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8809D8" w14:textId="076A5D21" w:rsidR="00B66093" w:rsidRDefault="0093329A">
    <w:pPr>
      <w:pStyle w:val="Kopfzeile"/>
    </w:pPr>
    <w:r>
      <w:rPr>
        <w:noProof/>
      </w:rPr>
      <w:pict w14:anchorId="16837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62" o:spid="_x0000_s2387" type="#_x0000_t75" alt="" style="position:absolute;margin-left:0;margin-top:0;width:384pt;height:580.8pt;z-index:-25131315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322501B">
        <v:shape id="_x0000_s2386" type="#_x0000_t75" alt="" style="position:absolute;margin-left:0;margin-top:0;width:384pt;height:580.8pt;z-index:-25161932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9D9922" w14:textId="23DE4F6F" w:rsidR="00B66093" w:rsidRDefault="0093329A">
    <w:pPr>
      <w:pStyle w:val="Kopfzeile"/>
    </w:pPr>
    <w:r>
      <w:rPr>
        <w:noProof/>
      </w:rPr>
      <w:pict w14:anchorId="229A16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63" o:spid="_x0000_s2385" type="#_x0000_t75" alt="" style="position:absolute;margin-left:0;margin-top:0;width:384pt;height:580.8pt;z-index:-25131008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FE4C250">
        <v:shape id="_x0000_s2384" type="#_x0000_t75" alt="" style="position:absolute;margin-left:0;margin-top:0;width:384pt;height:580.8pt;z-index:-25161830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599FA" w14:textId="532F8768" w:rsidR="00B66093" w:rsidRDefault="0093329A">
    <w:pPr>
      <w:pStyle w:val="Kopfzeile"/>
    </w:pPr>
    <w:r>
      <w:rPr>
        <w:noProof/>
      </w:rPr>
      <w:pict w14:anchorId="616A8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61" o:spid="_x0000_s2383" type="#_x0000_t75" alt="" style="position:absolute;margin-left:0;margin-top:0;width:384pt;height:580.8pt;z-index:-25131622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9DA594B">
        <v:shape id="_x0000_s2382" type="#_x0000_t75" alt="" style="position:absolute;margin-left:0;margin-top:0;width:384pt;height:580.8pt;z-index:-25162035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E64CC1" w14:textId="2595DE1A" w:rsidR="00B66093" w:rsidRDefault="0093329A">
    <w:pPr>
      <w:pStyle w:val="Kopfzeile"/>
    </w:pPr>
    <w:r>
      <w:rPr>
        <w:noProof/>
      </w:rPr>
      <w:pict w14:anchorId="017641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65" o:spid="_x0000_s2381" type="#_x0000_t75" alt="" style="position:absolute;margin-left:0;margin-top:0;width:384pt;height:580.8pt;z-index:-25130393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09831B9">
        <v:shape id="_x0000_s2380" type="#_x0000_t75" alt="" style="position:absolute;margin-left:0;margin-top:0;width:384pt;height:580.8pt;z-index:-25161523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050E3F" w14:textId="10B6889D" w:rsidR="00B66093" w:rsidRDefault="0093329A">
    <w:pPr>
      <w:pStyle w:val="Kopfzeile"/>
    </w:pPr>
    <w:r>
      <w:rPr>
        <w:noProof/>
      </w:rPr>
      <w:pict w14:anchorId="45A3A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66" o:spid="_x0000_s2379" type="#_x0000_t75" alt="" style="position:absolute;margin-left:0;margin-top:0;width:384pt;height:580.8pt;z-index:-25130086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A23CF8D">
        <v:shape id="_x0000_s2378" type="#_x0000_t75" alt="" style="position:absolute;margin-left:0;margin-top:0;width:384pt;height:580.8pt;z-index:-25161420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B22022" w14:textId="3E735E73" w:rsidR="00B66093" w:rsidRDefault="0093329A">
    <w:pPr>
      <w:pStyle w:val="Kopfzeile"/>
    </w:pPr>
    <w:r>
      <w:rPr>
        <w:noProof/>
      </w:rPr>
      <w:pict w14:anchorId="6AFB34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64" o:spid="_x0000_s2377" type="#_x0000_t75" alt="" style="position:absolute;margin-left:0;margin-top:0;width:384pt;height:580.8pt;z-index:-25130700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0F7BACD">
        <v:shape id="_x0000_s2376" type="#_x0000_t75" alt="" style="position:absolute;margin-left:0;margin-top:0;width:384pt;height:580.8pt;z-index:-25161625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EF1FC2" w14:textId="6E02E070" w:rsidR="00B66093" w:rsidRDefault="0093329A">
    <w:pPr>
      <w:pStyle w:val="Kopfzeile"/>
    </w:pPr>
    <w:r>
      <w:rPr>
        <w:noProof/>
      </w:rPr>
      <w:pict w14:anchorId="7F6924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68" o:spid="_x0000_s2375" type="#_x0000_t75" alt="" style="position:absolute;margin-left:0;margin-top:0;width:384pt;height:580.8pt;z-index:-25129472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2F9F8FC">
        <v:shape id="_x0000_s2374" type="#_x0000_t75" alt="" style="position:absolute;margin-left:0;margin-top:0;width:384pt;height:580.8pt;z-index:-25161113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A9B4B" w14:textId="17CE3F7F" w:rsidR="00B66093" w:rsidRDefault="0093329A">
    <w:pPr>
      <w:pStyle w:val="Kopfzeile"/>
    </w:pPr>
    <w:r>
      <w:rPr>
        <w:noProof/>
      </w:rPr>
      <w:pict w14:anchorId="5E669E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69" o:spid="_x0000_s2373" type="#_x0000_t75" alt="" style="position:absolute;margin-left:0;margin-top:0;width:384pt;height:580.8pt;z-index:-25129164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E4E737B">
        <v:shape id="_x0000_s2372" type="#_x0000_t75" alt="" style="position:absolute;margin-left:0;margin-top:0;width:384pt;height:580.8pt;z-index:-25161011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957441" w14:textId="3C0FA990" w:rsidR="00B66093" w:rsidRDefault="0093329A">
    <w:pPr>
      <w:pStyle w:val="Kopfzeile"/>
    </w:pPr>
    <w:r>
      <w:rPr>
        <w:noProof/>
      </w:rPr>
      <w:pict w14:anchorId="3FE8DB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67" o:spid="_x0000_s2371" type="#_x0000_t75" alt="" style="position:absolute;margin-left:0;margin-top:0;width:384pt;height:580.8pt;z-index:-25129779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8E4AE53">
        <v:shape id="_x0000_s2370" type="#_x0000_t75" alt="" style="position:absolute;margin-left:0;margin-top:0;width:384pt;height:580.8pt;z-index:-25161216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B1EBB" w14:textId="508EEE78" w:rsidR="00B66093" w:rsidRDefault="0093329A">
    <w:pPr>
      <w:pStyle w:val="Kopfzeile"/>
    </w:pPr>
    <w:r>
      <w:rPr>
        <w:noProof/>
      </w:rPr>
      <w:pict w14:anchorId="165F49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71" o:spid="_x0000_s2369" type="#_x0000_t75" alt="" style="position:absolute;margin-left:0;margin-top:0;width:384pt;height:580.8pt;z-index:-25128550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02881574">
        <v:shape id="_x0000_s2368" type="#_x0000_t75" alt="" style="position:absolute;margin-left:0;margin-top:0;width:384pt;height:580.8pt;z-index:-25160704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67ED70" w14:textId="243FC8AF" w:rsidR="00B66093" w:rsidRDefault="0093329A">
    <w:pPr>
      <w:pStyle w:val="Kopfzeile"/>
    </w:pPr>
    <w:r>
      <w:rPr>
        <w:noProof/>
      </w:rPr>
      <w:pict w14:anchorId="3E029F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72" o:spid="_x0000_s2367" type="#_x0000_t75" alt="" style="position:absolute;margin-left:0;margin-top:0;width:384pt;height:580.8pt;z-index:-25128243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6C2163D">
        <v:shape id="_x0000_s2366" type="#_x0000_t75" alt="" style="position:absolute;margin-left:0;margin-top:0;width:384pt;height:580.8pt;z-index:-25160601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A29A4B" w14:textId="2816EABD" w:rsidR="00B66093" w:rsidRDefault="0093329A">
    <w:pPr>
      <w:pStyle w:val="Kopfzeile"/>
    </w:pPr>
    <w:r>
      <w:rPr>
        <w:noProof/>
      </w:rPr>
      <w:pict w14:anchorId="12382B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70" o:spid="_x0000_s2365" type="#_x0000_t75" alt="" style="position:absolute;margin-left:0;margin-top:0;width:384pt;height:580.8pt;z-index:-25128857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159A33B">
        <v:shape id="_x0000_s2364" type="#_x0000_t75" alt="" style="position:absolute;margin-left:0;margin-top:0;width:384pt;height:580.8pt;z-index:-25160806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ACF77" w14:textId="2362D905" w:rsidR="00B66093" w:rsidRDefault="0093329A">
    <w:pPr>
      <w:pStyle w:val="Kopfzeile"/>
    </w:pPr>
    <w:r>
      <w:rPr>
        <w:noProof/>
      </w:rPr>
      <w:pict w14:anchorId="222C6B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74" o:spid="_x0000_s2363" type="#_x0000_t75" alt="" style="position:absolute;margin-left:0;margin-top:0;width:384pt;height:580.8pt;z-index:-25127628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0F4FAB7D">
        <v:shape id="_x0000_s2362" type="#_x0000_t75" alt="" style="position:absolute;margin-left:0;margin-top:0;width:384pt;height:580.8pt;z-index:-25160294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3951C" w14:textId="01EA572B" w:rsidR="00B66093" w:rsidRDefault="0093329A">
    <w:pPr>
      <w:pStyle w:val="Kopfzeile"/>
    </w:pPr>
    <w:r>
      <w:rPr>
        <w:noProof/>
      </w:rPr>
      <w:pict w14:anchorId="161EC2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75" o:spid="_x0000_s2361" type="#_x0000_t75" alt="" style="position:absolute;margin-left:0;margin-top:0;width:384pt;height:580.8pt;z-index:-25127321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C180A46">
        <v:shape id="_x0000_s2360" type="#_x0000_t75" alt="" style="position:absolute;margin-left:0;margin-top:0;width:384pt;height:580.8pt;z-index:-25160192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65A4A" w14:textId="49BC160C" w:rsidR="00B66093" w:rsidRDefault="0093329A">
    <w:pPr>
      <w:pStyle w:val="Kopfzeile"/>
    </w:pPr>
    <w:r>
      <w:rPr>
        <w:noProof/>
      </w:rPr>
      <w:pict w14:anchorId="4FA6A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73" o:spid="_x0000_s2359" type="#_x0000_t75" alt="" style="position:absolute;margin-left:0;margin-top:0;width:384pt;height:580.8pt;z-index:-25127936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A7A453A">
        <v:shape id="_x0000_s2358" type="#_x0000_t75" alt="" style="position:absolute;margin-left:0;margin-top:0;width:384pt;height:580.8pt;z-index:-25160396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AD5C3" w14:textId="335B9E3F" w:rsidR="00B66093" w:rsidRDefault="0093329A">
    <w:pPr>
      <w:pStyle w:val="Kopfzeile"/>
    </w:pPr>
    <w:r>
      <w:rPr>
        <w:noProof/>
      </w:rPr>
      <w:pict w14:anchorId="5CD2A3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77" o:spid="_x0000_s2357" type="#_x0000_t75" alt="" style="position:absolute;margin-left:0;margin-top:0;width:384pt;height:580.8pt;z-index:-25126707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2FCF7F0">
        <v:shape id="_x0000_s2356" type="#_x0000_t75" alt="" style="position:absolute;margin-left:0;margin-top:0;width:384pt;height:580.8pt;z-index:-25159884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7784A5" w14:textId="13E935AA" w:rsidR="00B66093" w:rsidRDefault="0093329A">
    <w:pPr>
      <w:pStyle w:val="Kopfzeile"/>
    </w:pPr>
    <w:r>
      <w:rPr>
        <w:noProof/>
      </w:rPr>
      <w:pict w14:anchorId="74BC87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78" o:spid="_x0000_s2355" type="#_x0000_t75" alt="" style="position:absolute;margin-left:0;margin-top:0;width:384pt;height:580.8pt;z-index:-25126400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F91A233">
        <v:shape id="_x0000_s2354" type="#_x0000_t75" alt="" style="position:absolute;margin-left:0;margin-top:0;width:384pt;height:580.8pt;z-index:-25159782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221589" w14:textId="27EA25B0" w:rsidR="00B66093" w:rsidRDefault="0093329A">
    <w:pPr>
      <w:pStyle w:val="Kopfzeile"/>
    </w:pPr>
    <w:r>
      <w:rPr>
        <w:noProof/>
      </w:rPr>
      <w:pict w14:anchorId="5CB4A8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76" o:spid="_x0000_s2353" type="#_x0000_t75" alt="" style="position:absolute;margin-left:0;margin-top:0;width:384pt;height:580.8pt;z-index:-25127014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900B7F8">
        <v:shape id="_x0000_s2352" type="#_x0000_t75" alt="" style="position:absolute;margin-left:0;margin-top:0;width:384pt;height:580.8pt;z-index:-25159987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A2004" w14:textId="4FF87CBE" w:rsidR="00B66093" w:rsidRDefault="0093329A">
    <w:pPr>
      <w:pStyle w:val="Kopfzeile"/>
    </w:pPr>
    <w:r>
      <w:rPr>
        <w:noProof/>
      </w:rPr>
      <w:pict w14:anchorId="0AD66E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80" o:spid="_x0000_s2351" type="#_x0000_t75" alt="" style="position:absolute;margin-left:0;margin-top:0;width:384pt;height:580.8pt;z-index:-25125785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7A64156">
        <v:shape id="_x0000_s2350" type="#_x0000_t75" alt="" style="position:absolute;margin-left:0;margin-top:0;width:384pt;height:580.8pt;z-index:-25159475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1759C" w14:textId="7B1448C0" w:rsidR="00B66093" w:rsidRDefault="0093329A">
    <w:pPr>
      <w:pStyle w:val="Kopfzeile"/>
    </w:pPr>
    <w:r>
      <w:rPr>
        <w:noProof/>
      </w:rPr>
      <w:pict w14:anchorId="5437D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81" o:spid="_x0000_s2349" type="#_x0000_t75" alt="" style="position:absolute;margin-left:0;margin-top:0;width:384pt;height:580.8pt;z-index:-25125478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D91D4DD">
        <v:shape id="_x0000_s2348" type="#_x0000_t75" alt="" style="position:absolute;margin-left:0;margin-top:0;width:384pt;height:580.8pt;z-index:-25159372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A8A9C" w14:textId="446BFDE0" w:rsidR="00B66093" w:rsidRDefault="0093329A">
    <w:pPr>
      <w:pStyle w:val="Kopfzeile"/>
    </w:pPr>
    <w:r>
      <w:rPr>
        <w:noProof/>
      </w:rPr>
      <w:pict w14:anchorId="7DF755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79" o:spid="_x0000_s2347" type="#_x0000_t75" alt="" style="position:absolute;margin-left:0;margin-top:0;width:384pt;height:580.8pt;z-index:-25126092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9A7E543">
        <v:shape id="_x0000_s2346" type="#_x0000_t75" alt="" style="position:absolute;margin-left:0;margin-top:0;width:384pt;height:580.8pt;z-index:-25159577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E37DE6" w14:textId="4646AEBF" w:rsidR="00B66093" w:rsidRDefault="0093329A">
    <w:pPr>
      <w:pStyle w:val="Kopfzeile"/>
    </w:pPr>
    <w:r>
      <w:rPr>
        <w:noProof/>
      </w:rPr>
      <w:pict w14:anchorId="20AA9E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83" o:spid="_x0000_s2345" type="#_x0000_t75" alt="" style="position:absolute;margin-left:0;margin-top:0;width:384pt;height:580.8pt;z-index:-25124864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B4D6E95">
        <v:shape id="_x0000_s2344" type="#_x0000_t75" alt="" style="position:absolute;margin-left:0;margin-top:0;width:384pt;height:580.8pt;z-index:-25159065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B367A" w14:textId="61848801" w:rsidR="00B66093" w:rsidRDefault="0093329A">
    <w:pPr>
      <w:pStyle w:val="Kopfzeile"/>
    </w:pPr>
    <w:r>
      <w:rPr>
        <w:noProof/>
      </w:rPr>
      <w:pict w14:anchorId="34627B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84" o:spid="_x0000_s2343" type="#_x0000_t75" alt="" style="position:absolute;margin-left:0;margin-top:0;width:384pt;height:580.8pt;z-index:-25124556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BD8024B">
        <v:shape id="_x0000_s2342" type="#_x0000_t75" alt="" style="position:absolute;margin-left:0;margin-top:0;width:384pt;height:580.8pt;z-index:-25158963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F3C25" w14:textId="0953C7A2" w:rsidR="00B66093" w:rsidRDefault="0093329A">
    <w:pPr>
      <w:pStyle w:val="Kopfzeile"/>
    </w:pPr>
    <w:r>
      <w:rPr>
        <w:noProof/>
      </w:rPr>
      <w:pict w14:anchorId="6E1E36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82" o:spid="_x0000_s2341" type="#_x0000_t75" alt="" style="position:absolute;margin-left:0;margin-top:0;width:384pt;height:580.8pt;z-index:-25125171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F50C9CD">
        <v:shape id="_x0000_s2340" type="#_x0000_t75" alt="" style="position:absolute;margin-left:0;margin-top:0;width:384pt;height:580.8pt;z-index:-25159168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C47750" w14:textId="5AAF5362" w:rsidR="00B66093" w:rsidRDefault="0093329A">
    <w:pPr>
      <w:pStyle w:val="Kopfzeile"/>
    </w:pPr>
    <w:r>
      <w:rPr>
        <w:noProof/>
      </w:rPr>
      <w:pict w14:anchorId="131EB1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86" o:spid="_x0000_s2339" type="#_x0000_t75" alt="" style="position:absolute;margin-left:0;margin-top:0;width:384pt;height:580.8pt;z-index:-25123942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8DE56F2">
        <v:shape id="_x0000_s2338" type="#_x0000_t75" alt="" style="position:absolute;margin-left:0;margin-top:0;width:384pt;height:580.8pt;z-index:-25158656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381B09" w14:textId="0EA34C81" w:rsidR="00B66093" w:rsidRDefault="0093329A">
    <w:pPr>
      <w:pStyle w:val="Kopfzeile"/>
    </w:pPr>
    <w:r>
      <w:rPr>
        <w:noProof/>
      </w:rPr>
      <w:pict w14:anchorId="29BAA6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87" o:spid="_x0000_s2337" type="#_x0000_t75" alt="" style="position:absolute;margin-left:0;margin-top:0;width:384pt;height:580.8pt;z-index:-25123635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9A124DF">
        <v:shape id="_x0000_s2336" type="#_x0000_t75" alt="" style="position:absolute;margin-left:0;margin-top:0;width:384pt;height:580.8pt;z-index:-25158553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CCF8B" w14:textId="223F9ACB" w:rsidR="00B66093" w:rsidRDefault="0093329A">
    <w:pPr>
      <w:pStyle w:val="Kopfzeile"/>
    </w:pPr>
    <w:r>
      <w:rPr>
        <w:noProof/>
      </w:rPr>
      <w:pict w14:anchorId="7D222F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85" o:spid="_x0000_s2335" type="#_x0000_t75" alt="" style="position:absolute;margin-left:0;margin-top:0;width:384pt;height:580.8pt;z-index:-25124249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3038FA0">
        <v:shape id="_x0000_s2334" type="#_x0000_t75" alt="" style="position:absolute;margin-left:0;margin-top:0;width:384pt;height:580.8pt;z-index:-25158758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94EBD" w14:textId="33ABCFE9" w:rsidR="00B66093" w:rsidRDefault="0093329A">
    <w:pPr>
      <w:pStyle w:val="Kopfzeile"/>
    </w:pPr>
    <w:r>
      <w:rPr>
        <w:noProof/>
      </w:rPr>
      <w:pict w14:anchorId="6153E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89" o:spid="_x0000_s2333" type="#_x0000_t75" alt="" style="position:absolute;margin-left:0;margin-top:0;width:384pt;height:580.8pt;z-index:-25123020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45A1F2E">
        <v:shape id="_x0000_s2332" type="#_x0000_t75" alt="" style="position:absolute;margin-left:0;margin-top:0;width:384pt;height:580.8pt;z-index:-25158246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7E096E" w14:textId="5B4A1398" w:rsidR="00B66093" w:rsidRDefault="0093329A">
    <w:pPr>
      <w:pStyle w:val="Kopfzeile"/>
    </w:pPr>
    <w:r>
      <w:rPr>
        <w:noProof/>
      </w:rPr>
      <w:pict w14:anchorId="43DE9A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90" o:spid="_x0000_s2331" type="#_x0000_t75" alt="" style="position:absolute;margin-left:0;margin-top:0;width:384pt;height:580.8pt;z-index:-25122713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98183B9">
        <v:shape id="_x0000_s2330" type="#_x0000_t75" alt="" style="position:absolute;margin-left:0;margin-top:0;width:384pt;height:580.8pt;z-index:-25158144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DCD02D" w14:textId="611EC629" w:rsidR="00B66093" w:rsidRDefault="0093329A">
    <w:pPr>
      <w:pStyle w:val="Kopfzeile"/>
    </w:pPr>
    <w:r>
      <w:rPr>
        <w:noProof/>
      </w:rPr>
      <w:pict w14:anchorId="74A4FE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88" o:spid="_x0000_s2329" type="#_x0000_t75" alt="" style="position:absolute;margin-left:0;margin-top:0;width:384pt;height:580.8pt;z-index:-25123328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4D3DFC3">
        <v:shape id="_x0000_s2328" type="#_x0000_t75" alt="" style="position:absolute;margin-left:0;margin-top:0;width:384pt;height:580.8pt;z-index:-25158348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A3AE4A" w14:textId="1AEF562D" w:rsidR="00B66093" w:rsidRDefault="0093329A">
    <w:pPr>
      <w:pStyle w:val="Kopfzeile"/>
    </w:pPr>
    <w:r>
      <w:rPr>
        <w:noProof/>
      </w:rPr>
      <w:pict w14:anchorId="6AC9A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92" o:spid="_x0000_s2327" type="#_x0000_t75" alt="" style="position:absolute;margin-left:0;margin-top:0;width:384pt;height:580.8pt;z-index:-25122099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40C59C3">
        <v:shape id="_x0000_s2326" type="#_x0000_t75" alt="" style="position:absolute;margin-left:0;margin-top:0;width:384pt;height:580.8pt;z-index:-25157836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E54D63" w14:textId="5F611E17" w:rsidR="00B66093" w:rsidRDefault="0093329A">
    <w:pPr>
      <w:pStyle w:val="Kopfzeile"/>
    </w:pPr>
    <w:r>
      <w:rPr>
        <w:noProof/>
      </w:rPr>
      <w:pict w14:anchorId="2BCC43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93" o:spid="_x0000_s2325" type="#_x0000_t75" alt="" style="position:absolute;margin-left:0;margin-top:0;width:384pt;height:580.8pt;z-index:-25121792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653BC40">
        <v:shape id="_x0000_s2324" type="#_x0000_t75" alt="" style="position:absolute;margin-left:0;margin-top:0;width:384pt;height:580.8pt;z-index:-25157734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C52E4" w14:textId="629794C3" w:rsidR="00B66093" w:rsidRDefault="0093329A">
    <w:pPr>
      <w:pStyle w:val="Kopfzeile"/>
    </w:pPr>
    <w:r>
      <w:rPr>
        <w:noProof/>
      </w:rPr>
      <w:pict w14:anchorId="6C32E1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91" o:spid="_x0000_s2323" type="#_x0000_t75" alt="" style="position:absolute;margin-left:0;margin-top:0;width:384pt;height:580.8pt;z-index:-25122406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01BE8EB">
        <v:shape id="_x0000_s2322" type="#_x0000_t75" alt="" style="position:absolute;margin-left:0;margin-top:0;width:384pt;height:580.8pt;z-index:-25157939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98E43" w14:textId="29F9389E" w:rsidR="00B66093" w:rsidRDefault="0093329A">
    <w:pPr>
      <w:pStyle w:val="Kopfzeile"/>
    </w:pPr>
    <w:r>
      <w:rPr>
        <w:noProof/>
      </w:rPr>
      <w:pict w14:anchorId="58FDC9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95" o:spid="_x0000_s2321" type="#_x0000_t75" alt="" style="position:absolute;margin-left:0;margin-top:0;width:384pt;height:580.8pt;z-index:-25121177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5F1BE1F">
        <v:shape id="_x0000_s2320" type="#_x0000_t75" alt="" style="position:absolute;margin-left:0;margin-top:0;width:384pt;height:580.8pt;z-index:-25157427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432CE" w14:textId="4290B871" w:rsidR="00B66093" w:rsidRDefault="0093329A">
    <w:pPr>
      <w:pStyle w:val="Kopfzeile"/>
    </w:pPr>
    <w:r>
      <w:rPr>
        <w:noProof/>
      </w:rPr>
      <w:pict w14:anchorId="4500AA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96" o:spid="_x0000_s2319" type="#_x0000_t75" alt="" style="position:absolute;margin-left:0;margin-top:0;width:384pt;height:580.8pt;z-index:-25120870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3F6CDC9">
        <v:shape id="_x0000_s2318" type="#_x0000_t75" alt="" style="position:absolute;margin-left:0;margin-top:0;width:384pt;height:580.8pt;z-index:-25157324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DF082E" w14:textId="16D28BA4" w:rsidR="00B66093" w:rsidRDefault="0093329A">
    <w:pPr>
      <w:pStyle w:val="Kopfzeile"/>
    </w:pPr>
    <w:r>
      <w:rPr>
        <w:noProof/>
      </w:rPr>
      <w:pict w14:anchorId="2643C2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94" o:spid="_x0000_s2317" type="#_x0000_t75" alt="" style="position:absolute;margin-left:0;margin-top:0;width:384pt;height:580.8pt;z-index:-25121484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2EE11EA">
        <v:shape id="_x0000_s2316" type="#_x0000_t75" alt="" style="position:absolute;margin-left:0;margin-top:0;width:384pt;height:580.8pt;z-index:-25157529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16C59" w14:textId="1E90F515" w:rsidR="00B66093" w:rsidRDefault="0093329A">
    <w:pPr>
      <w:pStyle w:val="Kopfzeile"/>
    </w:pPr>
    <w:r>
      <w:rPr>
        <w:noProof/>
      </w:rPr>
      <w:pict w14:anchorId="3A16FA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98" o:spid="_x0000_s2315" type="#_x0000_t75" alt="" style="position:absolute;margin-left:0;margin-top:0;width:384pt;height:580.8pt;z-index:-25120256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47D6396">
        <v:shape id="_x0000_s2314" type="#_x0000_t75" alt="" style="position:absolute;margin-left:0;margin-top:0;width:384pt;height:580.8pt;z-index:-25157017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F1FF8" w14:textId="64F63BDA" w:rsidR="00B66093" w:rsidRDefault="0093329A">
    <w:pPr>
      <w:pStyle w:val="Kopfzeile"/>
    </w:pPr>
    <w:r>
      <w:rPr>
        <w:noProof/>
      </w:rPr>
      <w:pict w14:anchorId="556315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99" o:spid="_x0000_s2313" type="#_x0000_t75" alt="" style="position:absolute;margin-left:0;margin-top:0;width:384pt;height:580.8pt;z-index:-25119948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DE0B3F1">
        <v:shape id="_x0000_s2312" type="#_x0000_t75" alt="" style="position:absolute;margin-left:0;margin-top:0;width:384pt;height:580.8pt;z-index:-25156915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118162" w14:textId="1039B4C0" w:rsidR="00B66093" w:rsidRDefault="0093329A">
    <w:pPr>
      <w:pStyle w:val="Kopfzeile"/>
    </w:pPr>
    <w:r>
      <w:rPr>
        <w:noProof/>
      </w:rPr>
      <w:pict w14:anchorId="10D7D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897" o:spid="_x0000_s2311" type="#_x0000_t75" alt="" style="position:absolute;margin-left:0;margin-top:0;width:384pt;height:580.8pt;z-index:-25120563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250B052">
        <v:shape id="_x0000_s2310" type="#_x0000_t75" alt="" style="position:absolute;margin-left:0;margin-top:0;width:384pt;height:580.8pt;z-index:-25157120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9E99F" w14:textId="359A0A53" w:rsidR="00B66093" w:rsidRDefault="0093329A">
    <w:pPr>
      <w:pStyle w:val="Kopfzeile"/>
    </w:pPr>
    <w:r>
      <w:rPr>
        <w:noProof/>
      </w:rPr>
      <w:pict w14:anchorId="718AEE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01" o:spid="_x0000_s2309" type="#_x0000_t75" alt="" style="position:absolute;margin-left:0;margin-top:0;width:384pt;height:580.8pt;z-index:-25119334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B7AC542">
        <v:shape id="_x0000_s2308" type="#_x0000_t75" alt="" style="position:absolute;margin-left:0;margin-top:0;width:384pt;height:580.8pt;z-index:-25156608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701960" w14:textId="370A4609" w:rsidR="00B66093" w:rsidRDefault="0093329A">
    <w:pPr>
      <w:pStyle w:val="Kopfzeile"/>
    </w:pPr>
    <w:r>
      <w:rPr>
        <w:noProof/>
      </w:rPr>
      <w:pict w14:anchorId="202D96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02" o:spid="_x0000_s2307" type="#_x0000_t75" alt="" style="position:absolute;margin-left:0;margin-top:0;width:384pt;height:580.8pt;z-index:-25119027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3CD1DD4">
        <v:shape id="_x0000_s2306" type="#_x0000_t75" alt="" style="position:absolute;margin-left:0;margin-top:0;width:384pt;height:580.8pt;z-index:-25156505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9F0B7B" w14:textId="0C947E7B" w:rsidR="00B66093" w:rsidRDefault="0093329A">
    <w:pPr>
      <w:pStyle w:val="Kopfzeile"/>
    </w:pPr>
    <w:r>
      <w:rPr>
        <w:noProof/>
      </w:rPr>
      <w:pict w14:anchorId="37C4DA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00" o:spid="_x0000_s2305" type="#_x0000_t75" alt="" style="position:absolute;margin-left:0;margin-top:0;width:384pt;height:580.8pt;z-index:-25119641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76B16C3">
        <v:shape id="_x0000_s2304" type="#_x0000_t75" alt="" style="position:absolute;margin-left:0;margin-top:0;width:384pt;height:580.8pt;z-index:-25156710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06797B" w14:textId="3D02355B" w:rsidR="00B66093" w:rsidRDefault="0093329A">
    <w:pPr>
      <w:pStyle w:val="Kopfzeile"/>
    </w:pPr>
    <w:r>
      <w:rPr>
        <w:noProof/>
      </w:rPr>
      <w:pict w14:anchorId="18C5B3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04" o:spid="_x0000_s2303" type="#_x0000_t75" alt="" style="position:absolute;margin-left:0;margin-top:0;width:384pt;height:580.8pt;z-index:-25118412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B7FA5DD">
        <v:shape id="_x0000_s2302" type="#_x0000_t75" alt="" style="position:absolute;margin-left:0;margin-top:0;width:384pt;height:580.8pt;z-index:-25156198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F668A1" w14:textId="36751035" w:rsidR="00B66093" w:rsidRDefault="0093329A">
    <w:pPr>
      <w:pStyle w:val="Kopfzeile"/>
    </w:pPr>
    <w:r>
      <w:rPr>
        <w:noProof/>
      </w:rPr>
      <w:pict w14:anchorId="43FB90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05" o:spid="_x0000_s2301" type="#_x0000_t75" alt="" style="position:absolute;margin-left:0;margin-top:0;width:384pt;height:580.8pt;z-index:-25118105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7860F0B">
        <v:shape id="_x0000_s2300" type="#_x0000_t75" alt="" style="position:absolute;margin-left:0;margin-top:0;width:384pt;height:580.8pt;z-index:-25156096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9365CF" w14:textId="205A3412" w:rsidR="00B66093" w:rsidRDefault="0093329A">
    <w:pPr>
      <w:pStyle w:val="Kopfzeile"/>
    </w:pPr>
    <w:r>
      <w:rPr>
        <w:noProof/>
      </w:rPr>
      <w:pict w14:anchorId="3F8C4D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03" o:spid="_x0000_s2299" type="#_x0000_t75" alt="" style="position:absolute;margin-left:0;margin-top:0;width:384pt;height:580.8pt;z-index:-25118720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93D6544">
        <v:shape id="_x0000_s2298" type="#_x0000_t75" alt="" style="position:absolute;margin-left:0;margin-top:0;width:384pt;height:580.8pt;z-index:-25156300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DE190" w14:textId="44397ACE" w:rsidR="00B66093" w:rsidRDefault="0093329A">
    <w:pPr>
      <w:pStyle w:val="Kopfzeile"/>
    </w:pPr>
    <w:r>
      <w:rPr>
        <w:noProof/>
      </w:rPr>
      <w:pict w14:anchorId="6C2918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07" o:spid="_x0000_s2297" type="#_x0000_t75" alt="" style="position:absolute;margin-left:0;margin-top:0;width:384pt;height:580.8pt;z-index:-25117491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2811585">
        <v:shape id="_x0000_s2296" type="#_x0000_t75" alt="" style="position:absolute;margin-left:0;margin-top:0;width:384pt;height:580.8pt;z-index:-25155788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E63B63" w14:textId="3DB5AAD6" w:rsidR="00B66093" w:rsidRDefault="0093329A">
    <w:pPr>
      <w:pStyle w:val="Kopfzeile"/>
    </w:pPr>
    <w:r>
      <w:rPr>
        <w:noProof/>
      </w:rPr>
      <w:pict w14:anchorId="7D67BA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08" o:spid="_x0000_s2295" type="#_x0000_t75" alt="" style="position:absolute;margin-left:0;margin-top:0;width:384pt;height:580.8pt;z-index:-25117184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B4E169F">
        <v:shape id="_x0000_s2294" type="#_x0000_t75" alt="" style="position:absolute;margin-left:0;margin-top:0;width:384pt;height:580.8pt;z-index:-25155686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3EE045" w14:textId="7010337D" w:rsidR="00B66093" w:rsidRDefault="0093329A">
    <w:pPr>
      <w:pStyle w:val="Kopfzeile"/>
    </w:pPr>
    <w:r>
      <w:rPr>
        <w:noProof/>
      </w:rPr>
      <w:pict w14:anchorId="389424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06" o:spid="_x0000_s2293" type="#_x0000_t75" alt="" style="position:absolute;margin-left:0;margin-top:0;width:384pt;height:580.8pt;z-index:-25117798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5E9FC33">
        <v:shape id="_x0000_s2292" type="#_x0000_t75" alt="" style="position:absolute;margin-left:0;margin-top:0;width:384pt;height:580.8pt;z-index:-25155891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07C4AC" w14:textId="66451591" w:rsidR="00B66093" w:rsidRDefault="0093329A">
    <w:pPr>
      <w:pStyle w:val="Kopfzeile"/>
    </w:pPr>
    <w:r>
      <w:rPr>
        <w:noProof/>
      </w:rPr>
      <w:pict w14:anchorId="035951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10" o:spid="_x0000_s2291" type="#_x0000_t75" alt="" style="position:absolute;margin-left:0;margin-top:0;width:384pt;height:580.8pt;z-index:-25116569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0CED668">
        <v:shape id="_x0000_s2290" type="#_x0000_t75" alt="" style="position:absolute;margin-left:0;margin-top:0;width:384pt;height:580.8pt;z-index:-25155379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F5DC9" w14:textId="2993A816" w:rsidR="00B66093" w:rsidRDefault="0093329A">
    <w:pPr>
      <w:pStyle w:val="Kopfzeile"/>
    </w:pPr>
    <w:r>
      <w:rPr>
        <w:noProof/>
      </w:rPr>
      <w:pict w14:anchorId="20A417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11" o:spid="_x0000_s2289" type="#_x0000_t75" alt="" style="position:absolute;margin-left:0;margin-top:0;width:384pt;height:580.8pt;z-index:-25116262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095DA615">
        <v:shape id="_x0000_s2288" type="#_x0000_t75" alt="" style="position:absolute;margin-left:0;margin-top:0;width:384pt;height:580.8pt;z-index:-25155276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5BA50" w14:textId="6106F400" w:rsidR="00B66093" w:rsidRDefault="0093329A">
    <w:pPr>
      <w:pStyle w:val="Kopfzeile"/>
    </w:pPr>
    <w:r>
      <w:rPr>
        <w:noProof/>
      </w:rPr>
      <w:pict w14:anchorId="62CB95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09" o:spid="_x0000_s2287" type="#_x0000_t75" alt="" style="position:absolute;margin-left:0;margin-top:0;width:384pt;height:580.8pt;z-index:-25116876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F7B51B4">
        <v:shape id="_x0000_s2286" type="#_x0000_t75" alt="" style="position:absolute;margin-left:0;margin-top:0;width:384pt;height:580.8pt;z-index:-25155481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3E083" w14:textId="6BC15E44" w:rsidR="00B66093" w:rsidRDefault="0093329A">
    <w:pPr>
      <w:pStyle w:val="Kopfzeile"/>
    </w:pPr>
    <w:r>
      <w:rPr>
        <w:noProof/>
      </w:rPr>
      <w:pict w14:anchorId="744A50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13" o:spid="_x0000_s2285" type="#_x0000_t75" alt="" style="position:absolute;margin-left:0;margin-top:0;width:384pt;height:580.8pt;z-index:-25115648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F1563CF">
        <v:shape id="_x0000_s2284" type="#_x0000_t75" alt="" style="position:absolute;margin-left:0;margin-top:0;width:384pt;height:580.8pt;z-index:-25154969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B42220" w14:textId="2E82DB2F" w:rsidR="00B66093" w:rsidRDefault="0093329A">
    <w:pPr>
      <w:pStyle w:val="Kopfzeile"/>
    </w:pPr>
    <w:r>
      <w:rPr>
        <w:noProof/>
      </w:rPr>
      <w:pict w14:anchorId="6D1F55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14" o:spid="_x0000_s2283" type="#_x0000_t75" alt="" style="position:absolute;margin-left:0;margin-top:0;width:384pt;height:580.8pt;z-index:-25115340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896538B">
        <v:shape id="_x0000_s2282" type="#_x0000_t75" alt="" style="position:absolute;margin-left:0;margin-top:0;width:384pt;height:580.8pt;z-index:-25154867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9DAE52" w14:textId="0B6B4376" w:rsidR="00B66093" w:rsidRDefault="0093329A">
    <w:pPr>
      <w:pStyle w:val="Kopfzeile"/>
    </w:pPr>
    <w:r>
      <w:rPr>
        <w:noProof/>
      </w:rPr>
      <w:pict w14:anchorId="2D07CC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12" o:spid="_x0000_s2281" type="#_x0000_t75" alt="" style="position:absolute;margin-left:0;margin-top:0;width:384pt;height:580.8pt;z-index:-25115955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639531C">
        <v:shape id="_x0000_s2280" type="#_x0000_t75" alt="" style="position:absolute;margin-left:0;margin-top:0;width:384pt;height:580.8pt;z-index:-25155072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B75AA" w14:textId="497D6339" w:rsidR="00B66093" w:rsidRDefault="0093329A">
    <w:pPr>
      <w:pStyle w:val="Kopfzeile"/>
    </w:pPr>
    <w:r>
      <w:rPr>
        <w:noProof/>
      </w:rPr>
      <w:pict w14:anchorId="6A545C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16" o:spid="_x0000_s2279" type="#_x0000_t75" alt="" style="position:absolute;margin-left:0;margin-top:0;width:384pt;height:580.8pt;z-index:-25114726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AEF2F5A">
        <v:shape id="_x0000_s2278" type="#_x0000_t75" alt="" style="position:absolute;margin-left:0;margin-top:0;width:384pt;height:580.8pt;z-index:-25154560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FE98AA" w14:textId="494046CD" w:rsidR="00B66093" w:rsidRDefault="0093329A">
    <w:pPr>
      <w:pStyle w:val="Kopfzeile"/>
    </w:pPr>
    <w:r>
      <w:rPr>
        <w:noProof/>
      </w:rPr>
      <w:pict w14:anchorId="41E90C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17" o:spid="_x0000_s2277" type="#_x0000_t75" alt="" style="position:absolute;margin-left:0;margin-top:0;width:384pt;height:580.8pt;z-index:-25114419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AD18111">
        <v:shape id="_x0000_s2276" type="#_x0000_t75" alt="" style="position:absolute;margin-left:0;margin-top:0;width:384pt;height:580.8pt;z-index:-25154457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F5323" w14:textId="3D869491" w:rsidR="00B66093" w:rsidRDefault="0093329A">
    <w:pPr>
      <w:pStyle w:val="Kopfzeile"/>
    </w:pPr>
    <w:r>
      <w:rPr>
        <w:noProof/>
      </w:rPr>
      <w:pict w14:anchorId="6EFE4B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15" o:spid="_x0000_s2275" type="#_x0000_t75" alt="" style="position:absolute;margin-left:0;margin-top:0;width:384pt;height:580.8pt;z-index:-25115033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FCDFE0F">
        <v:shape id="_x0000_s2274" type="#_x0000_t75" alt="" style="position:absolute;margin-left:0;margin-top:0;width:384pt;height:580.8pt;z-index:-25154662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308B35" w14:textId="451BDCC0" w:rsidR="00B66093" w:rsidRDefault="0093329A">
    <w:pPr>
      <w:pStyle w:val="Kopfzeile"/>
    </w:pPr>
    <w:r>
      <w:rPr>
        <w:noProof/>
      </w:rPr>
      <w:pict w14:anchorId="58F09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19" o:spid="_x0000_s2273" type="#_x0000_t75" alt="" style="position:absolute;margin-left:0;margin-top:0;width:384pt;height:580.8pt;z-index:-25113804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22F1C27">
        <v:shape id="_x0000_s2272" type="#_x0000_t75" alt="" style="position:absolute;margin-left:0;margin-top:0;width:384pt;height:580.8pt;z-index:-25154150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A2AFC5" w14:textId="66DE94FA" w:rsidR="00B66093" w:rsidRDefault="0093329A">
    <w:pPr>
      <w:pStyle w:val="Kopfzeile"/>
    </w:pPr>
    <w:r>
      <w:rPr>
        <w:noProof/>
      </w:rPr>
      <w:pict w14:anchorId="040616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20" o:spid="_x0000_s2271" type="#_x0000_t75" alt="" style="position:absolute;margin-left:0;margin-top:0;width:384pt;height:580.8pt;z-index:-25113497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9400B43">
        <v:shape id="_x0000_s2270" type="#_x0000_t75" alt="" style="position:absolute;margin-left:0;margin-top:0;width:384pt;height:580.8pt;z-index:-25154048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A144C" w14:textId="29B034C3" w:rsidR="00B66093" w:rsidRDefault="0093329A">
    <w:pPr>
      <w:pStyle w:val="Kopfzeile"/>
    </w:pPr>
    <w:r>
      <w:rPr>
        <w:noProof/>
      </w:rPr>
      <w:pict w14:anchorId="67E4D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18" o:spid="_x0000_s2269" type="#_x0000_t75" alt="" style="position:absolute;margin-left:0;margin-top:0;width:384pt;height:580.8pt;z-index:-25114112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38E6430">
        <v:shape id="_x0000_s2268" type="#_x0000_t75" alt="" style="position:absolute;margin-left:0;margin-top:0;width:384pt;height:580.8pt;z-index:-25154252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ED618F" w14:textId="299E0958" w:rsidR="00B66093" w:rsidRDefault="0093329A">
    <w:pPr>
      <w:pStyle w:val="Kopfzeile"/>
    </w:pPr>
    <w:r>
      <w:rPr>
        <w:noProof/>
      </w:rPr>
      <w:pict w14:anchorId="2ED92D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22" o:spid="_x0000_s2267" type="#_x0000_t75" alt="" style="position:absolute;margin-left:0;margin-top:0;width:384pt;height:580.8pt;z-index:-25112883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56AC9B6">
        <v:shape id="_x0000_s2266" type="#_x0000_t75" alt="" style="position:absolute;margin-left:0;margin-top:0;width:384pt;height:580.8pt;z-index:-25153740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6F6A5A" w14:textId="3D730739" w:rsidR="00B66093" w:rsidRDefault="0093329A">
    <w:pPr>
      <w:pStyle w:val="Kopfzeile"/>
    </w:pPr>
    <w:r>
      <w:rPr>
        <w:noProof/>
      </w:rPr>
      <w:pict w14:anchorId="00E8ED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23" o:spid="_x0000_s2265" type="#_x0000_t75" alt="" style="position:absolute;margin-left:0;margin-top:0;width:384pt;height:580.8pt;z-index:-25112576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4C91673">
        <v:shape id="_x0000_s2264" type="#_x0000_t75" alt="" style="position:absolute;margin-left:0;margin-top:0;width:384pt;height:580.8pt;z-index:-25153638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BD279" w14:textId="1567815E" w:rsidR="00B66093" w:rsidRDefault="0093329A">
    <w:pPr>
      <w:pStyle w:val="Kopfzeile"/>
    </w:pPr>
    <w:r>
      <w:rPr>
        <w:noProof/>
      </w:rPr>
      <w:pict w14:anchorId="3EDAAE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21" o:spid="_x0000_s2263" type="#_x0000_t75" alt="" style="position:absolute;margin-left:0;margin-top:0;width:384pt;height:580.8pt;z-index:-25113190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DE7D8C2">
        <v:shape id="_x0000_s2262" type="#_x0000_t75" alt="" style="position:absolute;margin-left:0;margin-top:0;width:384pt;height:580.8pt;z-index:-25153843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FFCA8" w14:textId="5B4BCAD7" w:rsidR="00B66093" w:rsidRDefault="0093329A">
    <w:pPr>
      <w:pStyle w:val="Kopfzeile"/>
    </w:pPr>
    <w:r>
      <w:rPr>
        <w:noProof/>
      </w:rPr>
      <w:pict w14:anchorId="05B181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25" o:spid="_x0000_s2261" type="#_x0000_t75" alt="" style="position:absolute;margin-left:0;margin-top:0;width:384pt;height:580.8pt;z-index:-25111961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77B083D">
        <v:shape id="_x0000_s2260" type="#_x0000_t75" alt="" style="position:absolute;margin-left:0;margin-top:0;width:384pt;height:580.8pt;z-index:-25153331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7F097" w14:textId="283A70D4" w:rsidR="00B66093" w:rsidRDefault="0093329A">
    <w:pPr>
      <w:pStyle w:val="Kopfzeile"/>
    </w:pPr>
    <w:r>
      <w:rPr>
        <w:noProof/>
      </w:rPr>
      <w:pict w14:anchorId="650736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26" o:spid="_x0000_s2259" type="#_x0000_t75" alt="" style="position:absolute;margin-left:0;margin-top:0;width:384pt;height:580.8pt;z-index:-25111654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56E2464">
        <v:shape id="_x0000_s2258" type="#_x0000_t75" alt="" style="position:absolute;margin-left:0;margin-top:0;width:384pt;height:580.8pt;z-index:-25153228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579000" w14:textId="1B8DFEF8" w:rsidR="00B66093" w:rsidRDefault="0093329A">
    <w:pPr>
      <w:pStyle w:val="Kopfzeile"/>
    </w:pPr>
    <w:r>
      <w:rPr>
        <w:noProof/>
      </w:rPr>
      <w:pict w14:anchorId="317B30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24" o:spid="_x0000_s2257" type="#_x0000_t75" alt="" style="position:absolute;margin-left:0;margin-top:0;width:384pt;height:580.8pt;z-index:-25112268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024C23D">
        <v:shape id="_x0000_s2256" type="#_x0000_t75" alt="" style="position:absolute;margin-left:0;margin-top:0;width:384pt;height:580.8pt;z-index:-25153433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9A42D" w14:textId="1CF25520" w:rsidR="00B66093" w:rsidRDefault="0093329A">
    <w:pPr>
      <w:pStyle w:val="Kopfzeile"/>
    </w:pPr>
    <w:r>
      <w:rPr>
        <w:noProof/>
      </w:rPr>
      <w:pict w14:anchorId="17B864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28" o:spid="_x0000_s2255" type="#_x0000_t75" alt="" style="position:absolute;margin-left:0;margin-top:0;width:384pt;height:580.8pt;z-index:-25111040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457A2CF">
        <v:shape id="_x0000_s2254" type="#_x0000_t75" alt="" style="position:absolute;margin-left:0;margin-top:0;width:384pt;height:580.8pt;z-index:-25152921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0B56C" w14:textId="3231BCD9" w:rsidR="00B66093" w:rsidRDefault="0093329A">
    <w:pPr>
      <w:pStyle w:val="Kopfzeile"/>
    </w:pPr>
    <w:r>
      <w:rPr>
        <w:noProof/>
      </w:rPr>
      <w:pict w14:anchorId="39268E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29" o:spid="_x0000_s2253" type="#_x0000_t75" alt="" style="position:absolute;margin-left:0;margin-top:0;width:384pt;height:580.8pt;z-index:-25110732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2D8FA29">
        <v:shape id="_x0000_s2252" type="#_x0000_t75" alt="" style="position:absolute;margin-left:0;margin-top:0;width:384pt;height:580.8pt;z-index:-25152819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C0374" w14:textId="7D28D220" w:rsidR="00B66093" w:rsidRDefault="0093329A">
    <w:pPr>
      <w:pStyle w:val="Kopfzeile"/>
    </w:pPr>
    <w:r>
      <w:rPr>
        <w:noProof/>
      </w:rPr>
      <w:pict w14:anchorId="22121A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27" o:spid="_x0000_s2251" type="#_x0000_t75" alt="" style="position:absolute;margin-left:0;margin-top:0;width:384pt;height:580.8pt;z-index:-25111347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71BCB2A">
        <v:shape id="_x0000_s2250" type="#_x0000_t75" alt="" style="position:absolute;margin-left:0;margin-top:0;width:384pt;height:580.8pt;z-index:-25153024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4C2A0" w14:textId="33C54645" w:rsidR="00B66093" w:rsidRDefault="0093329A">
    <w:pPr>
      <w:pStyle w:val="Kopfzeile"/>
    </w:pPr>
    <w:r>
      <w:rPr>
        <w:noProof/>
      </w:rPr>
      <w:pict w14:anchorId="322583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31" o:spid="_x0000_s2249" type="#_x0000_t75" alt="" style="position:absolute;margin-left:0;margin-top:0;width:384pt;height:580.8pt;z-index:-25110118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384A43A">
        <v:shape id="_x0000_s2248" type="#_x0000_t75" alt="" style="position:absolute;margin-left:0;margin-top:0;width:384pt;height:580.8pt;z-index:-25152512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DBC128" w14:textId="7F4258FE" w:rsidR="00B66093" w:rsidRDefault="0093329A">
    <w:pPr>
      <w:pStyle w:val="Kopfzeile"/>
    </w:pPr>
    <w:r>
      <w:rPr>
        <w:noProof/>
      </w:rPr>
      <w:pict w14:anchorId="2F5CF2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32" o:spid="_x0000_s2247" type="#_x0000_t75" alt="" style="position:absolute;margin-left:0;margin-top:0;width:384pt;height:580.8pt;z-index:-25109811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28C7B5B">
        <v:shape id="_x0000_s2246" type="#_x0000_t75" alt="" style="position:absolute;margin-left:0;margin-top:0;width:384pt;height:580.8pt;z-index:-25152409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28486" w14:textId="4E3EFB9E" w:rsidR="00B66093" w:rsidRDefault="0093329A">
    <w:pPr>
      <w:pStyle w:val="Kopfzeile"/>
    </w:pPr>
    <w:r>
      <w:rPr>
        <w:noProof/>
      </w:rPr>
      <w:pict w14:anchorId="6147CB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30" o:spid="_x0000_s2245" type="#_x0000_t75" alt="" style="position:absolute;margin-left:0;margin-top:0;width:384pt;height:580.8pt;z-index:-25110425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125FD34">
        <v:shape id="_x0000_s2244" type="#_x0000_t75" alt="" style="position:absolute;margin-left:0;margin-top:0;width:384pt;height:580.8pt;z-index:-25152614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AC580" w14:textId="3EA8CFA8" w:rsidR="00B66093" w:rsidRDefault="0093329A">
    <w:pPr>
      <w:pStyle w:val="Kopfzeile"/>
    </w:pPr>
    <w:r>
      <w:rPr>
        <w:noProof/>
      </w:rPr>
      <w:pict w14:anchorId="6D332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34" o:spid="_x0000_s2243" type="#_x0000_t75" alt="" style="position:absolute;margin-left:0;margin-top:0;width:384pt;height:580.8pt;z-index:-25109196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2643AC0">
        <v:shape id="_x0000_s2242" type="#_x0000_t75" alt="" style="position:absolute;margin-left:0;margin-top:0;width:384pt;height:580.8pt;z-index:-25152102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92E681" w14:textId="6A7E76A1" w:rsidR="00B66093" w:rsidRDefault="0093329A">
    <w:pPr>
      <w:pStyle w:val="Kopfzeile"/>
    </w:pPr>
    <w:r>
      <w:rPr>
        <w:noProof/>
      </w:rPr>
      <w:pict w14:anchorId="1099F9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35" o:spid="_x0000_s2241" type="#_x0000_t75" alt="" style="position:absolute;margin-left:0;margin-top:0;width:384pt;height:580.8pt;z-index:-25108889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079BC5D8">
        <v:shape id="_x0000_s2240" type="#_x0000_t75" alt="" style="position:absolute;margin-left:0;margin-top:0;width:384pt;height:580.8pt;z-index:-25152000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7D63CC" w14:textId="235428A7" w:rsidR="00B66093" w:rsidRDefault="0093329A">
    <w:pPr>
      <w:pStyle w:val="Kopfzeile"/>
    </w:pPr>
    <w:r>
      <w:rPr>
        <w:noProof/>
      </w:rPr>
      <w:pict w14:anchorId="6EA857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33" o:spid="_x0000_s2239" type="#_x0000_t75" alt="" style="position:absolute;margin-left:0;margin-top:0;width:384pt;height:580.8pt;z-index:-25109504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56BBE3D">
        <v:shape id="_x0000_s2238" type="#_x0000_t75" alt="" style="position:absolute;margin-left:0;margin-top:0;width:384pt;height:580.8pt;z-index:-25152204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93953" w14:textId="2CAE6AC2" w:rsidR="00B66093" w:rsidRDefault="0093329A">
    <w:pPr>
      <w:pStyle w:val="Kopfzeile"/>
    </w:pPr>
    <w:r>
      <w:rPr>
        <w:noProof/>
      </w:rPr>
      <w:pict w14:anchorId="3A426D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37" o:spid="_x0000_s2237" type="#_x0000_t75" alt="" style="position:absolute;margin-left:0;margin-top:0;width:384pt;height:580.8pt;z-index:-25108275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EBC2467">
        <v:shape id="_x0000_s2236" type="#_x0000_t75" alt="" style="position:absolute;margin-left:0;margin-top:0;width:384pt;height:580.8pt;z-index:-25151692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88C8B4" w14:textId="279851E9" w:rsidR="00B66093" w:rsidRDefault="0093329A">
    <w:pPr>
      <w:pStyle w:val="Kopfzeile"/>
    </w:pPr>
    <w:r>
      <w:rPr>
        <w:noProof/>
      </w:rPr>
      <w:pict w14:anchorId="198B1B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38" o:spid="_x0000_s2235" type="#_x0000_t75" alt="" style="position:absolute;margin-left:0;margin-top:0;width:384pt;height:580.8pt;z-index:-25107968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F82D3E4">
        <v:shape id="_x0000_s2234" type="#_x0000_t75" alt="" style="position:absolute;margin-left:0;margin-top:0;width:384pt;height:580.8pt;z-index:-25151590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FD9DD" w14:textId="61C824B5" w:rsidR="00B66093" w:rsidRDefault="0093329A">
    <w:pPr>
      <w:pStyle w:val="Kopfzeile"/>
    </w:pPr>
    <w:r>
      <w:rPr>
        <w:noProof/>
      </w:rPr>
      <w:pict w14:anchorId="563531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36" o:spid="_x0000_s2233" type="#_x0000_t75" alt="" style="position:absolute;margin-left:0;margin-top:0;width:384pt;height:580.8pt;z-index:-25108582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8717565">
        <v:shape id="_x0000_s2232" type="#_x0000_t75" alt="" style="position:absolute;margin-left:0;margin-top:0;width:384pt;height:580.8pt;z-index:-25151795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92F2F" w14:textId="18BCCA73" w:rsidR="00B66093" w:rsidRDefault="0093329A">
    <w:pPr>
      <w:pStyle w:val="Kopfzeile"/>
    </w:pPr>
    <w:r>
      <w:rPr>
        <w:noProof/>
      </w:rPr>
      <w:pict w14:anchorId="1DAF59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40" o:spid="_x0000_s2231" type="#_x0000_t75" alt="" style="position:absolute;margin-left:0;margin-top:0;width:384pt;height:580.8pt;z-index:-25107353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6755BC5">
        <v:shape id="_x0000_s2230" type="#_x0000_t75" alt="" style="position:absolute;margin-left:0;margin-top:0;width:384pt;height:580.8pt;z-index:-25151283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07860" w14:textId="01DFC617" w:rsidR="00B66093" w:rsidRDefault="0093329A">
    <w:pPr>
      <w:pStyle w:val="Kopfzeile"/>
    </w:pPr>
    <w:r>
      <w:rPr>
        <w:noProof/>
      </w:rPr>
      <w:pict w14:anchorId="00BF1E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41" o:spid="_x0000_s2229" type="#_x0000_t75" alt="" style="position:absolute;margin-left:0;margin-top:0;width:384pt;height:580.8pt;z-index:-25107046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0AE5DE44">
        <v:shape id="_x0000_s2228" type="#_x0000_t75" alt="" style="position:absolute;margin-left:0;margin-top:0;width:384pt;height:580.8pt;z-index:-25151180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6BBA1" w14:textId="70D47BD2" w:rsidR="00B66093" w:rsidRDefault="0093329A">
    <w:pPr>
      <w:pStyle w:val="Kopfzeile"/>
    </w:pPr>
    <w:r>
      <w:rPr>
        <w:noProof/>
      </w:rPr>
      <w:pict w14:anchorId="229F0C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39" o:spid="_x0000_s2227" type="#_x0000_t75" alt="" style="position:absolute;margin-left:0;margin-top:0;width:384pt;height:580.8pt;z-index:-25107660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556E3D4">
        <v:shape id="_x0000_s2226" type="#_x0000_t75" alt="" style="position:absolute;margin-left:0;margin-top:0;width:384pt;height:580.8pt;z-index:-25151385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1DBBB" w14:textId="4A4A1CCE" w:rsidR="00B66093" w:rsidRDefault="0093329A">
    <w:pPr>
      <w:pStyle w:val="Kopfzeile"/>
    </w:pPr>
    <w:r>
      <w:rPr>
        <w:noProof/>
      </w:rPr>
      <w:pict w14:anchorId="183FF5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43" o:spid="_x0000_s2225" type="#_x0000_t75" alt="" style="position:absolute;margin-left:0;margin-top:0;width:384pt;height:580.8pt;z-index:-25106432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18B3972">
        <v:shape id="_x0000_s2224" type="#_x0000_t75" alt="" style="position:absolute;margin-left:0;margin-top:0;width:384pt;height:580.8pt;z-index:-25150873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8CDD7" w14:textId="76C968EA" w:rsidR="00B66093" w:rsidRDefault="0093329A">
    <w:pPr>
      <w:pStyle w:val="Kopfzeile"/>
    </w:pPr>
    <w:r>
      <w:rPr>
        <w:noProof/>
      </w:rPr>
      <w:pict w14:anchorId="27CAD1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44" o:spid="_x0000_s2223" type="#_x0000_t75" alt="" style="position:absolute;margin-left:0;margin-top:0;width:384pt;height:580.8pt;z-index:-25106124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C7A046F">
        <v:shape id="_x0000_s2222" type="#_x0000_t75" alt="" style="position:absolute;margin-left:0;margin-top:0;width:384pt;height:580.8pt;z-index:-25150771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A90AD" w14:textId="305A8B45" w:rsidR="00B66093" w:rsidRDefault="0093329A">
    <w:pPr>
      <w:pStyle w:val="Kopfzeile"/>
    </w:pPr>
    <w:r>
      <w:rPr>
        <w:noProof/>
      </w:rPr>
      <w:pict w14:anchorId="1C9D9C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42" o:spid="_x0000_s2221" type="#_x0000_t75" alt="" style="position:absolute;margin-left:0;margin-top:0;width:384pt;height:580.8pt;z-index:-25106739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E3600C3">
        <v:shape id="_x0000_s2220" type="#_x0000_t75" alt="" style="position:absolute;margin-left:0;margin-top:0;width:384pt;height:580.8pt;z-index:-25150976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9F3AFE" w14:textId="7B8CBB22" w:rsidR="00B66093" w:rsidRDefault="0093329A">
    <w:pPr>
      <w:pStyle w:val="Kopfzeile"/>
    </w:pPr>
    <w:r>
      <w:rPr>
        <w:noProof/>
      </w:rPr>
      <w:pict w14:anchorId="60F3FD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46" o:spid="_x0000_s2219" type="#_x0000_t75" alt="" style="position:absolute;margin-left:0;margin-top:0;width:384pt;height:580.8pt;z-index:-25105510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D52E9E8">
        <v:shape id="_x0000_s2218" type="#_x0000_t75" alt="" style="position:absolute;margin-left:0;margin-top:0;width:384pt;height:580.8pt;z-index:-25150464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EC9B32" w14:textId="3193FD6A" w:rsidR="00B66093" w:rsidRDefault="0093329A">
    <w:pPr>
      <w:pStyle w:val="Kopfzeile"/>
    </w:pPr>
    <w:r>
      <w:rPr>
        <w:noProof/>
      </w:rPr>
      <w:pict w14:anchorId="156D8F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47" o:spid="_x0000_s2217" type="#_x0000_t75" alt="" style="position:absolute;margin-left:0;margin-top:0;width:384pt;height:580.8pt;z-index:-25105203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7E62895">
        <v:shape id="_x0000_s2216" type="#_x0000_t75" alt="" style="position:absolute;margin-left:0;margin-top:0;width:384pt;height:580.8pt;z-index:-25150361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0C362D" w14:textId="4FF1B46D" w:rsidR="00B66093" w:rsidRDefault="0093329A">
    <w:pPr>
      <w:pStyle w:val="Kopfzeile"/>
    </w:pPr>
    <w:r>
      <w:rPr>
        <w:noProof/>
      </w:rPr>
      <w:pict w14:anchorId="06A395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45" o:spid="_x0000_s2215" type="#_x0000_t75" alt="" style="position:absolute;margin-left:0;margin-top:0;width:384pt;height:580.8pt;z-index:-25105817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DAD999B">
        <v:shape id="_x0000_s2214" type="#_x0000_t75" alt="" style="position:absolute;margin-left:0;margin-top:0;width:384pt;height:580.8pt;z-index:-25150566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FE89D" w14:textId="4C2D1B84" w:rsidR="00B66093" w:rsidRDefault="0093329A">
    <w:pPr>
      <w:pStyle w:val="Kopfzeile"/>
    </w:pPr>
    <w:r>
      <w:rPr>
        <w:noProof/>
      </w:rPr>
      <w:pict w14:anchorId="798566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49" o:spid="_x0000_s2213" type="#_x0000_t75" alt="" style="position:absolute;margin-left:0;margin-top:0;width:384pt;height:580.8pt;z-index:-25104588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2120A71">
        <v:shape id="_x0000_s2212" type="#_x0000_t75" alt="" style="position:absolute;margin-left:0;margin-top:0;width:384pt;height:580.8pt;z-index:-25150054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6C9EC6" w14:textId="69216D7B" w:rsidR="00B66093" w:rsidRDefault="0093329A">
    <w:pPr>
      <w:pStyle w:val="Kopfzeile"/>
    </w:pPr>
    <w:r>
      <w:rPr>
        <w:noProof/>
      </w:rPr>
      <w:pict w14:anchorId="42720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50" o:spid="_x0000_s2211" type="#_x0000_t75" alt="" style="position:absolute;margin-left:0;margin-top:0;width:384pt;height:580.8pt;z-index:-25104281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B8BF8C4">
        <v:shape id="_x0000_s2210" type="#_x0000_t75" alt="" style="position:absolute;margin-left:0;margin-top:0;width:384pt;height:580.8pt;z-index:-25149952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936F2" w14:textId="23D0EC28" w:rsidR="00B66093" w:rsidRDefault="0093329A">
    <w:pPr>
      <w:pStyle w:val="Kopfzeile"/>
    </w:pPr>
    <w:r>
      <w:rPr>
        <w:noProof/>
      </w:rPr>
      <w:pict w14:anchorId="210088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48" o:spid="_x0000_s2209" type="#_x0000_t75" alt="" style="position:absolute;margin-left:0;margin-top:0;width:384pt;height:580.8pt;z-index:-25104896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637052D">
        <v:shape id="_x0000_s2208" type="#_x0000_t75" alt="" style="position:absolute;margin-left:0;margin-top:0;width:384pt;height:580.8pt;z-index:-25150156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79ABB1" w14:textId="44BDB249" w:rsidR="00B66093" w:rsidRDefault="0093329A">
    <w:pPr>
      <w:pStyle w:val="Kopfzeile"/>
    </w:pPr>
    <w:r>
      <w:rPr>
        <w:noProof/>
      </w:rPr>
      <w:pict w14:anchorId="3C6D75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52" o:spid="_x0000_s2207" type="#_x0000_t75" alt="" style="position:absolute;margin-left:0;margin-top:0;width:384pt;height:580.8pt;z-index:-25103667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1332473">
        <v:shape id="_x0000_s2206" type="#_x0000_t75" alt="" style="position:absolute;margin-left:0;margin-top:0;width:384pt;height:580.8pt;z-index:-25149644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34CDE8" w14:textId="60401628" w:rsidR="00B66093" w:rsidRDefault="0093329A">
    <w:pPr>
      <w:pStyle w:val="Kopfzeile"/>
    </w:pPr>
    <w:r>
      <w:rPr>
        <w:noProof/>
      </w:rPr>
      <w:pict w14:anchorId="159EE4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53" o:spid="_x0000_s2205" type="#_x0000_t75" alt="" style="position:absolute;margin-left:0;margin-top:0;width:384pt;height:580.8pt;z-index:-25103360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56674B3">
        <v:shape id="_x0000_s2204" type="#_x0000_t75" alt="" style="position:absolute;margin-left:0;margin-top:0;width:384pt;height:580.8pt;z-index:-25149542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A0C0B" w14:textId="6B0FDE61" w:rsidR="00B66093" w:rsidRDefault="0093329A">
    <w:pPr>
      <w:pStyle w:val="Kopfzeile"/>
    </w:pPr>
    <w:r>
      <w:rPr>
        <w:noProof/>
      </w:rPr>
      <w:pict w14:anchorId="5AD330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51" o:spid="_x0000_s2203" type="#_x0000_t75" alt="" style="position:absolute;margin-left:0;margin-top:0;width:384pt;height:580.8pt;z-index:-25103974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6BA4659">
        <v:shape id="_x0000_s2202" type="#_x0000_t75" alt="" style="position:absolute;margin-left:0;margin-top:0;width:384pt;height:580.8pt;z-index:-25149747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EB29F" w14:textId="7E61BDF4" w:rsidR="00B66093" w:rsidRDefault="0093329A">
    <w:pPr>
      <w:pStyle w:val="Kopfzeile"/>
    </w:pPr>
    <w:r>
      <w:rPr>
        <w:noProof/>
      </w:rPr>
      <w:pict w14:anchorId="06C13C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55" o:spid="_x0000_s2201" type="#_x0000_t75" alt="" style="position:absolute;margin-left:0;margin-top:0;width:384pt;height:580.8pt;z-index:-25102745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8898842">
        <v:shape id="_x0000_s2200" type="#_x0000_t75" alt="" style="position:absolute;margin-left:0;margin-top:0;width:384pt;height:580.8pt;z-index:-25149235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4B44B" w14:textId="46A80FD4" w:rsidR="00B66093" w:rsidRDefault="0093329A">
    <w:pPr>
      <w:pStyle w:val="Kopfzeile"/>
    </w:pPr>
    <w:r>
      <w:rPr>
        <w:noProof/>
      </w:rPr>
      <w:pict w14:anchorId="387420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56" o:spid="_x0000_s2199" type="#_x0000_t75" alt="" style="position:absolute;margin-left:0;margin-top:0;width:384pt;height:580.8pt;z-index:-25102438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E322005">
        <v:shape id="_x0000_s2198" type="#_x0000_t75" alt="" style="position:absolute;margin-left:0;margin-top:0;width:384pt;height:580.8pt;z-index:-25149132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446E4B" w14:textId="171BAABF" w:rsidR="00B66093" w:rsidRDefault="0093329A">
    <w:pPr>
      <w:pStyle w:val="Kopfzeile"/>
    </w:pPr>
    <w:r>
      <w:rPr>
        <w:noProof/>
      </w:rPr>
      <w:pict w14:anchorId="1B722B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54" o:spid="_x0000_s2197" type="#_x0000_t75" alt="" style="position:absolute;margin-left:0;margin-top:0;width:384pt;height:580.8pt;z-index:-25103052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4552967">
        <v:shape id="_x0000_s2196" type="#_x0000_t75" alt="" style="position:absolute;margin-left:0;margin-top:0;width:384pt;height:580.8pt;z-index:-25149337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25E4F" w14:textId="034D2A75" w:rsidR="00B66093" w:rsidRDefault="0093329A">
    <w:pPr>
      <w:pStyle w:val="Kopfzeile"/>
    </w:pPr>
    <w:r>
      <w:rPr>
        <w:noProof/>
      </w:rPr>
      <w:pict w14:anchorId="42626F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58" o:spid="_x0000_s2195" type="#_x0000_t75" alt="" style="position:absolute;margin-left:0;margin-top:0;width:384pt;height:580.8pt;z-index:-25101824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8F89016">
        <v:shape id="_x0000_s2194" type="#_x0000_t75" alt="" style="position:absolute;margin-left:0;margin-top:0;width:384pt;height:580.8pt;z-index:-25148825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B1CC5" w14:textId="2BE6B21C" w:rsidR="00B66093" w:rsidRDefault="0093329A">
    <w:pPr>
      <w:pStyle w:val="Kopfzeile"/>
    </w:pPr>
    <w:r>
      <w:rPr>
        <w:noProof/>
      </w:rPr>
      <w:pict w14:anchorId="4C4BAB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59" o:spid="_x0000_s2193" type="#_x0000_t75" alt="" style="position:absolute;margin-left:0;margin-top:0;width:384pt;height:580.8pt;z-index:-25101516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7CCD263">
        <v:shape id="_x0000_s2192" type="#_x0000_t75" alt="" style="position:absolute;margin-left:0;margin-top:0;width:384pt;height:580.8pt;z-index:-25148723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9DA18" w14:textId="4E6552EA" w:rsidR="00B66093" w:rsidRDefault="0093329A">
    <w:pPr>
      <w:pStyle w:val="Kopfzeile"/>
    </w:pPr>
    <w:r>
      <w:rPr>
        <w:noProof/>
      </w:rPr>
      <w:pict w14:anchorId="202ACA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57" o:spid="_x0000_s2191" type="#_x0000_t75" alt="" style="position:absolute;margin-left:0;margin-top:0;width:384pt;height:580.8pt;z-index:-25102131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F2C9599">
        <v:shape id="_x0000_s2190" type="#_x0000_t75" alt="" style="position:absolute;margin-left:0;margin-top:0;width:384pt;height:580.8pt;z-index:-25148928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7AA2E" w14:textId="571CADF6" w:rsidR="00B66093" w:rsidRDefault="0093329A">
    <w:pPr>
      <w:pStyle w:val="Kopfzeile"/>
    </w:pPr>
    <w:r>
      <w:rPr>
        <w:noProof/>
      </w:rPr>
      <w:pict w14:anchorId="024A97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61" o:spid="_x0000_s2189" type="#_x0000_t75" alt="" style="position:absolute;margin-left:0;margin-top:0;width:384pt;height:580.8pt;z-index:-25100902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C334109">
        <v:shape id="_x0000_s2188" type="#_x0000_t75" alt="" style="position:absolute;margin-left:0;margin-top:0;width:384pt;height:580.8pt;z-index:-25148416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00932" w14:textId="5BB8A4D5" w:rsidR="00B66093" w:rsidRDefault="0093329A">
    <w:pPr>
      <w:pStyle w:val="Kopfzeile"/>
    </w:pPr>
    <w:r>
      <w:rPr>
        <w:noProof/>
      </w:rPr>
      <w:pict w14:anchorId="559854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62" o:spid="_x0000_s2187" type="#_x0000_t75" alt="" style="position:absolute;margin-left:0;margin-top:0;width:384pt;height:580.8pt;z-index:-25100595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D8FC433">
        <v:shape id="_x0000_s2186" type="#_x0000_t75" alt="" style="position:absolute;margin-left:0;margin-top:0;width:384pt;height:580.8pt;z-index:-25148313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B456E" w14:textId="7A439E2E" w:rsidR="00B66093" w:rsidRDefault="0093329A">
    <w:pPr>
      <w:pStyle w:val="Kopfzeile"/>
    </w:pPr>
    <w:r>
      <w:rPr>
        <w:noProof/>
      </w:rPr>
      <w:pict w14:anchorId="0F1841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60" o:spid="_x0000_s2185" type="#_x0000_t75" alt="" style="position:absolute;margin-left:0;margin-top:0;width:384pt;height:580.8pt;z-index:-25101209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587B958">
        <v:shape id="_x0000_s2184" type="#_x0000_t75" alt="" style="position:absolute;margin-left:0;margin-top:0;width:384pt;height:580.8pt;z-index:-25148518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A6DCD" w14:textId="6A9C85C2" w:rsidR="00B66093" w:rsidRDefault="0093329A">
    <w:pPr>
      <w:pStyle w:val="Kopfzeile"/>
    </w:pPr>
    <w:r>
      <w:rPr>
        <w:noProof/>
      </w:rPr>
      <w:pict w14:anchorId="11C465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64" o:spid="_x0000_s2183" type="#_x0000_t75" alt="" style="position:absolute;margin-left:0;margin-top:0;width:384pt;height:580.8pt;z-index:-25099980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18D808B">
        <v:shape id="_x0000_s2182" type="#_x0000_t75" alt="" style="position:absolute;margin-left:0;margin-top:0;width:384pt;height:580.8pt;z-index:-25148006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29200" w14:textId="4DA37A7F" w:rsidR="00B66093" w:rsidRDefault="0093329A">
    <w:pPr>
      <w:pStyle w:val="Kopfzeile"/>
    </w:pPr>
    <w:r>
      <w:rPr>
        <w:noProof/>
      </w:rPr>
      <w:pict w14:anchorId="139F30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65" o:spid="_x0000_s2181" type="#_x0000_t75" alt="" style="position:absolute;margin-left:0;margin-top:0;width:384pt;height:580.8pt;z-index:-25099673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66891EF">
        <v:shape id="_x0000_s2180" type="#_x0000_t75" alt="" style="position:absolute;margin-left:0;margin-top:0;width:384pt;height:580.8pt;z-index:-25147904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01D58" w14:textId="2C82D38A" w:rsidR="00B66093" w:rsidRDefault="0093329A">
    <w:pPr>
      <w:pStyle w:val="Kopfzeile"/>
    </w:pPr>
    <w:r>
      <w:rPr>
        <w:noProof/>
      </w:rPr>
      <w:pict w14:anchorId="31FA15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63" o:spid="_x0000_s2179" type="#_x0000_t75" alt="" style="position:absolute;margin-left:0;margin-top:0;width:384pt;height:580.8pt;z-index:-25100288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1A59F00">
        <v:shape id="_x0000_s2178" type="#_x0000_t75" alt="" style="position:absolute;margin-left:0;margin-top:0;width:384pt;height:580.8pt;z-index:-25148108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477E5C" w14:textId="04DAAFE6" w:rsidR="00B66093" w:rsidRDefault="0093329A">
    <w:pPr>
      <w:pStyle w:val="Kopfzeile"/>
    </w:pPr>
    <w:r>
      <w:rPr>
        <w:noProof/>
      </w:rPr>
      <w:pict w14:anchorId="549ABF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67" o:spid="_x0000_s2177" type="#_x0000_t75" alt="" style="position:absolute;margin-left:0;margin-top:0;width:384pt;height:580.8pt;z-index:-25099059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84FFE25">
        <v:shape id="_x0000_s2176" type="#_x0000_t75" alt="" style="position:absolute;margin-left:0;margin-top:0;width:384pt;height:580.8pt;z-index:-25147596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272328" w14:textId="1B5FBD4A" w:rsidR="00B66093" w:rsidRDefault="0093329A">
    <w:pPr>
      <w:pStyle w:val="Kopfzeile"/>
    </w:pPr>
    <w:r>
      <w:rPr>
        <w:noProof/>
      </w:rPr>
      <w:pict w14:anchorId="42ED7F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68" o:spid="_x0000_s2175" type="#_x0000_t75" alt="" style="position:absolute;margin-left:0;margin-top:0;width:384pt;height:580.8pt;z-index:-25098752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D9ED86E">
        <v:shape id="_x0000_s2174" type="#_x0000_t75" alt="" style="position:absolute;margin-left:0;margin-top:0;width:384pt;height:580.8pt;z-index:-25147494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D4EC61" w14:textId="346EB9B4" w:rsidR="00B66093" w:rsidRDefault="0093329A">
    <w:pPr>
      <w:pStyle w:val="Kopfzeile"/>
    </w:pPr>
    <w:r>
      <w:rPr>
        <w:noProof/>
      </w:rPr>
      <w:pict w14:anchorId="16D6FC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66" o:spid="_x0000_s2173" type="#_x0000_t75" alt="" style="position:absolute;margin-left:0;margin-top:0;width:384pt;height:580.8pt;z-index:-25099366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FF5C914">
        <v:shape id="_x0000_s2172" type="#_x0000_t75" alt="" style="position:absolute;margin-left:0;margin-top:0;width:384pt;height:580.8pt;z-index:-25147699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5A9CBC" w14:textId="0CD9485E" w:rsidR="00B66093" w:rsidRDefault="0093329A">
    <w:pPr>
      <w:pStyle w:val="Kopfzeile"/>
    </w:pPr>
    <w:r>
      <w:rPr>
        <w:noProof/>
      </w:rPr>
      <w:pict w14:anchorId="06B9F3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70" o:spid="_x0000_s2171" type="#_x0000_t75" alt="" style="position:absolute;margin-left:0;margin-top:0;width:384pt;height:580.8pt;z-index:-25098137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E304FAB">
        <v:shape id="_x0000_s2170" type="#_x0000_t75" alt="" style="position:absolute;margin-left:0;margin-top:0;width:384pt;height:580.8pt;z-index:-25147187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D2935" w14:textId="0797C939" w:rsidR="00B66093" w:rsidRDefault="0093329A">
    <w:pPr>
      <w:pStyle w:val="Kopfzeile"/>
    </w:pPr>
    <w:r>
      <w:rPr>
        <w:noProof/>
      </w:rPr>
      <w:pict w14:anchorId="650F3F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71" o:spid="_x0000_s2169" type="#_x0000_t75" alt="" style="position:absolute;margin-left:0;margin-top:0;width:384pt;height:580.8pt;z-index:-25097830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84686B4">
        <v:shape id="_x0000_s2168" type="#_x0000_t75" alt="" style="position:absolute;margin-left:0;margin-top:0;width:384pt;height:580.8pt;z-index:-25147084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2A4E1" w14:textId="18FF9B69" w:rsidR="00B66093" w:rsidRDefault="0093329A">
    <w:pPr>
      <w:pStyle w:val="Kopfzeile"/>
    </w:pPr>
    <w:r>
      <w:rPr>
        <w:noProof/>
      </w:rPr>
      <w:pict w14:anchorId="20F9C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69" o:spid="_x0000_s2167" type="#_x0000_t75" alt="" style="position:absolute;margin-left:0;margin-top:0;width:384pt;height:580.8pt;z-index:-25098444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A516FA9">
        <v:shape id="_x0000_s2166" type="#_x0000_t75" alt="" style="position:absolute;margin-left:0;margin-top:0;width:384pt;height:580.8pt;z-index:-25147289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0F75A" w14:textId="19755747" w:rsidR="00B66093" w:rsidRDefault="0093329A">
    <w:pPr>
      <w:pStyle w:val="Kopfzeile"/>
    </w:pPr>
    <w:r>
      <w:rPr>
        <w:noProof/>
      </w:rPr>
      <w:pict w14:anchorId="45A1F9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73" o:spid="_x0000_s2165" type="#_x0000_t75" alt="" style="position:absolute;margin-left:0;margin-top:0;width:384pt;height:580.8pt;z-index:-25097216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C670395">
        <v:shape id="_x0000_s2164" type="#_x0000_t75" alt="" style="position:absolute;margin-left:0;margin-top:0;width:384pt;height:580.8pt;z-index:-25146777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6A7B02" w14:textId="24791C19" w:rsidR="00B66093" w:rsidRDefault="0093329A">
    <w:pPr>
      <w:pStyle w:val="Kopfzeile"/>
    </w:pPr>
    <w:r>
      <w:rPr>
        <w:noProof/>
      </w:rPr>
      <w:pict w14:anchorId="5537C3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74" o:spid="_x0000_s2163" type="#_x0000_t75" alt="" style="position:absolute;margin-left:0;margin-top:0;width:384pt;height:580.8pt;z-index:-25096908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B46694D">
        <v:shape id="_x0000_s2162" type="#_x0000_t75" alt="" style="position:absolute;margin-left:0;margin-top:0;width:384pt;height:580.8pt;z-index:-25146675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BCB08" w14:textId="09055F90" w:rsidR="00B66093" w:rsidRDefault="0093329A">
    <w:pPr>
      <w:pStyle w:val="Kopfzeile"/>
    </w:pPr>
    <w:r>
      <w:rPr>
        <w:noProof/>
      </w:rPr>
      <w:pict w14:anchorId="2E2FD8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72" o:spid="_x0000_s2161" type="#_x0000_t75" alt="" style="position:absolute;margin-left:0;margin-top:0;width:384pt;height:580.8pt;z-index:-25097523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06A4D59">
        <v:shape id="_x0000_s2160" type="#_x0000_t75" alt="" style="position:absolute;margin-left:0;margin-top:0;width:384pt;height:580.8pt;z-index:-25146880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4D3EB6" w14:textId="7F7092D5" w:rsidR="00B66093" w:rsidRDefault="0093329A">
    <w:pPr>
      <w:pStyle w:val="Kopfzeile"/>
    </w:pPr>
    <w:r>
      <w:rPr>
        <w:noProof/>
      </w:rPr>
      <w:pict w14:anchorId="1CBDF6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76" o:spid="_x0000_s2159" type="#_x0000_t75" alt="" style="position:absolute;margin-left:0;margin-top:0;width:384pt;height:580.8pt;z-index:-25096294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9219E19">
        <v:shape id="_x0000_s2158" type="#_x0000_t75" alt="" style="position:absolute;margin-left:0;margin-top:0;width:384pt;height:580.8pt;z-index:-25146368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347DE0" w14:textId="756B1031" w:rsidR="00B66093" w:rsidRDefault="0093329A">
    <w:pPr>
      <w:pStyle w:val="Kopfzeile"/>
    </w:pPr>
    <w:r>
      <w:rPr>
        <w:noProof/>
      </w:rPr>
      <w:pict w14:anchorId="27591D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77" o:spid="_x0000_s2157" type="#_x0000_t75" alt="" style="position:absolute;margin-left:0;margin-top:0;width:384pt;height:580.8pt;z-index:-25095987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9F79547">
        <v:shape id="_x0000_s2156" type="#_x0000_t75" alt="" style="position:absolute;margin-left:0;margin-top:0;width:384pt;height:580.8pt;z-index:-25146265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F53CFB" w14:textId="6A42BF35" w:rsidR="00B66093" w:rsidRDefault="0093329A">
    <w:pPr>
      <w:pStyle w:val="Kopfzeile"/>
    </w:pPr>
    <w:r>
      <w:rPr>
        <w:noProof/>
      </w:rPr>
      <w:pict w14:anchorId="1DAE4E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75" o:spid="_x0000_s2155" type="#_x0000_t75" alt="" style="position:absolute;margin-left:0;margin-top:0;width:384pt;height:580.8pt;z-index:-25096601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1D2E447">
        <v:shape id="_x0000_s2154" type="#_x0000_t75" alt="" style="position:absolute;margin-left:0;margin-top:0;width:384pt;height:580.8pt;z-index:-25146470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4F9593" w14:textId="25223A21" w:rsidR="00B66093" w:rsidRDefault="0093329A">
    <w:pPr>
      <w:pStyle w:val="Kopfzeile"/>
    </w:pPr>
    <w:r>
      <w:rPr>
        <w:noProof/>
      </w:rPr>
      <w:pict w14:anchorId="2D1CD9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79" o:spid="_x0000_s2153" type="#_x0000_t75" alt="" style="position:absolute;margin-left:0;margin-top:0;width:384pt;height:580.8pt;z-index:-25095372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28C176E">
        <v:shape id="_x0000_s2152" type="#_x0000_t75" alt="" style="position:absolute;margin-left:0;margin-top:0;width:384pt;height:580.8pt;z-index:-25145958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1F040" w14:textId="33C5EF7C" w:rsidR="00B66093" w:rsidRDefault="0093329A">
    <w:pPr>
      <w:pStyle w:val="Kopfzeile"/>
    </w:pPr>
    <w:r>
      <w:rPr>
        <w:noProof/>
      </w:rPr>
      <w:pict w14:anchorId="4B812F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80" o:spid="_x0000_s2151" type="#_x0000_t75" alt="" style="position:absolute;margin-left:0;margin-top:0;width:384pt;height:580.8pt;z-index:-25095065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B7E410D">
        <v:shape id="_x0000_s2150" type="#_x0000_t75" alt="" style="position:absolute;margin-left:0;margin-top:0;width:384pt;height:580.8pt;z-index:-25145856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71C30" w14:textId="11B5DB2B" w:rsidR="00B66093" w:rsidRDefault="0093329A">
    <w:pPr>
      <w:pStyle w:val="Kopfzeile"/>
    </w:pPr>
    <w:r>
      <w:rPr>
        <w:noProof/>
      </w:rPr>
      <w:pict w14:anchorId="08A5C7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78" o:spid="_x0000_s2149" type="#_x0000_t75" alt="" style="position:absolute;margin-left:0;margin-top:0;width:384pt;height:580.8pt;z-index:-25095680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77221F1">
        <v:shape id="_x0000_s2148" type="#_x0000_t75" alt="" style="position:absolute;margin-left:0;margin-top:0;width:384pt;height:580.8pt;z-index:-25146060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78E77" w14:textId="7265FC2A" w:rsidR="00B66093" w:rsidRDefault="0093329A">
    <w:pPr>
      <w:pStyle w:val="Kopfzeile"/>
    </w:pPr>
    <w:r>
      <w:rPr>
        <w:noProof/>
      </w:rPr>
      <w:pict w14:anchorId="4D87DE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82" o:spid="_x0000_s2147" type="#_x0000_t75" alt="" style="position:absolute;margin-left:0;margin-top:0;width:384pt;height:580.8pt;z-index:-25094451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771A93A">
        <v:shape id="_x0000_s2146" type="#_x0000_t75" alt="" style="position:absolute;margin-left:0;margin-top:0;width:384pt;height:580.8pt;z-index:-25145548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F1905" w14:textId="09506DE0" w:rsidR="00B66093" w:rsidRDefault="0093329A">
    <w:pPr>
      <w:pStyle w:val="Kopfzeile"/>
    </w:pPr>
    <w:r>
      <w:rPr>
        <w:noProof/>
      </w:rPr>
      <w:pict w14:anchorId="6D93EE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83" o:spid="_x0000_s2145" type="#_x0000_t75" alt="" style="position:absolute;margin-left:0;margin-top:0;width:384pt;height:580.8pt;z-index:-25094144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0FD94AD3">
        <v:shape id="_x0000_s2144" type="#_x0000_t75" alt="" style="position:absolute;margin-left:0;margin-top:0;width:384pt;height:580.8pt;z-index:-25145446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00D55" w14:textId="2C6118E8" w:rsidR="00B66093" w:rsidRDefault="0093329A">
    <w:pPr>
      <w:pStyle w:val="Kopfzeile"/>
    </w:pPr>
    <w:r>
      <w:rPr>
        <w:noProof/>
      </w:rPr>
      <w:pict w14:anchorId="240545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81" o:spid="_x0000_s2143" type="#_x0000_t75" alt="" style="position:absolute;margin-left:0;margin-top:0;width:384pt;height:580.8pt;z-index:-25094758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656EB2B">
        <v:shape id="_x0000_s2142" type="#_x0000_t75" alt="" style="position:absolute;margin-left:0;margin-top:0;width:384pt;height:580.8pt;z-index:-25145651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D4C070" w14:textId="0F95A67F" w:rsidR="00B66093" w:rsidRDefault="0093329A">
    <w:pPr>
      <w:pStyle w:val="Kopfzeile"/>
    </w:pPr>
    <w:r>
      <w:rPr>
        <w:noProof/>
      </w:rPr>
      <w:pict w14:anchorId="7B20F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85" o:spid="_x0000_s2141" type="#_x0000_t75" alt="" style="position:absolute;margin-left:0;margin-top:0;width:384pt;height:580.8pt;z-index:-25093529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D7D4768">
        <v:shape id="_x0000_s2140" type="#_x0000_t75" alt="" style="position:absolute;margin-left:0;margin-top:0;width:384pt;height:580.8pt;z-index:-25145139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8EC33" w14:textId="7FF9F3C9" w:rsidR="00B66093" w:rsidRDefault="0093329A">
    <w:pPr>
      <w:pStyle w:val="Kopfzeile"/>
    </w:pPr>
    <w:r>
      <w:rPr>
        <w:noProof/>
      </w:rPr>
      <w:pict w14:anchorId="330A56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86" o:spid="_x0000_s2139" type="#_x0000_t75" alt="" style="position:absolute;margin-left:0;margin-top:0;width:384pt;height:580.8pt;z-index:-25093222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425CB01">
        <v:shape id="_x0000_s2138" type="#_x0000_t75" alt="" style="position:absolute;margin-left:0;margin-top:0;width:384pt;height:580.8pt;z-index:-25145036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CD9CD" w14:textId="3ED1AEC5" w:rsidR="00B66093" w:rsidRDefault="0093329A">
    <w:pPr>
      <w:pStyle w:val="Kopfzeile"/>
    </w:pPr>
    <w:r>
      <w:rPr>
        <w:noProof/>
      </w:rPr>
      <w:pict w14:anchorId="0D2A9C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84" o:spid="_x0000_s2137" type="#_x0000_t75" alt="" style="position:absolute;margin-left:0;margin-top:0;width:384pt;height:580.8pt;z-index:-25093836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EDD51B7">
        <v:shape id="_x0000_s2136" type="#_x0000_t75" alt="" style="position:absolute;margin-left:0;margin-top:0;width:384pt;height:580.8pt;z-index:-25145241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95C3BF" w14:textId="70375A9C" w:rsidR="00B66093" w:rsidRDefault="0093329A">
    <w:pPr>
      <w:pStyle w:val="Kopfzeile"/>
    </w:pPr>
    <w:r>
      <w:rPr>
        <w:noProof/>
      </w:rPr>
      <w:pict w14:anchorId="169BFE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88" o:spid="_x0000_s2135" type="#_x0000_t75" alt="" style="position:absolute;margin-left:0;margin-top:0;width:384pt;height:580.8pt;z-index:-25092608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FC2C8BD">
        <v:shape id="_x0000_s2134" type="#_x0000_t75" alt="" style="position:absolute;margin-left:0;margin-top:0;width:384pt;height:580.8pt;z-index:-25144729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31ECF" w14:textId="20AB9FF6" w:rsidR="00B66093" w:rsidRDefault="0093329A">
    <w:pPr>
      <w:pStyle w:val="Kopfzeile"/>
    </w:pPr>
    <w:r>
      <w:rPr>
        <w:noProof/>
      </w:rPr>
      <w:pict w14:anchorId="732456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89" o:spid="_x0000_s2133" type="#_x0000_t75" alt="" style="position:absolute;margin-left:0;margin-top:0;width:384pt;height:580.8pt;z-index:-25092300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6461FC1">
        <v:shape id="_x0000_s2132" type="#_x0000_t75" alt="" style="position:absolute;margin-left:0;margin-top:0;width:384pt;height:580.8pt;z-index:-25144627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B07054" w14:textId="7F0CB98D" w:rsidR="00B66093" w:rsidRDefault="0093329A">
    <w:pPr>
      <w:pStyle w:val="Kopfzeile"/>
    </w:pPr>
    <w:r>
      <w:rPr>
        <w:noProof/>
      </w:rPr>
      <w:pict w14:anchorId="26374F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87" o:spid="_x0000_s2131" type="#_x0000_t75" alt="" style="position:absolute;margin-left:0;margin-top:0;width:384pt;height:580.8pt;z-index:-25092915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9041390">
        <v:shape id="_x0000_s2130" type="#_x0000_t75" alt="" style="position:absolute;margin-left:0;margin-top:0;width:384pt;height:580.8pt;z-index:-25144832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837C71" w14:textId="507547A2" w:rsidR="00B66093" w:rsidRDefault="0093329A">
    <w:pPr>
      <w:pStyle w:val="Kopfzeile"/>
    </w:pPr>
    <w:r>
      <w:rPr>
        <w:noProof/>
      </w:rPr>
      <w:pict w14:anchorId="3E49F1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91" o:spid="_x0000_s2129" type="#_x0000_t75" alt="" style="position:absolute;margin-left:0;margin-top:0;width:384pt;height:580.8pt;z-index:-25091686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0561FA91">
        <v:shape id="_x0000_s2128" type="#_x0000_t75" alt="" style="position:absolute;margin-left:0;margin-top:0;width:384pt;height:580.8pt;z-index:-25144320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A5487" w14:textId="5E9D29D0" w:rsidR="00B66093" w:rsidRDefault="0093329A">
    <w:pPr>
      <w:pStyle w:val="Kopfzeile"/>
    </w:pPr>
    <w:r>
      <w:rPr>
        <w:noProof/>
      </w:rPr>
      <w:pict w14:anchorId="4E5A02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92" o:spid="_x0000_s2127" type="#_x0000_t75" alt="" style="position:absolute;margin-left:0;margin-top:0;width:384pt;height:580.8pt;z-index:-25091379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FCC41B1">
        <v:shape id="_x0000_s2126" type="#_x0000_t75" alt="" style="position:absolute;margin-left:0;margin-top:0;width:384pt;height:580.8pt;z-index:-25144217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370911" w14:textId="14692205" w:rsidR="00B66093" w:rsidRDefault="0093329A">
    <w:pPr>
      <w:pStyle w:val="Kopfzeile"/>
    </w:pPr>
    <w:r>
      <w:rPr>
        <w:noProof/>
      </w:rPr>
      <w:pict w14:anchorId="204AD4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90" o:spid="_x0000_s2125" type="#_x0000_t75" alt="" style="position:absolute;margin-left:0;margin-top:0;width:384pt;height:580.8pt;z-index:-25091993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18C280D">
        <v:shape id="_x0000_s2124" type="#_x0000_t75" alt="" style="position:absolute;margin-left:0;margin-top:0;width:384pt;height:580.8pt;z-index:-25144422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1CC22A" w14:textId="424F98EC" w:rsidR="00B66093" w:rsidRDefault="0093329A">
    <w:pPr>
      <w:pStyle w:val="Kopfzeile"/>
    </w:pPr>
    <w:r>
      <w:rPr>
        <w:noProof/>
      </w:rPr>
      <w:pict w14:anchorId="02AA7D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94" o:spid="_x0000_s2123" type="#_x0000_t75" alt="" style="position:absolute;margin-left:0;margin-top:0;width:384pt;height:580.8pt;z-index:-25090764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111E8ED">
        <v:shape id="_x0000_s2122" type="#_x0000_t75" alt="" style="position:absolute;margin-left:0;margin-top:0;width:384pt;height:580.8pt;z-index:-25143910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38154" w14:textId="36D24444" w:rsidR="00B66093" w:rsidRDefault="0093329A">
    <w:pPr>
      <w:pStyle w:val="Kopfzeile"/>
    </w:pPr>
    <w:r>
      <w:rPr>
        <w:noProof/>
      </w:rPr>
      <w:pict w14:anchorId="3B91A6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95" o:spid="_x0000_s2121" type="#_x0000_t75" alt="" style="position:absolute;margin-left:0;margin-top:0;width:384pt;height:580.8pt;z-index:-25090457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E0C8037">
        <v:shape id="_x0000_s2120" type="#_x0000_t75" alt="" style="position:absolute;margin-left:0;margin-top:0;width:384pt;height:580.8pt;z-index:-25143808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5EF9CC" w14:textId="527F9DE6" w:rsidR="00B66093" w:rsidRDefault="0093329A">
    <w:pPr>
      <w:pStyle w:val="Kopfzeile"/>
    </w:pPr>
    <w:r>
      <w:rPr>
        <w:noProof/>
      </w:rPr>
      <w:pict w14:anchorId="04D95A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93" o:spid="_x0000_s2119" type="#_x0000_t75" alt="" style="position:absolute;margin-left:0;margin-top:0;width:384pt;height:580.8pt;z-index:-25091072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4E7BDFB">
        <v:shape id="_x0000_s2118" type="#_x0000_t75" alt="" style="position:absolute;margin-left:0;margin-top:0;width:384pt;height:580.8pt;z-index:-25144012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F29FA" w14:textId="1FCAFB34" w:rsidR="00B66093" w:rsidRDefault="0093329A">
    <w:pPr>
      <w:pStyle w:val="Kopfzeile"/>
    </w:pPr>
    <w:r>
      <w:rPr>
        <w:noProof/>
      </w:rPr>
      <w:pict w14:anchorId="4913B4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97" o:spid="_x0000_s2117" type="#_x0000_t75" alt="" style="position:absolute;margin-left:0;margin-top:0;width:384pt;height:580.8pt;z-index:-25089843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5213AE0">
        <v:shape id="_x0000_s2116" type="#_x0000_t75" alt="" style="position:absolute;margin-left:0;margin-top:0;width:384pt;height:580.8pt;z-index:-25143500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FE467" w14:textId="5F9E8FA0" w:rsidR="00B66093" w:rsidRDefault="0093329A">
    <w:pPr>
      <w:pStyle w:val="Kopfzeile"/>
    </w:pPr>
    <w:r>
      <w:rPr>
        <w:noProof/>
      </w:rPr>
      <w:pict w14:anchorId="60F8C7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98" o:spid="_x0000_s2115" type="#_x0000_t75" alt="" style="position:absolute;margin-left:0;margin-top:0;width:384pt;height:580.8pt;z-index:-25089536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1CD35E2">
        <v:shape id="_x0000_s2114" type="#_x0000_t75" alt="" style="position:absolute;margin-left:0;margin-top:0;width:384pt;height:580.8pt;z-index:-25143398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84E2B" w14:textId="3DBB1254" w:rsidR="00B66093" w:rsidRDefault="0093329A">
    <w:pPr>
      <w:pStyle w:val="Kopfzeile"/>
    </w:pPr>
    <w:r>
      <w:rPr>
        <w:noProof/>
      </w:rPr>
      <w:pict w14:anchorId="4CBAF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96" o:spid="_x0000_s2113" type="#_x0000_t75" alt="" style="position:absolute;margin-left:0;margin-top:0;width:384pt;height:580.8pt;z-index:-25090150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3541E3F">
        <v:shape id="_x0000_s2112" type="#_x0000_t75" alt="" style="position:absolute;margin-left:0;margin-top:0;width:384pt;height:580.8pt;z-index:-25143603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0BC58F" w14:textId="0793FD2A" w:rsidR="00B66093" w:rsidRDefault="0093329A">
    <w:pPr>
      <w:pStyle w:val="Kopfzeile"/>
    </w:pPr>
    <w:r>
      <w:rPr>
        <w:noProof/>
      </w:rPr>
      <w:pict w14:anchorId="5363E7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00" o:spid="_x0000_s2111" type="#_x0000_t75" alt="" style="position:absolute;margin-left:0;margin-top:0;width:384pt;height:580.8pt;z-index:-25088921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A286FDF">
        <v:shape id="_x0000_s2110" type="#_x0000_t75" alt="" style="position:absolute;margin-left:0;margin-top:0;width:384pt;height:580.8pt;z-index:-25143091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22656" w14:textId="56023F5B" w:rsidR="00B66093" w:rsidRDefault="0093329A">
    <w:pPr>
      <w:pStyle w:val="Kopfzeile"/>
    </w:pPr>
    <w:r>
      <w:rPr>
        <w:noProof/>
      </w:rPr>
      <w:pict w14:anchorId="2F457C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01" o:spid="_x0000_s2109" type="#_x0000_t75" alt="" style="position:absolute;margin-left:0;margin-top:0;width:384pt;height:580.8pt;z-index:-25088614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06044F88">
        <v:shape id="_x0000_s2108" type="#_x0000_t75" alt="" style="position:absolute;margin-left:0;margin-top:0;width:384pt;height:580.8pt;z-index:-25142988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2E30C" w14:textId="39B0BCF0" w:rsidR="00B66093" w:rsidRDefault="0093329A">
    <w:pPr>
      <w:pStyle w:val="Kopfzeile"/>
    </w:pPr>
    <w:r>
      <w:rPr>
        <w:noProof/>
      </w:rPr>
      <w:pict w14:anchorId="4C4D1A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3999" o:spid="_x0000_s2107" type="#_x0000_t75" alt="" style="position:absolute;margin-left:0;margin-top:0;width:384pt;height:580.8pt;z-index:-25089228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0E55D997">
        <v:shape id="_x0000_s2106" type="#_x0000_t75" alt="" style="position:absolute;margin-left:0;margin-top:0;width:384pt;height:580.8pt;z-index:-25143193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25310A" w14:textId="7ED9A84A" w:rsidR="00B66093" w:rsidRDefault="0093329A">
    <w:pPr>
      <w:pStyle w:val="Kopfzeile"/>
    </w:pPr>
    <w:r>
      <w:rPr>
        <w:noProof/>
      </w:rPr>
      <w:pict w14:anchorId="7F1A1C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03" o:spid="_x0000_s2105" type="#_x0000_t75" alt="" style="position:absolute;margin-left:0;margin-top:0;width:384pt;height:580.8pt;z-index:-25088000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4139AC4">
        <v:shape id="_x0000_s2104" type="#_x0000_t75" alt="" style="position:absolute;margin-left:0;margin-top:0;width:384pt;height:580.8pt;z-index:-25142681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601E3" w14:textId="5BE186A1" w:rsidR="00B66093" w:rsidRDefault="0093329A">
    <w:pPr>
      <w:pStyle w:val="Kopfzeile"/>
    </w:pPr>
    <w:r>
      <w:rPr>
        <w:noProof/>
      </w:rPr>
      <w:pict w14:anchorId="75F6AC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04" o:spid="_x0000_s2103" type="#_x0000_t75" alt="" style="position:absolute;margin-left:0;margin-top:0;width:384pt;height:580.8pt;z-index:-25087692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15DC512">
        <v:shape id="_x0000_s2102" type="#_x0000_t75" alt="" style="position:absolute;margin-left:0;margin-top:0;width:384pt;height:580.8pt;z-index:-25142579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1E38E" w14:textId="3BAB59A4" w:rsidR="00B66093" w:rsidRDefault="0093329A">
    <w:pPr>
      <w:pStyle w:val="Kopfzeile"/>
    </w:pPr>
    <w:r>
      <w:rPr>
        <w:noProof/>
      </w:rPr>
      <w:pict w14:anchorId="379AB8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02" o:spid="_x0000_s2101" type="#_x0000_t75" alt="" style="position:absolute;margin-left:0;margin-top:0;width:384pt;height:580.8pt;z-index:-25088307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F10C1C2">
        <v:shape id="_x0000_s2100" type="#_x0000_t75" alt="" style="position:absolute;margin-left:0;margin-top:0;width:384pt;height:580.8pt;z-index:-25142784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2A907" w14:textId="2FD4AF99" w:rsidR="00B66093" w:rsidRDefault="0093329A">
    <w:pPr>
      <w:pStyle w:val="Kopfzeile"/>
    </w:pPr>
    <w:r>
      <w:rPr>
        <w:noProof/>
      </w:rPr>
      <w:pict w14:anchorId="0D614B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06" o:spid="_x0000_s2099" type="#_x0000_t75" alt="" style="position:absolute;margin-left:0;margin-top:0;width:384pt;height:580.8pt;z-index:-25087078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45B15CB">
        <v:shape id="_x0000_s2098" type="#_x0000_t75" alt="" style="position:absolute;margin-left:0;margin-top:0;width:384pt;height:580.8pt;z-index:-25142272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B55CC8" w14:textId="6629FD9E" w:rsidR="00B66093" w:rsidRDefault="0093329A">
    <w:pPr>
      <w:pStyle w:val="Kopfzeile"/>
    </w:pPr>
    <w:r>
      <w:rPr>
        <w:noProof/>
      </w:rPr>
      <w:pict w14:anchorId="73F388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07" o:spid="_x0000_s2097" type="#_x0000_t75" alt="" style="position:absolute;margin-left:0;margin-top:0;width:384pt;height:580.8pt;z-index:-25086771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466882C">
        <v:shape id="_x0000_s2096" type="#_x0000_t75" alt="" style="position:absolute;margin-left:0;margin-top:0;width:384pt;height:580.8pt;z-index:-25142169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CB9FE" w14:textId="563EB38F" w:rsidR="00B66093" w:rsidRDefault="0093329A">
    <w:pPr>
      <w:pStyle w:val="Kopfzeile"/>
    </w:pPr>
    <w:r>
      <w:rPr>
        <w:noProof/>
      </w:rPr>
      <w:pict w14:anchorId="3E7B5B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05" o:spid="_x0000_s2095" type="#_x0000_t75" alt="" style="position:absolute;margin-left:0;margin-top:0;width:384pt;height:580.8pt;z-index:-25087385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0B3ECAD">
        <v:shape id="_x0000_s2094" type="#_x0000_t75" alt="" style="position:absolute;margin-left:0;margin-top:0;width:384pt;height:580.8pt;z-index:-25142374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1C535" w14:textId="73B5A157" w:rsidR="00B66093" w:rsidRDefault="0093329A">
    <w:pPr>
      <w:pStyle w:val="Kopfzeile"/>
    </w:pPr>
    <w:r>
      <w:rPr>
        <w:noProof/>
      </w:rPr>
      <w:pict w14:anchorId="19FB74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09" o:spid="_x0000_s2093" type="#_x0000_t75" alt="" style="position:absolute;margin-left:0;margin-top:0;width:384pt;height:580.8pt;z-index:-25086156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2652B2B">
        <v:shape id="_x0000_s2092" type="#_x0000_t75" alt="" style="position:absolute;margin-left:0;margin-top:0;width:384pt;height:580.8pt;z-index:-25141862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7D75E" w14:textId="78DFDDB0" w:rsidR="00B66093" w:rsidRDefault="0093329A">
    <w:pPr>
      <w:pStyle w:val="Kopfzeile"/>
    </w:pPr>
    <w:r>
      <w:rPr>
        <w:noProof/>
      </w:rPr>
      <w:pict w14:anchorId="3F48AE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10" o:spid="_x0000_s2091" type="#_x0000_t75" alt="" style="position:absolute;margin-left:0;margin-top:0;width:384pt;height:580.8pt;z-index:-25085849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CF4D935">
        <v:shape id="_x0000_s2090" type="#_x0000_t75" alt="" style="position:absolute;margin-left:0;margin-top:0;width:384pt;height:580.8pt;z-index:-25141760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5BC43C" w14:textId="5365EEED" w:rsidR="00B66093" w:rsidRDefault="0093329A">
    <w:pPr>
      <w:pStyle w:val="Kopfzeile"/>
    </w:pPr>
    <w:r>
      <w:rPr>
        <w:noProof/>
      </w:rPr>
      <w:pict w14:anchorId="088BC9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08" o:spid="_x0000_s2089" type="#_x0000_t75" alt="" style="position:absolute;margin-left:0;margin-top:0;width:384pt;height:580.8pt;z-index:-25086464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6964292B">
        <v:shape id="_x0000_s2088" type="#_x0000_t75" alt="" style="position:absolute;margin-left:0;margin-top:0;width:384pt;height:580.8pt;z-index:-25141964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5D8249" w14:textId="323905CE" w:rsidR="00B66093" w:rsidRDefault="0093329A">
    <w:pPr>
      <w:pStyle w:val="Kopfzeile"/>
    </w:pPr>
    <w:r>
      <w:rPr>
        <w:noProof/>
      </w:rPr>
      <w:pict w14:anchorId="50A08E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12" o:spid="_x0000_s2087" type="#_x0000_t75" alt="" style="position:absolute;margin-left:0;margin-top:0;width:384pt;height:580.8pt;z-index:-25085235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0B49182">
        <v:shape id="_x0000_s2086" type="#_x0000_t75" alt="" style="position:absolute;margin-left:0;margin-top:0;width:384pt;height:580.8pt;z-index:-25141452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0F26E3" w14:textId="29DE78BA" w:rsidR="00B66093" w:rsidRDefault="0093329A">
    <w:pPr>
      <w:pStyle w:val="Kopfzeile"/>
    </w:pPr>
    <w:r>
      <w:rPr>
        <w:noProof/>
      </w:rPr>
      <w:pict w14:anchorId="56CA3B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13" o:spid="_x0000_s2085" type="#_x0000_t75" alt="" style="position:absolute;margin-left:0;margin-top:0;width:384pt;height:580.8pt;z-index:-25084928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52CDE32">
        <v:shape id="_x0000_s2084" type="#_x0000_t75" alt="" style="position:absolute;margin-left:0;margin-top:0;width:384pt;height:580.8pt;z-index:-25141350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14BE8" w14:textId="6141EB6D" w:rsidR="00B66093" w:rsidRDefault="0093329A">
    <w:pPr>
      <w:pStyle w:val="Kopfzeile"/>
    </w:pPr>
    <w:r>
      <w:rPr>
        <w:noProof/>
      </w:rPr>
      <w:pict w14:anchorId="38F197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11" o:spid="_x0000_s2083" type="#_x0000_t75" alt="" style="position:absolute;margin-left:0;margin-top:0;width:384pt;height:580.8pt;z-index:-25085542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068413DE">
        <v:shape id="_x0000_s2082" type="#_x0000_t75" alt="" style="position:absolute;margin-left:0;margin-top:0;width:384pt;height:580.8pt;z-index:-25141555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681B1" w14:textId="3C7CA4A9" w:rsidR="00B66093" w:rsidRDefault="0093329A">
    <w:pPr>
      <w:pStyle w:val="Kopfzeile"/>
    </w:pPr>
    <w:r>
      <w:rPr>
        <w:noProof/>
      </w:rPr>
      <w:pict w14:anchorId="14C5AE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15" o:spid="_x0000_s2081" type="#_x0000_t75" alt="" style="position:absolute;margin-left:0;margin-top:0;width:384pt;height:580.8pt;z-index:-25084313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AB5C4FC">
        <v:shape id="_x0000_s2080" type="#_x0000_t75" alt="" style="position:absolute;margin-left:0;margin-top:0;width:384pt;height:580.8pt;z-index:-25141043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E0049" w14:textId="7F9A46B0" w:rsidR="00B66093" w:rsidRDefault="0093329A">
    <w:pPr>
      <w:pStyle w:val="Kopfzeile"/>
    </w:pPr>
    <w:r>
      <w:rPr>
        <w:noProof/>
      </w:rPr>
      <w:pict w14:anchorId="5C96C9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16" o:spid="_x0000_s2079" type="#_x0000_t75" alt="" style="position:absolute;margin-left:0;margin-top:0;width:384pt;height:580.8pt;z-index:-25084006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0C1E9B0">
        <v:shape id="_x0000_s2078" type="#_x0000_t75" alt="" style="position:absolute;margin-left:0;margin-top:0;width:384pt;height:580.8pt;z-index:-25140940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D0381F" w14:textId="43C7062C" w:rsidR="00B66093" w:rsidRDefault="0093329A">
    <w:pPr>
      <w:pStyle w:val="Kopfzeile"/>
    </w:pPr>
    <w:r>
      <w:rPr>
        <w:noProof/>
      </w:rPr>
      <w:pict w14:anchorId="45449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14" o:spid="_x0000_s2077" type="#_x0000_t75" alt="" style="position:absolute;margin-left:0;margin-top:0;width:384pt;height:580.8pt;z-index:-25084620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5A96E0A5">
        <v:shape id="_x0000_s2076" type="#_x0000_t75" alt="" style="position:absolute;margin-left:0;margin-top:0;width:384pt;height:580.8pt;z-index:-25141145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09505" w14:textId="03E35B74" w:rsidR="00B66093" w:rsidRDefault="0093329A">
    <w:pPr>
      <w:pStyle w:val="Kopfzeile"/>
    </w:pPr>
    <w:r>
      <w:rPr>
        <w:noProof/>
      </w:rPr>
      <w:pict w14:anchorId="443825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18" o:spid="_x0000_s2075" type="#_x0000_t75" alt="" style="position:absolute;margin-left:0;margin-top:0;width:384pt;height:580.8pt;z-index:-25083392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9053671">
        <v:shape id="_x0000_s2074" type="#_x0000_t75" alt="" style="position:absolute;margin-left:0;margin-top:0;width:384pt;height:580.8pt;z-index:-25140633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D73CBA" w14:textId="33146860" w:rsidR="00B66093" w:rsidRDefault="0093329A">
    <w:pPr>
      <w:pStyle w:val="Kopfzeile"/>
    </w:pPr>
    <w:r>
      <w:rPr>
        <w:noProof/>
      </w:rPr>
      <w:pict w14:anchorId="30F4F4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19" o:spid="_x0000_s2073" type="#_x0000_t75" alt="" style="position:absolute;margin-left:0;margin-top:0;width:384pt;height:580.8pt;z-index:-25083084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2D3D7D8">
        <v:shape id="_x0000_s2072" type="#_x0000_t75" alt="" style="position:absolute;margin-left:0;margin-top:0;width:384pt;height:580.8pt;z-index:-25140531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7FE07" w14:textId="39F98E12" w:rsidR="00B66093" w:rsidRDefault="0093329A">
    <w:pPr>
      <w:pStyle w:val="Kopfzeile"/>
    </w:pPr>
    <w:r>
      <w:rPr>
        <w:noProof/>
      </w:rPr>
      <w:pict w14:anchorId="35CC0C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17" o:spid="_x0000_s2071" type="#_x0000_t75" alt="" style="position:absolute;margin-left:0;margin-top:0;width:384pt;height:580.8pt;z-index:-25083699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40F0973">
        <v:shape id="_x0000_s2070" type="#_x0000_t75" alt="" style="position:absolute;margin-left:0;margin-top:0;width:384pt;height:580.8pt;z-index:-25140736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2D43D" w14:textId="2CB7E027" w:rsidR="00B66093" w:rsidRDefault="0093329A">
    <w:pPr>
      <w:pStyle w:val="Kopfzeile"/>
    </w:pPr>
    <w:r>
      <w:rPr>
        <w:noProof/>
      </w:rPr>
      <w:pict w14:anchorId="251F14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21" o:spid="_x0000_s2069" type="#_x0000_t75" alt="" style="position:absolute;margin-left:0;margin-top:0;width:384pt;height:580.8pt;z-index:-25082470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96876D6">
        <v:shape id="_x0000_s2068" type="#_x0000_t75" alt="" style="position:absolute;margin-left:0;margin-top:0;width:384pt;height:580.8pt;z-index:-25140224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F6335" w14:textId="19A60639" w:rsidR="00B66093" w:rsidRDefault="0093329A">
    <w:pPr>
      <w:pStyle w:val="Kopfzeile"/>
    </w:pPr>
    <w:r>
      <w:rPr>
        <w:noProof/>
      </w:rPr>
      <w:pict w14:anchorId="114987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22" o:spid="_x0000_s2067" type="#_x0000_t75" alt="" style="position:absolute;margin-left:0;margin-top:0;width:384pt;height:580.8pt;z-index:-25082163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93A765D">
        <v:shape id="_x0000_s2066" type="#_x0000_t75" alt="" style="position:absolute;margin-left:0;margin-top:0;width:384pt;height:580.8pt;z-index:-251401216;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F540B2" w14:textId="10ACE240" w:rsidR="00B66093" w:rsidRDefault="0093329A">
    <w:pPr>
      <w:pStyle w:val="Kopfzeile"/>
    </w:pPr>
    <w:r>
      <w:rPr>
        <w:noProof/>
      </w:rPr>
      <w:pict w14:anchorId="537078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20" o:spid="_x0000_s2065" type="#_x0000_t75" alt="" style="position:absolute;margin-left:0;margin-top:0;width:384pt;height:580.8pt;z-index:-25082777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5C6C790">
        <v:shape id="_x0000_s2064" type="#_x0000_t75" alt="" style="position:absolute;margin-left:0;margin-top:0;width:384pt;height:580.8pt;z-index:-25140326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233E08" w14:textId="6F4BBF64" w:rsidR="00B66093" w:rsidRDefault="0093329A">
    <w:pPr>
      <w:pStyle w:val="Kopfzeile"/>
    </w:pPr>
    <w:r>
      <w:rPr>
        <w:noProof/>
      </w:rPr>
      <w:pict w14:anchorId="47FA51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24" o:spid="_x0000_s2063" type="#_x0000_t75" alt="" style="position:absolute;margin-left:0;margin-top:0;width:384pt;height:580.8pt;z-index:-25081548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7FC8290B">
        <v:shape id="_x0000_s2062" type="#_x0000_t75" alt="" style="position:absolute;margin-left:0;margin-top:0;width:384pt;height:580.8pt;z-index:-25139814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326767" w14:textId="153FBD0B" w:rsidR="00B66093" w:rsidRDefault="0093329A">
    <w:pPr>
      <w:pStyle w:val="Kopfzeile"/>
    </w:pPr>
    <w:r>
      <w:rPr>
        <w:noProof/>
      </w:rPr>
      <w:pict w14:anchorId="4943FB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25" o:spid="_x0000_s2061" type="#_x0000_t75" alt="" style="position:absolute;margin-left:0;margin-top:0;width:384pt;height:580.8pt;z-index:-25081241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34F12A85">
        <v:shape id="_x0000_s2060" type="#_x0000_t75" alt="" style="position:absolute;margin-left:0;margin-top:0;width:384pt;height:580.8pt;z-index:-251397120;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E2AFE4" w14:textId="379B69F3" w:rsidR="00B66093" w:rsidRDefault="0093329A">
    <w:pPr>
      <w:pStyle w:val="Kopfzeile"/>
    </w:pPr>
    <w:r>
      <w:rPr>
        <w:noProof/>
      </w:rPr>
      <w:pict w14:anchorId="603C6C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23" o:spid="_x0000_s2059" type="#_x0000_t75" alt="" style="position:absolute;margin-left:0;margin-top:0;width:384pt;height:580.8pt;z-index:-25081856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0CDA7E42">
        <v:shape id="_x0000_s2058" type="#_x0000_t75" alt="" style="position:absolute;margin-left:0;margin-top:0;width:384pt;height:580.8pt;z-index:-25139916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D6E04" w14:textId="3B3923EE" w:rsidR="00B66093" w:rsidRDefault="0093329A">
    <w:pPr>
      <w:pStyle w:val="Kopfzeile"/>
    </w:pPr>
    <w:r>
      <w:rPr>
        <w:noProof/>
      </w:rPr>
      <w:pict w14:anchorId="1A2433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27" o:spid="_x0000_s2057" type="#_x0000_t75" alt="" style="position:absolute;margin-left:0;margin-top:0;width:384pt;height:580.8pt;z-index:-250806272;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49D656BB">
        <v:shape id="_x0000_s2056" type="#_x0000_t75" alt="" style="position:absolute;margin-left:0;margin-top:0;width:384pt;height:580.8pt;z-index:-251394048;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1B5A33" w14:textId="4EFE8EF5" w:rsidR="00B66093" w:rsidRDefault="0093329A">
    <w:pPr>
      <w:pStyle w:val="Kopfzeile"/>
    </w:pPr>
    <w:r>
      <w:rPr>
        <w:noProof/>
      </w:rPr>
      <w:pict w14:anchorId="16BF29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28" o:spid="_x0000_s2055" type="#_x0000_t75" alt="" style="position:absolute;margin-left:0;margin-top:0;width:384pt;height:580.8pt;z-index:-250803200;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2E955BE4">
        <v:shape id="_x0000_s2054" type="#_x0000_t75" alt="" style="position:absolute;margin-left:0;margin-top:0;width:384pt;height:580.8pt;z-index:-251393024;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0260C" w14:textId="338FA0C6" w:rsidR="00B66093" w:rsidRDefault="0093329A">
    <w:pPr>
      <w:pStyle w:val="Kopfzeile"/>
    </w:pPr>
    <w:r>
      <w:rPr>
        <w:noProof/>
      </w:rPr>
      <w:pict w14:anchorId="28178B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26" o:spid="_x0000_s2053" type="#_x0000_t75" alt="" style="position:absolute;margin-left:0;margin-top:0;width:384pt;height:580.8pt;z-index:-25080934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r>
      <w:rPr>
        <w:noProof/>
      </w:rPr>
      <w:pict w14:anchorId="1C3B7CFB">
        <v:shape id="_x0000_s2052" type="#_x0000_t75" alt="" style="position:absolute;margin-left:0;margin-top:0;width:384pt;height:580.8pt;z-index:-251395072;mso-wrap-edited:f;mso-width-percent:0;mso-height-percent:0;mso-position-horizontal:center;mso-position-horizontal-relative:margin;mso-position-vertical:center;mso-position-vertical-relative:margin;mso-width-percent:0;mso-height-percent:0" o:allowincell="f">
          <v:imagedata r:id="rId2" o:title="Magiebuch Template - Transmutation"/>
          <w10:wrap anchorx="margin" anchory="margin"/>
        </v:shape>
      </w:pic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72722" w14:textId="05BC8755" w:rsidR="00B66093" w:rsidRDefault="0093329A">
    <w:pPr>
      <w:pStyle w:val="Kopfzeile"/>
    </w:pPr>
    <w:r>
      <w:rPr>
        <w:noProof/>
      </w:rPr>
      <w:pict w14:anchorId="2CA07A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30" o:spid="_x0000_s2051" type="#_x0000_t75" alt="" style="position:absolute;margin-left:0;margin-top:0;width:384pt;height:580.8pt;z-index:-250797056;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10453" w14:textId="588935EE" w:rsidR="00B66093" w:rsidRDefault="0093329A">
    <w:pPr>
      <w:pStyle w:val="Kopfzeile"/>
    </w:pPr>
    <w:r>
      <w:rPr>
        <w:noProof/>
      </w:rPr>
      <w:pict w14:anchorId="22E6D4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31" o:spid="_x0000_s2050" type="#_x0000_t75" alt="" style="position:absolute;margin-left:0;margin-top:0;width:384pt;height:580.8pt;z-index:-250793984;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4D994" w14:textId="221CF295" w:rsidR="00B66093" w:rsidRDefault="0093329A">
    <w:pPr>
      <w:pStyle w:val="Kopfzeile"/>
    </w:pPr>
    <w:r>
      <w:rPr>
        <w:noProof/>
      </w:rPr>
      <w:pict w14:anchorId="4B92FA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764029" o:spid="_x0000_s2049" type="#_x0000_t75" alt="" style="position:absolute;margin-left:0;margin-top:0;width:384pt;height:580.8pt;z-index:-250800128;mso-wrap-edited:f;mso-width-percent:0;mso-height-percent:0;mso-position-horizontal:center;mso-position-horizontal-relative:margin;mso-position-vertical:center;mso-position-vertical-relative:margin;mso-width-percent:0;mso-height-percent:0" o:allowincell="f">
          <v:imagedata r:id="rId1" o:title="Magiebuch Template - Transmutation_Whit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0"/>
  <w:embedTrueTypeFonts/>
  <w:proofState w:spelling="clean" w:grammar="clean"/>
  <w:attachedTemplate r:id="rId1"/>
  <w:defaultTabStop w:val="708"/>
  <w:hyphenationZone w:val="425"/>
  <w:characterSpacingControl w:val="doNotCompress"/>
  <w:hdrShapeDefaults>
    <o:shapedefaults v:ext="edit" spidmax="243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852"/>
    <w:rsid w:val="000902FA"/>
    <w:rsid w:val="001D1093"/>
    <w:rsid w:val="001F3834"/>
    <w:rsid w:val="002661B4"/>
    <w:rsid w:val="00270747"/>
    <w:rsid w:val="002F3012"/>
    <w:rsid w:val="00314069"/>
    <w:rsid w:val="00405B46"/>
    <w:rsid w:val="00634852"/>
    <w:rsid w:val="006C6C02"/>
    <w:rsid w:val="007246F7"/>
    <w:rsid w:val="007717E6"/>
    <w:rsid w:val="007946BF"/>
    <w:rsid w:val="008A0C41"/>
    <w:rsid w:val="00913EEC"/>
    <w:rsid w:val="0093329A"/>
    <w:rsid w:val="00A27B5B"/>
    <w:rsid w:val="00A37863"/>
    <w:rsid w:val="00A86BB4"/>
    <w:rsid w:val="00AB562C"/>
    <w:rsid w:val="00B66093"/>
    <w:rsid w:val="00B75345"/>
    <w:rsid w:val="00C3066F"/>
    <w:rsid w:val="00D364C7"/>
    <w:rsid w:val="00EB51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436"/>
    <o:shapelayout v:ext="edit">
      <o:idmap v:ext="edit" data="1"/>
    </o:shapelayout>
  </w:shapeDefaults>
  <w:decimalSymbol w:val=","/>
  <w:listSeparator w:val=";"/>
  <w14:docId w14:val="795A8F94"/>
  <w15:chartTrackingRefBased/>
  <w15:docId w15:val="{C9E0C27B-3D14-9B4A-A72E-5C77ED4F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7863"/>
  </w:style>
  <w:style w:type="paragraph" w:styleId="berschrift1">
    <w:name w:val="heading 1"/>
    <w:basedOn w:val="Standard"/>
    <w:next w:val="Standard"/>
    <w:link w:val="berschrift1Zchn"/>
    <w:uiPriority w:val="9"/>
    <w:qFormat/>
    <w:rsid w:val="007717E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717E6"/>
    <w:pPr>
      <w:tabs>
        <w:tab w:val="center" w:pos="4536"/>
        <w:tab w:val="right" w:pos="9072"/>
      </w:tabs>
    </w:pPr>
  </w:style>
  <w:style w:type="character" w:customStyle="1" w:styleId="KopfzeileZchn">
    <w:name w:val="Kopfzeile Zchn"/>
    <w:basedOn w:val="Absatz-Standardschriftart"/>
    <w:link w:val="Kopfzeile"/>
    <w:uiPriority w:val="99"/>
    <w:rsid w:val="007717E6"/>
  </w:style>
  <w:style w:type="paragraph" w:styleId="Fuzeile">
    <w:name w:val="footer"/>
    <w:basedOn w:val="Standard"/>
    <w:link w:val="FuzeileZchn"/>
    <w:uiPriority w:val="99"/>
    <w:unhideWhenUsed/>
    <w:rsid w:val="007717E6"/>
    <w:pPr>
      <w:tabs>
        <w:tab w:val="center" w:pos="4536"/>
        <w:tab w:val="right" w:pos="9072"/>
      </w:tabs>
    </w:pPr>
  </w:style>
  <w:style w:type="character" w:customStyle="1" w:styleId="FuzeileZchn">
    <w:name w:val="Fußzeile Zchn"/>
    <w:basedOn w:val="Absatz-Standardschriftart"/>
    <w:link w:val="Fuzeile"/>
    <w:uiPriority w:val="99"/>
    <w:rsid w:val="007717E6"/>
  </w:style>
  <w:style w:type="character" w:customStyle="1" w:styleId="berschrift1Zchn">
    <w:name w:val="Überschrift 1 Zchn"/>
    <w:basedOn w:val="Absatz-Standardschriftart"/>
    <w:link w:val="berschrift1"/>
    <w:uiPriority w:val="9"/>
    <w:rsid w:val="007717E6"/>
    <w:rPr>
      <w:rFonts w:asciiTheme="majorHAnsi" w:eastAsiaTheme="majorEastAsia" w:hAnsiTheme="majorHAnsi" w:cstheme="majorBidi"/>
      <w:color w:val="2F5496" w:themeColor="accent1" w:themeShade="BF"/>
      <w:sz w:val="32"/>
      <w:szCs w:val="32"/>
    </w:rPr>
  </w:style>
  <w:style w:type="paragraph" w:styleId="HTMLVorformatiert">
    <w:name w:val="HTML Preformatted"/>
    <w:basedOn w:val="Standard"/>
    <w:link w:val="HTMLVorformatiertZchn"/>
    <w:uiPriority w:val="99"/>
    <w:semiHidden/>
    <w:unhideWhenUsed/>
    <w:rsid w:val="00913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913EEC"/>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2112816">
      <w:bodyDiv w:val="1"/>
      <w:marLeft w:val="0"/>
      <w:marRight w:val="0"/>
      <w:marTop w:val="0"/>
      <w:marBottom w:val="0"/>
      <w:divBdr>
        <w:top w:val="none" w:sz="0" w:space="0" w:color="auto"/>
        <w:left w:val="none" w:sz="0" w:space="0" w:color="auto"/>
        <w:bottom w:val="none" w:sz="0" w:space="0" w:color="auto"/>
        <w:right w:val="none" w:sz="0" w:space="0" w:color="auto"/>
      </w:divBdr>
    </w:div>
    <w:div w:id="1368945996">
      <w:bodyDiv w:val="1"/>
      <w:marLeft w:val="0"/>
      <w:marRight w:val="0"/>
      <w:marTop w:val="0"/>
      <w:marBottom w:val="0"/>
      <w:divBdr>
        <w:top w:val="none" w:sz="0" w:space="0" w:color="auto"/>
        <w:left w:val="none" w:sz="0" w:space="0" w:color="auto"/>
        <w:bottom w:val="none" w:sz="0" w:space="0" w:color="auto"/>
        <w:right w:val="none" w:sz="0" w:space="0" w:color="auto"/>
      </w:divBdr>
    </w:div>
    <w:div w:id="189334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107.xml"/><Relationship Id="rId21" Type="http://schemas.openxmlformats.org/officeDocument/2006/relationships/header" Target="header11.xml"/><Relationship Id="rId42" Type="http://schemas.openxmlformats.org/officeDocument/2006/relationships/header" Target="header32.xml"/><Relationship Id="rId63" Type="http://schemas.openxmlformats.org/officeDocument/2006/relationships/header" Target="header53.xml"/><Relationship Id="rId84" Type="http://schemas.openxmlformats.org/officeDocument/2006/relationships/header" Target="header74.xml"/><Relationship Id="rId138" Type="http://schemas.openxmlformats.org/officeDocument/2006/relationships/header" Target="header128.xml"/><Relationship Id="rId159" Type="http://schemas.openxmlformats.org/officeDocument/2006/relationships/header" Target="header149.xml"/><Relationship Id="rId170" Type="http://schemas.openxmlformats.org/officeDocument/2006/relationships/header" Target="header160.xml"/><Relationship Id="rId191" Type="http://schemas.openxmlformats.org/officeDocument/2006/relationships/header" Target="header181.xml"/><Relationship Id="rId205" Type="http://schemas.openxmlformats.org/officeDocument/2006/relationships/header" Target="header195.xml"/><Relationship Id="rId107" Type="http://schemas.openxmlformats.org/officeDocument/2006/relationships/header" Target="header97.xml"/><Relationship Id="rId11" Type="http://schemas.openxmlformats.org/officeDocument/2006/relationships/header" Target="header3.xml"/><Relationship Id="rId32" Type="http://schemas.openxmlformats.org/officeDocument/2006/relationships/header" Target="header22.xml"/><Relationship Id="rId53" Type="http://schemas.openxmlformats.org/officeDocument/2006/relationships/header" Target="header43.xml"/><Relationship Id="rId74" Type="http://schemas.openxmlformats.org/officeDocument/2006/relationships/header" Target="header64.xml"/><Relationship Id="rId128" Type="http://schemas.openxmlformats.org/officeDocument/2006/relationships/header" Target="header118.xml"/><Relationship Id="rId149" Type="http://schemas.openxmlformats.org/officeDocument/2006/relationships/header" Target="header139.xml"/><Relationship Id="rId5" Type="http://schemas.openxmlformats.org/officeDocument/2006/relationships/footnotes" Target="footnotes.xml"/><Relationship Id="rId95" Type="http://schemas.openxmlformats.org/officeDocument/2006/relationships/header" Target="header85.xml"/><Relationship Id="rId160" Type="http://schemas.openxmlformats.org/officeDocument/2006/relationships/header" Target="header150.xml"/><Relationship Id="rId181" Type="http://schemas.openxmlformats.org/officeDocument/2006/relationships/header" Target="header171.xml"/><Relationship Id="rId22" Type="http://schemas.openxmlformats.org/officeDocument/2006/relationships/header" Target="header12.xml"/><Relationship Id="rId43" Type="http://schemas.openxmlformats.org/officeDocument/2006/relationships/header" Target="header33.xml"/><Relationship Id="rId64" Type="http://schemas.openxmlformats.org/officeDocument/2006/relationships/header" Target="header54.xml"/><Relationship Id="rId118" Type="http://schemas.openxmlformats.org/officeDocument/2006/relationships/header" Target="header108.xml"/><Relationship Id="rId139" Type="http://schemas.openxmlformats.org/officeDocument/2006/relationships/header" Target="header129.xml"/><Relationship Id="rId85" Type="http://schemas.openxmlformats.org/officeDocument/2006/relationships/header" Target="header75.xml"/><Relationship Id="rId150" Type="http://schemas.openxmlformats.org/officeDocument/2006/relationships/header" Target="header140.xml"/><Relationship Id="rId171" Type="http://schemas.openxmlformats.org/officeDocument/2006/relationships/header" Target="header161.xml"/><Relationship Id="rId192" Type="http://schemas.openxmlformats.org/officeDocument/2006/relationships/header" Target="header182.xml"/><Relationship Id="rId206" Type="http://schemas.openxmlformats.org/officeDocument/2006/relationships/fontTable" Target="fontTable.xml"/><Relationship Id="rId12" Type="http://schemas.openxmlformats.org/officeDocument/2006/relationships/footer" Target="footer3.xml"/><Relationship Id="rId33" Type="http://schemas.openxmlformats.org/officeDocument/2006/relationships/header" Target="header23.xml"/><Relationship Id="rId108" Type="http://schemas.openxmlformats.org/officeDocument/2006/relationships/header" Target="header98.xml"/><Relationship Id="rId129" Type="http://schemas.openxmlformats.org/officeDocument/2006/relationships/header" Target="header119.xml"/><Relationship Id="rId54" Type="http://schemas.openxmlformats.org/officeDocument/2006/relationships/header" Target="header44.xml"/><Relationship Id="rId75" Type="http://schemas.openxmlformats.org/officeDocument/2006/relationships/header" Target="header65.xml"/><Relationship Id="rId96" Type="http://schemas.openxmlformats.org/officeDocument/2006/relationships/header" Target="header86.xml"/><Relationship Id="rId140" Type="http://schemas.openxmlformats.org/officeDocument/2006/relationships/header" Target="header130.xml"/><Relationship Id="rId161" Type="http://schemas.openxmlformats.org/officeDocument/2006/relationships/header" Target="header151.xml"/><Relationship Id="rId182" Type="http://schemas.openxmlformats.org/officeDocument/2006/relationships/header" Target="header172.xml"/><Relationship Id="rId6" Type="http://schemas.openxmlformats.org/officeDocument/2006/relationships/endnotes" Target="endnotes.xml"/><Relationship Id="rId23" Type="http://schemas.openxmlformats.org/officeDocument/2006/relationships/header" Target="header13.xml"/><Relationship Id="rId119" Type="http://schemas.openxmlformats.org/officeDocument/2006/relationships/header" Target="header109.xml"/><Relationship Id="rId44" Type="http://schemas.openxmlformats.org/officeDocument/2006/relationships/header" Target="header34.xml"/><Relationship Id="rId65" Type="http://schemas.openxmlformats.org/officeDocument/2006/relationships/header" Target="header55.xml"/><Relationship Id="rId86" Type="http://schemas.openxmlformats.org/officeDocument/2006/relationships/header" Target="header76.xml"/><Relationship Id="rId130" Type="http://schemas.openxmlformats.org/officeDocument/2006/relationships/header" Target="header120.xml"/><Relationship Id="rId151" Type="http://schemas.openxmlformats.org/officeDocument/2006/relationships/header" Target="header141.xml"/><Relationship Id="rId172" Type="http://schemas.openxmlformats.org/officeDocument/2006/relationships/header" Target="header162.xml"/><Relationship Id="rId193" Type="http://schemas.openxmlformats.org/officeDocument/2006/relationships/header" Target="header183.xml"/><Relationship Id="rId207" Type="http://schemas.openxmlformats.org/officeDocument/2006/relationships/theme" Target="theme/theme1.xml"/><Relationship Id="rId13" Type="http://schemas.openxmlformats.org/officeDocument/2006/relationships/image" Target="media/image3.png"/><Relationship Id="rId109" Type="http://schemas.openxmlformats.org/officeDocument/2006/relationships/header" Target="header99.xml"/><Relationship Id="rId34" Type="http://schemas.openxmlformats.org/officeDocument/2006/relationships/header" Target="header24.xml"/><Relationship Id="rId55" Type="http://schemas.openxmlformats.org/officeDocument/2006/relationships/header" Target="header45.xml"/><Relationship Id="rId76" Type="http://schemas.openxmlformats.org/officeDocument/2006/relationships/header" Target="header66.xml"/><Relationship Id="rId97" Type="http://schemas.openxmlformats.org/officeDocument/2006/relationships/header" Target="header87.xml"/><Relationship Id="rId120" Type="http://schemas.openxmlformats.org/officeDocument/2006/relationships/header" Target="header110.xml"/><Relationship Id="rId141" Type="http://schemas.openxmlformats.org/officeDocument/2006/relationships/header" Target="header131.xml"/><Relationship Id="rId7" Type="http://schemas.openxmlformats.org/officeDocument/2006/relationships/header" Target="header1.xml"/><Relationship Id="rId162" Type="http://schemas.openxmlformats.org/officeDocument/2006/relationships/header" Target="header152.xml"/><Relationship Id="rId183" Type="http://schemas.openxmlformats.org/officeDocument/2006/relationships/header" Target="header173.xml"/><Relationship Id="rId24" Type="http://schemas.openxmlformats.org/officeDocument/2006/relationships/header" Target="header14.xml"/><Relationship Id="rId40" Type="http://schemas.openxmlformats.org/officeDocument/2006/relationships/header" Target="header30.xml"/><Relationship Id="rId45" Type="http://schemas.openxmlformats.org/officeDocument/2006/relationships/header" Target="header35.xml"/><Relationship Id="rId66" Type="http://schemas.openxmlformats.org/officeDocument/2006/relationships/header" Target="header56.xml"/><Relationship Id="rId87" Type="http://schemas.openxmlformats.org/officeDocument/2006/relationships/header" Target="header77.xml"/><Relationship Id="rId110" Type="http://schemas.openxmlformats.org/officeDocument/2006/relationships/header" Target="header100.xml"/><Relationship Id="rId115" Type="http://schemas.openxmlformats.org/officeDocument/2006/relationships/header" Target="header105.xml"/><Relationship Id="rId131" Type="http://schemas.openxmlformats.org/officeDocument/2006/relationships/header" Target="header121.xml"/><Relationship Id="rId136" Type="http://schemas.openxmlformats.org/officeDocument/2006/relationships/header" Target="header126.xml"/><Relationship Id="rId157" Type="http://schemas.openxmlformats.org/officeDocument/2006/relationships/header" Target="header147.xml"/><Relationship Id="rId178" Type="http://schemas.openxmlformats.org/officeDocument/2006/relationships/header" Target="header168.xml"/><Relationship Id="rId61" Type="http://schemas.openxmlformats.org/officeDocument/2006/relationships/header" Target="header51.xml"/><Relationship Id="rId82" Type="http://schemas.openxmlformats.org/officeDocument/2006/relationships/header" Target="header72.xml"/><Relationship Id="rId152" Type="http://schemas.openxmlformats.org/officeDocument/2006/relationships/header" Target="header142.xml"/><Relationship Id="rId173" Type="http://schemas.openxmlformats.org/officeDocument/2006/relationships/header" Target="header163.xml"/><Relationship Id="rId194" Type="http://schemas.openxmlformats.org/officeDocument/2006/relationships/header" Target="header184.xml"/><Relationship Id="rId199" Type="http://schemas.openxmlformats.org/officeDocument/2006/relationships/header" Target="header189.xml"/><Relationship Id="rId203" Type="http://schemas.openxmlformats.org/officeDocument/2006/relationships/header" Target="header193.xml"/><Relationship Id="rId19" Type="http://schemas.openxmlformats.org/officeDocument/2006/relationships/header" Target="header9.xml"/><Relationship Id="rId14" Type="http://schemas.openxmlformats.org/officeDocument/2006/relationships/header" Target="header4.xml"/><Relationship Id="rId30" Type="http://schemas.openxmlformats.org/officeDocument/2006/relationships/header" Target="header20.xml"/><Relationship Id="rId35" Type="http://schemas.openxmlformats.org/officeDocument/2006/relationships/header" Target="header25.xml"/><Relationship Id="rId56" Type="http://schemas.openxmlformats.org/officeDocument/2006/relationships/header" Target="header46.xml"/><Relationship Id="rId77" Type="http://schemas.openxmlformats.org/officeDocument/2006/relationships/header" Target="header67.xml"/><Relationship Id="rId100" Type="http://schemas.openxmlformats.org/officeDocument/2006/relationships/header" Target="header90.xml"/><Relationship Id="rId105" Type="http://schemas.openxmlformats.org/officeDocument/2006/relationships/header" Target="header95.xml"/><Relationship Id="rId126" Type="http://schemas.openxmlformats.org/officeDocument/2006/relationships/header" Target="header116.xml"/><Relationship Id="rId147" Type="http://schemas.openxmlformats.org/officeDocument/2006/relationships/header" Target="header137.xml"/><Relationship Id="rId168" Type="http://schemas.openxmlformats.org/officeDocument/2006/relationships/header" Target="header158.xml"/><Relationship Id="rId8" Type="http://schemas.openxmlformats.org/officeDocument/2006/relationships/header" Target="header2.xml"/><Relationship Id="rId51" Type="http://schemas.openxmlformats.org/officeDocument/2006/relationships/header" Target="header41.xml"/><Relationship Id="rId72" Type="http://schemas.openxmlformats.org/officeDocument/2006/relationships/header" Target="header62.xml"/><Relationship Id="rId93" Type="http://schemas.openxmlformats.org/officeDocument/2006/relationships/header" Target="header83.xml"/><Relationship Id="rId98" Type="http://schemas.openxmlformats.org/officeDocument/2006/relationships/header" Target="header88.xml"/><Relationship Id="rId121" Type="http://schemas.openxmlformats.org/officeDocument/2006/relationships/header" Target="header111.xml"/><Relationship Id="rId142" Type="http://schemas.openxmlformats.org/officeDocument/2006/relationships/header" Target="header132.xml"/><Relationship Id="rId163" Type="http://schemas.openxmlformats.org/officeDocument/2006/relationships/header" Target="header153.xml"/><Relationship Id="rId184" Type="http://schemas.openxmlformats.org/officeDocument/2006/relationships/header" Target="header174.xml"/><Relationship Id="rId189" Type="http://schemas.openxmlformats.org/officeDocument/2006/relationships/header" Target="header179.xml"/><Relationship Id="rId3" Type="http://schemas.openxmlformats.org/officeDocument/2006/relationships/settings" Target="settings.xml"/><Relationship Id="rId25" Type="http://schemas.openxmlformats.org/officeDocument/2006/relationships/header" Target="header15.xml"/><Relationship Id="rId46" Type="http://schemas.openxmlformats.org/officeDocument/2006/relationships/header" Target="header36.xml"/><Relationship Id="rId67" Type="http://schemas.openxmlformats.org/officeDocument/2006/relationships/header" Target="header57.xml"/><Relationship Id="rId116" Type="http://schemas.openxmlformats.org/officeDocument/2006/relationships/header" Target="header106.xml"/><Relationship Id="rId137" Type="http://schemas.openxmlformats.org/officeDocument/2006/relationships/header" Target="header127.xml"/><Relationship Id="rId158" Type="http://schemas.openxmlformats.org/officeDocument/2006/relationships/header" Target="header148.xml"/><Relationship Id="rId20" Type="http://schemas.openxmlformats.org/officeDocument/2006/relationships/header" Target="header10.xml"/><Relationship Id="rId41" Type="http://schemas.openxmlformats.org/officeDocument/2006/relationships/header" Target="header31.xml"/><Relationship Id="rId62" Type="http://schemas.openxmlformats.org/officeDocument/2006/relationships/header" Target="header52.xml"/><Relationship Id="rId83" Type="http://schemas.openxmlformats.org/officeDocument/2006/relationships/header" Target="header73.xml"/><Relationship Id="rId88" Type="http://schemas.openxmlformats.org/officeDocument/2006/relationships/header" Target="header78.xml"/><Relationship Id="rId111" Type="http://schemas.openxmlformats.org/officeDocument/2006/relationships/header" Target="header101.xml"/><Relationship Id="rId132" Type="http://schemas.openxmlformats.org/officeDocument/2006/relationships/header" Target="header122.xml"/><Relationship Id="rId153" Type="http://schemas.openxmlformats.org/officeDocument/2006/relationships/header" Target="header143.xml"/><Relationship Id="rId174" Type="http://schemas.openxmlformats.org/officeDocument/2006/relationships/header" Target="header164.xml"/><Relationship Id="rId179" Type="http://schemas.openxmlformats.org/officeDocument/2006/relationships/header" Target="header169.xml"/><Relationship Id="rId195" Type="http://schemas.openxmlformats.org/officeDocument/2006/relationships/header" Target="header185.xml"/><Relationship Id="rId190" Type="http://schemas.openxmlformats.org/officeDocument/2006/relationships/header" Target="header180.xml"/><Relationship Id="rId204" Type="http://schemas.openxmlformats.org/officeDocument/2006/relationships/header" Target="header194.xml"/><Relationship Id="rId15" Type="http://schemas.openxmlformats.org/officeDocument/2006/relationships/header" Target="header5.xml"/><Relationship Id="rId36" Type="http://schemas.openxmlformats.org/officeDocument/2006/relationships/header" Target="header26.xml"/><Relationship Id="rId57" Type="http://schemas.openxmlformats.org/officeDocument/2006/relationships/header" Target="header47.xml"/><Relationship Id="rId106" Type="http://schemas.openxmlformats.org/officeDocument/2006/relationships/header" Target="header96.xml"/><Relationship Id="rId127" Type="http://schemas.openxmlformats.org/officeDocument/2006/relationships/header" Target="header117.xml"/><Relationship Id="rId10" Type="http://schemas.openxmlformats.org/officeDocument/2006/relationships/footer" Target="footer2.xml"/><Relationship Id="rId31" Type="http://schemas.openxmlformats.org/officeDocument/2006/relationships/header" Target="header21.xml"/><Relationship Id="rId52" Type="http://schemas.openxmlformats.org/officeDocument/2006/relationships/header" Target="header42.xml"/><Relationship Id="rId73" Type="http://schemas.openxmlformats.org/officeDocument/2006/relationships/header" Target="header63.xml"/><Relationship Id="rId78" Type="http://schemas.openxmlformats.org/officeDocument/2006/relationships/header" Target="header68.xml"/><Relationship Id="rId94" Type="http://schemas.openxmlformats.org/officeDocument/2006/relationships/header" Target="header84.xml"/><Relationship Id="rId99" Type="http://schemas.openxmlformats.org/officeDocument/2006/relationships/header" Target="header89.xml"/><Relationship Id="rId101" Type="http://schemas.openxmlformats.org/officeDocument/2006/relationships/header" Target="header91.xml"/><Relationship Id="rId122" Type="http://schemas.openxmlformats.org/officeDocument/2006/relationships/header" Target="header112.xml"/><Relationship Id="rId143" Type="http://schemas.openxmlformats.org/officeDocument/2006/relationships/header" Target="header133.xml"/><Relationship Id="rId148" Type="http://schemas.openxmlformats.org/officeDocument/2006/relationships/header" Target="header138.xml"/><Relationship Id="rId164" Type="http://schemas.openxmlformats.org/officeDocument/2006/relationships/header" Target="header154.xml"/><Relationship Id="rId169" Type="http://schemas.openxmlformats.org/officeDocument/2006/relationships/header" Target="header159.xml"/><Relationship Id="rId185" Type="http://schemas.openxmlformats.org/officeDocument/2006/relationships/header" Target="header175.xm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eader" Target="header170.xml"/><Relationship Id="rId26" Type="http://schemas.openxmlformats.org/officeDocument/2006/relationships/header" Target="header16.xml"/><Relationship Id="rId47" Type="http://schemas.openxmlformats.org/officeDocument/2006/relationships/header" Target="header37.xml"/><Relationship Id="rId68" Type="http://schemas.openxmlformats.org/officeDocument/2006/relationships/header" Target="header58.xml"/><Relationship Id="rId89" Type="http://schemas.openxmlformats.org/officeDocument/2006/relationships/header" Target="header79.xml"/><Relationship Id="rId112" Type="http://schemas.openxmlformats.org/officeDocument/2006/relationships/header" Target="header102.xml"/><Relationship Id="rId133" Type="http://schemas.openxmlformats.org/officeDocument/2006/relationships/header" Target="header123.xml"/><Relationship Id="rId154" Type="http://schemas.openxmlformats.org/officeDocument/2006/relationships/header" Target="header144.xml"/><Relationship Id="rId175" Type="http://schemas.openxmlformats.org/officeDocument/2006/relationships/header" Target="header165.xml"/><Relationship Id="rId196" Type="http://schemas.openxmlformats.org/officeDocument/2006/relationships/header" Target="header186.xml"/><Relationship Id="rId200" Type="http://schemas.openxmlformats.org/officeDocument/2006/relationships/header" Target="header190.xml"/><Relationship Id="rId16" Type="http://schemas.openxmlformats.org/officeDocument/2006/relationships/header" Target="header6.xml"/><Relationship Id="rId37" Type="http://schemas.openxmlformats.org/officeDocument/2006/relationships/header" Target="header27.xml"/><Relationship Id="rId58" Type="http://schemas.openxmlformats.org/officeDocument/2006/relationships/header" Target="header48.xml"/><Relationship Id="rId79" Type="http://schemas.openxmlformats.org/officeDocument/2006/relationships/header" Target="header69.xml"/><Relationship Id="rId102" Type="http://schemas.openxmlformats.org/officeDocument/2006/relationships/header" Target="header92.xml"/><Relationship Id="rId123" Type="http://schemas.openxmlformats.org/officeDocument/2006/relationships/header" Target="header113.xml"/><Relationship Id="rId144" Type="http://schemas.openxmlformats.org/officeDocument/2006/relationships/header" Target="header134.xml"/><Relationship Id="rId90" Type="http://schemas.openxmlformats.org/officeDocument/2006/relationships/header" Target="header80.xml"/><Relationship Id="rId165" Type="http://schemas.openxmlformats.org/officeDocument/2006/relationships/header" Target="header155.xml"/><Relationship Id="rId186" Type="http://schemas.openxmlformats.org/officeDocument/2006/relationships/header" Target="header176.xml"/><Relationship Id="rId27" Type="http://schemas.openxmlformats.org/officeDocument/2006/relationships/header" Target="header17.xml"/><Relationship Id="rId48" Type="http://schemas.openxmlformats.org/officeDocument/2006/relationships/header" Target="header38.xml"/><Relationship Id="rId69" Type="http://schemas.openxmlformats.org/officeDocument/2006/relationships/header" Target="header59.xml"/><Relationship Id="rId113" Type="http://schemas.openxmlformats.org/officeDocument/2006/relationships/header" Target="header103.xml"/><Relationship Id="rId134" Type="http://schemas.openxmlformats.org/officeDocument/2006/relationships/header" Target="header124.xml"/><Relationship Id="rId80" Type="http://schemas.openxmlformats.org/officeDocument/2006/relationships/header" Target="header70.xml"/><Relationship Id="rId155" Type="http://schemas.openxmlformats.org/officeDocument/2006/relationships/header" Target="header145.xml"/><Relationship Id="rId176" Type="http://schemas.openxmlformats.org/officeDocument/2006/relationships/header" Target="header166.xml"/><Relationship Id="rId197" Type="http://schemas.openxmlformats.org/officeDocument/2006/relationships/header" Target="header187.xml"/><Relationship Id="rId201" Type="http://schemas.openxmlformats.org/officeDocument/2006/relationships/header" Target="header191.xml"/><Relationship Id="rId17" Type="http://schemas.openxmlformats.org/officeDocument/2006/relationships/header" Target="header7.xml"/><Relationship Id="rId38" Type="http://schemas.openxmlformats.org/officeDocument/2006/relationships/header" Target="header28.xml"/><Relationship Id="rId59" Type="http://schemas.openxmlformats.org/officeDocument/2006/relationships/header" Target="header49.xml"/><Relationship Id="rId103" Type="http://schemas.openxmlformats.org/officeDocument/2006/relationships/header" Target="header93.xml"/><Relationship Id="rId124" Type="http://schemas.openxmlformats.org/officeDocument/2006/relationships/header" Target="header114.xml"/><Relationship Id="rId70" Type="http://schemas.openxmlformats.org/officeDocument/2006/relationships/header" Target="header60.xml"/><Relationship Id="rId91" Type="http://schemas.openxmlformats.org/officeDocument/2006/relationships/header" Target="header81.xml"/><Relationship Id="rId145" Type="http://schemas.openxmlformats.org/officeDocument/2006/relationships/header" Target="header135.xml"/><Relationship Id="rId166" Type="http://schemas.openxmlformats.org/officeDocument/2006/relationships/header" Target="header156.xml"/><Relationship Id="rId187" Type="http://schemas.openxmlformats.org/officeDocument/2006/relationships/header" Target="header177.xml"/><Relationship Id="rId1" Type="http://schemas.openxmlformats.org/officeDocument/2006/relationships/customXml" Target="../customXml/item1.xml"/><Relationship Id="rId28" Type="http://schemas.openxmlformats.org/officeDocument/2006/relationships/header" Target="header18.xml"/><Relationship Id="rId49" Type="http://schemas.openxmlformats.org/officeDocument/2006/relationships/header" Target="header39.xml"/><Relationship Id="rId114" Type="http://schemas.openxmlformats.org/officeDocument/2006/relationships/header" Target="header104.xml"/><Relationship Id="rId60" Type="http://schemas.openxmlformats.org/officeDocument/2006/relationships/header" Target="header50.xml"/><Relationship Id="rId81" Type="http://schemas.openxmlformats.org/officeDocument/2006/relationships/header" Target="header71.xml"/><Relationship Id="rId135" Type="http://schemas.openxmlformats.org/officeDocument/2006/relationships/header" Target="header125.xml"/><Relationship Id="rId156" Type="http://schemas.openxmlformats.org/officeDocument/2006/relationships/header" Target="header146.xml"/><Relationship Id="rId177" Type="http://schemas.openxmlformats.org/officeDocument/2006/relationships/header" Target="header167.xml"/><Relationship Id="rId198" Type="http://schemas.openxmlformats.org/officeDocument/2006/relationships/header" Target="header188.xml"/><Relationship Id="rId202" Type="http://schemas.openxmlformats.org/officeDocument/2006/relationships/header" Target="header192.xml"/><Relationship Id="rId18" Type="http://schemas.openxmlformats.org/officeDocument/2006/relationships/header" Target="header8.xml"/><Relationship Id="rId39" Type="http://schemas.openxmlformats.org/officeDocument/2006/relationships/header" Target="header29.xml"/><Relationship Id="rId50" Type="http://schemas.openxmlformats.org/officeDocument/2006/relationships/header" Target="header40.xml"/><Relationship Id="rId104" Type="http://schemas.openxmlformats.org/officeDocument/2006/relationships/header" Target="header94.xml"/><Relationship Id="rId125" Type="http://schemas.openxmlformats.org/officeDocument/2006/relationships/header" Target="header115.xml"/><Relationship Id="rId146" Type="http://schemas.openxmlformats.org/officeDocument/2006/relationships/header" Target="header136.xml"/><Relationship Id="rId167" Type="http://schemas.openxmlformats.org/officeDocument/2006/relationships/header" Target="header157.xml"/><Relationship Id="rId188" Type="http://schemas.openxmlformats.org/officeDocument/2006/relationships/header" Target="header178.xml"/><Relationship Id="rId71" Type="http://schemas.openxmlformats.org/officeDocument/2006/relationships/header" Target="header61.xml"/><Relationship Id="rId92" Type="http://schemas.openxmlformats.org/officeDocument/2006/relationships/header" Target="header82.xml"/><Relationship Id="rId2" Type="http://schemas.openxmlformats.org/officeDocument/2006/relationships/styles" Target="styles.xml"/><Relationship Id="rId29" Type="http://schemas.openxmlformats.org/officeDocument/2006/relationships/header" Target="header19.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3.xml.rels><?xml version="1.0" encoding="UTF-8" standalone="yes"?>
<Relationships xmlns="http://schemas.openxmlformats.org/package/2006/relationships"><Relationship Id="rId1" Type="http://schemas.openxmlformats.org/officeDocument/2006/relationships/image" Target="media/image1.png"/></Relationships>
</file>

<file path=word/_rels/header194.xml.rels><?xml version="1.0" encoding="UTF-8" standalone="yes"?>
<Relationships xmlns="http://schemas.openxmlformats.org/package/2006/relationships"><Relationship Id="rId1" Type="http://schemas.openxmlformats.org/officeDocument/2006/relationships/image" Target="media/image1.png"/></Relationships>
</file>

<file path=word/_rels/header19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bertoassmann/Nextcloud/Rollenspiele/D&amp;D/5th/Orscheler%20Rollenspielrunde/Magiebuch/Magiebuch%20Template%20-%20Enchantmen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F0FBD-ECF8-F64A-9FBF-63BD12199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Magiebuch Template - Enchantment.dotx</Template>
  <TotalTime>0</TotalTime>
  <Pages>64</Pages>
  <Words>96</Words>
  <Characters>609</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Alberto Assmann</cp:lastModifiedBy>
  <cp:revision>3</cp:revision>
  <dcterms:created xsi:type="dcterms:W3CDTF">2021-02-06T17:01:00Z</dcterms:created>
  <dcterms:modified xsi:type="dcterms:W3CDTF">2021-02-08T11:05:00Z</dcterms:modified>
</cp:coreProperties>
</file>