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32871" w14:textId="03914A49" w:rsidR="00270747" w:rsidRDefault="00EB74C7" w:rsidP="007717E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347BF" wp14:editId="41808478">
                <wp:simplePos x="0" y="0"/>
                <wp:positionH relativeFrom="column">
                  <wp:posOffset>3331737</wp:posOffset>
                </wp:positionH>
                <wp:positionV relativeFrom="paragraph">
                  <wp:posOffset>-656604</wp:posOffset>
                </wp:positionV>
                <wp:extent cx="554071" cy="914400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071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20C6E" w14:textId="3ACBD7C5" w:rsidR="00AB562C" w:rsidRPr="00C3066F" w:rsidRDefault="00EB74C7">
                            <w:pP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instrText xml:space="preserve"> MERGEFIELD level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separate"/>
                            </w:r>
                            <w:r w:rsidR="00CD72C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112"/>
                                <w:szCs w:val="112"/>
                              </w:rPr>
                              <w:t>«level»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347BF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262.35pt;margin-top:-51.7pt;width:43.6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" filled="f" stroked="f" strokeweight=".5pt">
                <v:textbox>
                  <w:txbxContent>
                    <w:p w14:paraId="72D20C6E" w14:textId="3ACBD7C5" w:rsidR="00AB562C" w:rsidRPr="00C3066F" w:rsidRDefault="00EB74C7">
                      <w:pP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instrText xml:space="preserve"> MERGEFIELD level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separate"/>
                      </w:r>
                      <w:r w:rsidR="00CD72C7">
                        <w:rPr>
                          <w:rFonts w:ascii="BlackChancery" w:hAnsi="BlackChancery"/>
                          <w:noProof/>
                          <w:color w:val="4D4121"/>
                          <w:sz w:val="112"/>
                          <w:szCs w:val="112"/>
                        </w:rPr>
                        <w:t>«level»</w: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ED3B" wp14:editId="5E32C615">
                <wp:simplePos x="0" y="0"/>
                <wp:positionH relativeFrom="column">
                  <wp:posOffset>277252</wp:posOffset>
                </wp:positionH>
                <wp:positionV relativeFrom="paragraph">
                  <wp:posOffset>-734425</wp:posOffset>
                </wp:positionV>
                <wp:extent cx="2743200" cy="632298"/>
                <wp:effectExtent l="0" t="0" r="0" b="317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6322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C9F37" w14:textId="4E327662" w:rsidR="00AB562C" w:rsidRPr="00A37863" w:rsidRDefault="00EB74C7" w:rsidP="00AB562C">
                            <w:pPr>
                              <w:jc w:val="center"/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  <w:instrText xml:space="preserve"> MERGEFIELD name </w:instrTex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  <w:fldChar w:fldCharType="separate"/>
                            </w:r>
                            <w:r w:rsidR="00CD72C7"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noProof/>
                                <w:color w:val="4D4121"/>
                                <w:sz w:val="56"/>
                                <w:szCs w:val="56"/>
                              </w:rPr>
                              <w:t>«name»</w: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4ED3B" id="Textfeld 12" o:spid="_x0000_s1027" type="#_x0000_t202" style="position:absolute;margin-left:21.85pt;margin-top:-57.85pt;width:3in;height:49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" fillcolor="white [3201]" stroked="f" strokeweight=".5pt">
                <v:textbox>
                  <w:txbxContent>
                    <w:p w14:paraId="7F4C9F37" w14:textId="4E327662" w:rsidR="00AB562C" w:rsidRPr="00A37863" w:rsidRDefault="00EB74C7" w:rsidP="00AB562C">
                      <w:pPr>
                        <w:jc w:val="center"/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</w:pP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  <w:instrText xml:space="preserve"> MERGEFIELD name </w:instrTex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  <w:fldChar w:fldCharType="separate"/>
                      </w:r>
                      <w:r w:rsidR="00CD72C7"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noProof/>
                          <w:color w:val="4D4121"/>
                          <w:sz w:val="56"/>
                          <w:szCs w:val="56"/>
                        </w:rPr>
                        <w:t>«name»</w: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22A8F" wp14:editId="54DD1266">
                <wp:simplePos x="0" y="0"/>
                <wp:positionH relativeFrom="column">
                  <wp:posOffset>-188595</wp:posOffset>
                </wp:positionH>
                <wp:positionV relativeFrom="paragraph">
                  <wp:posOffset>3240405</wp:posOffset>
                </wp:positionV>
                <wp:extent cx="3886200" cy="18796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87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5A96D" w14:textId="7002C1DA" w:rsidR="00A37863" w:rsidRPr="00EB74C7" w:rsidRDefault="00EB74C7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EB74C7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description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CD72C7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«description»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2A8F" id="Textfeld 11" o:spid="_x0000_s1028" type="#_x0000_t202" style="position:absolute;margin-left:-14.85pt;margin-top:255.15pt;width:306pt;height:1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" filled="f" stroked="f" strokeweight=".5pt">
                <v:textbox>
                  <w:txbxContent>
                    <w:p w14:paraId="44E5A96D" w14:textId="7002C1DA" w:rsidR="00A37863" w:rsidRPr="00EB74C7" w:rsidRDefault="00EB74C7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EB74C7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description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CD72C7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«description»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D2A22" wp14:editId="09F74642">
                <wp:simplePos x="0" y="0"/>
                <wp:positionH relativeFrom="column">
                  <wp:posOffset>1233805</wp:posOffset>
                </wp:positionH>
                <wp:positionV relativeFrom="paragraph">
                  <wp:posOffset>2605405</wp:posOffset>
                </wp:positionV>
                <wp:extent cx="1079500" cy="3048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360FF" w14:textId="5D028049" w:rsidR="00A37863" w:rsidRPr="00EB74C7" w:rsidRDefault="00EB74C7" w:rsidP="00A37863">
                            <w:pPr>
                              <w:jc w:val="center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EB74C7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components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CD72C7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«components»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D2A22" id="Textfeld 8" o:spid="_x0000_s1029" type="#_x0000_t202" style="position:absolute;margin-left:97.15pt;margin-top:205.15pt;width:8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" filled="f" stroked="f" strokeweight=".5pt">
                <v:textbox>
                  <w:txbxContent>
                    <w:p w14:paraId="15C360FF" w14:textId="5D028049" w:rsidR="00A37863" w:rsidRPr="00EB74C7" w:rsidRDefault="00EB74C7" w:rsidP="00A37863">
                      <w:pPr>
                        <w:jc w:val="center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EB74C7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components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CD72C7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«components»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7321D1" wp14:editId="22E75C6C">
                <wp:simplePos x="0" y="0"/>
                <wp:positionH relativeFrom="column">
                  <wp:posOffset>-264795</wp:posOffset>
                </wp:positionH>
                <wp:positionV relativeFrom="paragraph">
                  <wp:posOffset>2351405</wp:posOffset>
                </wp:positionV>
                <wp:extent cx="1079500" cy="25400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BE4C0" w14:textId="6450416E" w:rsidR="00A37863" w:rsidRPr="00EB74C7" w:rsidRDefault="00EB74C7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casting_time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D72C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«casting_time»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21D1" id="Textfeld 9" o:spid="_x0000_s1030" type="#_x0000_t202" style="position:absolute;margin-left:-20.85pt;margin-top:185.15pt;width:8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" filled="f" stroked="f" strokeweight=".5pt">
                <v:textbox>
                  <w:txbxContent>
                    <w:p w14:paraId="68FBE4C0" w14:textId="6450416E" w:rsidR="00A37863" w:rsidRPr="00EB74C7" w:rsidRDefault="00EB74C7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casting_time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CD72C7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«casting_time»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30883" wp14:editId="291C9B27">
                <wp:simplePos x="0" y="0"/>
                <wp:positionH relativeFrom="column">
                  <wp:posOffset>-533400</wp:posOffset>
                </wp:positionH>
                <wp:positionV relativeFrom="paragraph">
                  <wp:posOffset>2108200</wp:posOffset>
                </wp:positionV>
                <wp:extent cx="1079500" cy="27940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D5B83" w14:textId="09CCDB70" w:rsidR="00A37863" w:rsidRPr="00EB74C7" w:rsidRDefault="00EB74C7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range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D72C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«range»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0883" id="Textfeld 10" o:spid="_x0000_s1031" type="#_x0000_t202" style="position:absolute;margin-left:-42pt;margin-top:166pt;width:8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" filled="f" stroked="f" strokeweight=".5pt">
                <v:textbox>
                  <w:txbxContent>
                    <w:p w14:paraId="770D5B83" w14:textId="09CCDB70" w:rsidR="00A37863" w:rsidRPr="00EB74C7" w:rsidRDefault="00EB74C7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range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CD72C7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«range»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E2ECF" wp14:editId="4588AC4D">
                <wp:simplePos x="0" y="0"/>
                <wp:positionH relativeFrom="column">
                  <wp:posOffset>2694305</wp:posOffset>
                </wp:positionH>
                <wp:positionV relativeFrom="paragraph">
                  <wp:posOffset>2389505</wp:posOffset>
                </wp:positionV>
                <wp:extent cx="1079500" cy="2794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0CFCE" w14:textId="4203F238" w:rsidR="00A37863" w:rsidRPr="00EB74C7" w:rsidRDefault="00EB74C7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duration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D72C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«duration»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2ECF" id="Textfeld 7" o:spid="_x0000_s1032" type="#_x0000_t202" style="position:absolute;margin-left:212.15pt;margin-top:188.15pt;width:85pt;height: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" filled="f" stroked="f" strokeweight=".5pt">
                <v:textbox>
                  <w:txbxContent>
                    <w:p w14:paraId="7570CFCE" w14:textId="4203F238" w:rsidR="00A37863" w:rsidRPr="00EB74C7" w:rsidRDefault="00EB74C7" w:rsidP="00A37863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duration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CD72C7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«duration»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B3EAE" wp14:editId="7FED6C4E">
                <wp:simplePos x="0" y="0"/>
                <wp:positionH relativeFrom="column">
                  <wp:posOffset>3024505</wp:posOffset>
                </wp:positionH>
                <wp:positionV relativeFrom="paragraph">
                  <wp:posOffset>2110105</wp:posOffset>
                </wp:positionV>
                <wp:extent cx="1079500" cy="2794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A5CDC" w14:textId="66043C85" w:rsidR="00A37863" w:rsidRPr="00EB74C7" w:rsidRDefault="00EB74C7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target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D72C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«target»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B3EAE" id="Textfeld 6" o:spid="_x0000_s1033" type="#_x0000_t202" style="position:absolute;margin-left:238.15pt;margin-top:166.15pt;width:8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" filled="f" stroked="f" strokeweight=".5pt">
                <v:textbox>
                  <w:txbxContent>
                    <w:p w14:paraId="0E8A5CDC" w14:textId="66043C85" w:rsidR="00A37863" w:rsidRPr="00EB74C7" w:rsidRDefault="00EB74C7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target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CD72C7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«target»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w:drawing>
          <wp:anchor distT="0" distB="0" distL="114300" distR="114300" simplePos="0" relativeHeight="251663360" behindDoc="0" locked="0" layoutInCell="1" allowOverlap="1" wp14:anchorId="0A606967" wp14:editId="6E942675">
            <wp:simplePos x="0" y="0"/>
            <wp:positionH relativeFrom="margin">
              <wp:posOffset>3699510</wp:posOffset>
            </wp:positionH>
            <wp:positionV relativeFrom="margin">
              <wp:posOffset>433814</wp:posOffset>
            </wp:positionV>
            <wp:extent cx="582338" cy="14732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7863" w:rsidRPr="00A37863">
        <w:rPr>
          <w:noProof/>
          <w:color w:val="4D4121"/>
        </w:rPr>
        <w:drawing>
          <wp:anchor distT="0" distB="0" distL="114300" distR="114300" simplePos="0" relativeHeight="251661312" behindDoc="0" locked="0" layoutInCell="1" allowOverlap="1" wp14:anchorId="70B6DC25" wp14:editId="3882BEF6">
            <wp:simplePos x="0" y="0"/>
            <wp:positionH relativeFrom="margin">
              <wp:posOffset>-772795</wp:posOffset>
            </wp:positionH>
            <wp:positionV relativeFrom="margin">
              <wp:posOffset>430530</wp:posOffset>
            </wp:positionV>
            <wp:extent cx="582338" cy="14732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70747" w:rsidSect="0077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691EA" w14:textId="77777777" w:rsidR="00344909" w:rsidRDefault="00344909" w:rsidP="007717E6">
      <w:r>
        <w:separator/>
      </w:r>
    </w:p>
  </w:endnote>
  <w:endnote w:type="continuationSeparator" w:id="0">
    <w:p w14:paraId="44BE1ED3" w14:textId="77777777" w:rsidR="00344909" w:rsidRDefault="00344909" w:rsidP="0077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ED10ED30-19A7-EC43-BC3D-5F3F9F1BF9EF}"/>
    <w:embedBoldItalic r:id="rId2" w:fontKey="{B8613F4F-4A02-154E-A830-3B604B925B69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3" w:fontKey="{73EF4F0F-8E22-7C4A-BAEC-A1D47485B95C}"/>
    <w:embedBoldItalic r:id="rId4" w:fontKey="{4B3C10DF-B37E-674A-BD49-EC4369243092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5" w:fontKey="{E7766E10-27D6-424B-BFDA-9422613BC141}"/>
  </w:font>
  <w:font w:name="BlackChancery">
    <w:altName w:val="BlackChancery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6" w:fontKey="{66F1F841-890B-0A4B-A0B6-D91A64D50475}"/>
    <w:embedBoldItalic r:id="rId7" w:fontKey="{D4AE88CC-7F0E-ED4F-A8A1-A3F36120E3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C3EA9" w14:textId="77777777" w:rsidR="00CD72C7" w:rsidRDefault="00CD72C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5BEAD" w14:textId="77777777" w:rsidR="00CD72C7" w:rsidRDefault="00CD72C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14116" w14:textId="77777777" w:rsidR="00CD72C7" w:rsidRDefault="00CD7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A328E7" w14:textId="77777777" w:rsidR="00344909" w:rsidRDefault="00344909" w:rsidP="007717E6">
      <w:r>
        <w:separator/>
      </w:r>
    </w:p>
  </w:footnote>
  <w:footnote w:type="continuationSeparator" w:id="0">
    <w:p w14:paraId="5DE655BE" w14:textId="77777777" w:rsidR="00344909" w:rsidRDefault="00344909" w:rsidP="0077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C9493" w14:textId="2D73EDA4" w:rsidR="007717E6" w:rsidRDefault="00CD72C7">
    <w:pPr>
      <w:pStyle w:val="Kopfzeile"/>
    </w:pPr>
    <w:r>
      <w:rPr>
        <w:noProof/>
      </w:rPr>
    </w:r>
    <w:r w:rsidR="00CD72C7">
      <w:rPr>
        <w:noProof/>
      </w:rPr>
      <w:pict w14:anchorId="537085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511164" o:spid="_x0000_s1029" type="#_x0000_t75" alt="" style="position:absolute;margin-left:0;margin-top:0;width:384pt;height:580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- Illusion_Whi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B4433" w14:textId="7B1B2291" w:rsidR="007717E6" w:rsidRDefault="00CD72C7">
    <w:pPr>
      <w:pStyle w:val="Kopfzeile"/>
    </w:pPr>
    <w:r>
      <w:rPr>
        <w:noProof/>
      </w:rPr>
    </w:r>
    <w:r w:rsidR="00CD72C7">
      <w:rPr>
        <w:noProof/>
      </w:rPr>
      <w:pict w14:anchorId="5B0A13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511165" o:spid="_x0000_s1030" type="#_x0000_t75" alt="" style="position:absolute;margin-left:0;margin-top:0;width:384pt;height:580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- Illusion_Whi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3617" w14:textId="0DA2A8CB" w:rsidR="007717E6" w:rsidRDefault="00CD72C7">
    <w:pPr>
      <w:pStyle w:val="Kopfzeile"/>
    </w:pPr>
    <w:r>
      <w:rPr>
        <w:noProof/>
      </w:rPr>
    </w:r>
    <w:r w:rsidR="00CD72C7">
      <w:rPr>
        <w:noProof/>
      </w:rPr>
      <w:pict w14:anchorId="34322A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511163" o:spid="_x0000_s1028" type="#_x0000_t75" alt="" style="position:absolute;margin-left:0;margin-top:0;width:384pt;height:580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- Illusion_Whi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embedTrueTypeFonts/>
  <w:proofState w:spelling="clean" w:grammar="clean"/>
  <w:attachedTemplate r:id="rId1"/>
  <w:mailMerge>
    <w:mainDocumentType w:val="formLetters"/>
    <w:linkToQuery/>
    <w:dataType w:val="textFile"/>
    <w:query w:val="SELECT * FROM /Users/albertoassmann/Nextcloud/Rollenspiele/D&amp;D/5th/Orscheler Rollenspielrunde/Magiebuch/spells/Illusion/Illusion.xlsx"/>
    <w:dataSource r:id="rId2"/>
    <w:activeRecord w:val="4"/>
  </w:mailMerge>
  <w:defaultTabStop w:val="708"/>
  <w:hyphenationZone w:val="425"/>
  <w:characterSpacingControl w:val="doNotCompress"/>
  <w:hdrShapeDefaults>
    <o:shapedefaults v:ext="edit" spidmax="410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52"/>
    <w:rsid w:val="001D1093"/>
    <w:rsid w:val="001F3834"/>
    <w:rsid w:val="00270747"/>
    <w:rsid w:val="002F3012"/>
    <w:rsid w:val="00314069"/>
    <w:rsid w:val="00344909"/>
    <w:rsid w:val="00405B46"/>
    <w:rsid w:val="00634852"/>
    <w:rsid w:val="0069399F"/>
    <w:rsid w:val="006C6C02"/>
    <w:rsid w:val="007717E6"/>
    <w:rsid w:val="007946BF"/>
    <w:rsid w:val="008A0C41"/>
    <w:rsid w:val="00A37863"/>
    <w:rsid w:val="00AB562C"/>
    <w:rsid w:val="00B75345"/>
    <w:rsid w:val="00C3066F"/>
    <w:rsid w:val="00CD72C7"/>
    <w:rsid w:val="00EB5172"/>
    <w:rsid w:val="00EB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3"/>
    <o:shapelayout v:ext="edit">
      <o:idmap v:ext="edit" data="1"/>
    </o:shapelayout>
  </w:shapeDefaults>
  <w:decimalSymbol w:val=","/>
  <w:listSeparator w:val=";"/>
  <w14:docId w14:val="40992F93"/>
  <w15:chartTrackingRefBased/>
  <w15:docId w15:val="{C9E0C27B-3D14-9B4A-A72E-5C77ED4F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7863"/>
  </w:style>
  <w:style w:type="paragraph" w:styleId="berschrift1">
    <w:name w:val="heading 1"/>
    <w:basedOn w:val="Standard"/>
    <w:next w:val="Standard"/>
    <w:link w:val="berschrift1Zchn"/>
    <w:uiPriority w:val="9"/>
    <w:qFormat/>
    <w:rsid w:val="007717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7E6"/>
  </w:style>
  <w:style w:type="paragraph" w:styleId="Fuzeile">
    <w:name w:val="footer"/>
    <w:basedOn w:val="Standard"/>
    <w:link w:val="Fu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7E6"/>
  </w:style>
  <w:style w:type="character" w:customStyle="1" w:styleId="berschrift1Zchn">
    <w:name w:val="Überschrift 1 Zchn"/>
    <w:basedOn w:val="Absatz-Standardschriftart"/>
    <w:link w:val="berschrift1"/>
    <w:uiPriority w:val="9"/>
    <w:rsid w:val="00771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/Users/albertoassmann/Nextcloud/Rollenspiele/D&amp;D/5th/Orscheler%20Rollenspielrunde/Magiebuch/spells/Illusion/Illusion.xlsx" TargetMode="External"/><Relationship Id="rId1" Type="http://schemas.openxmlformats.org/officeDocument/2006/relationships/attachedTemplate" Target="file:////Users/albertoassmann/Nextcloud/Rollenspiele/D&amp;D/5th/Orscheler%20Rollenspielrunde/Magiebuch/Magiebuch%20Template%20-%20Enchantmen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9F0FBD-ECF8-F64A-9FBF-63BD1219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Magiebuch Template - Enchantment.dotx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Alberto Assmann</cp:lastModifiedBy>
  <cp:revision>4</cp:revision>
  <dcterms:created xsi:type="dcterms:W3CDTF">2021-02-06T11:06:00Z</dcterms:created>
  <dcterms:modified xsi:type="dcterms:W3CDTF">2021-02-08T11:01:00Z</dcterms:modified>
</cp:coreProperties>
</file>