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CC64C0" w14:textId="504930AB" w:rsidR="00906DCA" w:rsidRDefault="00A84CB1" w:rsidP="007717E6">
      <w:pPr>
        <w:sectPr w:rsidR="00906DCA" w:rsidSect="00906DCA">
          <w:headerReference w:type="even" r:id="rId7"/>
          <w:headerReference w:type="default" r:id="rId8"/>
          <w:footerReference w:type="even" r:id="rId9"/>
          <w:footerReference w:type="default" r:id="rId10"/>
          <w:headerReference w:type="first" r:id="rId11"/>
          <w:footerReference w:type="first" r:id="rId1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665408" behindDoc="0" locked="0" layoutInCell="1" allowOverlap="1" wp14:anchorId="747773AE" wp14:editId="6DD4DAA8">
                <wp:simplePos x="0" y="0"/>
                <wp:positionH relativeFrom="column">
                  <wp:posOffset>490855</wp:posOffset>
                </wp:positionH>
                <wp:positionV relativeFrom="paragraph">
                  <wp:posOffset>2599055</wp:posOffset>
                </wp:positionV>
                <wp:extent cx="2457450" cy="641350"/>
                <wp:effectExtent l="0" t="0" r="0" b="0"/>
                <wp:wrapNone/>
                <wp:docPr id="8" name="Textfeld 8"/>
                <wp:cNvGraphicFramePr/>
                <a:graphic xmlns:a="http://schemas.openxmlformats.org/drawingml/2006/main">
                  <a:graphicData uri="http://schemas.microsoft.com/office/word/2010/wordprocessingShape">
                    <wps:wsp>
                      <wps:cNvSpPr txBox="1"/>
                      <wps:spPr>
                        <a:xfrm>
                          <a:off x="0" y="0"/>
                          <a:ext cx="2457450" cy="641350"/>
                        </a:xfrm>
                        <a:prstGeom prst="rect">
                          <a:avLst/>
                        </a:prstGeom>
                        <a:noFill/>
                        <a:ln w="6350">
                          <a:noFill/>
                        </a:ln>
                      </wps:spPr>
                      <wps:txbx>
                        <w:txbxContent>
                          <w:p w14:paraId="24EE9513" w14:textId="19D54F20"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sprinkling of holy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7773AE" id="_x0000_t202" coordsize="21600,21600" o:spt="202" path="m,l,21600r21600,l21600,xe">
                <v:stroke joinstyle="miter"/>
                <v:path gradientshapeok="t" o:connecttype="rect"/>
              </v:shapetype>
              <v:shape id="Textfeld 8" o:spid="_x0000_s1026" type="#_x0000_t202" style="position:absolute;margin-left:38.65pt;margin-top:204.65pt;width:193.5pt;height: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" filled="f" stroked="f" strokeweight=".5pt">
                <v:textbox>
                  <w:txbxContent>
                    <w:p w14:paraId="24EE9513" w14:textId="19D54F20"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sprinkling of holy water)</w:t>
                      </w:r>
                    </w:p>
                  </w:txbxContent>
                </v:textbox>
              </v:shape>
            </w:pict>
          </mc:Fallback>
        </mc:AlternateContent>
      </w:r>
      <w:r w:rsidR="00906DCA">
        <w:rPr>
          <w:noProof/>
        </w:rPr>
        <mc:AlternateContent>
          <mc:Choice Requires="wps">
            <w:drawing>
              <wp:anchor distT="0" distB="0" distL="114300" distR="114300" simplePos="0" relativeHeight="251660288" behindDoc="0" locked="0" layoutInCell="1" allowOverlap="1" wp14:anchorId="76B19349" wp14:editId="12569E3D">
                <wp:simplePos x="0" y="0"/>
                <wp:positionH relativeFrom="column">
                  <wp:posOffset>3409558</wp:posOffset>
                </wp:positionH>
                <wp:positionV relativeFrom="paragraph">
                  <wp:posOffset>-656604</wp:posOffset>
                </wp:positionV>
                <wp:extent cx="476656" cy="875490"/>
                <wp:effectExtent l="0" t="0" r="0" b="0"/>
                <wp:wrapNone/>
                <wp:docPr id="13" name="Textfeld 13"/>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0E7C69D4"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19349" id="Textfeld 13" o:spid="_x0000_s1027" type="#_x0000_t202" style="position:absolute;margin-left:268.45pt;margin-top:-51.7pt;width:37.55pt;height:6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" filled="f" stroked="f" strokeweight=".5pt">
                <v:textbox>
                  <w:txbxContent>
                    <w:p w14:paraId="0E7C69D4"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906DCA">
        <w:rPr>
          <w:noProof/>
        </w:rPr>
        <mc:AlternateContent>
          <mc:Choice Requires="wps">
            <w:drawing>
              <wp:anchor distT="0" distB="0" distL="114300" distR="114300" simplePos="0" relativeHeight="251664384" behindDoc="0" locked="0" layoutInCell="1" allowOverlap="1" wp14:anchorId="2FA0B692" wp14:editId="4388C2A0">
                <wp:simplePos x="0" y="0"/>
                <wp:positionH relativeFrom="column">
                  <wp:posOffset>2689711</wp:posOffset>
                </wp:positionH>
                <wp:positionV relativeFrom="paragraph">
                  <wp:posOffset>2388154</wp:posOffset>
                </wp:positionV>
                <wp:extent cx="1313234" cy="408562"/>
                <wp:effectExtent l="0" t="0" r="0" b="0"/>
                <wp:wrapNone/>
                <wp:docPr id="7" name="Textfeld 7"/>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11D69A9F"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0B692" id="Textfeld 7" o:spid="_x0000_s1028" type="#_x0000_t202" style="position:absolute;margin-left:211.8pt;margin-top:188.05pt;width:103.4pt;height:32.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" filled="f" stroked="f" strokeweight=".5pt">
                <v:textbox>
                  <w:txbxContent>
                    <w:p w14:paraId="11D69A9F"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663360" behindDoc="0" locked="0" layoutInCell="1" allowOverlap="1" wp14:anchorId="709F47D1" wp14:editId="29931902">
                <wp:simplePos x="0" y="0"/>
                <wp:positionH relativeFrom="column">
                  <wp:posOffset>3020452</wp:posOffset>
                </wp:positionH>
                <wp:positionV relativeFrom="paragraph">
                  <wp:posOffset>2106051</wp:posOffset>
                </wp:positionV>
                <wp:extent cx="1180289" cy="379379"/>
                <wp:effectExtent l="0" t="0" r="0" b="0"/>
                <wp:wrapNone/>
                <wp:docPr id="6" name="Textfeld 6"/>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3CE61031"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3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F47D1" id="Textfeld 6" o:spid="_x0000_s1029" type="#_x0000_t202" style="position:absolute;margin-left:237.85pt;margin-top:165.85pt;width:92.95pt;height:2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" filled="f" stroked="f" strokeweight=".5pt">
                <v:textbox>
                  <w:txbxContent>
                    <w:p w14:paraId="3CE61031"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3 creatures</w:t>
                      </w:r>
                    </w:p>
                  </w:txbxContent>
                </v:textbox>
              </v:shape>
            </w:pict>
          </mc:Fallback>
        </mc:AlternateContent>
      </w:r>
      <w:r w:rsidR="00906DCA">
        <w:rPr>
          <w:noProof/>
        </w:rPr>
        <mc:AlternateContent>
          <mc:Choice Requires="wps">
            <w:drawing>
              <wp:anchor distT="0" distB="0" distL="114300" distR="114300" simplePos="0" relativeHeight="251666432" behindDoc="0" locked="0" layoutInCell="1" allowOverlap="1" wp14:anchorId="0B3333C7" wp14:editId="465608CC">
                <wp:simplePos x="0" y="0"/>
                <wp:positionH relativeFrom="column">
                  <wp:posOffset>-267497</wp:posOffset>
                </wp:positionH>
                <wp:positionV relativeFrom="paragraph">
                  <wp:posOffset>2349242</wp:posOffset>
                </wp:positionV>
                <wp:extent cx="1079500" cy="318311"/>
                <wp:effectExtent l="0" t="0" r="0" b="0"/>
                <wp:wrapNone/>
                <wp:docPr id="9" name="Textfeld 9"/>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A64CB9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333C7" id="Textfeld 9" o:spid="_x0000_s1030" type="#_x0000_t202" style="position:absolute;margin-left:-21.05pt;margin-top:185pt;width:85pt;height:25.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" filled="f" stroked="f" strokeweight=".5pt">
                <v:textbox>
                  <w:txbxContent>
                    <w:p w14:paraId="0A64CB9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659264" behindDoc="0" locked="0" layoutInCell="1" allowOverlap="1" wp14:anchorId="6D9C5A17" wp14:editId="22391859">
                <wp:simplePos x="0" y="0"/>
                <wp:positionH relativeFrom="column">
                  <wp:posOffset>277252</wp:posOffset>
                </wp:positionH>
                <wp:positionV relativeFrom="paragraph">
                  <wp:posOffset>-734425</wp:posOffset>
                </wp:positionV>
                <wp:extent cx="2743200" cy="554477"/>
                <wp:effectExtent l="0" t="0" r="0" b="4445"/>
                <wp:wrapNone/>
                <wp:docPr id="12" name="Textfeld 1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952D535"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9C5A17" id="Textfeld 12" o:spid="_x0000_s1031" type="#_x0000_t202" style="position:absolute;margin-left:21.85pt;margin-top:-57.85pt;width:3in;height:43.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" fillcolor="white [3201]" stroked="f" strokeweight=".5pt">
                <v:textbox>
                  <w:txbxContent>
                    <w:p w14:paraId="1952D535"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Bless</w:t>
                      </w:r>
                    </w:p>
                  </w:txbxContent>
                </v:textbox>
              </v:shape>
            </w:pict>
          </mc:Fallback>
        </mc:AlternateContent>
      </w:r>
      <w:r w:rsidR="00906DCA">
        <w:rPr>
          <w:noProof/>
        </w:rPr>
        <mc:AlternateContent>
          <mc:Choice Requires="wps">
            <w:drawing>
              <wp:anchor distT="0" distB="0" distL="114300" distR="114300" simplePos="0" relativeHeight="251668480" behindDoc="0" locked="0" layoutInCell="1" allowOverlap="1" wp14:anchorId="0367C8B5" wp14:editId="3F8B67F9">
                <wp:simplePos x="0" y="0"/>
                <wp:positionH relativeFrom="column">
                  <wp:posOffset>-188595</wp:posOffset>
                </wp:positionH>
                <wp:positionV relativeFrom="paragraph">
                  <wp:posOffset>3240405</wp:posOffset>
                </wp:positionV>
                <wp:extent cx="3886200" cy="1879600"/>
                <wp:effectExtent l="0" t="0" r="0" b="0"/>
                <wp:wrapNone/>
                <wp:docPr id="11" name="Textfeld 11"/>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77AF1891" w14:textId="424CB07E"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bless up to three creatures of your choice within range. Whenever a target makes an attack roll or a saving throw before the spell ends, the target can roll a d4 and add the number rolled to the attack roll or saving throw.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target one additional creature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7C8B5" id="Textfeld 11" o:spid="_x0000_s1032" type="#_x0000_t202" style="position:absolute;margin-left:-14.85pt;margin-top:255.15pt;width:306pt;height:1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" filled="f" stroked="f" strokeweight=".5pt">
                <v:textbox>
                  <w:txbxContent>
                    <w:p w14:paraId="77AF1891" w14:textId="424CB07E"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bless up to three creatures of your choice within range. Whenever a target makes an attack roll or a saving throw before the spell ends, the target can roll a d4 and add the number rolled to the attack roll or saving throw.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target one additional creature for each slot level above 1st.</w:t>
                      </w:r>
                    </w:p>
                  </w:txbxContent>
                </v:textbox>
              </v:shape>
            </w:pict>
          </mc:Fallback>
        </mc:AlternateContent>
      </w:r>
      <w:r w:rsidR="00906DCA">
        <w:rPr>
          <w:noProof/>
        </w:rPr>
        <mc:AlternateContent>
          <mc:Choice Requires="wps">
            <w:drawing>
              <wp:anchor distT="0" distB="0" distL="114300" distR="114300" simplePos="0" relativeHeight="251667456" behindDoc="0" locked="0" layoutInCell="1" allowOverlap="1" wp14:anchorId="62209957" wp14:editId="17A78F4D">
                <wp:simplePos x="0" y="0"/>
                <wp:positionH relativeFrom="column">
                  <wp:posOffset>-533400</wp:posOffset>
                </wp:positionH>
                <wp:positionV relativeFrom="paragraph">
                  <wp:posOffset>2108200</wp:posOffset>
                </wp:positionV>
                <wp:extent cx="1079500" cy="279400"/>
                <wp:effectExtent l="0" t="0" r="0" b="0"/>
                <wp:wrapNone/>
                <wp:docPr id="10" name="Textfeld 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1B1497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09957" id="Textfeld 10" o:spid="_x0000_s1033" type="#_x0000_t202" style="position:absolute;margin-left:-42pt;margin-top:166pt;width:85pt;height: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X/P1lzACAABaBAAADgAAAAAAAAAAAAAA&#13;&#10;AAAuAgAAZHJzL2Uyb0RvYy54bWxQSwECLQAUAAYACAAAACEA9IKwwOMAAAAPAQAADwAAAAAAAAAA&#13;&#10;AAAAAACKBAAAZHJzL2Rvd25yZXYueG1sUEsFBgAAAAAEAAQA8wAAAJoFAAAAAA==&#13;&#10;" filled="f" stroked="f" strokeweight=".5pt">
                <v:textbox>
                  <w:txbxContent>
                    <w:p w14:paraId="41B1497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06DCA">
        <w:rPr>
          <w:noProof/>
        </w:rPr>
        <w:drawing>
          <wp:anchor distT="0" distB="0" distL="114300" distR="114300" simplePos="0" relativeHeight="251662336" behindDoc="0" locked="0" layoutInCell="1" allowOverlap="1" wp14:anchorId="123137A5" wp14:editId="0530710A">
            <wp:simplePos x="0" y="0"/>
            <wp:positionH relativeFrom="margin">
              <wp:posOffset>3699510</wp:posOffset>
            </wp:positionH>
            <wp:positionV relativeFrom="margin">
              <wp:posOffset>433814</wp:posOffset>
            </wp:positionV>
            <wp:extent cx="582338" cy="14732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661312" behindDoc="0" locked="0" layoutInCell="1" allowOverlap="1" wp14:anchorId="2E6D33AC" wp14:editId="2E641950">
            <wp:simplePos x="0" y="0"/>
            <wp:positionH relativeFrom="margin">
              <wp:posOffset>-772795</wp:posOffset>
            </wp:positionH>
            <wp:positionV relativeFrom="margin">
              <wp:posOffset>430530</wp:posOffset>
            </wp:positionV>
            <wp:extent cx="582338" cy="14732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C42049A" w14:textId="53CE9307" w:rsidR="00906DCA" w:rsidRDefault="00A84CB1" w:rsidP="007717E6">
      <w:pPr>
        <w:sectPr w:rsidR="00906DCA" w:rsidSect="00906DCA">
          <w:headerReference w:type="even" r:id="rId14"/>
          <w:headerReference w:type="default" r:id="rId15"/>
          <w:headerReference w:type="first" r:id="rId1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79744" behindDoc="0" locked="0" layoutInCell="1" allowOverlap="1" wp14:anchorId="51B25D38" wp14:editId="34DF36ED">
                <wp:simplePos x="0" y="0"/>
                <wp:positionH relativeFrom="column">
                  <wp:posOffset>-188595</wp:posOffset>
                </wp:positionH>
                <wp:positionV relativeFrom="paragraph">
                  <wp:posOffset>3240405</wp:posOffset>
                </wp:positionV>
                <wp:extent cx="3886200" cy="2978150"/>
                <wp:effectExtent l="0" t="0" r="0" b="0"/>
                <wp:wrapNone/>
                <wp:docPr id="23" name="Textfeld 23"/>
                <wp:cNvGraphicFramePr/>
                <a:graphic xmlns:a="http://schemas.openxmlformats.org/drawingml/2006/main">
                  <a:graphicData uri="http://schemas.microsoft.com/office/word/2010/wordprocessingShape">
                    <wps:wsp>
                      <wps:cNvSpPr txBox="1"/>
                      <wps:spPr>
                        <a:xfrm>
                          <a:off x="0" y="0"/>
                          <a:ext cx="3886200" cy="2978150"/>
                        </a:xfrm>
                        <a:prstGeom prst="rect">
                          <a:avLst/>
                        </a:prstGeom>
                        <a:noFill/>
                        <a:ln w="6350">
                          <a:noFill/>
                        </a:ln>
                      </wps:spPr>
                      <wps:txbx>
                        <w:txbxContent>
                          <w:p w14:paraId="2D446564" w14:textId="7E4C0004"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attempt to charm a humanoid you can see within range. It must make a Wisdom saving throw, and does so with advantage if you or your companions are fighting it. If it fails the saving throw, it is charmed by you until the spell ends or until you or your companions do anything harmful to it. The charmed creature regards you as a friendly acquaintance. When the spell ends, the creature knows it was charmed by you.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target one additional creature for each slot level above 1st. The creatures must be within 30 feet of each other when you target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25D38" id="Textfeld 23" o:spid="_x0000_s1034" type="#_x0000_t202" style="position:absolute;margin-left:-14.85pt;margin-top:255.15pt;width:306pt;height:2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" filled="f" stroked="f" strokeweight=".5pt">
                <v:textbox>
                  <w:txbxContent>
                    <w:p w14:paraId="2D446564" w14:textId="7E4C0004"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attempt to charm a humanoid you can see within range. It must make a Wisdom saving throw, and does so with advantage if you or your companions are fighting it. If it fails the saving throw, it is charmed by you until the spell ends or until you or your companions do anything harmful to it. The charmed creature regards you as a friendly acquaintance. When the spell ends, the creature knows it was charmed by you. </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target one additional creature for each slot level above 1st. The creatures must be within 30 feet of each other when you target them.</w:t>
                      </w:r>
                    </w:p>
                  </w:txbxContent>
                </v:textbox>
              </v:shape>
            </w:pict>
          </mc:Fallback>
        </mc:AlternateContent>
      </w:r>
      <w:r w:rsidR="00906DCA">
        <w:rPr>
          <w:noProof/>
        </w:rPr>
        <mc:AlternateContent>
          <mc:Choice Requires="wps">
            <w:drawing>
              <wp:anchor distT="0" distB="0" distL="114300" distR="114300" simplePos="0" relativeHeight="251671552" behindDoc="0" locked="0" layoutInCell="1" allowOverlap="1" wp14:anchorId="512BE502" wp14:editId="1BFD5A7E">
                <wp:simplePos x="0" y="0"/>
                <wp:positionH relativeFrom="column">
                  <wp:posOffset>3409558</wp:posOffset>
                </wp:positionH>
                <wp:positionV relativeFrom="paragraph">
                  <wp:posOffset>-656604</wp:posOffset>
                </wp:positionV>
                <wp:extent cx="476656" cy="875490"/>
                <wp:effectExtent l="0" t="0" r="0" b="0"/>
                <wp:wrapNone/>
                <wp:docPr id="17" name="Textfeld 17"/>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79816969"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BE502" id="Textfeld 17" o:spid="_x0000_s1035" type="#_x0000_t202" style="position:absolute;margin-left:268.45pt;margin-top:-51.7pt;width:37.55pt;height:68.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" filled="f" stroked="f" strokeweight=".5pt">
                <v:textbox>
                  <w:txbxContent>
                    <w:p w14:paraId="79816969"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906DCA">
        <w:rPr>
          <w:noProof/>
        </w:rPr>
        <mc:AlternateContent>
          <mc:Choice Requires="wps">
            <w:drawing>
              <wp:anchor distT="0" distB="0" distL="114300" distR="114300" simplePos="0" relativeHeight="251676672" behindDoc="0" locked="0" layoutInCell="1" allowOverlap="1" wp14:anchorId="6185424D" wp14:editId="504D7C75">
                <wp:simplePos x="0" y="0"/>
                <wp:positionH relativeFrom="column">
                  <wp:posOffset>1230562</wp:posOffset>
                </wp:positionH>
                <wp:positionV relativeFrom="paragraph">
                  <wp:posOffset>2602162</wp:posOffset>
                </wp:positionV>
                <wp:extent cx="1079500" cy="369652"/>
                <wp:effectExtent l="0" t="0" r="0" b="0"/>
                <wp:wrapNone/>
                <wp:docPr id="18" name="Textfeld 18"/>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01FFF4BC"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5424D" id="Textfeld 18" o:spid="_x0000_s1036" type="#_x0000_t202" style="position:absolute;margin-left:96.9pt;margin-top:204.9pt;width:85pt;height:29.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" filled="f" stroked="f" strokeweight=".5pt">
                <v:textbox>
                  <w:txbxContent>
                    <w:p w14:paraId="01FFF4BC"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v:textbox>
              </v:shape>
            </w:pict>
          </mc:Fallback>
        </mc:AlternateContent>
      </w:r>
      <w:r w:rsidR="00906DCA">
        <w:rPr>
          <w:noProof/>
        </w:rPr>
        <mc:AlternateContent>
          <mc:Choice Requires="wps">
            <w:drawing>
              <wp:anchor distT="0" distB="0" distL="114300" distR="114300" simplePos="0" relativeHeight="251675648" behindDoc="0" locked="0" layoutInCell="1" allowOverlap="1" wp14:anchorId="47AC7157" wp14:editId="3D84F278">
                <wp:simplePos x="0" y="0"/>
                <wp:positionH relativeFrom="column">
                  <wp:posOffset>2689711</wp:posOffset>
                </wp:positionH>
                <wp:positionV relativeFrom="paragraph">
                  <wp:posOffset>2388154</wp:posOffset>
                </wp:positionV>
                <wp:extent cx="1313234" cy="408562"/>
                <wp:effectExtent l="0" t="0" r="0" b="0"/>
                <wp:wrapNone/>
                <wp:docPr id="19" name="Textfeld 19"/>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1D8EA7BF"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C7157" id="Textfeld 19" o:spid="_x0000_s1037" type="#_x0000_t202" style="position:absolute;margin-left:211.8pt;margin-top:188.05pt;width:103.4pt;height:32.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" filled="f" stroked="f" strokeweight=".5pt">
                <v:textbox>
                  <w:txbxContent>
                    <w:p w14:paraId="1D8EA7BF"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906DCA">
        <w:rPr>
          <w:noProof/>
        </w:rPr>
        <mc:AlternateContent>
          <mc:Choice Requires="wps">
            <w:drawing>
              <wp:anchor distT="0" distB="0" distL="114300" distR="114300" simplePos="0" relativeHeight="251674624" behindDoc="0" locked="0" layoutInCell="1" allowOverlap="1" wp14:anchorId="3056B398" wp14:editId="0934AB6F">
                <wp:simplePos x="0" y="0"/>
                <wp:positionH relativeFrom="column">
                  <wp:posOffset>3020452</wp:posOffset>
                </wp:positionH>
                <wp:positionV relativeFrom="paragraph">
                  <wp:posOffset>2106051</wp:posOffset>
                </wp:positionV>
                <wp:extent cx="1180289" cy="379379"/>
                <wp:effectExtent l="0" t="0" r="0" b="0"/>
                <wp:wrapNone/>
                <wp:docPr id="20" name="Textfeld 20"/>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3D7498C1"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humanoid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6B398" id="Textfeld 20" o:spid="_x0000_s1038" type="#_x0000_t202" style="position:absolute;margin-left:237.85pt;margin-top:165.85pt;width:92.95pt;height:29.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" filled="f" stroked="f" strokeweight=".5pt">
                <v:textbox>
                  <w:txbxContent>
                    <w:p w14:paraId="3D7498C1"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humanoid creature</w:t>
                      </w:r>
                    </w:p>
                  </w:txbxContent>
                </v:textbox>
              </v:shape>
            </w:pict>
          </mc:Fallback>
        </mc:AlternateContent>
      </w:r>
      <w:r w:rsidR="00906DCA">
        <w:rPr>
          <w:noProof/>
        </w:rPr>
        <mc:AlternateContent>
          <mc:Choice Requires="wps">
            <w:drawing>
              <wp:anchor distT="0" distB="0" distL="114300" distR="114300" simplePos="0" relativeHeight="251677696" behindDoc="0" locked="0" layoutInCell="1" allowOverlap="1" wp14:anchorId="44A1734D" wp14:editId="00D130BC">
                <wp:simplePos x="0" y="0"/>
                <wp:positionH relativeFrom="column">
                  <wp:posOffset>-267497</wp:posOffset>
                </wp:positionH>
                <wp:positionV relativeFrom="paragraph">
                  <wp:posOffset>2349242</wp:posOffset>
                </wp:positionV>
                <wp:extent cx="1079500" cy="318311"/>
                <wp:effectExtent l="0" t="0" r="0" b="0"/>
                <wp:wrapNone/>
                <wp:docPr id="21" name="Textfeld 21"/>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6AC0DB6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1734D" id="Textfeld 21" o:spid="_x0000_s1039" type="#_x0000_t202" style="position:absolute;margin-left:-21.05pt;margin-top:185pt;width:85pt;height:25.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" filled="f" stroked="f" strokeweight=".5pt">
                <v:textbox>
                  <w:txbxContent>
                    <w:p w14:paraId="6AC0DB6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670528" behindDoc="0" locked="0" layoutInCell="1" allowOverlap="1" wp14:anchorId="74475504" wp14:editId="46019413">
                <wp:simplePos x="0" y="0"/>
                <wp:positionH relativeFrom="column">
                  <wp:posOffset>277252</wp:posOffset>
                </wp:positionH>
                <wp:positionV relativeFrom="paragraph">
                  <wp:posOffset>-734425</wp:posOffset>
                </wp:positionV>
                <wp:extent cx="2743200" cy="554477"/>
                <wp:effectExtent l="0" t="0" r="0" b="4445"/>
                <wp:wrapNone/>
                <wp:docPr id="22" name="Textfeld 2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3C35A4E"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Charm 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475504" id="Textfeld 22" o:spid="_x0000_s1040" type="#_x0000_t202" style="position:absolute;margin-left:21.85pt;margin-top:-57.85pt;width:3in;height:43.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MWnKt5HAgAAgwQAAA4AAAAAAAAAAAAAAAAALgIAAGRycy9lMm9Eb2MueG1sUEsBAi0AFAAGAAgA&#13;&#10;AAAhAFUyMmblAAAAEAEAAA8AAAAAAAAAAAAAAAAAoQQAAGRycy9kb3ducmV2LnhtbFBLBQYAAAAA&#13;&#10;BAAEAPMAAACzBQAAAAA=&#13;&#10;" fillcolor="white [3201]" stroked="f" strokeweight=".5pt">
                <v:textbox>
                  <w:txbxContent>
                    <w:p w14:paraId="43C35A4E"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Charm Person</w:t>
                      </w:r>
                    </w:p>
                  </w:txbxContent>
                </v:textbox>
              </v:shape>
            </w:pict>
          </mc:Fallback>
        </mc:AlternateContent>
      </w:r>
      <w:r w:rsidR="00906DCA">
        <w:rPr>
          <w:noProof/>
        </w:rPr>
        <mc:AlternateContent>
          <mc:Choice Requires="wps">
            <w:drawing>
              <wp:anchor distT="0" distB="0" distL="114300" distR="114300" simplePos="0" relativeHeight="251678720" behindDoc="0" locked="0" layoutInCell="1" allowOverlap="1" wp14:anchorId="51BE9035" wp14:editId="16AF2BE1">
                <wp:simplePos x="0" y="0"/>
                <wp:positionH relativeFrom="column">
                  <wp:posOffset>-533400</wp:posOffset>
                </wp:positionH>
                <wp:positionV relativeFrom="paragraph">
                  <wp:posOffset>2108200</wp:posOffset>
                </wp:positionV>
                <wp:extent cx="1079500" cy="279400"/>
                <wp:effectExtent l="0" t="0" r="0" b="0"/>
                <wp:wrapNone/>
                <wp:docPr id="24" name="Textfeld 2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58F63F6"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E9035" id="Textfeld 24" o:spid="_x0000_s1041" type="#_x0000_t202" style="position:absolute;margin-left:-42pt;margin-top:166pt;width:85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V+VAPMgIAAFsEAAAOAAAAAAAAAAAA&#13;&#10;AAAAAC4CAABkcnMvZTJvRG9jLnhtbFBLAQItABQABgAIAAAAIQD0grDA4wAAAA8BAAAPAAAAAAAA&#13;&#10;AAAAAAAAAIwEAABkcnMvZG93bnJldi54bWxQSwUGAAAAAAQABADzAAAAnAUAAAAA&#13;&#10;" filled="f" stroked="f" strokeweight=".5pt">
                <v:textbox>
                  <w:txbxContent>
                    <w:p w14:paraId="758F63F6"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06DCA">
        <w:rPr>
          <w:noProof/>
        </w:rPr>
        <w:drawing>
          <wp:anchor distT="0" distB="0" distL="114300" distR="114300" simplePos="0" relativeHeight="251673600" behindDoc="0" locked="0" layoutInCell="1" allowOverlap="1" wp14:anchorId="59331C6C" wp14:editId="18D6323B">
            <wp:simplePos x="0" y="0"/>
            <wp:positionH relativeFrom="margin">
              <wp:posOffset>3699510</wp:posOffset>
            </wp:positionH>
            <wp:positionV relativeFrom="margin">
              <wp:posOffset>433814</wp:posOffset>
            </wp:positionV>
            <wp:extent cx="582338" cy="1473200"/>
            <wp:effectExtent l="0" t="0" r="0" b="0"/>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672576" behindDoc="0" locked="0" layoutInCell="1" allowOverlap="1" wp14:anchorId="6C51B07C" wp14:editId="14EC87F3">
            <wp:simplePos x="0" y="0"/>
            <wp:positionH relativeFrom="margin">
              <wp:posOffset>-772795</wp:posOffset>
            </wp:positionH>
            <wp:positionV relativeFrom="margin">
              <wp:posOffset>430530</wp:posOffset>
            </wp:positionV>
            <wp:extent cx="582338" cy="1473200"/>
            <wp:effectExtent l="0" t="0" r="0" b="0"/>
            <wp:wrapSquare wrapText="bothSides"/>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BB73C2C" w14:textId="3EF65DD4" w:rsidR="00906DCA" w:rsidRDefault="00A84CB1" w:rsidP="007717E6">
      <w:pPr>
        <w:sectPr w:rsidR="00906DCA" w:rsidSect="00906DCA">
          <w:headerReference w:type="even" r:id="rId17"/>
          <w:headerReference w:type="default" r:id="rId18"/>
          <w:headerReference w:type="first" r:id="rId1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91008" behindDoc="0" locked="0" layoutInCell="1" allowOverlap="1" wp14:anchorId="5854A8FE" wp14:editId="6007552A">
                <wp:simplePos x="0" y="0"/>
                <wp:positionH relativeFrom="column">
                  <wp:posOffset>-188595</wp:posOffset>
                </wp:positionH>
                <wp:positionV relativeFrom="paragraph">
                  <wp:posOffset>3094355</wp:posOffset>
                </wp:positionV>
                <wp:extent cx="3886200" cy="3282950"/>
                <wp:effectExtent l="0" t="0" r="0" b="0"/>
                <wp:wrapNone/>
                <wp:docPr id="36" name="Textfeld 36"/>
                <wp:cNvGraphicFramePr/>
                <a:graphic xmlns:a="http://schemas.openxmlformats.org/drawingml/2006/main">
                  <a:graphicData uri="http://schemas.microsoft.com/office/word/2010/wordprocessingShape">
                    <wps:wsp>
                      <wps:cNvSpPr txBox="1"/>
                      <wps:spPr>
                        <a:xfrm>
                          <a:off x="0" y="0"/>
                          <a:ext cx="3886200" cy="3282950"/>
                        </a:xfrm>
                        <a:prstGeom prst="rect">
                          <a:avLst/>
                        </a:prstGeom>
                        <a:noFill/>
                        <a:ln w="6350">
                          <a:noFill/>
                        </a:ln>
                      </wps:spPr>
                      <wps:txbx>
                        <w:txbxContent>
                          <w:p w14:paraId="6FC74474" w14:textId="4DF7D95A"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 xml:space="preserve">You speak a one-word command to a creature you can see within range. The target must succeed on a Wisdom saving throw or follow the command on its next turn. The spell has no effect if the target is undead, if it doesn’t understand your language, or if your command is directly harmful to it. Some typical commands and their effects follow. You might issue a command other than one described here. If you do so, the DM determines how the target behaves. If the target can’t follow your command, the spell ends. Approach. The target moves toward you by the shortest and most direct route, ending its turn if it moves within 5 feet of you. Drop. The target drops whatever it is holding and then ends its turn. Flee. The target spends its turn moving away from you by the fastest available means. Grovel. The target falls prone and then ends its turn. Halt. The target doesn’t move and takes no actions. A flying creature stays aloft, provided that it is able to do so. If it must move to stay aloft, it flies the minimum distance needed to remain in the air.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At Higher Levels. When you cast this spell using a spell slot of 2nd level or higher, you can affect one additional creature for each slot level above 1st. The creatures must be within 30 feet of each other when you target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4A8FE" id="Textfeld 36" o:spid="_x0000_s1042" type="#_x0000_t202" style="position:absolute;margin-left:-14.85pt;margin-top:243.65pt;width:306pt;height:25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" filled="f" stroked="f" strokeweight=".5pt">
                <v:textbox>
                  <w:txbxContent>
                    <w:p w14:paraId="6FC74474" w14:textId="4DF7D95A"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 xml:space="preserve">You speak a one-word command to a creature you can see within range. The target must succeed on a Wisdom saving throw or follow the command on its next turn. The spell has no effect if the target is undead, if it doesn’t understand your language, or if your command is directly harmful to it. Some typical commands and their effects follow. You might issue a command other than one described here. If you do so, the DM determines how the target behaves. If the target can’t follow your command, the spell ends. Approach. The target moves toward you by the shortest and most direct route, ending its turn if it moves within 5 feet of you. Drop. The target drops whatever it is holding and then ends its turn. Flee. The target spends its turn moving away from you by the fastest available means. Grovel. The target falls prone and then ends its turn. Halt. The target doesn’t move and takes no actions. A flying creature stays aloft, provided that it is able to do so. If it must move to stay aloft, it flies the minimum distance needed to remain in the air.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At Higher Levels. When you cast this spell using a spell slot of 2nd level or higher, you can affect one additional creature for each slot level above 1st. The creatures must be within 30 feet of each other when you target them.</w:t>
                      </w:r>
                    </w:p>
                  </w:txbxContent>
                </v:textbox>
              </v:shape>
            </w:pict>
          </mc:Fallback>
        </mc:AlternateContent>
      </w:r>
      <w:r w:rsidR="00906DCA">
        <w:rPr>
          <w:noProof/>
        </w:rPr>
        <mc:AlternateContent>
          <mc:Choice Requires="wps">
            <w:drawing>
              <wp:anchor distT="0" distB="0" distL="114300" distR="114300" simplePos="0" relativeHeight="251682816" behindDoc="0" locked="0" layoutInCell="1" allowOverlap="1" wp14:anchorId="51283557" wp14:editId="0E933010">
                <wp:simplePos x="0" y="0"/>
                <wp:positionH relativeFrom="column">
                  <wp:posOffset>3409558</wp:posOffset>
                </wp:positionH>
                <wp:positionV relativeFrom="paragraph">
                  <wp:posOffset>-656604</wp:posOffset>
                </wp:positionV>
                <wp:extent cx="476656" cy="875490"/>
                <wp:effectExtent l="0" t="0" r="0" b="0"/>
                <wp:wrapNone/>
                <wp:docPr id="30" name="Textfeld 30"/>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673E7371"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83557" id="Textfeld 30" o:spid="_x0000_s1043" type="#_x0000_t202" style="position:absolute;margin-left:268.45pt;margin-top:-51.7pt;width:37.55pt;height:68.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" filled="f" stroked="f" strokeweight=".5pt">
                <v:textbox>
                  <w:txbxContent>
                    <w:p w14:paraId="673E7371"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906DCA">
        <w:rPr>
          <w:noProof/>
        </w:rPr>
        <mc:AlternateContent>
          <mc:Choice Requires="wps">
            <w:drawing>
              <wp:anchor distT="0" distB="0" distL="114300" distR="114300" simplePos="0" relativeHeight="251687936" behindDoc="0" locked="0" layoutInCell="1" allowOverlap="1" wp14:anchorId="3FA7870A" wp14:editId="18F47170">
                <wp:simplePos x="0" y="0"/>
                <wp:positionH relativeFrom="column">
                  <wp:posOffset>1230562</wp:posOffset>
                </wp:positionH>
                <wp:positionV relativeFrom="paragraph">
                  <wp:posOffset>2602162</wp:posOffset>
                </wp:positionV>
                <wp:extent cx="1079500" cy="369652"/>
                <wp:effectExtent l="0" t="0" r="0" b="0"/>
                <wp:wrapNone/>
                <wp:docPr id="31" name="Textfeld 31"/>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5927096C"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7870A" id="Textfeld 31" o:spid="_x0000_s1044" type="#_x0000_t202" style="position:absolute;margin-left:96.9pt;margin-top:204.9pt;width:85pt;height:29.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" filled="f" stroked="f" strokeweight=".5pt">
                <v:textbox>
                  <w:txbxContent>
                    <w:p w14:paraId="5927096C"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v:textbox>
              </v:shape>
            </w:pict>
          </mc:Fallback>
        </mc:AlternateContent>
      </w:r>
      <w:r w:rsidR="00906DCA">
        <w:rPr>
          <w:noProof/>
        </w:rPr>
        <mc:AlternateContent>
          <mc:Choice Requires="wps">
            <w:drawing>
              <wp:anchor distT="0" distB="0" distL="114300" distR="114300" simplePos="0" relativeHeight="251686912" behindDoc="0" locked="0" layoutInCell="1" allowOverlap="1" wp14:anchorId="74B09141" wp14:editId="34C153F7">
                <wp:simplePos x="0" y="0"/>
                <wp:positionH relativeFrom="column">
                  <wp:posOffset>2689711</wp:posOffset>
                </wp:positionH>
                <wp:positionV relativeFrom="paragraph">
                  <wp:posOffset>2388154</wp:posOffset>
                </wp:positionV>
                <wp:extent cx="1313234" cy="408562"/>
                <wp:effectExtent l="0" t="0" r="0" b="0"/>
                <wp:wrapNone/>
                <wp:docPr id="32" name="Textfeld 32"/>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4BE3E495"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09141" id="Textfeld 32" o:spid="_x0000_s1045" type="#_x0000_t202" style="position:absolute;margin-left:211.8pt;margin-top:188.05pt;width:103.4pt;height:32.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" filled="f" stroked="f" strokeweight=".5pt">
                <v:textbox>
                  <w:txbxContent>
                    <w:p w14:paraId="4BE3E495"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 round</w:t>
                      </w:r>
                    </w:p>
                  </w:txbxContent>
                </v:textbox>
              </v:shape>
            </w:pict>
          </mc:Fallback>
        </mc:AlternateContent>
      </w:r>
      <w:r w:rsidR="00906DCA">
        <w:rPr>
          <w:noProof/>
        </w:rPr>
        <mc:AlternateContent>
          <mc:Choice Requires="wps">
            <w:drawing>
              <wp:anchor distT="0" distB="0" distL="114300" distR="114300" simplePos="0" relativeHeight="251685888" behindDoc="0" locked="0" layoutInCell="1" allowOverlap="1" wp14:anchorId="77BEED30" wp14:editId="729E4F0F">
                <wp:simplePos x="0" y="0"/>
                <wp:positionH relativeFrom="column">
                  <wp:posOffset>3020452</wp:posOffset>
                </wp:positionH>
                <wp:positionV relativeFrom="paragraph">
                  <wp:posOffset>2106051</wp:posOffset>
                </wp:positionV>
                <wp:extent cx="1180289" cy="379379"/>
                <wp:effectExtent l="0" t="0" r="0" b="0"/>
                <wp:wrapNone/>
                <wp:docPr id="33" name="Textfeld 33"/>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22BDE3B0"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EED30" id="Textfeld 33" o:spid="_x0000_s1046" type="#_x0000_t202" style="position:absolute;margin-left:237.85pt;margin-top:165.85pt;width:92.95pt;height:29.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" filled="f" stroked="f" strokeweight=".5pt">
                <v:textbox>
                  <w:txbxContent>
                    <w:p w14:paraId="22BDE3B0"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688960" behindDoc="0" locked="0" layoutInCell="1" allowOverlap="1" wp14:anchorId="3E4BDFC5" wp14:editId="7FD46300">
                <wp:simplePos x="0" y="0"/>
                <wp:positionH relativeFrom="column">
                  <wp:posOffset>-267497</wp:posOffset>
                </wp:positionH>
                <wp:positionV relativeFrom="paragraph">
                  <wp:posOffset>2349242</wp:posOffset>
                </wp:positionV>
                <wp:extent cx="1079500" cy="318311"/>
                <wp:effectExtent l="0" t="0" r="0" b="0"/>
                <wp:wrapNone/>
                <wp:docPr id="34" name="Textfeld 34"/>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C8F2200"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BDFC5" id="Textfeld 34" o:spid="_x0000_s1047" type="#_x0000_t202" style="position:absolute;margin-left:-21.05pt;margin-top:185pt;width:85pt;height:25.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" filled="f" stroked="f" strokeweight=".5pt">
                <v:textbox>
                  <w:txbxContent>
                    <w:p w14:paraId="1C8F2200"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681792" behindDoc="0" locked="0" layoutInCell="1" allowOverlap="1" wp14:anchorId="11E7006C" wp14:editId="77A1A6D3">
                <wp:simplePos x="0" y="0"/>
                <wp:positionH relativeFrom="column">
                  <wp:posOffset>277252</wp:posOffset>
                </wp:positionH>
                <wp:positionV relativeFrom="paragraph">
                  <wp:posOffset>-734425</wp:posOffset>
                </wp:positionV>
                <wp:extent cx="2743200" cy="554477"/>
                <wp:effectExtent l="0" t="0" r="0" b="4445"/>
                <wp:wrapNone/>
                <wp:docPr id="35" name="Textfeld 35"/>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8176F80"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Command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E7006C" id="Textfeld 35" o:spid="_x0000_s1048" type="#_x0000_t202" style="position:absolute;margin-left:21.85pt;margin-top:-57.85pt;width:3in;height:43.6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Eevq8dHAgAAgwQAAA4AAAAAAAAAAAAAAAAALgIAAGRycy9lMm9Eb2MueG1sUEsBAi0AFAAGAAgA&#13;&#10;AAAhAFUyMmblAAAAEAEAAA8AAAAAAAAAAAAAAAAAoQQAAGRycy9kb3ducmV2LnhtbFBLBQYAAAAA&#13;&#10;BAAEAPMAAACzBQAAAAA=&#13;&#10;" fillcolor="white [3201]" stroked="f" strokeweight=".5pt">
                <v:textbox>
                  <w:txbxContent>
                    <w:p w14:paraId="48176F80"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Command</w:t>
                      </w:r>
                    </w:p>
                  </w:txbxContent>
                </v:textbox>
              </v:shape>
            </w:pict>
          </mc:Fallback>
        </mc:AlternateContent>
      </w:r>
      <w:r w:rsidR="00906DCA">
        <w:rPr>
          <w:noProof/>
        </w:rPr>
        <mc:AlternateContent>
          <mc:Choice Requires="wps">
            <w:drawing>
              <wp:anchor distT="0" distB="0" distL="114300" distR="114300" simplePos="0" relativeHeight="251689984" behindDoc="0" locked="0" layoutInCell="1" allowOverlap="1" wp14:anchorId="41BA26F1" wp14:editId="1D74D461">
                <wp:simplePos x="0" y="0"/>
                <wp:positionH relativeFrom="column">
                  <wp:posOffset>-533400</wp:posOffset>
                </wp:positionH>
                <wp:positionV relativeFrom="paragraph">
                  <wp:posOffset>2108200</wp:posOffset>
                </wp:positionV>
                <wp:extent cx="1079500" cy="279400"/>
                <wp:effectExtent l="0" t="0" r="0" b="0"/>
                <wp:wrapNone/>
                <wp:docPr id="37" name="Textfeld 3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53B1594"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A26F1" id="Textfeld 37" o:spid="_x0000_s1049" type="#_x0000_t202" style="position:absolute;margin-left:-42pt;margin-top:166pt;width:85pt;height: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z03bfMgIAAFsEAAAOAAAAAAAAAAAA&#13;&#10;AAAAAC4CAABkcnMvZTJvRG9jLnhtbFBLAQItABQABgAIAAAAIQD0grDA4wAAAA8BAAAPAAAAAAAA&#13;&#10;AAAAAAAAAIwEAABkcnMvZG93bnJldi54bWxQSwUGAAAAAAQABADzAAAAnAUAAAAA&#13;&#10;" filled="f" stroked="f" strokeweight=".5pt">
                <v:textbox>
                  <w:txbxContent>
                    <w:p w14:paraId="153B1594"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906DCA">
        <w:rPr>
          <w:noProof/>
        </w:rPr>
        <w:drawing>
          <wp:anchor distT="0" distB="0" distL="114300" distR="114300" simplePos="0" relativeHeight="251684864" behindDoc="0" locked="0" layoutInCell="1" allowOverlap="1" wp14:anchorId="26044523" wp14:editId="0CDD1687">
            <wp:simplePos x="0" y="0"/>
            <wp:positionH relativeFrom="margin">
              <wp:posOffset>3699510</wp:posOffset>
            </wp:positionH>
            <wp:positionV relativeFrom="margin">
              <wp:posOffset>433814</wp:posOffset>
            </wp:positionV>
            <wp:extent cx="582338" cy="1473200"/>
            <wp:effectExtent l="0" t="0" r="0" b="0"/>
            <wp:wrapSquare wrapText="bothSides"/>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683840" behindDoc="0" locked="0" layoutInCell="1" allowOverlap="1" wp14:anchorId="18B5DF1C" wp14:editId="143CF324">
            <wp:simplePos x="0" y="0"/>
            <wp:positionH relativeFrom="margin">
              <wp:posOffset>-772795</wp:posOffset>
            </wp:positionH>
            <wp:positionV relativeFrom="margin">
              <wp:posOffset>430530</wp:posOffset>
            </wp:positionV>
            <wp:extent cx="582338" cy="1473200"/>
            <wp:effectExtent l="0" t="0" r="0" b="0"/>
            <wp:wrapSquare wrapText="bothSides"/>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F8C2E9D" w14:textId="581BA9F3" w:rsidR="00906DCA" w:rsidRDefault="00A84CB1" w:rsidP="007717E6">
      <w:pPr>
        <w:sectPr w:rsidR="00906DCA" w:rsidSect="00906DCA">
          <w:headerReference w:type="even" r:id="rId20"/>
          <w:headerReference w:type="default" r:id="rId21"/>
          <w:headerReference w:type="first" r:id="rId2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02272" behindDoc="0" locked="0" layoutInCell="1" allowOverlap="1" wp14:anchorId="39ADF5CE" wp14:editId="4E74282C">
                <wp:simplePos x="0" y="0"/>
                <wp:positionH relativeFrom="column">
                  <wp:posOffset>-366395</wp:posOffset>
                </wp:positionH>
                <wp:positionV relativeFrom="paragraph">
                  <wp:posOffset>3240405</wp:posOffset>
                </wp:positionV>
                <wp:extent cx="4425950" cy="3200400"/>
                <wp:effectExtent l="0" t="0" r="0" b="0"/>
                <wp:wrapNone/>
                <wp:docPr id="49" name="Textfeld 49"/>
                <wp:cNvGraphicFramePr/>
                <a:graphic xmlns:a="http://schemas.openxmlformats.org/drawingml/2006/main">
                  <a:graphicData uri="http://schemas.microsoft.com/office/word/2010/wordprocessingShape">
                    <wps:wsp>
                      <wps:cNvSpPr txBox="1"/>
                      <wps:spPr>
                        <a:xfrm>
                          <a:off x="0" y="0"/>
                          <a:ext cx="4425950" cy="3200400"/>
                        </a:xfrm>
                        <a:prstGeom prst="rect">
                          <a:avLst/>
                        </a:prstGeom>
                        <a:noFill/>
                        <a:ln w="6350">
                          <a:noFill/>
                        </a:ln>
                      </wps:spPr>
                      <wps:txbx>
                        <w:txbxContent>
                          <w:p w14:paraId="5FEE2A2C" w14:textId="7DB3C83F"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 xml:space="preserve">You attempt to beguile a creature that you can see within range. It must succeed on a Wisdom saving throw or be charmed by you for the duration. If you or creatures that are friendly to you are fighting it, it has advantage on the saving throw. While the creature is charmed, you have a telepathic link with it as long as the two of you are on the same plane of existence. You can use this telepathic link to issue commands to the creature while you are conscious (no action required), which it does its best to obey. You can specify a simple and general course of action, such as “Attack that creature,” “Run over there,” or “Fetch that object.” If the creature completes the order and doesn’t receive further direction from you, it defends and preserves itself to the best of its ability. You can use your action to take total and precise control of the target. Until the end of your next turn, the creature takes only the actions you choose, and doesn’t do anything that you don’t allow it to do. During this time, you can also cause the creature to use a reaction, but this requires you to use your own reaction as well. Each time the target takes damage, it makes a new Wisdom saving throw against the spell. If the saving throw succeeds, the spell ends.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At Higher Levels. When you cast this spell with a 9th-level spell slot, the duration is concentration, up to 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DF5CE" id="Textfeld 49" o:spid="_x0000_s1050" type="#_x0000_t202" style="position:absolute;margin-left:-28.85pt;margin-top:255.15pt;width:348.5pt;height:25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" filled="f" stroked="f" strokeweight=".5pt">
                <v:textbox>
                  <w:txbxContent>
                    <w:p w14:paraId="5FEE2A2C" w14:textId="7DB3C83F"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 xml:space="preserve">You attempt to beguile a creature that you can see within range. It must succeed on a Wisdom saving throw or be charmed by you for the duration. If you or creatures that are friendly to you are fighting it, it has advantage on the saving throw. While the creature is charmed, you have a telepathic link with it as long as the two of you are on the same plane of existence. You can use this telepathic link to issue commands to the creature while you are conscious (no action required), which it does its best to obey. You can specify a simple and general course of action, such as “Attack that creature,” “Run over there,” or “Fetch that object.” If the creature completes the order and doesn’t receive further direction from you, it defends and preserves itself to the best of its ability. You can use your action to take total and precise control of the target. Until the end of your next turn, the creature takes only the actions you choose, and doesn’t do anything that you don’t allow it to do. During this time, you can also cause the creature to use a reaction, but this requires you to use your own reaction as well. Each time the target takes damage, it makes a new Wisdom saving throw against the spell. If the saving throw succeeds, the spell ends.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At Higher Levels. When you cast this spell with a 9th-level spell slot, the duration is concentration, up to 8 hours.</w:t>
                      </w:r>
                    </w:p>
                  </w:txbxContent>
                </v:textbox>
              </v:shape>
            </w:pict>
          </mc:Fallback>
        </mc:AlternateContent>
      </w:r>
      <w:r w:rsidR="00906DCA">
        <w:rPr>
          <w:noProof/>
        </w:rPr>
        <mc:AlternateContent>
          <mc:Choice Requires="wps">
            <w:drawing>
              <wp:anchor distT="0" distB="0" distL="114300" distR="114300" simplePos="0" relativeHeight="251694080" behindDoc="0" locked="0" layoutInCell="1" allowOverlap="1" wp14:anchorId="014867E0" wp14:editId="18789E02">
                <wp:simplePos x="0" y="0"/>
                <wp:positionH relativeFrom="column">
                  <wp:posOffset>3352165</wp:posOffset>
                </wp:positionH>
                <wp:positionV relativeFrom="paragraph">
                  <wp:posOffset>-548640</wp:posOffset>
                </wp:positionV>
                <wp:extent cx="476656" cy="875490"/>
                <wp:effectExtent l="0" t="0" r="0" b="0"/>
                <wp:wrapNone/>
                <wp:docPr id="43" name="Textfeld 43"/>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1845FF1F"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867E0" id="Textfeld 43" o:spid="_x0000_s1051" type="#_x0000_t202" style="position:absolute;margin-left:263.95pt;margin-top:-43.2pt;width:37.55pt;height:68.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" filled="f" stroked="f" strokeweight=".5pt">
                <v:textbox>
                  <w:txbxContent>
                    <w:p w14:paraId="1845FF1F"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sidR="00906DCA">
        <w:rPr>
          <w:noProof/>
        </w:rPr>
        <mc:AlternateContent>
          <mc:Choice Requires="wps">
            <w:drawing>
              <wp:anchor distT="0" distB="0" distL="114300" distR="114300" simplePos="0" relativeHeight="251699200" behindDoc="0" locked="0" layoutInCell="1" allowOverlap="1" wp14:anchorId="27AD533C" wp14:editId="3F5EDB58">
                <wp:simplePos x="0" y="0"/>
                <wp:positionH relativeFrom="column">
                  <wp:posOffset>1230562</wp:posOffset>
                </wp:positionH>
                <wp:positionV relativeFrom="paragraph">
                  <wp:posOffset>2602162</wp:posOffset>
                </wp:positionV>
                <wp:extent cx="1079500" cy="369652"/>
                <wp:effectExtent l="0" t="0" r="0" b="0"/>
                <wp:wrapNone/>
                <wp:docPr id="44" name="Textfeld 44"/>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030B98D3"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D533C" id="Textfeld 44" o:spid="_x0000_s1052" type="#_x0000_t202" style="position:absolute;margin-left:96.9pt;margin-top:204.9pt;width:85pt;height:29.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" filled="f" stroked="f" strokeweight=".5pt">
                <v:textbox>
                  <w:txbxContent>
                    <w:p w14:paraId="030B98D3"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v:textbox>
              </v:shape>
            </w:pict>
          </mc:Fallback>
        </mc:AlternateContent>
      </w:r>
      <w:r w:rsidR="00906DCA">
        <w:rPr>
          <w:noProof/>
        </w:rPr>
        <mc:AlternateContent>
          <mc:Choice Requires="wps">
            <w:drawing>
              <wp:anchor distT="0" distB="0" distL="114300" distR="114300" simplePos="0" relativeHeight="251698176" behindDoc="0" locked="0" layoutInCell="1" allowOverlap="1" wp14:anchorId="3511A1CD" wp14:editId="0078FF5B">
                <wp:simplePos x="0" y="0"/>
                <wp:positionH relativeFrom="column">
                  <wp:posOffset>2689711</wp:posOffset>
                </wp:positionH>
                <wp:positionV relativeFrom="paragraph">
                  <wp:posOffset>2388154</wp:posOffset>
                </wp:positionV>
                <wp:extent cx="1313234" cy="408562"/>
                <wp:effectExtent l="0" t="0" r="0" b="0"/>
                <wp:wrapNone/>
                <wp:docPr id="45" name="Textfeld 45"/>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697907DC"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1A1CD" id="Textfeld 45" o:spid="_x0000_s1053" type="#_x0000_t202" style="position:absolute;margin-left:211.8pt;margin-top:188.05pt;width:103.4pt;height:32.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" filled="f" stroked="f" strokeweight=".5pt">
                <v:textbox>
                  <w:txbxContent>
                    <w:p w14:paraId="697907DC"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906DCA">
        <w:rPr>
          <w:noProof/>
        </w:rPr>
        <mc:AlternateContent>
          <mc:Choice Requires="wps">
            <w:drawing>
              <wp:anchor distT="0" distB="0" distL="114300" distR="114300" simplePos="0" relativeHeight="251697152" behindDoc="0" locked="0" layoutInCell="1" allowOverlap="1" wp14:anchorId="3CE8FD48" wp14:editId="514987FA">
                <wp:simplePos x="0" y="0"/>
                <wp:positionH relativeFrom="column">
                  <wp:posOffset>3020452</wp:posOffset>
                </wp:positionH>
                <wp:positionV relativeFrom="paragraph">
                  <wp:posOffset>2106051</wp:posOffset>
                </wp:positionV>
                <wp:extent cx="1180289" cy="379379"/>
                <wp:effectExtent l="0" t="0" r="0" b="0"/>
                <wp:wrapNone/>
                <wp:docPr id="46" name="Textfeld 46"/>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2D67DB19"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8FD48" id="Textfeld 46" o:spid="_x0000_s1054" type="#_x0000_t202" style="position:absolute;margin-left:237.85pt;margin-top:165.85pt;width:92.95pt;height:29.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" filled="f" stroked="f" strokeweight=".5pt">
                <v:textbox>
                  <w:txbxContent>
                    <w:p w14:paraId="2D67DB19"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700224" behindDoc="0" locked="0" layoutInCell="1" allowOverlap="1" wp14:anchorId="0CF25871" wp14:editId="483799A1">
                <wp:simplePos x="0" y="0"/>
                <wp:positionH relativeFrom="column">
                  <wp:posOffset>-267497</wp:posOffset>
                </wp:positionH>
                <wp:positionV relativeFrom="paragraph">
                  <wp:posOffset>2349242</wp:posOffset>
                </wp:positionV>
                <wp:extent cx="1079500" cy="318311"/>
                <wp:effectExtent l="0" t="0" r="0" b="0"/>
                <wp:wrapNone/>
                <wp:docPr id="47" name="Textfeld 47"/>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A7DCE66"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25871" id="Textfeld 47" o:spid="_x0000_s1055" type="#_x0000_t202" style="position:absolute;margin-left:-21.05pt;margin-top:185pt;width:85pt;height:25.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9P94TDICAABbBAAADgAAAAAA&#13;&#10;AAAAAAAAAAAuAgAAZHJzL2Uyb0RvYy54bWxQSwECLQAUAAYACAAAACEAajkLCecAAAAQAQAADwAA&#13;&#10;AAAAAAAAAAAAAACMBAAAZHJzL2Rvd25yZXYueG1sUEsFBgAAAAAEAAQA8wAAAKAFAAAAAA==&#13;&#10;" filled="f" stroked="f" strokeweight=".5pt">
                <v:textbox>
                  <w:txbxContent>
                    <w:p w14:paraId="1A7DCE66"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693056" behindDoc="0" locked="0" layoutInCell="1" allowOverlap="1" wp14:anchorId="180D8045" wp14:editId="3DF7AC7E">
                <wp:simplePos x="0" y="0"/>
                <wp:positionH relativeFrom="column">
                  <wp:posOffset>277252</wp:posOffset>
                </wp:positionH>
                <wp:positionV relativeFrom="paragraph">
                  <wp:posOffset>-734425</wp:posOffset>
                </wp:positionV>
                <wp:extent cx="2743200" cy="554477"/>
                <wp:effectExtent l="0" t="0" r="0" b="4445"/>
                <wp:wrapNone/>
                <wp:docPr id="48" name="Textfeld 48"/>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C8D71B2"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Dominate Monster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0D8045" id="Textfeld 48" o:spid="_x0000_s1056" type="#_x0000_t202" style="position:absolute;margin-left:21.85pt;margin-top:-57.85pt;width:3in;height:43.6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" fillcolor="white [3201]" stroked="f" strokeweight=".5pt">
                <v:textbox>
                  <w:txbxContent>
                    <w:p w14:paraId="7C8D71B2"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Dominate Monster</w:t>
                      </w:r>
                    </w:p>
                  </w:txbxContent>
                </v:textbox>
              </v:shape>
            </w:pict>
          </mc:Fallback>
        </mc:AlternateContent>
      </w:r>
      <w:r w:rsidR="00906DCA">
        <w:rPr>
          <w:noProof/>
        </w:rPr>
        <mc:AlternateContent>
          <mc:Choice Requires="wps">
            <w:drawing>
              <wp:anchor distT="0" distB="0" distL="114300" distR="114300" simplePos="0" relativeHeight="251701248" behindDoc="0" locked="0" layoutInCell="1" allowOverlap="1" wp14:anchorId="7848051B" wp14:editId="7DF8CD92">
                <wp:simplePos x="0" y="0"/>
                <wp:positionH relativeFrom="column">
                  <wp:posOffset>-533400</wp:posOffset>
                </wp:positionH>
                <wp:positionV relativeFrom="paragraph">
                  <wp:posOffset>2108200</wp:posOffset>
                </wp:positionV>
                <wp:extent cx="1079500" cy="279400"/>
                <wp:effectExtent l="0" t="0" r="0" b="0"/>
                <wp:wrapNone/>
                <wp:docPr id="50" name="Textfeld 5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53F269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8051B" id="Textfeld 50" o:spid="_x0000_s1057" type="#_x0000_t202" style="position:absolute;margin-left:-42pt;margin-top:166pt;width:85pt;height:2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" filled="f" stroked="f" strokeweight=".5pt">
                <v:textbox>
                  <w:txbxContent>
                    <w:p w14:paraId="553F269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906DCA">
        <w:rPr>
          <w:noProof/>
        </w:rPr>
        <w:drawing>
          <wp:anchor distT="0" distB="0" distL="114300" distR="114300" simplePos="0" relativeHeight="251696128" behindDoc="0" locked="0" layoutInCell="1" allowOverlap="1" wp14:anchorId="4CF3687A" wp14:editId="30FBF5B3">
            <wp:simplePos x="0" y="0"/>
            <wp:positionH relativeFrom="margin">
              <wp:posOffset>3699510</wp:posOffset>
            </wp:positionH>
            <wp:positionV relativeFrom="margin">
              <wp:posOffset>433814</wp:posOffset>
            </wp:positionV>
            <wp:extent cx="582338" cy="1473200"/>
            <wp:effectExtent l="0" t="0" r="0" b="0"/>
            <wp:wrapSquare wrapText="bothSides"/>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695104" behindDoc="0" locked="0" layoutInCell="1" allowOverlap="1" wp14:anchorId="4D0DA4A6" wp14:editId="1F725F3B">
            <wp:simplePos x="0" y="0"/>
            <wp:positionH relativeFrom="margin">
              <wp:posOffset>-772795</wp:posOffset>
            </wp:positionH>
            <wp:positionV relativeFrom="margin">
              <wp:posOffset>430530</wp:posOffset>
            </wp:positionV>
            <wp:extent cx="582338" cy="1473200"/>
            <wp:effectExtent l="0" t="0" r="0" b="0"/>
            <wp:wrapSquare wrapText="bothSides"/>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FE51394" w14:textId="1E874806" w:rsidR="00906DCA" w:rsidRDefault="00A84CB1" w:rsidP="007717E6">
      <w:pPr>
        <w:sectPr w:rsidR="00906DCA" w:rsidSect="00906DCA">
          <w:headerReference w:type="even" r:id="rId23"/>
          <w:headerReference w:type="default" r:id="rId24"/>
          <w:headerReference w:type="first" r:id="rId2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13536" behindDoc="0" locked="0" layoutInCell="1" allowOverlap="1" wp14:anchorId="5CC2CA9F" wp14:editId="06CF22D1">
                <wp:simplePos x="0" y="0"/>
                <wp:positionH relativeFrom="column">
                  <wp:posOffset>-531495</wp:posOffset>
                </wp:positionH>
                <wp:positionV relativeFrom="paragraph">
                  <wp:posOffset>3151505</wp:posOffset>
                </wp:positionV>
                <wp:extent cx="4729480" cy="3295650"/>
                <wp:effectExtent l="0" t="0" r="0" b="0"/>
                <wp:wrapNone/>
                <wp:docPr id="62" name="Textfeld 62"/>
                <wp:cNvGraphicFramePr/>
                <a:graphic xmlns:a="http://schemas.openxmlformats.org/drawingml/2006/main">
                  <a:graphicData uri="http://schemas.microsoft.com/office/word/2010/wordprocessingShape">
                    <wps:wsp>
                      <wps:cNvSpPr txBox="1"/>
                      <wps:spPr>
                        <a:xfrm>
                          <a:off x="0" y="0"/>
                          <a:ext cx="4729480" cy="3295650"/>
                        </a:xfrm>
                        <a:prstGeom prst="rect">
                          <a:avLst/>
                        </a:prstGeom>
                        <a:noFill/>
                        <a:ln w="6350">
                          <a:noFill/>
                        </a:ln>
                      </wps:spPr>
                      <wps:txbx>
                        <w:txbxContent>
                          <w:p w14:paraId="4EFE058D" w14:textId="257FA4FF"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 xml:space="preserve">You attempt to beguile a humanoid that you can see within range. It must succeed on a Wisdom saving throw or be charmed by you for the duration. If you or creatures that are friendly to you are fighting it, it has advantage on the saving throw. While the target is charmed, you have a telepathic link with it as long as the two of you are on the same plane of existence. You can use this telepathic link to issue commands to the creature while you are conscious (no action required), which it does its best to obey. You can specify a simple and general course of action, such as “Attack that creature,” “Run over there,” or “Fetch that object.” If the creature completes the order and doesn’t receive further direction from you, it defends and preserves itself to the best of its ability. You can use your action to take total and precise control of the target. Until the end of your next turn, the creature takes only the actions you choose, and doesn’t do anything that you don’t allow it to do. During this time you can also cause the creature to use a reaction, but this requires you to use your own reaction as well. Each time the target takes damage, it makes a new Wisdom saving throw against the spell. If the saving throw succeeds, the spell ends.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At Higher Levels. When you cast this spell using a 6th-level spell slot, the duration is concentration, up to 10 minutes. When you use a 7th-level spell slot, the duration is concentration, up to 1 hour. When you use a spell slot of 8th level or higher, the duration is concentration, up to 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2CA9F" id="Textfeld 62" o:spid="_x0000_s1058" type="#_x0000_t202" style="position:absolute;margin-left:-41.85pt;margin-top:248.15pt;width:372.4pt;height:25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" filled="f" stroked="f" strokeweight=".5pt">
                <v:textbox>
                  <w:txbxContent>
                    <w:p w14:paraId="4EFE058D" w14:textId="257FA4FF"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 xml:space="preserve">You attempt to beguile a humanoid that you can see within range. It must succeed on a Wisdom saving throw or be charmed by you for the duration. If you or creatures that are friendly to you are fighting it, it has advantage on the saving throw. While the target is charmed, you have a telepathic link with it as long as the two of you are on the same plane of existence. You can use this telepathic link to issue commands to the creature while you are conscious (no action required), which it does its best to obey. You can specify a simple and general course of action, such as “Attack that creature,” “Run over there,” or “Fetch that object.” If the creature completes the order and doesn’t receive further direction from you, it defends and preserves itself to the best of its ability. You can use your action to take total and precise control of the target. Until the end of your next turn, the creature takes only the actions you choose, and doesn’t do anything that you don’t allow it to do. During this time you can also cause the creature to use a reaction, but this requires you to use your own reaction as well. Each time the target takes damage, it makes a new Wisdom saving throw against the spell. If the saving throw succeeds, the spell ends. </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At Higher Levels. When you cast this spell using a 6th-level spell slot, the duration is concentration, up to 10 minutes. When you use a 7th-level spell slot, the duration is concentration, up to 1 hour. When you use a spell slot of 8th level or higher, the duration is concentration, up to 8 hours.</w:t>
                      </w:r>
                    </w:p>
                  </w:txbxContent>
                </v:textbox>
              </v:shape>
            </w:pict>
          </mc:Fallback>
        </mc:AlternateContent>
      </w:r>
      <w:r w:rsidR="00906DCA">
        <w:rPr>
          <w:noProof/>
        </w:rPr>
        <mc:AlternateContent>
          <mc:Choice Requires="wps">
            <w:drawing>
              <wp:anchor distT="0" distB="0" distL="114300" distR="114300" simplePos="0" relativeHeight="251705344" behindDoc="0" locked="0" layoutInCell="1" allowOverlap="1" wp14:anchorId="01BC15A2" wp14:editId="01727EEA">
                <wp:simplePos x="0" y="0"/>
                <wp:positionH relativeFrom="column">
                  <wp:posOffset>3352165</wp:posOffset>
                </wp:positionH>
                <wp:positionV relativeFrom="paragraph">
                  <wp:posOffset>-732790</wp:posOffset>
                </wp:positionV>
                <wp:extent cx="476656" cy="875490"/>
                <wp:effectExtent l="0" t="0" r="0" b="0"/>
                <wp:wrapNone/>
                <wp:docPr id="56" name="Textfeld 56"/>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031CB32B"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C15A2" id="Textfeld 56" o:spid="_x0000_s1059" type="#_x0000_t202" style="position:absolute;margin-left:263.95pt;margin-top:-57.7pt;width:37.55pt;height:68.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" filled="f" stroked="f" strokeweight=".5pt">
                <v:textbox>
                  <w:txbxContent>
                    <w:p w14:paraId="031CB32B"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906DCA">
        <w:rPr>
          <w:noProof/>
        </w:rPr>
        <mc:AlternateContent>
          <mc:Choice Requires="wps">
            <w:drawing>
              <wp:anchor distT="0" distB="0" distL="114300" distR="114300" simplePos="0" relativeHeight="251710464" behindDoc="0" locked="0" layoutInCell="1" allowOverlap="1" wp14:anchorId="54EC188E" wp14:editId="0076E50B">
                <wp:simplePos x="0" y="0"/>
                <wp:positionH relativeFrom="column">
                  <wp:posOffset>1230562</wp:posOffset>
                </wp:positionH>
                <wp:positionV relativeFrom="paragraph">
                  <wp:posOffset>2602162</wp:posOffset>
                </wp:positionV>
                <wp:extent cx="1079500" cy="369652"/>
                <wp:effectExtent l="0" t="0" r="0" b="0"/>
                <wp:wrapNone/>
                <wp:docPr id="57" name="Textfeld 57"/>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775ACAF1"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C188E" id="Textfeld 57" o:spid="_x0000_s1060" type="#_x0000_t202" style="position:absolute;margin-left:96.9pt;margin-top:204.9pt;width:85pt;height:29.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" filled="f" stroked="f" strokeweight=".5pt">
                <v:textbox>
                  <w:txbxContent>
                    <w:p w14:paraId="775ACAF1"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v:textbox>
              </v:shape>
            </w:pict>
          </mc:Fallback>
        </mc:AlternateContent>
      </w:r>
      <w:r w:rsidR="00906DCA">
        <w:rPr>
          <w:noProof/>
        </w:rPr>
        <mc:AlternateContent>
          <mc:Choice Requires="wps">
            <w:drawing>
              <wp:anchor distT="0" distB="0" distL="114300" distR="114300" simplePos="0" relativeHeight="251709440" behindDoc="0" locked="0" layoutInCell="1" allowOverlap="1" wp14:anchorId="6C3D8839" wp14:editId="0F9FD983">
                <wp:simplePos x="0" y="0"/>
                <wp:positionH relativeFrom="column">
                  <wp:posOffset>2689711</wp:posOffset>
                </wp:positionH>
                <wp:positionV relativeFrom="paragraph">
                  <wp:posOffset>2388154</wp:posOffset>
                </wp:positionV>
                <wp:extent cx="1313234" cy="408562"/>
                <wp:effectExtent l="0" t="0" r="0" b="0"/>
                <wp:wrapNone/>
                <wp:docPr id="58" name="Textfeld 58"/>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3A385B2C"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D8839" id="Textfeld 58" o:spid="_x0000_s1061" type="#_x0000_t202" style="position:absolute;margin-left:211.8pt;margin-top:188.05pt;width:103.4pt;height:32.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" filled="f" stroked="f" strokeweight=".5pt">
                <v:textbox>
                  <w:txbxContent>
                    <w:p w14:paraId="3A385B2C"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708416" behindDoc="0" locked="0" layoutInCell="1" allowOverlap="1" wp14:anchorId="02683DB3" wp14:editId="7413BDF6">
                <wp:simplePos x="0" y="0"/>
                <wp:positionH relativeFrom="column">
                  <wp:posOffset>3020452</wp:posOffset>
                </wp:positionH>
                <wp:positionV relativeFrom="paragraph">
                  <wp:posOffset>2106051</wp:posOffset>
                </wp:positionV>
                <wp:extent cx="1180289" cy="379379"/>
                <wp:effectExtent l="0" t="0" r="0" b="0"/>
                <wp:wrapNone/>
                <wp:docPr id="59" name="Textfeld 59"/>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0740950E"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humanoid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83DB3" id="Textfeld 59" o:spid="_x0000_s1062" type="#_x0000_t202" style="position:absolute;margin-left:237.85pt;margin-top:165.85pt;width:92.95pt;height:29.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" filled="f" stroked="f" strokeweight=".5pt">
                <v:textbox>
                  <w:txbxContent>
                    <w:p w14:paraId="0740950E"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humanoid creature</w:t>
                      </w:r>
                    </w:p>
                  </w:txbxContent>
                </v:textbox>
              </v:shape>
            </w:pict>
          </mc:Fallback>
        </mc:AlternateContent>
      </w:r>
      <w:r w:rsidR="00906DCA">
        <w:rPr>
          <w:noProof/>
        </w:rPr>
        <mc:AlternateContent>
          <mc:Choice Requires="wps">
            <w:drawing>
              <wp:anchor distT="0" distB="0" distL="114300" distR="114300" simplePos="0" relativeHeight="251711488" behindDoc="0" locked="0" layoutInCell="1" allowOverlap="1" wp14:anchorId="346B8094" wp14:editId="1B308210">
                <wp:simplePos x="0" y="0"/>
                <wp:positionH relativeFrom="column">
                  <wp:posOffset>-267497</wp:posOffset>
                </wp:positionH>
                <wp:positionV relativeFrom="paragraph">
                  <wp:posOffset>2349242</wp:posOffset>
                </wp:positionV>
                <wp:extent cx="1079500" cy="318311"/>
                <wp:effectExtent l="0" t="0" r="0" b="0"/>
                <wp:wrapNone/>
                <wp:docPr id="60" name="Textfeld 60"/>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2F5A9E23"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B8094" id="Textfeld 60" o:spid="_x0000_s1063" type="#_x0000_t202" style="position:absolute;margin-left:-21.05pt;margin-top:185pt;width:85pt;height:2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BbPEwkzAgAAWwQAAA4AAAAA&#13;&#10;AAAAAAAAAAAALgIAAGRycy9lMm9Eb2MueG1sUEsBAi0AFAAGAAgAAAAhAGo5CwnnAAAAEAEAAA8A&#13;&#10;AAAAAAAAAAAAAAAAjQQAAGRycy9kb3ducmV2LnhtbFBLBQYAAAAABAAEAPMAAAChBQAAAAA=&#13;&#10;" filled="f" stroked="f" strokeweight=".5pt">
                <v:textbox>
                  <w:txbxContent>
                    <w:p w14:paraId="2F5A9E23"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704320" behindDoc="0" locked="0" layoutInCell="1" allowOverlap="1" wp14:anchorId="2EFA608D" wp14:editId="522BC479">
                <wp:simplePos x="0" y="0"/>
                <wp:positionH relativeFrom="column">
                  <wp:posOffset>277252</wp:posOffset>
                </wp:positionH>
                <wp:positionV relativeFrom="paragraph">
                  <wp:posOffset>-734425</wp:posOffset>
                </wp:positionV>
                <wp:extent cx="2743200" cy="554477"/>
                <wp:effectExtent l="0" t="0" r="0" b="4445"/>
                <wp:wrapNone/>
                <wp:docPr id="61" name="Textfeld 61"/>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55BF2EB"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Dominate 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FA608D" id="Textfeld 61" o:spid="_x0000_s1064" type="#_x0000_t202" style="position:absolute;margin-left:21.85pt;margin-top:-57.85pt;width:3in;height:43.6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" fillcolor="white [3201]" stroked="f" strokeweight=".5pt">
                <v:textbox>
                  <w:txbxContent>
                    <w:p w14:paraId="155BF2EB"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Dominate Person</w:t>
                      </w:r>
                    </w:p>
                  </w:txbxContent>
                </v:textbox>
              </v:shape>
            </w:pict>
          </mc:Fallback>
        </mc:AlternateContent>
      </w:r>
      <w:r w:rsidR="00906DCA">
        <w:rPr>
          <w:noProof/>
        </w:rPr>
        <mc:AlternateContent>
          <mc:Choice Requires="wps">
            <w:drawing>
              <wp:anchor distT="0" distB="0" distL="114300" distR="114300" simplePos="0" relativeHeight="251712512" behindDoc="0" locked="0" layoutInCell="1" allowOverlap="1" wp14:anchorId="45A9FC6D" wp14:editId="2545AAF4">
                <wp:simplePos x="0" y="0"/>
                <wp:positionH relativeFrom="column">
                  <wp:posOffset>-533400</wp:posOffset>
                </wp:positionH>
                <wp:positionV relativeFrom="paragraph">
                  <wp:posOffset>2108200</wp:posOffset>
                </wp:positionV>
                <wp:extent cx="1079500" cy="279400"/>
                <wp:effectExtent l="0" t="0" r="0" b="0"/>
                <wp:wrapNone/>
                <wp:docPr id="63" name="Textfeld 6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2AACB0"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9FC6D" id="Textfeld 63" o:spid="_x0000_s1065" type="#_x0000_t202" style="position:absolute;margin-left:-42pt;margin-top:166pt;width:85pt;height: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Bd55HAxAgAAWwQAAA4AAAAAAAAAAAAA&#13;&#10;AAAALgIAAGRycy9lMm9Eb2MueG1sUEsBAi0AFAAGAAgAAAAhAPSCsMDjAAAADwEAAA8AAAAAAAAA&#13;&#10;AAAAAAAAiwQAAGRycy9kb3ducmV2LnhtbFBLBQYAAAAABAAEAPMAAACbBQAAAAA=&#13;&#10;" filled="f" stroked="f" strokeweight=".5pt">
                <v:textbox>
                  <w:txbxContent>
                    <w:p w14:paraId="4F2AACB0"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906DCA">
        <w:rPr>
          <w:noProof/>
        </w:rPr>
        <w:drawing>
          <wp:anchor distT="0" distB="0" distL="114300" distR="114300" simplePos="0" relativeHeight="251707392" behindDoc="0" locked="0" layoutInCell="1" allowOverlap="1" wp14:anchorId="7CBC25CF" wp14:editId="590367DD">
            <wp:simplePos x="0" y="0"/>
            <wp:positionH relativeFrom="margin">
              <wp:posOffset>3699510</wp:posOffset>
            </wp:positionH>
            <wp:positionV relativeFrom="margin">
              <wp:posOffset>433814</wp:posOffset>
            </wp:positionV>
            <wp:extent cx="582338" cy="1473200"/>
            <wp:effectExtent l="0" t="0" r="0" b="0"/>
            <wp:wrapSquare wrapText="bothSides"/>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706368" behindDoc="0" locked="0" layoutInCell="1" allowOverlap="1" wp14:anchorId="72B47840" wp14:editId="10762FD5">
            <wp:simplePos x="0" y="0"/>
            <wp:positionH relativeFrom="margin">
              <wp:posOffset>-772795</wp:posOffset>
            </wp:positionH>
            <wp:positionV relativeFrom="margin">
              <wp:posOffset>430530</wp:posOffset>
            </wp:positionV>
            <wp:extent cx="582338" cy="1473200"/>
            <wp:effectExtent l="0" t="0" r="0" b="0"/>
            <wp:wrapSquare wrapText="bothSides"/>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22CE6BE" w14:textId="0A34D4ED" w:rsidR="00906DCA" w:rsidRDefault="00A84CB1" w:rsidP="007717E6">
      <w:pPr>
        <w:sectPr w:rsidR="00906DCA" w:rsidSect="00906DCA">
          <w:headerReference w:type="even" r:id="rId26"/>
          <w:headerReference w:type="default" r:id="rId27"/>
          <w:headerReference w:type="first" r:id="rId2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21728" behindDoc="0" locked="0" layoutInCell="1" allowOverlap="1" wp14:anchorId="1AA859E2" wp14:editId="381AD358">
                <wp:simplePos x="0" y="0"/>
                <wp:positionH relativeFrom="column">
                  <wp:posOffset>694055</wp:posOffset>
                </wp:positionH>
                <wp:positionV relativeFrom="paragraph">
                  <wp:posOffset>2599055</wp:posOffset>
                </wp:positionV>
                <wp:extent cx="2082800" cy="641350"/>
                <wp:effectExtent l="0" t="0" r="0" b="0"/>
                <wp:wrapNone/>
                <wp:docPr id="70" name="Textfeld 70"/>
                <wp:cNvGraphicFramePr/>
                <a:graphic xmlns:a="http://schemas.openxmlformats.org/drawingml/2006/main">
                  <a:graphicData uri="http://schemas.microsoft.com/office/word/2010/wordprocessingShape">
                    <wps:wsp>
                      <wps:cNvSpPr txBox="1"/>
                      <wps:spPr>
                        <a:xfrm>
                          <a:off x="0" y="0"/>
                          <a:ext cx="2082800" cy="641350"/>
                        </a:xfrm>
                        <a:prstGeom prst="rect">
                          <a:avLst/>
                        </a:prstGeom>
                        <a:noFill/>
                        <a:ln w="6350">
                          <a:noFill/>
                        </a:ln>
                      </wps:spPr>
                      <wps:txbx>
                        <w:txbxContent>
                          <w:p w14:paraId="6F37042E" w14:textId="782AB16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small, straight piece of iron)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859E2" id="Textfeld 70" o:spid="_x0000_s1066" type="#_x0000_t202" style="position:absolute;margin-left:54.65pt;margin-top:204.65pt;width:164pt;height:5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" filled="f" stroked="f" strokeweight=".5pt">
                <v:textbox>
                  <w:txbxContent>
                    <w:p w14:paraId="6F37042E" w14:textId="782AB16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small, straight piece of iron)</w:t>
                      </w:r>
                    </w:p>
                  </w:txbxContent>
                </v:textbox>
              </v:shape>
            </w:pict>
          </mc:Fallback>
        </mc:AlternateContent>
      </w:r>
      <w:r w:rsidR="00906DCA">
        <w:rPr>
          <w:noProof/>
        </w:rPr>
        <mc:AlternateContent>
          <mc:Choice Requires="wps">
            <w:drawing>
              <wp:anchor distT="0" distB="0" distL="114300" distR="114300" simplePos="0" relativeHeight="251716608" behindDoc="0" locked="0" layoutInCell="1" allowOverlap="1" wp14:anchorId="2115A62B" wp14:editId="4E260FC0">
                <wp:simplePos x="0" y="0"/>
                <wp:positionH relativeFrom="column">
                  <wp:posOffset>3364865</wp:posOffset>
                </wp:positionH>
                <wp:positionV relativeFrom="paragraph">
                  <wp:posOffset>-656590</wp:posOffset>
                </wp:positionV>
                <wp:extent cx="476656" cy="875490"/>
                <wp:effectExtent l="0" t="0" r="0" b="0"/>
                <wp:wrapNone/>
                <wp:docPr id="69" name="Textfeld 69"/>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46FECBBF"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5A62B" id="Textfeld 69" o:spid="_x0000_s1067" type="#_x0000_t202" style="position:absolute;margin-left:264.95pt;margin-top:-51.7pt;width:37.55pt;height:68.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" filled="f" stroked="f" strokeweight=".5pt">
                <v:textbox>
                  <w:txbxContent>
                    <w:p w14:paraId="46FECBBF"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906DCA">
        <w:rPr>
          <w:noProof/>
        </w:rPr>
        <mc:AlternateContent>
          <mc:Choice Requires="wps">
            <w:drawing>
              <wp:anchor distT="0" distB="0" distL="114300" distR="114300" simplePos="0" relativeHeight="251720704" behindDoc="0" locked="0" layoutInCell="1" allowOverlap="1" wp14:anchorId="047661EE" wp14:editId="4C97AB58">
                <wp:simplePos x="0" y="0"/>
                <wp:positionH relativeFrom="column">
                  <wp:posOffset>2689711</wp:posOffset>
                </wp:positionH>
                <wp:positionV relativeFrom="paragraph">
                  <wp:posOffset>2388154</wp:posOffset>
                </wp:positionV>
                <wp:extent cx="1313234" cy="408562"/>
                <wp:effectExtent l="0" t="0" r="0" b="0"/>
                <wp:wrapNone/>
                <wp:docPr id="71" name="Textfeld 71"/>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506DC5EE"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661EE" id="Textfeld 71" o:spid="_x0000_s1068" type="#_x0000_t202" style="position:absolute;margin-left:211.8pt;margin-top:188.05pt;width:103.4pt;height:32.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" filled="f" stroked="f" strokeweight=".5pt">
                <v:textbox>
                  <w:txbxContent>
                    <w:p w14:paraId="506DC5EE"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719680" behindDoc="0" locked="0" layoutInCell="1" allowOverlap="1" wp14:anchorId="71953E89" wp14:editId="058CF95F">
                <wp:simplePos x="0" y="0"/>
                <wp:positionH relativeFrom="column">
                  <wp:posOffset>3020452</wp:posOffset>
                </wp:positionH>
                <wp:positionV relativeFrom="paragraph">
                  <wp:posOffset>2106051</wp:posOffset>
                </wp:positionV>
                <wp:extent cx="1180289" cy="379379"/>
                <wp:effectExtent l="0" t="0" r="0" b="0"/>
                <wp:wrapNone/>
                <wp:docPr id="72" name="Textfeld 72"/>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5CDC8687"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humanoid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53E89" id="Textfeld 72" o:spid="_x0000_s1069" type="#_x0000_t202" style="position:absolute;margin-left:237.85pt;margin-top:165.85pt;width:92.95pt;height:29.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" filled="f" stroked="f" strokeweight=".5pt">
                <v:textbox>
                  <w:txbxContent>
                    <w:p w14:paraId="5CDC8687"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humanoid creature</w:t>
                      </w:r>
                    </w:p>
                  </w:txbxContent>
                </v:textbox>
              </v:shape>
            </w:pict>
          </mc:Fallback>
        </mc:AlternateContent>
      </w:r>
      <w:r w:rsidR="00906DCA">
        <w:rPr>
          <w:noProof/>
        </w:rPr>
        <mc:AlternateContent>
          <mc:Choice Requires="wps">
            <w:drawing>
              <wp:anchor distT="0" distB="0" distL="114300" distR="114300" simplePos="0" relativeHeight="251722752" behindDoc="0" locked="0" layoutInCell="1" allowOverlap="1" wp14:anchorId="0C475EB2" wp14:editId="29089A72">
                <wp:simplePos x="0" y="0"/>
                <wp:positionH relativeFrom="column">
                  <wp:posOffset>-267497</wp:posOffset>
                </wp:positionH>
                <wp:positionV relativeFrom="paragraph">
                  <wp:posOffset>2349242</wp:posOffset>
                </wp:positionV>
                <wp:extent cx="1079500" cy="318311"/>
                <wp:effectExtent l="0" t="0" r="0" b="0"/>
                <wp:wrapNone/>
                <wp:docPr id="73" name="Textfeld 73"/>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4CD60C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75EB2" id="Textfeld 73" o:spid="_x0000_s1070" type="#_x0000_t202" style="position:absolute;margin-left:-21.05pt;margin-top:185pt;width:85pt;height:25.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TxL4WDICAABbBAAADgAAAAAA&#13;&#10;AAAAAAAAAAAuAgAAZHJzL2Uyb0RvYy54bWxQSwECLQAUAAYACAAAACEAajkLCecAAAAQAQAADwAA&#13;&#10;AAAAAAAAAAAAAACMBAAAZHJzL2Rvd25yZXYueG1sUEsFBgAAAAAEAAQA8wAAAKAFAAAAAA==&#13;&#10;" filled="f" stroked="f" strokeweight=".5pt">
                <v:textbox>
                  <w:txbxContent>
                    <w:p w14:paraId="14CD60C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715584" behindDoc="0" locked="0" layoutInCell="1" allowOverlap="1" wp14:anchorId="4A19E1B4" wp14:editId="5DF48B82">
                <wp:simplePos x="0" y="0"/>
                <wp:positionH relativeFrom="column">
                  <wp:posOffset>277252</wp:posOffset>
                </wp:positionH>
                <wp:positionV relativeFrom="paragraph">
                  <wp:posOffset>-734425</wp:posOffset>
                </wp:positionV>
                <wp:extent cx="2743200" cy="554477"/>
                <wp:effectExtent l="0" t="0" r="0" b="4445"/>
                <wp:wrapNone/>
                <wp:docPr id="74" name="Textfeld 74"/>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63DBEA4A"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Hold 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19E1B4" id="Textfeld 74" o:spid="_x0000_s1071" type="#_x0000_t202" style="position:absolute;margin-left:21.85pt;margin-top:-57.85pt;width:3in;height:43.6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GnnGF5HAgAAgwQAAA4AAAAAAAAAAAAAAAAALgIAAGRycy9lMm9Eb2MueG1sUEsBAi0AFAAGAAgA&#13;&#10;AAAhAFUyMmblAAAAEAEAAA8AAAAAAAAAAAAAAAAAoQQAAGRycy9kb3ducmV2LnhtbFBLBQYAAAAA&#13;&#10;BAAEAPMAAACzBQAAAAA=&#13;&#10;" fillcolor="white [3201]" stroked="f" strokeweight=".5pt">
                <v:textbox>
                  <w:txbxContent>
                    <w:p w14:paraId="63DBEA4A"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Hold Person</w:t>
                      </w:r>
                    </w:p>
                  </w:txbxContent>
                </v:textbox>
              </v:shape>
            </w:pict>
          </mc:Fallback>
        </mc:AlternateContent>
      </w:r>
      <w:r w:rsidR="00906DCA">
        <w:rPr>
          <w:noProof/>
        </w:rPr>
        <mc:AlternateContent>
          <mc:Choice Requires="wps">
            <w:drawing>
              <wp:anchor distT="0" distB="0" distL="114300" distR="114300" simplePos="0" relativeHeight="251724800" behindDoc="0" locked="0" layoutInCell="1" allowOverlap="1" wp14:anchorId="0998E142" wp14:editId="49064B16">
                <wp:simplePos x="0" y="0"/>
                <wp:positionH relativeFrom="column">
                  <wp:posOffset>-188595</wp:posOffset>
                </wp:positionH>
                <wp:positionV relativeFrom="paragraph">
                  <wp:posOffset>3240405</wp:posOffset>
                </wp:positionV>
                <wp:extent cx="3886200" cy="1879600"/>
                <wp:effectExtent l="0" t="0" r="0" b="0"/>
                <wp:wrapNone/>
                <wp:docPr id="75" name="Textfeld 75"/>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5CF83192"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Choose a humanoid that you can see within range. The target must succeed on a Wisdom saving throw or be paralyzed for the duration. At the end of each of its turns, the target can make another Wisdom saving throw. On a success, the spell ends on the target. At Higher Levels. When you cast this spell using a spell slot of 3rd level or higher, you can target one additional humanoid for each slot level above 2nd. The humanoids must be within 30 feet of each other when you target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8E142" id="Textfeld 75" o:spid="_x0000_s1072" type="#_x0000_t202" style="position:absolute;margin-left:-14.85pt;margin-top:255.15pt;width:306pt;height:14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vMfxWTMCAABcBAAADgAAAAAA&#13;&#10;AAAAAAAAAAAuAgAAZHJzL2Uyb0RvYy54bWxQSwECLQAUAAYACAAAACEAYNqh2uYAAAAQAQAADwAA&#13;&#10;AAAAAAAAAAAAAACNBAAAZHJzL2Rvd25yZXYueG1sUEsFBgAAAAAEAAQA8wAAAKAFAAAAAA==&#13;&#10;" filled="f" stroked="f" strokeweight=".5pt">
                <v:textbox>
                  <w:txbxContent>
                    <w:p w14:paraId="5CF83192"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Choose a humanoid that you can see within range. The target must succeed on a Wisdom saving throw or be paralyzed for the duration. At the end of each of its turns, the target can make another Wisdom saving throw. On a success, the spell ends on the target. At Higher Levels. When you cast this spell using a spell slot of 3rd level or higher, you can target one additional humanoid for each slot level above 2nd. The humanoids must be within 30 feet of each other when you target them.</w:t>
                      </w:r>
                    </w:p>
                  </w:txbxContent>
                </v:textbox>
              </v:shape>
            </w:pict>
          </mc:Fallback>
        </mc:AlternateContent>
      </w:r>
      <w:r w:rsidR="00906DCA">
        <w:rPr>
          <w:noProof/>
        </w:rPr>
        <mc:AlternateContent>
          <mc:Choice Requires="wps">
            <w:drawing>
              <wp:anchor distT="0" distB="0" distL="114300" distR="114300" simplePos="0" relativeHeight="251723776" behindDoc="0" locked="0" layoutInCell="1" allowOverlap="1" wp14:anchorId="117B67FB" wp14:editId="4650CB9E">
                <wp:simplePos x="0" y="0"/>
                <wp:positionH relativeFrom="column">
                  <wp:posOffset>-533400</wp:posOffset>
                </wp:positionH>
                <wp:positionV relativeFrom="paragraph">
                  <wp:posOffset>2108200</wp:posOffset>
                </wp:positionV>
                <wp:extent cx="1079500" cy="279400"/>
                <wp:effectExtent l="0" t="0" r="0" b="0"/>
                <wp:wrapNone/>
                <wp:docPr id="76" name="Textfeld 7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C42089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B67FB" id="Textfeld 76" o:spid="_x0000_s1073" type="#_x0000_t202" style="position:absolute;margin-left:-42pt;margin-top:166pt;width:85pt;height: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F/OaMgIAAFs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XF/OaMgIAAFsEAAAOAAAAAAAAAAAA&#13;&#10;AAAAAC4CAABkcnMvZTJvRG9jLnhtbFBLAQItABQABgAIAAAAIQD0grDA4wAAAA8BAAAPAAAAAAAA&#13;&#10;AAAAAAAAAIwEAABkcnMvZG93bnJldi54bWxQSwUGAAAAAAQABADzAAAAnAUAAAAA&#13;&#10;" filled="f" stroked="f" strokeweight=".5pt">
                <v:textbox>
                  <w:txbxContent>
                    <w:p w14:paraId="6C42089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906DCA">
        <w:rPr>
          <w:noProof/>
        </w:rPr>
        <w:drawing>
          <wp:anchor distT="0" distB="0" distL="114300" distR="114300" simplePos="0" relativeHeight="251718656" behindDoc="0" locked="0" layoutInCell="1" allowOverlap="1" wp14:anchorId="24A05886" wp14:editId="3670C447">
            <wp:simplePos x="0" y="0"/>
            <wp:positionH relativeFrom="margin">
              <wp:posOffset>3699510</wp:posOffset>
            </wp:positionH>
            <wp:positionV relativeFrom="margin">
              <wp:posOffset>433814</wp:posOffset>
            </wp:positionV>
            <wp:extent cx="582338" cy="1473200"/>
            <wp:effectExtent l="0" t="0" r="0" b="0"/>
            <wp:wrapSquare wrapText="bothSides"/>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717632" behindDoc="0" locked="0" layoutInCell="1" allowOverlap="1" wp14:anchorId="1F26A918" wp14:editId="2931B445">
            <wp:simplePos x="0" y="0"/>
            <wp:positionH relativeFrom="margin">
              <wp:posOffset>-772795</wp:posOffset>
            </wp:positionH>
            <wp:positionV relativeFrom="margin">
              <wp:posOffset>430530</wp:posOffset>
            </wp:positionV>
            <wp:extent cx="582338" cy="1473200"/>
            <wp:effectExtent l="0" t="0" r="0" b="0"/>
            <wp:wrapSquare wrapText="bothSides"/>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F9CAF90" w14:textId="7D0419CA" w:rsidR="00906DCA" w:rsidRDefault="00A84CB1" w:rsidP="007717E6">
      <w:pPr>
        <w:sectPr w:rsidR="00906DCA" w:rsidSect="00906DCA">
          <w:headerReference w:type="even" r:id="rId29"/>
          <w:headerReference w:type="default" r:id="rId30"/>
          <w:headerReference w:type="first" r:id="rId3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36064" behindDoc="0" locked="0" layoutInCell="1" allowOverlap="1" wp14:anchorId="07071356" wp14:editId="33749474">
                <wp:simplePos x="0" y="0"/>
                <wp:positionH relativeFrom="column">
                  <wp:posOffset>-575945</wp:posOffset>
                </wp:positionH>
                <wp:positionV relativeFrom="paragraph">
                  <wp:posOffset>3348355</wp:posOffset>
                </wp:positionV>
                <wp:extent cx="4781550" cy="3149600"/>
                <wp:effectExtent l="0" t="0" r="0" b="0"/>
                <wp:wrapNone/>
                <wp:docPr id="88" name="Textfeld 88"/>
                <wp:cNvGraphicFramePr/>
                <a:graphic xmlns:a="http://schemas.openxmlformats.org/drawingml/2006/main">
                  <a:graphicData uri="http://schemas.microsoft.com/office/word/2010/wordprocessingShape">
                    <wps:wsp>
                      <wps:cNvSpPr txBox="1"/>
                      <wps:spPr>
                        <a:xfrm>
                          <a:off x="0" y="0"/>
                          <a:ext cx="4781550" cy="3149600"/>
                        </a:xfrm>
                        <a:prstGeom prst="rect">
                          <a:avLst/>
                        </a:prstGeom>
                        <a:noFill/>
                        <a:ln w="6350">
                          <a:noFill/>
                        </a:ln>
                      </wps:spPr>
                      <wps:txbx>
                        <w:txbxContent>
                          <w:p w14:paraId="67EE0A30" w14:textId="77777777"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You suggest a course of activity (limited to a sentence or two) and magically influence up to twelve creatures of your choice that you can see within range and that can hear and understand you. Creatures that can’t be charmed are immune to this effect. The suggestion must be worded in such a manner as to make the course of action sound reasonable. Asking the creature to stab itself, throw itself onto a spear, immolate itself, or do some other obviously harmful act automatically negates the effect of the spell. Each target must make a Wisdom saving throw. On a failed save, it pursues the course of action you described to the best of its ability. The suggested course of action can continue for the entire duration. If the suggested activity can be completed in a shorter time, the spell ends when the subject finishes what it was asked to do. You can also specify conditions that will trigger a special activity during the duration. For example, you might suggest that a group of soldiers give all their money to the first beggar they meet. If the condition isn’t met before the spell ends, the activity isn’t performed. If you or any of your companions damage a creature affected by this spell, the spell ends for that creature. At Higher Levels. When you cast this spell using a 7th-level spell slot, the duration is 10 days. When you use an 8th-level spell slot, the duration is 30 days. When you use a 9th-level spell slot, the duration is a year and a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71356" id="Textfeld 88" o:spid="_x0000_s1074" type="#_x0000_t202" style="position:absolute;margin-left:-45.35pt;margin-top:263.65pt;width:376.5pt;height:24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" filled="f" stroked="f" strokeweight=".5pt">
                <v:textbox>
                  <w:txbxContent>
                    <w:p w14:paraId="67EE0A30" w14:textId="77777777"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You suggest a course of activity (limited to a sentence or two) and magically influence up to twelve creatures of your choice that you can see within range and that can hear and understand you. Creatures that can’t be charmed are immune to this effect. The suggestion must be worded in such a manner as to make the course of action sound reasonable. Asking the creature to stab itself, throw itself onto a spear, immolate itself, or do some other obviously harmful act automatically negates the effect of the spell. Each target must make a Wisdom saving throw. On a failed save, it pursues the course of action you described to the best of its ability. The suggested course of action can continue for the entire duration. If the suggested activity can be completed in a shorter time, the spell ends when the subject finishes what it was asked to do. You can also specify conditions that will trigger a special activity during the duration. For example, you might suggest that a group of soldiers give all their money to the first beggar they meet. If the condition isn’t met before the spell ends, the activity isn’t performed. If you or any of your companions damage a creature affected by this spell, the spell ends for that creature. At Higher Levels. When you cast this spell using a 7th-level spell slot, the duration is 10 days. When you use an 8th-level spell slot, the duration is 30 days. When you use a 9th-level spell slot, the duration is a year and a day.</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62039A0A" wp14:editId="687A5468">
                <wp:simplePos x="0" y="0"/>
                <wp:positionH relativeFrom="column">
                  <wp:posOffset>548005</wp:posOffset>
                </wp:positionH>
                <wp:positionV relativeFrom="paragraph">
                  <wp:posOffset>2599055</wp:posOffset>
                </wp:positionV>
                <wp:extent cx="2241550" cy="577850"/>
                <wp:effectExtent l="0" t="0" r="0" b="0"/>
                <wp:wrapNone/>
                <wp:docPr id="83" name="Textfeld 83"/>
                <wp:cNvGraphicFramePr/>
                <a:graphic xmlns:a="http://schemas.openxmlformats.org/drawingml/2006/main">
                  <a:graphicData uri="http://schemas.microsoft.com/office/word/2010/wordprocessingShape">
                    <wps:wsp>
                      <wps:cNvSpPr txBox="1"/>
                      <wps:spPr>
                        <a:xfrm>
                          <a:off x="0" y="0"/>
                          <a:ext cx="2241550" cy="577850"/>
                        </a:xfrm>
                        <a:prstGeom prst="rect">
                          <a:avLst/>
                        </a:prstGeom>
                        <a:noFill/>
                        <a:ln w="6350">
                          <a:noFill/>
                        </a:ln>
                      </wps:spPr>
                      <wps:txbx>
                        <w:txbxContent>
                          <w:p w14:paraId="34259597" w14:textId="3D04E801" w:rsidR="00A84CB1" w:rsidRPr="00A84CB1" w:rsidRDefault="00A84CB1"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M </w:t>
                            </w:r>
                            <w:r>
                              <w:rPr>
                                <w:rFonts w:ascii="BlackChancery" w:hAnsi="BlackChancery"/>
                                <w:noProof/>
                                <w:color w:val="4D4121"/>
                                <w:lang w:val="en-US"/>
                              </w:rPr>
                              <w:br/>
                            </w:r>
                            <w:r w:rsidRPr="00A84CB1">
                              <w:rPr>
                                <w:rFonts w:ascii="BlackChancery" w:hAnsi="BlackChancery"/>
                                <w:noProof/>
                                <w:color w:val="4D4121"/>
                                <w:sz w:val="20"/>
                                <w:szCs w:val="20"/>
                                <w:lang w:val="en-US"/>
                              </w:rPr>
                              <w:t>(a snake’s tongue and either a bit of honeycomb or a drop of sweet oil)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39A0A" id="Textfeld 83" o:spid="_x0000_s1075" type="#_x0000_t202" style="position:absolute;margin-left:43.15pt;margin-top:204.65pt;width:176.5pt;height:4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" filled="f" stroked="f" strokeweight=".5pt">
                <v:textbox>
                  <w:txbxContent>
                    <w:p w14:paraId="34259597" w14:textId="3D04E801" w:rsidR="00A84CB1" w:rsidRPr="00A84CB1" w:rsidRDefault="00A84CB1"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M </w:t>
                      </w:r>
                      <w:r>
                        <w:rPr>
                          <w:rFonts w:ascii="BlackChancery" w:hAnsi="BlackChancery"/>
                          <w:noProof/>
                          <w:color w:val="4D4121"/>
                          <w:lang w:val="en-US"/>
                        </w:rPr>
                        <w:br/>
                      </w:r>
                      <w:r w:rsidRPr="00A84CB1">
                        <w:rPr>
                          <w:rFonts w:ascii="BlackChancery" w:hAnsi="BlackChancery"/>
                          <w:noProof/>
                          <w:color w:val="4D4121"/>
                          <w:sz w:val="20"/>
                          <w:szCs w:val="20"/>
                          <w:lang w:val="en-US"/>
                        </w:rPr>
                        <w:t>(a snake’s tongue and either a bit of honeycomb or a drop of sweet oil)</w:t>
                      </w:r>
                    </w:p>
                  </w:txbxContent>
                </v:textbox>
              </v:shape>
            </w:pict>
          </mc:Fallback>
        </mc:AlternateContent>
      </w:r>
      <w:r w:rsidR="00906DCA">
        <w:rPr>
          <w:noProof/>
        </w:rPr>
        <mc:AlternateContent>
          <mc:Choice Requires="wps">
            <w:drawing>
              <wp:anchor distT="0" distB="0" distL="114300" distR="114300" simplePos="0" relativeHeight="251727872" behindDoc="0" locked="0" layoutInCell="1" allowOverlap="1" wp14:anchorId="72DD7788" wp14:editId="1E68844F">
                <wp:simplePos x="0" y="0"/>
                <wp:positionH relativeFrom="column">
                  <wp:posOffset>3326765</wp:posOffset>
                </wp:positionH>
                <wp:positionV relativeFrom="paragraph">
                  <wp:posOffset>-561340</wp:posOffset>
                </wp:positionV>
                <wp:extent cx="476656" cy="875490"/>
                <wp:effectExtent l="0" t="0" r="0" b="0"/>
                <wp:wrapNone/>
                <wp:docPr id="82" name="Textfeld 82"/>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53B2DFBB"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D7788" id="Textfeld 82" o:spid="_x0000_s1076" type="#_x0000_t202" style="position:absolute;margin-left:261.95pt;margin-top:-44.2pt;width:37.55pt;height:68.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" filled="f" stroked="f" strokeweight=".5pt">
                <v:textbox>
                  <w:txbxContent>
                    <w:p w14:paraId="53B2DFBB"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906DCA">
        <w:rPr>
          <w:noProof/>
        </w:rPr>
        <mc:AlternateContent>
          <mc:Choice Requires="wps">
            <w:drawing>
              <wp:anchor distT="0" distB="0" distL="114300" distR="114300" simplePos="0" relativeHeight="251731968" behindDoc="0" locked="0" layoutInCell="1" allowOverlap="1" wp14:anchorId="1567433E" wp14:editId="358B5CDE">
                <wp:simplePos x="0" y="0"/>
                <wp:positionH relativeFrom="column">
                  <wp:posOffset>2689711</wp:posOffset>
                </wp:positionH>
                <wp:positionV relativeFrom="paragraph">
                  <wp:posOffset>2388154</wp:posOffset>
                </wp:positionV>
                <wp:extent cx="1313234" cy="408562"/>
                <wp:effectExtent l="0" t="0" r="0" b="0"/>
                <wp:wrapNone/>
                <wp:docPr id="84" name="Textfeld 84"/>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1525BECC"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7433E" id="Textfeld 84" o:spid="_x0000_s1077" type="#_x0000_t202" style="position:absolute;margin-left:211.8pt;margin-top:188.05pt;width:103.4pt;height:32.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" filled="f" stroked="f" strokeweight=".5pt">
                <v:textbox>
                  <w:txbxContent>
                    <w:p w14:paraId="1525BECC"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v:textbox>
              </v:shape>
            </w:pict>
          </mc:Fallback>
        </mc:AlternateContent>
      </w:r>
      <w:r w:rsidR="00906DCA">
        <w:rPr>
          <w:noProof/>
        </w:rPr>
        <mc:AlternateContent>
          <mc:Choice Requires="wps">
            <w:drawing>
              <wp:anchor distT="0" distB="0" distL="114300" distR="114300" simplePos="0" relativeHeight="251730944" behindDoc="0" locked="0" layoutInCell="1" allowOverlap="1" wp14:anchorId="3E768518" wp14:editId="63DCB864">
                <wp:simplePos x="0" y="0"/>
                <wp:positionH relativeFrom="column">
                  <wp:posOffset>3020452</wp:posOffset>
                </wp:positionH>
                <wp:positionV relativeFrom="paragraph">
                  <wp:posOffset>2106051</wp:posOffset>
                </wp:positionV>
                <wp:extent cx="1180289" cy="379379"/>
                <wp:effectExtent l="0" t="0" r="0" b="0"/>
                <wp:wrapNone/>
                <wp:docPr id="85" name="Textfeld 85"/>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22D30AB5"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twelve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68518" id="Textfeld 85" o:spid="_x0000_s1078" type="#_x0000_t202" style="position:absolute;margin-left:237.85pt;margin-top:165.85pt;width:92.95pt;height:29.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" filled="f" stroked="f" strokeweight=".5pt">
                <v:textbox>
                  <w:txbxContent>
                    <w:p w14:paraId="22D30AB5"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twelve creatures</w:t>
                      </w:r>
                    </w:p>
                  </w:txbxContent>
                </v:textbox>
              </v:shape>
            </w:pict>
          </mc:Fallback>
        </mc:AlternateContent>
      </w:r>
      <w:r w:rsidR="00906DCA">
        <w:rPr>
          <w:noProof/>
        </w:rPr>
        <mc:AlternateContent>
          <mc:Choice Requires="wps">
            <w:drawing>
              <wp:anchor distT="0" distB="0" distL="114300" distR="114300" simplePos="0" relativeHeight="251734016" behindDoc="0" locked="0" layoutInCell="1" allowOverlap="1" wp14:anchorId="259AC9E4" wp14:editId="3E400971">
                <wp:simplePos x="0" y="0"/>
                <wp:positionH relativeFrom="column">
                  <wp:posOffset>-267497</wp:posOffset>
                </wp:positionH>
                <wp:positionV relativeFrom="paragraph">
                  <wp:posOffset>2349242</wp:posOffset>
                </wp:positionV>
                <wp:extent cx="1079500" cy="318311"/>
                <wp:effectExtent l="0" t="0" r="0" b="0"/>
                <wp:wrapNone/>
                <wp:docPr id="86" name="Textfeld 86"/>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E19886C"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AC9E4" id="Textfeld 86" o:spid="_x0000_s1079" type="#_x0000_t202" style="position:absolute;margin-left:-21.05pt;margin-top:185pt;width:85pt;height:25.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mXV0FDICAABbBAAADgAAAAAA&#13;&#10;AAAAAAAAAAAuAgAAZHJzL2Uyb0RvYy54bWxQSwECLQAUAAYACAAAACEAajkLCecAAAAQAQAADwAA&#13;&#10;AAAAAAAAAAAAAACMBAAAZHJzL2Rvd25yZXYueG1sUEsFBgAAAAAEAAQA8wAAAKAFAAAAAA==&#13;&#10;" filled="f" stroked="f" strokeweight=".5pt">
                <v:textbox>
                  <w:txbxContent>
                    <w:p w14:paraId="7E19886C"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726848" behindDoc="0" locked="0" layoutInCell="1" allowOverlap="1" wp14:anchorId="39B7172E" wp14:editId="1546FFF4">
                <wp:simplePos x="0" y="0"/>
                <wp:positionH relativeFrom="column">
                  <wp:posOffset>277252</wp:posOffset>
                </wp:positionH>
                <wp:positionV relativeFrom="paragraph">
                  <wp:posOffset>-734425</wp:posOffset>
                </wp:positionV>
                <wp:extent cx="2743200" cy="554477"/>
                <wp:effectExtent l="0" t="0" r="0" b="4445"/>
                <wp:wrapNone/>
                <wp:docPr id="87" name="Textfeld 87"/>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ACCB08A"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Mass Suggestion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B7172E" id="Textfeld 87" o:spid="_x0000_s1080" type="#_x0000_t202" style="position:absolute;margin-left:21.85pt;margin-top:-57.85pt;width:3in;height:43.6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BzG/ucSAIAAIMEAAAOAAAAAAAAAAAAAAAAAC4CAABkcnMvZTJvRG9jLnhtbFBLAQItABQABgAI&#13;&#10;AAAAIQBVMjJm5QAAABABAAAPAAAAAAAAAAAAAAAAAKIEAABkcnMvZG93bnJldi54bWxQSwUGAAAA&#13;&#10;AAQABADzAAAAtAUAAAAA&#13;&#10;" fillcolor="white [3201]" stroked="f" strokeweight=".5pt">
                <v:textbox>
                  <w:txbxContent>
                    <w:p w14:paraId="1ACCB08A"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Mass Suggestion</w:t>
                      </w:r>
                    </w:p>
                  </w:txbxContent>
                </v:textbox>
              </v:shape>
            </w:pict>
          </mc:Fallback>
        </mc:AlternateContent>
      </w:r>
      <w:r w:rsidR="00906DCA">
        <w:rPr>
          <w:noProof/>
        </w:rPr>
        <mc:AlternateContent>
          <mc:Choice Requires="wps">
            <w:drawing>
              <wp:anchor distT="0" distB="0" distL="114300" distR="114300" simplePos="0" relativeHeight="251735040" behindDoc="0" locked="0" layoutInCell="1" allowOverlap="1" wp14:anchorId="29C5B398" wp14:editId="2087A97C">
                <wp:simplePos x="0" y="0"/>
                <wp:positionH relativeFrom="column">
                  <wp:posOffset>-533400</wp:posOffset>
                </wp:positionH>
                <wp:positionV relativeFrom="paragraph">
                  <wp:posOffset>2108200</wp:posOffset>
                </wp:positionV>
                <wp:extent cx="1079500" cy="279400"/>
                <wp:effectExtent l="0" t="0" r="0" b="0"/>
                <wp:wrapNone/>
                <wp:docPr id="89" name="Textfeld 8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D1A76FC"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5B398" id="Textfeld 89" o:spid="_x0000_s1081" type="#_x0000_t202" style="position:absolute;margin-left:-42pt;margin-top:166pt;width:85pt;height:2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u2HSJMgIAAFsEAAAOAAAAAAAAAAAA&#13;&#10;AAAAAC4CAABkcnMvZTJvRG9jLnhtbFBLAQItABQABgAIAAAAIQD0grDA4wAAAA8BAAAPAAAAAAAA&#13;&#10;AAAAAAAAAIwEAABkcnMvZG93bnJldi54bWxQSwUGAAAAAAQABADzAAAAnAUAAAAA&#13;&#10;" filled="f" stroked="f" strokeweight=".5pt">
                <v:textbox>
                  <w:txbxContent>
                    <w:p w14:paraId="3D1A76FC"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906DCA">
        <w:rPr>
          <w:noProof/>
        </w:rPr>
        <w:drawing>
          <wp:anchor distT="0" distB="0" distL="114300" distR="114300" simplePos="0" relativeHeight="251729920" behindDoc="0" locked="0" layoutInCell="1" allowOverlap="1" wp14:anchorId="0F7DB6AB" wp14:editId="64D56F92">
            <wp:simplePos x="0" y="0"/>
            <wp:positionH relativeFrom="margin">
              <wp:posOffset>3699510</wp:posOffset>
            </wp:positionH>
            <wp:positionV relativeFrom="margin">
              <wp:posOffset>433814</wp:posOffset>
            </wp:positionV>
            <wp:extent cx="582338" cy="1473200"/>
            <wp:effectExtent l="0" t="0" r="0" b="0"/>
            <wp:wrapSquare wrapText="bothSides"/>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728896" behindDoc="0" locked="0" layoutInCell="1" allowOverlap="1" wp14:anchorId="6B262FBE" wp14:editId="330287F5">
            <wp:simplePos x="0" y="0"/>
            <wp:positionH relativeFrom="margin">
              <wp:posOffset>-772795</wp:posOffset>
            </wp:positionH>
            <wp:positionV relativeFrom="margin">
              <wp:posOffset>430530</wp:posOffset>
            </wp:positionV>
            <wp:extent cx="582338" cy="1473200"/>
            <wp:effectExtent l="0" t="0" r="0" b="0"/>
            <wp:wrapSquare wrapText="bothSides"/>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907E50F" w14:textId="11ACE4C8" w:rsidR="00906DCA" w:rsidRDefault="00A84CB1" w:rsidP="007717E6">
      <w:pPr>
        <w:sectPr w:rsidR="00906DCA" w:rsidSect="00906DCA">
          <w:headerReference w:type="even" r:id="rId32"/>
          <w:headerReference w:type="default" r:id="rId33"/>
          <w:headerReference w:type="first" r:id="rId3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39136" behindDoc="0" locked="0" layoutInCell="1" allowOverlap="1" wp14:anchorId="03268645" wp14:editId="0D3DD7AF">
                <wp:simplePos x="0" y="0"/>
                <wp:positionH relativeFrom="column">
                  <wp:posOffset>3333115</wp:posOffset>
                </wp:positionH>
                <wp:positionV relativeFrom="paragraph">
                  <wp:posOffset>-554990</wp:posOffset>
                </wp:positionV>
                <wp:extent cx="476656" cy="875490"/>
                <wp:effectExtent l="0" t="0" r="0" b="0"/>
                <wp:wrapNone/>
                <wp:docPr id="95" name="Textfeld 95"/>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0C247CFA"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68645" id="Textfeld 95" o:spid="_x0000_s1082" type="#_x0000_t202" style="position:absolute;margin-left:262.45pt;margin-top:-43.7pt;width:37.55pt;height:68.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" filled="f" stroked="f" strokeweight=".5pt">
                <v:textbox>
                  <w:txbxContent>
                    <w:p w14:paraId="0C247CFA"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Pr>
          <w:noProof/>
        </w:rPr>
        <mc:AlternateContent>
          <mc:Choice Requires="wps">
            <w:drawing>
              <wp:anchor distT="0" distB="0" distL="114300" distR="114300" simplePos="0" relativeHeight="251747328" behindDoc="0" locked="0" layoutInCell="1" allowOverlap="1" wp14:anchorId="009C6CCA" wp14:editId="4086CDA4">
                <wp:simplePos x="0" y="0"/>
                <wp:positionH relativeFrom="column">
                  <wp:posOffset>-188595</wp:posOffset>
                </wp:positionH>
                <wp:positionV relativeFrom="paragraph">
                  <wp:posOffset>3240405</wp:posOffset>
                </wp:positionV>
                <wp:extent cx="3886200" cy="3162300"/>
                <wp:effectExtent l="0" t="0" r="0" b="0"/>
                <wp:wrapNone/>
                <wp:docPr id="101" name="Textfeld 101"/>
                <wp:cNvGraphicFramePr/>
                <a:graphic xmlns:a="http://schemas.openxmlformats.org/drawingml/2006/main">
                  <a:graphicData uri="http://schemas.microsoft.com/office/word/2010/wordprocessingShape">
                    <wps:wsp>
                      <wps:cNvSpPr txBox="1"/>
                      <wps:spPr>
                        <a:xfrm>
                          <a:off x="0" y="0"/>
                          <a:ext cx="3886200" cy="3162300"/>
                        </a:xfrm>
                        <a:prstGeom prst="rect">
                          <a:avLst/>
                        </a:prstGeom>
                        <a:noFill/>
                        <a:ln w="6350">
                          <a:noFill/>
                        </a:ln>
                      </wps:spPr>
                      <wps:txbx>
                        <w:txbxContent>
                          <w:p w14:paraId="2ACFCCBE"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Choose one creature that you can see within range. The target begins a comic dance in place: shuffling, tapping its feet, and capering for the duration. Creatures that can’t be charmed are immune to this spell. A dancing creature must use all its movement to dance without leaving its space and has disadvantage on Dexterity saving throws and attack rolls. While the target is affected by this spell, other creatures have advantage on attack rolls against it. As an action, a dancing creature makes a Wisdom saving throw to regain control of itself. On a successful save,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C6CCA" id="Textfeld 101" o:spid="_x0000_s1083" type="#_x0000_t202" style="position:absolute;margin-left:-14.85pt;margin-top:255.15pt;width:306pt;height:24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" filled="f" stroked="f" strokeweight=".5pt">
                <v:textbox>
                  <w:txbxContent>
                    <w:p w14:paraId="2ACFCCBE"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Choose one creature that you can see within range. The target begins a comic dance in place: shuffling, tapping its feet, and capering for the duration. Creatures that can’t be charmed are immune to this spell. A dancing creature must use all its movement to dance without leaving its space and has disadvantage on Dexterity saving throws and attack rolls. While the target is affected by this spell, other creatures have advantage on attack rolls against it. As an action, a dancing creature makes a Wisdom saving throw to regain control of itself. On a successful save, the spell ends.</w:t>
                      </w:r>
                    </w:p>
                  </w:txbxContent>
                </v:textbox>
              </v:shape>
            </w:pict>
          </mc:Fallback>
        </mc:AlternateContent>
      </w:r>
      <w:r w:rsidR="00906DCA">
        <w:rPr>
          <w:noProof/>
        </w:rPr>
        <mc:AlternateContent>
          <mc:Choice Requires="wps">
            <w:drawing>
              <wp:anchor distT="0" distB="0" distL="114300" distR="114300" simplePos="0" relativeHeight="251744256" behindDoc="0" locked="0" layoutInCell="1" allowOverlap="1" wp14:anchorId="3F2440F6" wp14:editId="6CDCE36C">
                <wp:simplePos x="0" y="0"/>
                <wp:positionH relativeFrom="column">
                  <wp:posOffset>1230562</wp:posOffset>
                </wp:positionH>
                <wp:positionV relativeFrom="paragraph">
                  <wp:posOffset>2602162</wp:posOffset>
                </wp:positionV>
                <wp:extent cx="1079500" cy="369652"/>
                <wp:effectExtent l="0" t="0" r="0" b="0"/>
                <wp:wrapNone/>
                <wp:docPr id="96" name="Textfeld 96"/>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6C31A299"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440F6" id="Textfeld 96" o:spid="_x0000_s1084" type="#_x0000_t202" style="position:absolute;margin-left:96.9pt;margin-top:204.9pt;width:85pt;height:29.1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" filled="f" stroked="f" strokeweight=".5pt">
                <v:textbox>
                  <w:txbxContent>
                    <w:p w14:paraId="6C31A299"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v:textbox>
              </v:shape>
            </w:pict>
          </mc:Fallback>
        </mc:AlternateContent>
      </w:r>
      <w:r w:rsidR="00906DCA">
        <w:rPr>
          <w:noProof/>
        </w:rPr>
        <mc:AlternateContent>
          <mc:Choice Requires="wps">
            <w:drawing>
              <wp:anchor distT="0" distB="0" distL="114300" distR="114300" simplePos="0" relativeHeight="251743232" behindDoc="0" locked="0" layoutInCell="1" allowOverlap="1" wp14:anchorId="710DA011" wp14:editId="32C29381">
                <wp:simplePos x="0" y="0"/>
                <wp:positionH relativeFrom="column">
                  <wp:posOffset>2689711</wp:posOffset>
                </wp:positionH>
                <wp:positionV relativeFrom="paragraph">
                  <wp:posOffset>2388154</wp:posOffset>
                </wp:positionV>
                <wp:extent cx="1313234" cy="408562"/>
                <wp:effectExtent l="0" t="0" r="0" b="0"/>
                <wp:wrapNone/>
                <wp:docPr id="97" name="Textfeld 97"/>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3CFBF530"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DA011" id="Textfeld 97" o:spid="_x0000_s1085" type="#_x0000_t202" style="position:absolute;margin-left:211.8pt;margin-top:188.05pt;width:103.4pt;height:32.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" filled="f" stroked="f" strokeweight=".5pt">
                <v:textbox>
                  <w:txbxContent>
                    <w:p w14:paraId="3CFBF530"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742208" behindDoc="0" locked="0" layoutInCell="1" allowOverlap="1" wp14:anchorId="6DA181EB" wp14:editId="68020E34">
                <wp:simplePos x="0" y="0"/>
                <wp:positionH relativeFrom="column">
                  <wp:posOffset>3020452</wp:posOffset>
                </wp:positionH>
                <wp:positionV relativeFrom="paragraph">
                  <wp:posOffset>2106051</wp:posOffset>
                </wp:positionV>
                <wp:extent cx="1180289" cy="379379"/>
                <wp:effectExtent l="0" t="0" r="0" b="0"/>
                <wp:wrapNone/>
                <wp:docPr id="98" name="Textfeld 98"/>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1AEF7A6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181EB" id="Textfeld 98" o:spid="_x0000_s1086" type="#_x0000_t202" style="position:absolute;margin-left:237.85pt;margin-top:165.85pt;width:92.95pt;height:29.8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" filled="f" stroked="f" strokeweight=".5pt">
                <v:textbox>
                  <w:txbxContent>
                    <w:p w14:paraId="1AEF7A6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745280" behindDoc="0" locked="0" layoutInCell="1" allowOverlap="1" wp14:anchorId="31E7C838" wp14:editId="23F8D254">
                <wp:simplePos x="0" y="0"/>
                <wp:positionH relativeFrom="column">
                  <wp:posOffset>-267497</wp:posOffset>
                </wp:positionH>
                <wp:positionV relativeFrom="paragraph">
                  <wp:posOffset>2349242</wp:posOffset>
                </wp:positionV>
                <wp:extent cx="1079500" cy="318311"/>
                <wp:effectExtent l="0" t="0" r="0" b="0"/>
                <wp:wrapNone/>
                <wp:docPr id="99" name="Textfeld 99"/>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B9A5300"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7C838" id="Textfeld 99" o:spid="_x0000_s1087" type="#_x0000_t202" style="position:absolute;margin-left:-21.05pt;margin-top:185pt;width:85pt;height:25.0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" filled="f" stroked="f" strokeweight=".5pt">
                <v:textbox>
                  <w:txbxContent>
                    <w:p w14:paraId="0B9A5300"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738112" behindDoc="0" locked="0" layoutInCell="1" allowOverlap="1" wp14:anchorId="1BA9AD05" wp14:editId="30372804">
                <wp:simplePos x="0" y="0"/>
                <wp:positionH relativeFrom="column">
                  <wp:posOffset>277252</wp:posOffset>
                </wp:positionH>
                <wp:positionV relativeFrom="paragraph">
                  <wp:posOffset>-734425</wp:posOffset>
                </wp:positionV>
                <wp:extent cx="2743200" cy="554477"/>
                <wp:effectExtent l="0" t="0" r="0" b="4445"/>
                <wp:wrapNone/>
                <wp:docPr id="100" name="Textfeld 100"/>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9924E10"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Otto’s Irresistible Dance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A9AD05" id="Textfeld 100" o:spid="_x0000_s1088" type="#_x0000_t202" style="position:absolute;margin-left:21.85pt;margin-top:-57.85pt;width:3in;height:43.65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LoV7gtHAgAAhQQAAA4AAAAAAAAAAAAAAAAALgIAAGRycy9lMm9Eb2MueG1sUEsBAi0AFAAGAAgA&#13;&#10;AAAhAFUyMmblAAAAEAEAAA8AAAAAAAAAAAAAAAAAoQQAAGRycy9kb3ducmV2LnhtbFBLBQYAAAAA&#13;&#10;BAAEAPMAAACzBQAAAAA=&#13;&#10;" fillcolor="white [3201]" stroked="f" strokeweight=".5pt">
                <v:textbox>
                  <w:txbxContent>
                    <w:p w14:paraId="49924E10"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Otto’s Irresistible Dance</w:t>
                      </w:r>
                    </w:p>
                  </w:txbxContent>
                </v:textbox>
              </v:shape>
            </w:pict>
          </mc:Fallback>
        </mc:AlternateContent>
      </w:r>
      <w:r w:rsidR="00906DCA">
        <w:rPr>
          <w:noProof/>
        </w:rPr>
        <mc:AlternateContent>
          <mc:Choice Requires="wps">
            <w:drawing>
              <wp:anchor distT="0" distB="0" distL="114300" distR="114300" simplePos="0" relativeHeight="251746304" behindDoc="0" locked="0" layoutInCell="1" allowOverlap="1" wp14:anchorId="64EA504F" wp14:editId="0C17D569">
                <wp:simplePos x="0" y="0"/>
                <wp:positionH relativeFrom="column">
                  <wp:posOffset>-533400</wp:posOffset>
                </wp:positionH>
                <wp:positionV relativeFrom="paragraph">
                  <wp:posOffset>2108200</wp:posOffset>
                </wp:positionV>
                <wp:extent cx="1079500" cy="279400"/>
                <wp:effectExtent l="0" t="0" r="0" b="0"/>
                <wp:wrapNone/>
                <wp:docPr id="102" name="Textfeld 10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0F5A172"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A504F" id="Textfeld 102" o:spid="_x0000_s1089" type="#_x0000_t202" style="position:absolute;margin-left:-42pt;margin-top:166pt;width:85pt;height:2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blJMHzMCAABdBAAADgAAAAAAAAAA&#13;&#10;AAAAAAAuAgAAZHJzL2Uyb0RvYy54bWxQSwECLQAUAAYACAAAACEA9IKwwOMAAAAPAQAADwAAAAAA&#13;&#10;AAAAAAAAAACNBAAAZHJzL2Rvd25yZXYueG1sUEsFBgAAAAAEAAQA8wAAAJ0FAAAAAA==&#13;&#10;" filled="f" stroked="f" strokeweight=".5pt">
                <v:textbox>
                  <w:txbxContent>
                    <w:p w14:paraId="50F5A172"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06DCA">
        <w:rPr>
          <w:noProof/>
        </w:rPr>
        <w:drawing>
          <wp:anchor distT="0" distB="0" distL="114300" distR="114300" simplePos="0" relativeHeight="251741184" behindDoc="0" locked="0" layoutInCell="1" allowOverlap="1" wp14:anchorId="0962CBC1" wp14:editId="2E2F5DD7">
            <wp:simplePos x="0" y="0"/>
            <wp:positionH relativeFrom="margin">
              <wp:posOffset>3699510</wp:posOffset>
            </wp:positionH>
            <wp:positionV relativeFrom="margin">
              <wp:posOffset>433814</wp:posOffset>
            </wp:positionV>
            <wp:extent cx="582338" cy="1473200"/>
            <wp:effectExtent l="0" t="0" r="0" b="0"/>
            <wp:wrapSquare wrapText="bothSides"/>
            <wp:docPr id="103"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740160" behindDoc="0" locked="0" layoutInCell="1" allowOverlap="1" wp14:anchorId="6A2FD9D1" wp14:editId="48C42987">
            <wp:simplePos x="0" y="0"/>
            <wp:positionH relativeFrom="margin">
              <wp:posOffset>-772795</wp:posOffset>
            </wp:positionH>
            <wp:positionV relativeFrom="margin">
              <wp:posOffset>430530</wp:posOffset>
            </wp:positionV>
            <wp:extent cx="582338" cy="1473200"/>
            <wp:effectExtent l="0" t="0" r="0" b="0"/>
            <wp:wrapSquare wrapText="bothSides"/>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EEB2E58" w14:textId="77777777" w:rsidR="00906DCA" w:rsidRDefault="00906DCA" w:rsidP="007717E6">
      <w:pPr>
        <w:sectPr w:rsidR="00906DCA" w:rsidSect="00906DCA">
          <w:headerReference w:type="even" r:id="rId35"/>
          <w:headerReference w:type="default" r:id="rId36"/>
          <w:headerReference w:type="first" r:id="rId3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50400" behindDoc="0" locked="0" layoutInCell="1" allowOverlap="1" wp14:anchorId="2879EA86" wp14:editId="6826DF48">
                <wp:simplePos x="0" y="0"/>
                <wp:positionH relativeFrom="column">
                  <wp:posOffset>3409558</wp:posOffset>
                </wp:positionH>
                <wp:positionV relativeFrom="paragraph">
                  <wp:posOffset>-656604</wp:posOffset>
                </wp:positionV>
                <wp:extent cx="476656" cy="875490"/>
                <wp:effectExtent l="0" t="0" r="0" b="0"/>
                <wp:wrapNone/>
                <wp:docPr id="108" name="Textfeld 108"/>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7078FC1B"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9EA86" id="Textfeld 108" o:spid="_x0000_s1090" type="#_x0000_t202" style="position:absolute;margin-left:268.45pt;margin-top:-51.7pt;width:37.55pt;height:68.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" filled="f" stroked="f" strokeweight=".5pt">
                <v:textbox>
                  <w:txbxContent>
                    <w:p w14:paraId="7078FC1B"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Pr>
          <w:noProof/>
        </w:rPr>
        <mc:AlternateContent>
          <mc:Choice Requires="wps">
            <w:drawing>
              <wp:anchor distT="0" distB="0" distL="114300" distR="114300" simplePos="0" relativeHeight="251755520" behindDoc="0" locked="0" layoutInCell="1" allowOverlap="1" wp14:anchorId="3650CDBC" wp14:editId="54F17372">
                <wp:simplePos x="0" y="0"/>
                <wp:positionH relativeFrom="column">
                  <wp:posOffset>1230562</wp:posOffset>
                </wp:positionH>
                <wp:positionV relativeFrom="paragraph">
                  <wp:posOffset>2602162</wp:posOffset>
                </wp:positionV>
                <wp:extent cx="1079500" cy="369652"/>
                <wp:effectExtent l="0" t="0" r="0" b="0"/>
                <wp:wrapNone/>
                <wp:docPr id="109" name="Textfeld 109"/>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1B10D3DC"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0CDBC" id="Textfeld 109" o:spid="_x0000_s1091" type="#_x0000_t202" style="position:absolute;margin-left:96.9pt;margin-top:204.9pt;width:85pt;height:29.1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" filled="f" stroked="f" strokeweight=".5pt">
                <v:textbox>
                  <w:txbxContent>
                    <w:p w14:paraId="1B10D3DC"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1754496" behindDoc="0" locked="0" layoutInCell="1" allowOverlap="1" wp14:anchorId="4DE6C790" wp14:editId="2982AF6A">
                <wp:simplePos x="0" y="0"/>
                <wp:positionH relativeFrom="column">
                  <wp:posOffset>2689711</wp:posOffset>
                </wp:positionH>
                <wp:positionV relativeFrom="paragraph">
                  <wp:posOffset>2388154</wp:posOffset>
                </wp:positionV>
                <wp:extent cx="1313234" cy="408562"/>
                <wp:effectExtent l="0" t="0" r="0" b="0"/>
                <wp:wrapNone/>
                <wp:docPr id="110" name="Textfeld 110"/>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5CC11154"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6C790" id="Textfeld 110" o:spid="_x0000_s1092" type="#_x0000_t202" style="position:absolute;margin-left:211.8pt;margin-top:188.05pt;width:103.4pt;height:32.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" filled="f" stroked="f" strokeweight=".5pt">
                <v:textbox>
                  <w:txbxContent>
                    <w:p w14:paraId="5CC11154"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753472" behindDoc="0" locked="0" layoutInCell="1" allowOverlap="1" wp14:anchorId="15902FA8" wp14:editId="5780F1B5">
                <wp:simplePos x="0" y="0"/>
                <wp:positionH relativeFrom="column">
                  <wp:posOffset>3020452</wp:posOffset>
                </wp:positionH>
                <wp:positionV relativeFrom="paragraph">
                  <wp:posOffset>2106051</wp:posOffset>
                </wp:positionV>
                <wp:extent cx="1180289" cy="379379"/>
                <wp:effectExtent l="0" t="0" r="0" b="0"/>
                <wp:wrapNone/>
                <wp:docPr id="111" name="Textfeld 111"/>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45638602"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02FA8" id="Textfeld 111" o:spid="_x0000_s1093" type="#_x0000_t202" style="position:absolute;margin-left:237.85pt;margin-top:165.85pt;width:92.95pt;height:29.8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" filled="f" stroked="f" strokeweight=".5pt">
                <v:textbox>
                  <w:txbxContent>
                    <w:p w14:paraId="45638602"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mc:AlternateContent>
          <mc:Choice Requires="wps">
            <w:drawing>
              <wp:anchor distT="0" distB="0" distL="114300" distR="114300" simplePos="0" relativeHeight="251756544" behindDoc="0" locked="0" layoutInCell="1" allowOverlap="1" wp14:anchorId="08C59702" wp14:editId="1F3ECA92">
                <wp:simplePos x="0" y="0"/>
                <wp:positionH relativeFrom="column">
                  <wp:posOffset>-267497</wp:posOffset>
                </wp:positionH>
                <wp:positionV relativeFrom="paragraph">
                  <wp:posOffset>2349242</wp:posOffset>
                </wp:positionV>
                <wp:extent cx="1079500" cy="318311"/>
                <wp:effectExtent l="0" t="0" r="0" b="0"/>
                <wp:wrapNone/>
                <wp:docPr id="112" name="Textfeld 112"/>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50DC1924"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59702" id="Textfeld 112" o:spid="_x0000_s1094" type="#_x0000_t202" style="position:absolute;margin-left:-21.05pt;margin-top:185pt;width:85pt;height:25.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DG+06TICAABdBAAADgAAAAAA&#13;&#10;AAAAAAAAAAAuAgAAZHJzL2Uyb0RvYy54bWxQSwECLQAUAAYACAAAACEAajkLCecAAAAQAQAADwAA&#13;&#10;AAAAAAAAAAAAAACMBAAAZHJzL2Rvd25yZXYueG1sUEsFBgAAAAAEAAQA8wAAAKAFAAAAAA==&#13;&#10;" filled="f" stroked="f" strokeweight=".5pt">
                <v:textbox>
                  <w:txbxContent>
                    <w:p w14:paraId="50DC1924"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49376" behindDoc="0" locked="0" layoutInCell="1" allowOverlap="1" wp14:anchorId="46EE0846" wp14:editId="34C038FA">
                <wp:simplePos x="0" y="0"/>
                <wp:positionH relativeFrom="column">
                  <wp:posOffset>277252</wp:posOffset>
                </wp:positionH>
                <wp:positionV relativeFrom="paragraph">
                  <wp:posOffset>-734425</wp:posOffset>
                </wp:positionV>
                <wp:extent cx="2743200" cy="554477"/>
                <wp:effectExtent l="0" t="0" r="0" b="4445"/>
                <wp:wrapNone/>
                <wp:docPr id="113" name="Textfeld 113"/>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9F85CA5"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Power Word Kill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EE0846" id="Textfeld 113" o:spid="_x0000_s1095" type="#_x0000_t202" style="position:absolute;margin-left:21.85pt;margin-top:-57.85pt;width:3in;height:43.65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CQGqhMSAIAAIUEAAAOAAAAAAAAAAAAAAAAAC4CAABkcnMvZTJvRG9jLnhtbFBLAQItABQABgAI&#13;&#10;AAAAIQBVMjJm5QAAABABAAAPAAAAAAAAAAAAAAAAAKIEAABkcnMvZG93bnJldi54bWxQSwUGAAAA&#13;&#10;AAQABADzAAAAtAUAAAAA&#13;&#10;" fillcolor="white [3201]" stroked="f" strokeweight=".5pt">
                <v:textbox>
                  <w:txbxContent>
                    <w:p w14:paraId="49F85CA5"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Power Word Kill</w:t>
                      </w:r>
                    </w:p>
                  </w:txbxContent>
                </v:textbox>
              </v:shape>
            </w:pict>
          </mc:Fallback>
        </mc:AlternateContent>
      </w:r>
      <w:r>
        <w:rPr>
          <w:noProof/>
        </w:rPr>
        <mc:AlternateContent>
          <mc:Choice Requires="wps">
            <w:drawing>
              <wp:anchor distT="0" distB="0" distL="114300" distR="114300" simplePos="0" relativeHeight="251758592" behindDoc="0" locked="0" layoutInCell="1" allowOverlap="1" wp14:anchorId="4D56969A" wp14:editId="0DDC6C3D">
                <wp:simplePos x="0" y="0"/>
                <wp:positionH relativeFrom="column">
                  <wp:posOffset>-188595</wp:posOffset>
                </wp:positionH>
                <wp:positionV relativeFrom="paragraph">
                  <wp:posOffset>3240405</wp:posOffset>
                </wp:positionV>
                <wp:extent cx="3886200" cy="1879600"/>
                <wp:effectExtent l="0" t="0" r="0" b="0"/>
                <wp:wrapNone/>
                <wp:docPr id="114" name="Textfeld 114"/>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1ED7759B"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utter a word of power that can compel one creature you can see within range to die instantly. If the creature you choose has 100 hit points or fewer, it dies. Otherwise, the spell has no effect.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6969A" id="Textfeld 114" o:spid="_x0000_s1096" type="#_x0000_t202" style="position:absolute;margin-left:-14.85pt;margin-top:255.15pt;width:306pt;height:14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" filled="f" stroked="f" strokeweight=".5pt">
                <v:textbox>
                  <w:txbxContent>
                    <w:p w14:paraId="1ED7759B"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utter a word of power that can compel one creature you can see within range to die instantly. If the creature you choose has 100 hit points or fewer, it dies. Otherwise, the spell has no effect.</w:t>
                      </w:r>
                    </w:p>
                  </w:txbxContent>
                </v:textbox>
              </v:shape>
            </w:pict>
          </mc:Fallback>
        </mc:AlternateContent>
      </w:r>
      <w:r>
        <w:rPr>
          <w:noProof/>
        </w:rPr>
        <mc:AlternateContent>
          <mc:Choice Requires="wps">
            <w:drawing>
              <wp:anchor distT="0" distB="0" distL="114300" distR="114300" simplePos="0" relativeHeight="251757568" behindDoc="0" locked="0" layoutInCell="1" allowOverlap="1" wp14:anchorId="5C310EEA" wp14:editId="61160E08">
                <wp:simplePos x="0" y="0"/>
                <wp:positionH relativeFrom="column">
                  <wp:posOffset>-533400</wp:posOffset>
                </wp:positionH>
                <wp:positionV relativeFrom="paragraph">
                  <wp:posOffset>2108200</wp:posOffset>
                </wp:positionV>
                <wp:extent cx="1079500" cy="279400"/>
                <wp:effectExtent l="0" t="0" r="0" b="0"/>
                <wp:wrapNone/>
                <wp:docPr id="115" name="Textfeld 11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4E86D8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10EEA" id="Textfeld 115" o:spid="_x0000_s1097" type="#_x0000_t202" style="position:absolute;margin-left:-42pt;margin-top:166pt;width:85pt;height:2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Mt7/8YxAgAAXQQAAA4AAAAAAAAAAAAA&#13;&#10;AAAALgIAAGRycy9lMm9Eb2MueG1sUEsBAi0AFAAGAAgAAAAhAPSCsMDjAAAADwEAAA8AAAAAAAAA&#13;&#10;AAAAAAAAiwQAAGRycy9kb3ducmV2LnhtbFBLBQYAAAAABAAEAPMAAACbBQAAAAA=&#13;&#10;" filled="f" stroked="f" strokeweight=".5pt">
                <v:textbox>
                  <w:txbxContent>
                    <w:p w14:paraId="64E86D8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1752448" behindDoc="0" locked="0" layoutInCell="1" allowOverlap="1" wp14:anchorId="26253FBF" wp14:editId="7E0B3902">
            <wp:simplePos x="0" y="0"/>
            <wp:positionH relativeFrom="margin">
              <wp:posOffset>3699510</wp:posOffset>
            </wp:positionH>
            <wp:positionV relativeFrom="margin">
              <wp:posOffset>433814</wp:posOffset>
            </wp:positionV>
            <wp:extent cx="582338" cy="1473200"/>
            <wp:effectExtent l="0" t="0" r="0" b="0"/>
            <wp:wrapSquare wrapText="bothSides"/>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51424" behindDoc="0" locked="0" layoutInCell="1" allowOverlap="1" wp14:anchorId="0F96EB87" wp14:editId="2BD65FCE">
            <wp:simplePos x="0" y="0"/>
            <wp:positionH relativeFrom="margin">
              <wp:posOffset>-772795</wp:posOffset>
            </wp:positionH>
            <wp:positionV relativeFrom="margin">
              <wp:posOffset>430530</wp:posOffset>
            </wp:positionV>
            <wp:extent cx="582338" cy="1473200"/>
            <wp:effectExtent l="0" t="0" r="0" b="0"/>
            <wp:wrapSquare wrapText="bothSides"/>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F5D9ACA" w14:textId="77777777" w:rsidR="00906DCA" w:rsidRDefault="00906DCA" w:rsidP="007717E6">
      <w:pPr>
        <w:sectPr w:rsidR="00906DCA" w:rsidSect="00906DCA">
          <w:headerReference w:type="even" r:id="rId38"/>
          <w:headerReference w:type="default" r:id="rId39"/>
          <w:headerReference w:type="first" r:id="rId4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61664" behindDoc="0" locked="0" layoutInCell="1" allowOverlap="1" wp14:anchorId="5A26196E" wp14:editId="02AA88A0">
                <wp:simplePos x="0" y="0"/>
                <wp:positionH relativeFrom="column">
                  <wp:posOffset>3409558</wp:posOffset>
                </wp:positionH>
                <wp:positionV relativeFrom="paragraph">
                  <wp:posOffset>-656604</wp:posOffset>
                </wp:positionV>
                <wp:extent cx="476656" cy="875490"/>
                <wp:effectExtent l="0" t="0" r="0" b="0"/>
                <wp:wrapNone/>
                <wp:docPr id="121" name="Textfeld 121"/>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080CE727"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6196E" id="Textfeld 121" o:spid="_x0000_s1098" type="#_x0000_t202" style="position:absolute;margin-left:268.45pt;margin-top:-51.7pt;width:37.55pt;height:68.9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" filled="f" stroked="f" strokeweight=".5pt">
                <v:textbox>
                  <w:txbxContent>
                    <w:p w14:paraId="080CE727"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Pr>
          <w:noProof/>
        </w:rPr>
        <mc:AlternateContent>
          <mc:Choice Requires="wps">
            <w:drawing>
              <wp:anchor distT="0" distB="0" distL="114300" distR="114300" simplePos="0" relativeHeight="251766784" behindDoc="0" locked="0" layoutInCell="1" allowOverlap="1" wp14:anchorId="634818AC" wp14:editId="5FE76151">
                <wp:simplePos x="0" y="0"/>
                <wp:positionH relativeFrom="column">
                  <wp:posOffset>1230562</wp:posOffset>
                </wp:positionH>
                <wp:positionV relativeFrom="paragraph">
                  <wp:posOffset>2602162</wp:posOffset>
                </wp:positionV>
                <wp:extent cx="1079500" cy="369652"/>
                <wp:effectExtent l="0" t="0" r="0" b="0"/>
                <wp:wrapNone/>
                <wp:docPr id="122" name="Textfeld 122"/>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6386A5BB"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818AC" id="Textfeld 122" o:spid="_x0000_s1099" type="#_x0000_t202" style="position:absolute;margin-left:96.9pt;margin-top:204.9pt;width:85pt;height:29.1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" filled="f" stroked="f" strokeweight=".5pt">
                <v:textbox>
                  <w:txbxContent>
                    <w:p w14:paraId="6386A5BB"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1765760" behindDoc="0" locked="0" layoutInCell="1" allowOverlap="1" wp14:anchorId="4A8D414F" wp14:editId="280F4838">
                <wp:simplePos x="0" y="0"/>
                <wp:positionH relativeFrom="column">
                  <wp:posOffset>2689711</wp:posOffset>
                </wp:positionH>
                <wp:positionV relativeFrom="paragraph">
                  <wp:posOffset>2388154</wp:posOffset>
                </wp:positionV>
                <wp:extent cx="1313234" cy="408562"/>
                <wp:effectExtent l="0" t="0" r="0" b="0"/>
                <wp:wrapNone/>
                <wp:docPr id="123" name="Textfeld 123"/>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360CDAE8"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D414F" id="Textfeld 123" o:spid="_x0000_s1100" type="#_x0000_t202" style="position:absolute;margin-left:211.8pt;margin-top:188.05pt;width:103.4pt;height:32.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" filled="f" stroked="f" strokeweight=".5pt">
                <v:textbox>
                  <w:txbxContent>
                    <w:p w14:paraId="360CDAE8"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1764736" behindDoc="0" locked="0" layoutInCell="1" allowOverlap="1" wp14:anchorId="6D5261FC" wp14:editId="0C85F1FE">
                <wp:simplePos x="0" y="0"/>
                <wp:positionH relativeFrom="column">
                  <wp:posOffset>3020452</wp:posOffset>
                </wp:positionH>
                <wp:positionV relativeFrom="paragraph">
                  <wp:posOffset>2106051</wp:posOffset>
                </wp:positionV>
                <wp:extent cx="1180289" cy="379379"/>
                <wp:effectExtent l="0" t="0" r="0" b="0"/>
                <wp:wrapNone/>
                <wp:docPr id="124" name="Textfeld 124"/>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1F28CEF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261FC" id="Textfeld 124" o:spid="_x0000_s1101" type="#_x0000_t202" style="position:absolute;margin-left:237.85pt;margin-top:165.85pt;width:92.95pt;height:29.8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" filled="f" stroked="f" strokeweight=".5pt">
                <v:textbox>
                  <w:txbxContent>
                    <w:p w14:paraId="1F28CEF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mc:AlternateContent>
          <mc:Choice Requires="wps">
            <w:drawing>
              <wp:anchor distT="0" distB="0" distL="114300" distR="114300" simplePos="0" relativeHeight="251767808" behindDoc="0" locked="0" layoutInCell="1" allowOverlap="1" wp14:anchorId="09A1510D" wp14:editId="0CAF26E8">
                <wp:simplePos x="0" y="0"/>
                <wp:positionH relativeFrom="column">
                  <wp:posOffset>-267497</wp:posOffset>
                </wp:positionH>
                <wp:positionV relativeFrom="paragraph">
                  <wp:posOffset>2349242</wp:posOffset>
                </wp:positionV>
                <wp:extent cx="1079500" cy="318311"/>
                <wp:effectExtent l="0" t="0" r="0" b="0"/>
                <wp:wrapNone/>
                <wp:docPr id="125" name="Textfeld 125"/>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8E917A3"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1510D" id="Textfeld 125" o:spid="_x0000_s1102" type="#_x0000_t202" style="position:absolute;margin-left:-21.05pt;margin-top:185pt;width:85pt;height:25.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Crn89jICAABdBAAADgAAAAAA&#13;&#10;AAAAAAAAAAAuAgAAZHJzL2Uyb0RvYy54bWxQSwECLQAUAAYACAAAACEAajkLCecAAAAQAQAADwAA&#13;&#10;AAAAAAAAAAAAAACMBAAAZHJzL2Rvd25yZXYueG1sUEsFBgAAAAAEAAQA8wAAAKAFAAAAAA==&#13;&#10;" filled="f" stroked="f" strokeweight=".5pt">
                <v:textbox>
                  <w:txbxContent>
                    <w:p w14:paraId="18E917A3"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60640" behindDoc="0" locked="0" layoutInCell="1" allowOverlap="1" wp14:anchorId="36745B30" wp14:editId="28DB102A">
                <wp:simplePos x="0" y="0"/>
                <wp:positionH relativeFrom="column">
                  <wp:posOffset>277252</wp:posOffset>
                </wp:positionH>
                <wp:positionV relativeFrom="paragraph">
                  <wp:posOffset>-734425</wp:posOffset>
                </wp:positionV>
                <wp:extent cx="2743200" cy="554477"/>
                <wp:effectExtent l="0" t="0" r="0" b="4445"/>
                <wp:wrapNone/>
                <wp:docPr id="126" name="Textfeld 126"/>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A44F13F"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Power Word Stun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745B30" id="Textfeld 126" o:spid="_x0000_s1103" type="#_x0000_t202" style="position:absolute;margin-left:21.85pt;margin-top:-57.85pt;width:3in;height:43.6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" fillcolor="white [3201]" stroked="f" strokeweight=".5pt">
                <v:textbox>
                  <w:txbxContent>
                    <w:p w14:paraId="4A44F13F"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Power Word Stun</w:t>
                      </w:r>
                    </w:p>
                  </w:txbxContent>
                </v:textbox>
              </v:shape>
            </w:pict>
          </mc:Fallback>
        </mc:AlternateContent>
      </w:r>
      <w:r>
        <w:rPr>
          <w:noProof/>
        </w:rPr>
        <mc:AlternateContent>
          <mc:Choice Requires="wps">
            <w:drawing>
              <wp:anchor distT="0" distB="0" distL="114300" distR="114300" simplePos="0" relativeHeight="251769856" behindDoc="0" locked="0" layoutInCell="1" allowOverlap="1" wp14:anchorId="7707D8EC" wp14:editId="0319C262">
                <wp:simplePos x="0" y="0"/>
                <wp:positionH relativeFrom="column">
                  <wp:posOffset>-188595</wp:posOffset>
                </wp:positionH>
                <wp:positionV relativeFrom="paragraph">
                  <wp:posOffset>3240405</wp:posOffset>
                </wp:positionV>
                <wp:extent cx="3886200" cy="1879600"/>
                <wp:effectExtent l="0" t="0" r="0" b="0"/>
                <wp:wrapNone/>
                <wp:docPr id="127" name="Textfeld 127"/>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45F5901F"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speak a word of power that can overwhelm the mind of one creature you can see within range, leaving it dumbfounded. If the target has 150 hit points or fewer, it is stunned. Otherwise, the spell has no effect. The stunned target must make a Constitution saving throw at the end of each of its turns. On a successful save, this stunning effect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7D8EC" id="Textfeld 127" o:spid="_x0000_s1104" type="#_x0000_t202" style="position:absolute;margin-left:-14.85pt;margin-top:255.15pt;width:306pt;height:14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" filled="f" stroked="f" strokeweight=".5pt">
                <v:textbox>
                  <w:txbxContent>
                    <w:p w14:paraId="45F5901F"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speak a word of power that can overwhelm the mind of one creature you can see within range, leaving it dumbfounded. If the target has 150 hit points or fewer, it is stunned. Otherwise, the spell has no effect. The stunned target must make a Constitution saving throw at the end of each of its turns. On a successful save, this stunning effect ends.</w:t>
                      </w:r>
                    </w:p>
                  </w:txbxContent>
                </v:textbox>
              </v:shape>
            </w:pict>
          </mc:Fallback>
        </mc:AlternateContent>
      </w:r>
      <w:r>
        <w:rPr>
          <w:noProof/>
        </w:rPr>
        <mc:AlternateContent>
          <mc:Choice Requires="wps">
            <w:drawing>
              <wp:anchor distT="0" distB="0" distL="114300" distR="114300" simplePos="0" relativeHeight="251768832" behindDoc="0" locked="0" layoutInCell="1" allowOverlap="1" wp14:anchorId="0E42EBC4" wp14:editId="385B8098">
                <wp:simplePos x="0" y="0"/>
                <wp:positionH relativeFrom="column">
                  <wp:posOffset>-533400</wp:posOffset>
                </wp:positionH>
                <wp:positionV relativeFrom="paragraph">
                  <wp:posOffset>2108200</wp:posOffset>
                </wp:positionV>
                <wp:extent cx="1079500" cy="279400"/>
                <wp:effectExtent l="0" t="0" r="0" b="0"/>
                <wp:wrapNone/>
                <wp:docPr id="128" name="Textfeld 12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39A5C2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2EBC4" id="Textfeld 128" o:spid="_x0000_s1105" type="#_x0000_t202" style="position:absolute;margin-left:-42pt;margin-top:166pt;width:85pt;height:2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DBthMgIAAF0EAAAOAAAAAAAAAAAA&#13;&#10;AAAAAC4CAABkcnMvZTJvRG9jLnhtbFBLAQItABQABgAIAAAAIQD0grDA4wAAAA8BAAAPAAAAAAAA&#13;&#10;AAAAAAAAAIwEAABkcnMvZG93bnJldi54bWxQSwUGAAAAAAQABADzAAAAnAUAAAAA&#13;&#10;" filled="f" stroked="f" strokeweight=".5pt">
                <v:textbox>
                  <w:txbxContent>
                    <w:p w14:paraId="339A5C2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1763712" behindDoc="0" locked="0" layoutInCell="1" allowOverlap="1" wp14:anchorId="29610F27" wp14:editId="0B8F0D09">
            <wp:simplePos x="0" y="0"/>
            <wp:positionH relativeFrom="margin">
              <wp:posOffset>3699510</wp:posOffset>
            </wp:positionH>
            <wp:positionV relativeFrom="margin">
              <wp:posOffset>433814</wp:posOffset>
            </wp:positionV>
            <wp:extent cx="582338" cy="1473200"/>
            <wp:effectExtent l="0" t="0" r="0" b="0"/>
            <wp:wrapSquare wrapText="bothSides"/>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62688" behindDoc="0" locked="0" layoutInCell="1" allowOverlap="1" wp14:anchorId="09F3B8C9" wp14:editId="6604B86E">
            <wp:simplePos x="0" y="0"/>
            <wp:positionH relativeFrom="margin">
              <wp:posOffset>-772795</wp:posOffset>
            </wp:positionH>
            <wp:positionV relativeFrom="margin">
              <wp:posOffset>430530</wp:posOffset>
            </wp:positionV>
            <wp:extent cx="582338" cy="1473200"/>
            <wp:effectExtent l="0" t="0" r="0" b="0"/>
            <wp:wrapSquare wrapText="bothSides"/>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50839C1" w14:textId="15DC364B" w:rsidR="00906DCA" w:rsidRDefault="00A84CB1" w:rsidP="007717E6">
      <w:pPr>
        <w:sectPr w:rsidR="00906DCA" w:rsidSect="00906DCA">
          <w:headerReference w:type="even" r:id="rId41"/>
          <w:headerReference w:type="default" r:id="rId42"/>
          <w:headerReference w:type="first" r:id="rId4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81120" behindDoc="0" locked="0" layoutInCell="1" allowOverlap="1" wp14:anchorId="1A70E431" wp14:editId="5052A2EA">
                <wp:simplePos x="0" y="0"/>
                <wp:positionH relativeFrom="column">
                  <wp:posOffset>-188595</wp:posOffset>
                </wp:positionH>
                <wp:positionV relativeFrom="paragraph">
                  <wp:posOffset>3240405</wp:posOffset>
                </wp:positionV>
                <wp:extent cx="3886200" cy="3359150"/>
                <wp:effectExtent l="0" t="0" r="0" b="0"/>
                <wp:wrapNone/>
                <wp:docPr id="140" name="Textfeld 140"/>
                <wp:cNvGraphicFramePr/>
                <a:graphic xmlns:a="http://schemas.openxmlformats.org/drawingml/2006/main">
                  <a:graphicData uri="http://schemas.microsoft.com/office/word/2010/wordprocessingShape">
                    <wps:wsp>
                      <wps:cNvSpPr txBox="1"/>
                      <wps:spPr>
                        <a:xfrm>
                          <a:off x="0" y="0"/>
                          <a:ext cx="3886200" cy="3359150"/>
                        </a:xfrm>
                        <a:prstGeom prst="rect">
                          <a:avLst/>
                        </a:prstGeom>
                        <a:noFill/>
                        <a:ln w="6350">
                          <a:noFill/>
                        </a:ln>
                      </wps:spPr>
                      <wps:txbx>
                        <w:txbxContent>
                          <w:p w14:paraId="4185264C"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This spell sends creatures into a magical slumber. Roll 5d8; the total is how many hit points of creatures this spell can affect. Creatures within 20 feet of a point you choose within range are affected in ascending order of their current hit points (ignoring unconscious creatures). Starting with the creature that has the lowest current hit points, each creature affected by this spell falls unconscious until the spell ends, the sleeper takes damage, or someone uses an action to shake or slap the sleeper awake. Subtract each creature’s hit points from the total before moving on to the creature with the next lowest hit points. A creature’s hit points must be equal to or less than the remaining total for that creature to be affected. Undead and creatures immune to being charmed aren’t affected by this spell. At Higher Levels. When you cast this spell using a spell slot of 2nd level or higher, roll an additional 2d8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0E431" id="Textfeld 140" o:spid="_x0000_s1106" type="#_x0000_t202" style="position:absolute;margin-left:-14.85pt;margin-top:255.15pt;width:306pt;height:264.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" filled="f" stroked="f" strokeweight=".5pt">
                <v:textbox>
                  <w:txbxContent>
                    <w:p w14:paraId="4185264C"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This spell sends creatures into a magical slumber. Roll 5d8; the total is how many hit points of creatures this spell can affect. Creatures within 20 feet of a point you choose within range are affected in ascending order of their current hit points (ignoring unconscious creatures). Starting with the creature that has the lowest current hit points, each creature affected by this spell falls unconscious until the spell ends, the sleeper takes damage, or someone uses an action to shake or slap the sleeper awake. Subtract each creature’s hit points from the total before moving on to the creature with the next lowest hit points. A creature’s hit points must be equal to or less than the remaining total for that creature to be affected. Undead and creatures immune to being charmed aren’t affected by this spell. At Higher Levels. When you cast this spell using a spell slot of 2nd level or higher, roll an additional 2d8 for each slot level above 1st.</w:t>
                      </w:r>
                    </w:p>
                  </w:txbxContent>
                </v:textbox>
              </v:shape>
            </w:pict>
          </mc:Fallback>
        </mc:AlternateContent>
      </w:r>
      <w:r>
        <w:rPr>
          <w:noProof/>
        </w:rPr>
        <mc:AlternateContent>
          <mc:Choice Requires="wps">
            <w:drawing>
              <wp:anchor distT="0" distB="0" distL="114300" distR="114300" simplePos="0" relativeHeight="251778048" behindDoc="0" locked="0" layoutInCell="1" allowOverlap="1" wp14:anchorId="59970DCB" wp14:editId="6B916FBC">
                <wp:simplePos x="0" y="0"/>
                <wp:positionH relativeFrom="column">
                  <wp:posOffset>548005</wp:posOffset>
                </wp:positionH>
                <wp:positionV relativeFrom="paragraph">
                  <wp:posOffset>2599055</wp:posOffset>
                </wp:positionV>
                <wp:extent cx="2139950" cy="641350"/>
                <wp:effectExtent l="0" t="0" r="0" b="0"/>
                <wp:wrapNone/>
                <wp:docPr id="135" name="Textfeld 135"/>
                <wp:cNvGraphicFramePr/>
                <a:graphic xmlns:a="http://schemas.openxmlformats.org/drawingml/2006/main">
                  <a:graphicData uri="http://schemas.microsoft.com/office/word/2010/wordprocessingShape">
                    <wps:wsp>
                      <wps:cNvSpPr txBox="1"/>
                      <wps:spPr>
                        <a:xfrm>
                          <a:off x="0" y="0"/>
                          <a:ext cx="2139950" cy="641350"/>
                        </a:xfrm>
                        <a:prstGeom prst="rect">
                          <a:avLst/>
                        </a:prstGeom>
                        <a:noFill/>
                        <a:ln w="6350">
                          <a:noFill/>
                        </a:ln>
                      </wps:spPr>
                      <wps:txbx>
                        <w:txbxContent>
                          <w:p w14:paraId="7F49A25F" w14:textId="4578602E"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w:t>
                            </w:r>
                            <w:r w:rsidRPr="00A84CB1">
                              <w:rPr>
                                <w:rFonts w:ascii="BlackChancery" w:hAnsi="BlackChancery"/>
                                <w:noProof/>
                                <w:color w:val="4D4121"/>
                                <w:sz w:val="20"/>
                                <w:szCs w:val="20"/>
                                <w:lang w:val="en-US"/>
                              </w:rPr>
                              <w:t>(a pinch of fine sand, rose petals, or a cricket)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70DCB" id="Textfeld 135" o:spid="_x0000_s1107" type="#_x0000_t202" style="position:absolute;margin-left:43.15pt;margin-top:204.65pt;width:168.5pt;height:50.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" filled="f" stroked="f" strokeweight=".5pt">
                <v:textbox>
                  <w:txbxContent>
                    <w:p w14:paraId="7F49A25F" w14:textId="4578602E"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w:t>
                      </w:r>
                      <w:r w:rsidRPr="00A84CB1">
                        <w:rPr>
                          <w:rFonts w:ascii="BlackChancery" w:hAnsi="BlackChancery"/>
                          <w:noProof/>
                          <w:color w:val="4D4121"/>
                          <w:sz w:val="20"/>
                          <w:szCs w:val="20"/>
                          <w:lang w:val="en-US"/>
                        </w:rPr>
                        <w:t>(a pinch of fine sand, rose petals, or a cricket)</w:t>
                      </w:r>
                    </w:p>
                  </w:txbxContent>
                </v:textbox>
              </v:shape>
            </w:pict>
          </mc:Fallback>
        </mc:AlternateContent>
      </w:r>
      <w:r w:rsidR="00906DCA">
        <w:rPr>
          <w:noProof/>
        </w:rPr>
        <mc:AlternateContent>
          <mc:Choice Requires="wps">
            <w:drawing>
              <wp:anchor distT="0" distB="0" distL="114300" distR="114300" simplePos="0" relativeHeight="251772928" behindDoc="0" locked="0" layoutInCell="1" allowOverlap="1" wp14:anchorId="5E2443C1" wp14:editId="414E96D3">
                <wp:simplePos x="0" y="0"/>
                <wp:positionH relativeFrom="column">
                  <wp:posOffset>3409558</wp:posOffset>
                </wp:positionH>
                <wp:positionV relativeFrom="paragraph">
                  <wp:posOffset>-656604</wp:posOffset>
                </wp:positionV>
                <wp:extent cx="476656" cy="875490"/>
                <wp:effectExtent l="0" t="0" r="0" b="0"/>
                <wp:wrapNone/>
                <wp:docPr id="134" name="Textfeld 134"/>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51E12CBF"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443C1" id="Textfeld 134" o:spid="_x0000_s1108" type="#_x0000_t202" style="position:absolute;margin-left:268.45pt;margin-top:-51.7pt;width:37.55pt;height:68.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" filled="f" stroked="f" strokeweight=".5pt">
                <v:textbox>
                  <w:txbxContent>
                    <w:p w14:paraId="51E12CBF"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906DCA">
        <w:rPr>
          <w:noProof/>
        </w:rPr>
        <mc:AlternateContent>
          <mc:Choice Requires="wps">
            <w:drawing>
              <wp:anchor distT="0" distB="0" distL="114300" distR="114300" simplePos="0" relativeHeight="251777024" behindDoc="0" locked="0" layoutInCell="1" allowOverlap="1" wp14:anchorId="7881AD2C" wp14:editId="21DD7B61">
                <wp:simplePos x="0" y="0"/>
                <wp:positionH relativeFrom="column">
                  <wp:posOffset>2689711</wp:posOffset>
                </wp:positionH>
                <wp:positionV relativeFrom="paragraph">
                  <wp:posOffset>2388154</wp:posOffset>
                </wp:positionV>
                <wp:extent cx="1313234" cy="408562"/>
                <wp:effectExtent l="0" t="0" r="0" b="0"/>
                <wp:wrapNone/>
                <wp:docPr id="136" name="Textfeld 136"/>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2BF1AA20"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1AD2C" id="Textfeld 136" o:spid="_x0000_s1109" type="#_x0000_t202" style="position:absolute;margin-left:211.8pt;margin-top:188.05pt;width:103.4pt;height:32.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" filled="f" stroked="f" strokeweight=".5pt">
                <v:textbox>
                  <w:txbxContent>
                    <w:p w14:paraId="2BF1AA20"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906DCA">
        <w:rPr>
          <w:noProof/>
        </w:rPr>
        <mc:AlternateContent>
          <mc:Choice Requires="wps">
            <w:drawing>
              <wp:anchor distT="0" distB="0" distL="114300" distR="114300" simplePos="0" relativeHeight="251776000" behindDoc="0" locked="0" layoutInCell="1" allowOverlap="1" wp14:anchorId="48D2FE99" wp14:editId="617DFC8F">
                <wp:simplePos x="0" y="0"/>
                <wp:positionH relativeFrom="column">
                  <wp:posOffset>3020452</wp:posOffset>
                </wp:positionH>
                <wp:positionV relativeFrom="paragraph">
                  <wp:posOffset>2106051</wp:posOffset>
                </wp:positionV>
                <wp:extent cx="1180289" cy="379379"/>
                <wp:effectExtent l="0" t="0" r="0" b="0"/>
                <wp:wrapNone/>
                <wp:docPr id="137" name="Textfeld 137"/>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4B46EB7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2FE99" id="Textfeld 137" o:spid="_x0000_s1110" type="#_x0000_t202" style="position:absolute;margin-left:237.85pt;margin-top:165.85pt;width:92.95pt;height:29.8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" filled="f" stroked="f" strokeweight=".5pt">
                <v:textbox>
                  <w:txbxContent>
                    <w:p w14:paraId="4B46EB7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779072" behindDoc="0" locked="0" layoutInCell="1" allowOverlap="1" wp14:anchorId="394EF701" wp14:editId="2566C146">
                <wp:simplePos x="0" y="0"/>
                <wp:positionH relativeFrom="column">
                  <wp:posOffset>-267497</wp:posOffset>
                </wp:positionH>
                <wp:positionV relativeFrom="paragraph">
                  <wp:posOffset>2349242</wp:posOffset>
                </wp:positionV>
                <wp:extent cx="1079500" cy="318311"/>
                <wp:effectExtent l="0" t="0" r="0" b="0"/>
                <wp:wrapNone/>
                <wp:docPr id="138" name="Textfeld 138"/>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3BECAE9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EF701" id="Textfeld 138" o:spid="_x0000_s1111" type="#_x0000_t202" style="position:absolute;margin-left:-21.05pt;margin-top:185pt;width:85pt;height:25.0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AcDMSTICAABdBAAADgAAAAAA&#13;&#10;AAAAAAAAAAAuAgAAZHJzL2Uyb0RvYy54bWxQSwECLQAUAAYACAAAACEAajkLCecAAAAQAQAADwAA&#13;&#10;AAAAAAAAAAAAAACMBAAAZHJzL2Rvd25yZXYueG1sUEsFBgAAAAAEAAQA8wAAAKAFAAAAAA==&#13;&#10;" filled="f" stroked="f" strokeweight=".5pt">
                <v:textbox>
                  <w:txbxContent>
                    <w:p w14:paraId="3BECAE9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771904" behindDoc="0" locked="0" layoutInCell="1" allowOverlap="1" wp14:anchorId="72116116" wp14:editId="22E7140F">
                <wp:simplePos x="0" y="0"/>
                <wp:positionH relativeFrom="column">
                  <wp:posOffset>277252</wp:posOffset>
                </wp:positionH>
                <wp:positionV relativeFrom="paragraph">
                  <wp:posOffset>-734425</wp:posOffset>
                </wp:positionV>
                <wp:extent cx="2743200" cy="554477"/>
                <wp:effectExtent l="0" t="0" r="0" b="4445"/>
                <wp:wrapNone/>
                <wp:docPr id="139" name="Textfeld 139"/>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05B2503"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Sleep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116116" id="Textfeld 139" o:spid="_x0000_s1112" type="#_x0000_t202" style="position:absolute;margin-left:21.85pt;margin-top:-57.85pt;width:3in;height:43.65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BcoXXJHAgAAhQQAAA4AAAAAAAAAAAAAAAAALgIAAGRycy9lMm9Eb2MueG1sUEsBAi0AFAAGAAgA&#13;&#10;AAAhAFUyMmblAAAAEAEAAA8AAAAAAAAAAAAAAAAAoQQAAGRycy9kb3ducmV2LnhtbFBLBQYAAAAA&#13;&#10;BAAEAPMAAACzBQAAAAA=&#13;&#10;" fillcolor="white [3201]" stroked="f" strokeweight=".5pt">
                <v:textbox>
                  <w:txbxContent>
                    <w:p w14:paraId="305B2503"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Sleep</w:t>
                      </w:r>
                    </w:p>
                  </w:txbxContent>
                </v:textbox>
              </v:shape>
            </w:pict>
          </mc:Fallback>
        </mc:AlternateContent>
      </w:r>
      <w:r w:rsidR="00906DCA">
        <w:rPr>
          <w:noProof/>
        </w:rPr>
        <mc:AlternateContent>
          <mc:Choice Requires="wps">
            <w:drawing>
              <wp:anchor distT="0" distB="0" distL="114300" distR="114300" simplePos="0" relativeHeight="251780096" behindDoc="0" locked="0" layoutInCell="1" allowOverlap="1" wp14:anchorId="2531735A" wp14:editId="7522FD50">
                <wp:simplePos x="0" y="0"/>
                <wp:positionH relativeFrom="column">
                  <wp:posOffset>-533400</wp:posOffset>
                </wp:positionH>
                <wp:positionV relativeFrom="paragraph">
                  <wp:posOffset>2108200</wp:posOffset>
                </wp:positionV>
                <wp:extent cx="1079500" cy="279400"/>
                <wp:effectExtent l="0" t="0" r="0" b="0"/>
                <wp:wrapNone/>
                <wp:docPr id="141" name="Textfeld 14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342BB95"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1735A" id="Textfeld 141" o:spid="_x0000_s1113" type="#_x0000_t202" style="position:absolute;margin-left:-42pt;margin-top:166pt;width:85pt;height:2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ezM2hMgIAAF0EAAAOAAAAAAAAAAAA&#13;&#10;AAAAAC4CAABkcnMvZTJvRG9jLnhtbFBLAQItABQABgAIAAAAIQD0grDA4wAAAA8BAAAPAAAAAAAA&#13;&#10;AAAAAAAAAIwEAABkcnMvZG93bnJldi54bWxQSwUGAAAAAAQABADzAAAAnAUAAAAA&#13;&#10;" filled="f" stroked="f" strokeweight=".5pt">
                <v:textbox>
                  <w:txbxContent>
                    <w:p w14:paraId="2342BB95"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906DCA">
        <w:rPr>
          <w:noProof/>
        </w:rPr>
        <w:drawing>
          <wp:anchor distT="0" distB="0" distL="114300" distR="114300" simplePos="0" relativeHeight="251774976" behindDoc="0" locked="0" layoutInCell="1" allowOverlap="1" wp14:anchorId="5A5CDA0D" wp14:editId="37260575">
            <wp:simplePos x="0" y="0"/>
            <wp:positionH relativeFrom="margin">
              <wp:posOffset>3699510</wp:posOffset>
            </wp:positionH>
            <wp:positionV relativeFrom="margin">
              <wp:posOffset>433814</wp:posOffset>
            </wp:positionV>
            <wp:extent cx="582338" cy="1473200"/>
            <wp:effectExtent l="0" t="0" r="0" b="0"/>
            <wp:wrapSquare wrapText="bothSides"/>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773952" behindDoc="0" locked="0" layoutInCell="1" allowOverlap="1" wp14:anchorId="48AC2016" wp14:editId="0E57C9E1">
            <wp:simplePos x="0" y="0"/>
            <wp:positionH relativeFrom="margin">
              <wp:posOffset>-772795</wp:posOffset>
            </wp:positionH>
            <wp:positionV relativeFrom="margin">
              <wp:posOffset>430530</wp:posOffset>
            </wp:positionV>
            <wp:extent cx="582338" cy="1473200"/>
            <wp:effectExtent l="0" t="0" r="0" b="0"/>
            <wp:wrapSquare wrapText="bothSides"/>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79CA36A" w14:textId="7C798E9A" w:rsidR="00906DCA" w:rsidRDefault="00A84CB1" w:rsidP="007717E6">
      <w:pPr>
        <w:sectPr w:rsidR="00906DCA" w:rsidSect="00906DCA">
          <w:headerReference w:type="even" r:id="rId44"/>
          <w:headerReference w:type="default" r:id="rId45"/>
          <w:headerReference w:type="first" r:id="rId4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92384" behindDoc="0" locked="0" layoutInCell="1" allowOverlap="1" wp14:anchorId="2656612F" wp14:editId="3C70D250">
                <wp:simplePos x="0" y="0"/>
                <wp:positionH relativeFrom="column">
                  <wp:posOffset>-188595</wp:posOffset>
                </wp:positionH>
                <wp:positionV relativeFrom="paragraph">
                  <wp:posOffset>3424555</wp:posOffset>
                </wp:positionV>
                <wp:extent cx="3886200" cy="3168650"/>
                <wp:effectExtent l="0" t="0" r="0" b="0"/>
                <wp:wrapNone/>
                <wp:docPr id="153" name="Textfeld 153"/>
                <wp:cNvGraphicFramePr/>
                <a:graphic xmlns:a="http://schemas.openxmlformats.org/drawingml/2006/main">
                  <a:graphicData uri="http://schemas.microsoft.com/office/word/2010/wordprocessingShape">
                    <wps:wsp>
                      <wps:cNvSpPr txBox="1"/>
                      <wps:spPr>
                        <a:xfrm>
                          <a:off x="0" y="0"/>
                          <a:ext cx="3886200" cy="3168650"/>
                        </a:xfrm>
                        <a:prstGeom prst="rect">
                          <a:avLst/>
                        </a:prstGeom>
                        <a:noFill/>
                        <a:ln w="6350">
                          <a:noFill/>
                        </a:ln>
                      </wps:spPr>
                      <wps:txbx>
                        <w:txbxContent>
                          <w:p w14:paraId="217C72FB" w14:textId="77777777"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You suggest a course of activity (limited to a sentence or two) and magically influence a creature you can see within range that can hear and understand you. Creatures that can’t be charmed are immune to this effect. The suggestion must be worded in such a manner as to make the course of action sound reasonable. Asking the creature to stab itself, throw itself onto a spear, immolate itself, or do some other obviously harmful act ends the spell. The target must make a Wisdom saving throw. On a failed save, it pursues the course of action you described to the best of its ability. The suggested course of action can continue for the entire duration. If the suggested activity can be completed in a shorter time, the spell ends when the subject finishes what it was asked to do. You can also specify conditions that will trigger a special activity during the duration. For example, you might suggest that a knight give her warhorse to the first beggar she meets. If the condition isn’t met before the spell expires, the activity isn’t performed. If you or any of your companions damage the target,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6612F" id="Textfeld 153" o:spid="_x0000_s1114" type="#_x0000_t202" style="position:absolute;margin-left:-14.85pt;margin-top:269.65pt;width:306pt;height:249.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" filled="f" stroked="f" strokeweight=".5pt">
                <v:textbox>
                  <w:txbxContent>
                    <w:p w14:paraId="217C72FB" w14:textId="77777777"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You suggest a course of activity (limited to a sentence or two) and magically influence a creature you can see within range that can hear and understand you. Creatures that can’t be charmed are immune to this effect. The suggestion must be worded in such a manner as to make the course of action sound reasonable. Asking the creature to stab itself, throw itself onto a spear, immolate itself, or do some other obviously harmful act ends the spell. The target must make a Wisdom saving throw. On a failed save, it pursues the course of action you described to the best of its ability. The suggested course of action can continue for the entire duration. If the suggested activity can be completed in a shorter time, the spell ends when the subject finishes what it was asked to do. You can also specify conditions that will trigger a special activity during the duration. For example, you might suggest that a knight give her warhorse to the first beggar she meets. If the condition isn’t met before the spell expires, the activity isn’t performed. If you or any of your companions damage the target, the spell ends.</w:t>
                      </w:r>
                    </w:p>
                  </w:txbxContent>
                </v:textbox>
              </v:shape>
            </w:pict>
          </mc:Fallback>
        </mc:AlternateContent>
      </w:r>
      <w:r>
        <w:rPr>
          <w:noProof/>
        </w:rPr>
        <mc:AlternateContent>
          <mc:Choice Requires="wps">
            <w:drawing>
              <wp:anchor distT="0" distB="0" distL="114300" distR="114300" simplePos="0" relativeHeight="251789312" behindDoc="0" locked="0" layoutInCell="1" allowOverlap="1" wp14:anchorId="6D1A6BB5" wp14:editId="083460DC">
                <wp:simplePos x="0" y="0"/>
                <wp:positionH relativeFrom="column">
                  <wp:posOffset>630555</wp:posOffset>
                </wp:positionH>
                <wp:positionV relativeFrom="paragraph">
                  <wp:posOffset>2599055</wp:posOffset>
                </wp:positionV>
                <wp:extent cx="2273300" cy="641350"/>
                <wp:effectExtent l="0" t="0" r="0" b="0"/>
                <wp:wrapNone/>
                <wp:docPr id="148" name="Textfeld 148"/>
                <wp:cNvGraphicFramePr/>
                <a:graphic xmlns:a="http://schemas.openxmlformats.org/drawingml/2006/main">
                  <a:graphicData uri="http://schemas.microsoft.com/office/word/2010/wordprocessingShape">
                    <wps:wsp>
                      <wps:cNvSpPr txBox="1"/>
                      <wps:spPr>
                        <a:xfrm>
                          <a:off x="0" y="0"/>
                          <a:ext cx="2273300" cy="641350"/>
                        </a:xfrm>
                        <a:prstGeom prst="rect">
                          <a:avLst/>
                        </a:prstGeom>
                        <a:noFill/>
                        <a:ln w="6350">
                          <a:noFill/>
                        </a:ln>
                      </wps:spPr>
                      <wps:txbx>
                        <w:txbxContent>
                          <w:p w14:paraId="733B6E6A" w14:textId="31167A49"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M</w:t>
                            </w:r>
                            <w:r>
                              <w:rPr>
                                <w:rFonts w:ascii="BlackChancery" w:hAnsi="BlackChancery"/>
                                <w:noProof/>
                                <w:color w:val="4D4121"/>
                                <w:lang w:val="en-US"/>
                              </w:rPr>
                              <w:br/>
                            </w:r>
                            <w:r w:rsidRPr="00A84CB1">
                              <w:rPr>
                                <w:rFonts w:ascii="BlackChancery" w:hAnsi="BlackChancery"/>
                                <w:noProof/>
                                <w:color w:val="4D4121"/>
                                <w:sz w:val="20"/>
                                <w:szCs w:val="20"/>
                                <w:lang w:val="en-US"/>
                              </w:rPr>
                              <w:t xml:space="preserve"> (a snake’s tongue and either a bit of honeycomb or a drop of sweet oil)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A6BB5" id="Textfeld 148" o:spid="_x0000_s1115" type="#_x0000_t202" style="position:absolute;margin-left:49.65pt;margin-top:204.65pt;width:179pt;height:50.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" filled="f" stroked="f" strokeweight=".5pt">
                <v:textbox>
                  <w:txbxContent>
                    <w:p w14:paraId="733B6E6A" w14:textId="31167A49"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M</w:t>
                      </w:r>
                      <w:r>
                        <w:rPr>
                          <w:rFonts w:ascii="BlackChancery" w:hAnsi="BlackChancery"/>
                          <w:noProof/>
                          <w:color w:val="4D4121"/>
                          <w:lang w:val="en-US"/>
                        </w:rPr>
                        <w:br/>
                      </w:r>
                      <w:r w:rsidRPr="00A84CB1">
                        <w:rPr>
                          <w:rFonts w:ascii="BlackChancery" w:hAnsi="BlackChancery"/>
                          <w:noProof/>
                          <w:color w:val="4D4121"/>
                          <w:sz w:val="20"/>
                          <w:szCs w:val="20"/>
                          <w:lang w:val="en-US"/>
                        </w:rPr>
                        <w:t xml:space="preserve"> (a snake’s tongue and either a bit of honeycomb or a drop of sweet oil)</w:t>
                      </w:r>
                    </w:p>
                  </w:txbxContent>
                </v:textbox>
              </v:shape>
            </w:pict>
          </mc:Fallback>
        </mc:AlternateContent>
      </w:r>
      <w:r w:rsidR="00906DCA">
        <w:rPr>
          <w:noProof/>
        </w:rPr>
        <mc:AlternateContent>
          <mc:Choice Requires="wps">
            <w:drawing>
              <wp:anchor distT="0" distB="0" distL="114300" distR="114300" simplePos="0" relativeHeight="251784192" behindDoc="0" locked="0" layoutInCell="1" allowOverlap="1" wp14:anchorId="58E88711" wp14:editId="2B0983C3">
                <wp:simplePos x="0" y="0"/>
                <wp:positionH relativeFrom="column">
                  <wp:posOffset>3352165</wp:posOffset>
                </wp:positionH>
                <wp:positionV relativeFrom="paragraph">
                  <wp:posOffset>-656590</wp:posOffset>
                </wp:positionV>
                <wp:extent cx="476656" cy="875490"/>
                <wp:effectExtent l="0" t="0" r="0" b="0"/>
                <wp:wrapNone/>
                <wp:docPr id="147" name="Textfeld 147"/>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258EA520"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88711" id="Textfeld 147" o:spid="_x0000_s1116" type="#_x0000_t202" style="position:absolute;margin-left:263.95pt;margin-top:-51.7pt;width:37.55pt;height:68.9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" filled="f" stroked="f" strokeweight=".5pt">
                <v:textbox>
                  <w:txbxContent>
                    <w:p w14:paraId="258EA520"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906DCA">
        <w:rPr>
          <w:noProof/>
        </w:rPr>
        <mc:AlternateContent>
          <mc:Choice Requires="wps">
            <w:drawing>
              <wp:anchor distT="0" distB="0" distL="114300" distR="114300" simplePos="0" relativeHeight="251788288" behindDoc="0" locked="0" layoutInCell="1" allowOverlap="1" wp14:anchorId="6B4463F5" wp14:editId="39BBA60A">
                <wp:simplePos x="0" y="0"/>
                <wp:positionH relativeFrom="column">
                  <wp:posOffset>2689711</wp:posOffset>
                </wp:positionH>
                <wp:positionV relativeFrom="paragraph">
                  <wp:posOffset>2388154</wp:posOffset>
                </wp:positionV>
                <wp:extent cx="1313234" cy="408562"/>
                <wp:effectExtent l="0" t="0" r="0" b="0"/>
                <wp:wrapNone/>
                <wp:docPr id="149" name="Textfeld 149"/>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270972C9"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463F5" id="Textfeld 149" o:spid="_x0000_s1117" type="#_x0000_t202" style="position:absolute;margin-left:211.8pt;margin-top:188.05pt;width:103.4pt;height:32.1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" filled="f" stroked="f" strokeweight=".5pt">
                <v:textbox>
                  <w:txbxContent>
                    <w:p w14:paraId="270972C9"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8 hours</w:t>
                      </w:r>
                    </w:p>
                  </w:txbxContent>
                </v:textbox>
              </v:shape>
            </w:pict>
          </mc:Fallback>
        </mc:AlternateContent>
      </w:r>
      <w:r w:rsidR="00906DCA">
        <w:rPr>
          <w:noProof/>
        </w:rPr>
        <mc:AlternateContent>
          <mc:Choice Requires="wps">
            <w:drawing>
              <wp:anchor distT="0" distB="0" distL="114300" distR="114300" simplePos="0" relativeHeight="251787264" behindDoc="0" locked="0" layoutInCell="1" allowOverlap="1" wp14:anchorId="6EDDA72B" wp14:editId="48631F25">
                <wp:simplePos x="0" y="0"/>
                <wp:positionH relativeFrom="column">
                  <wp:posOffset>3020452</wp:posOffset>
                </wp:positionH>
                <wp:positionV relativeFrom="paragraph">
                  <wp:posOffset>2106051</wp:posOffset>
                </wp:positionV>
                <wp:extent cx="1180289" cy="379379"/>
                <wp:effectExtent l="0" t="0" r="0" b="0"/>
                <wp:wrapNone/>
                <wp:docPr id="150" name="Textfeld 150"/>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036E7A4D"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DA72B" id="Textfeld 150" o:spid="_x0000_s1118" type="#_x0000_t202" style="position:absolute;margin-left:237.85pt;margin-top:165.85pt;width:92.95pt;height:29.8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" filled="f" stroked="f" strokeweight=".5pt">
                <v:textbox>
                  <w:txbxContent>
                    <w:p w14:paraId="036E7A4D"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790336" behindDoc="0" locked="0" layoutInCell="1" allowOverlap="1" wp14:anchorId="1DAEB878" wp14:editId="52E787E5">
                <wp:simplePos x="0" y="0"/>
                <wp:positionH relativeFrom="column">
                  <wp:posOffset>-267497</wp:posOffset>
                </wp:positionH>
                <wp:positionV relativeFrom="paragraph">
                  <wp:posOffset>2349242</wp:posOffset>
                </wp:positionV>
                <wp:extent cx="1079500" cy="318311"/>
                <wp:effectExtent l="0" t="0" r="0" b="0"/>
                <wp:wrapNone/>
                <wp:docPr id="151" name="Textfeld 151"/>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563F8420"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EB878" id="Textfeld 151" o:spid="_x0000_s1119" type="#_x0000_t202" style="position:absolute;margin-left:-21.05pt;margin-top:185pt;width:85pt;height:25.0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IEvvzDICAABdBAAADgAAAAAA&#13;&#10;AAAAAAAAAAAuAgAAZHJzL2Uyb0RvYy54bWxQSwECLQAUAAYACAAAACEAajkLCecAAAAQAQAADwAA&#13;&#10;AAAAAAAAAAAAAACMBAAAZHJzL2Rvd25yZXYueG1sUEsFBgAAAAAEAAQA8wAAAKAFAAAAAA==&#13;&#10;" filled="f" stroked="f" strokeweight=".5pt">
                <v:textbox>
                  <w:txbxContent>
                    <w:p w14:paraId="563F8420"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783168" behindDoc="0" locked="0" layoutInCell="1" allowOverlap="1" wp14:anchorId="17552DCB" wp14:editId="1E0B8B14">
                <wp:simplePos x="0" y="0"/>
                <wp:positionH relativeFrom="column">
                  <wp:posOffset>277252</wp:posOffset>
                </wp:positionH>
                <wp:positionV relativeFrom="paragraph">
                  <wp:posOffset>-734425</wp:posOffset>
                </wp:positionV>
                <wp:extent cx="2743200" cy="554477"/>
                <wp:effectExtent l="0" t="0" r="0" b="4445"/>
                <wp:wrapNone/>
                <wp:docPr id="152" name="Textfeld 15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2A017D41"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Suggestion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552DCB" id="Textfeld 152" o:spid="_x0000_s1120" type="#_x0000_t202" style="position:absolute;margin-left:21.85pt;margin-top:-57.85pt;width:3in;height:43.6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Nqlk25HAgAAhQQAAA4AAAAAAAAAAAAAAAAALgIAAGRycy9lMm9Eb2MueG1sUEsBAi0AFAAGAAgA&#13;&#10;AAAhAFUyMmblAAAAEAEAAA8AAAAAAAAAAAAAAAAAoQQAAGRycy9kb3ducmV2LnhtbFBLBQYAAAAA&#13;&#10;BAAEAPMAAACzBQAAAAA=&#13;&#10;" fillcolor="white [3201]" stroked="f" strokeweight=".5pt">
                <v:textbox>
                  <w:txbxContent>
                    <w:p w14:paraId="2A017D41"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Suggestion</w:t>
                      </w:r>
                    </w:p>
                  </w:txbxContent>
                </v:textbox>
              </v:shape>
            </w:pict>
          </mc:Fallback>
        </mc:AlternateContent>
      </w:r>
      <w:r w:rsidR="00906DCA">
        <w:rPr>
          <w:noProof/>
        </w:rPr>
        <mc:AlternateContent>
          <mc:Choice Requires="wps">
            <w:drawing>
              <wp:anchor distT="0" distB="0" distL="114300" distR="114300" simplePos="0" relativeHeight="251791360" behindDoc="0" locked="0" layoutInCell="1" allowOverlap="1" wp14:anchorId="218618A4" wp14:editId="306C1AB4">
                <wp:simplePos x="0" y="0"/>
                <wp:positionH relativeFrom="column">
                  <wp:posOffset>-533400</wp:posOffset>
                </wp:positionH>
                <wp:positionV relativeFrom="paragraph">
                  <wp:posOffset>2108200</wp:posOffset>
                </wp:positionV>
                <wp:extent cx="1079500" cy="279400"/>
                <wp:effectExtent l="0" t="0" r="0" b="0"/>
                <wp:wrapNone/>
                <wp:docPr id="154" name="Textfeld 15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2375D00"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618A4" id="Textfeld 154" o:spid="_x0000_s1121" type="#_x0000_t202" style="position:absolute;margin-left:-42pt;margin-top:166pt;width:85pt;height:2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YR3uUMgIAAF0EAAAOAAAAAAAAAAAA&#13;&#10;AAAAAC4CAABkcnMvZTJvRG9jLnhtbFBLAQItABQABgAIAAAAIQD0grDA4wAAAA8BAAAPAAAAAAAA&#13;&#10;AAAAAAAAAIwEAABkcnMvZG93bnJldi54bWxQSwUGAAAAAAQABADzAAAAnAUAAAAA&#13;&#10;" filled="f" stroked="f" strokeweight=".5pt">
                <v:textbox>
                  <w:txbxContent>
                    <w:p w14:paraId="32375D00"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06DCA">
        <w:rPr>
          <w:noProof/>
        </w:rPr>
        <w:drawing>
          <wp:anchor distT="0" distB="0" distL="114300" distR="114300" simplePos="0" relativeHeight="251786240" behindDoc="0" locked="0" layoutInCell="1" allowOverlap="1" wp14:anchorId="3E493E09" wp14:editId="1ADDC686">
            <wp:simplePos x="0" y="0"/>
            <wp:positionH relativeFrom="margin">
              <wp:posOffset>3699510</wp:posOffset>
            </wp:positionH>
            <wp:positionV relativeFrom="margin">
              <wp:posOffset>433814</wp:posOffset>
            </wp:positionV>
            <wp:extent cx="582338" cy="1473200"/>
            <wp:effectExtent l="0" t="0" r="0" b="0"/>
            <wp:wrapSquare wrapText="bothSides"/>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785216" behindDoc="0" locked="0" layoutInCell="1" allowOverlap="1" wp14:anchorId="4915C1B2" wp14:editId="62B49A49">
            <wp:simplePos x="0" y="0"/>
            <wp:positionH relativeFrom="margin">
              <wp:posOffset>-772795</wp:posOffset>
            </wp:positionH>
            <wp:positionV relativeFrom="margin">
              <wp:posOffset>430530</wp:posOffset>
            </wp:positionV>
            <wp:extent cx="582338" cy="1473200"/>
            <wp:effectExtent l="0" t="0" r="0" b="0"/>
            <wp:wrapSquare wrapText="bothSides"/>
            <wp:docPr id="156" name="Grafi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F35EE8E" w14:textId="3EF9EF7D" w:rsidR="00906DCA" w:rsidRDefault="00A84CB1" w:rsidP="007717E6">
      <w:pPr>
        <w:sectPr w:rsidR="00906DCA" w:rsidSect="00906DCA">
          <w:headerReference w:type="even" r:id="rId47"/>
          <w:headerReference w:type="default" r:id="rId48"/>
          <w:headerReference w:type="first" r:id="rId4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03648" behindDoc="0" locked="0" layoutInCell="1" allowOverlap="1" wp14:anchorId="2DC66372" wp14:editId="7DBAEEE3">
                <wp:simplePos x="0" y="0"/>
                <wp:positionH relativeFrom="column">
                  <wp:posOffset>-188595</wp:posOffset>
                </wp:positionH>
                <wp:positionV relativeFrom="paragraph">
                  <wp:posOffset>3240405</wp:posOffset>
                </wp:positionV>
                <wp:extent cx="3886200" cy="20574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3886200" cy="2057400"/>
                        </a:xfrm>
                        <a:prstGeom prst="rect">
                          <a:avLst/>
                        </a:prstGeom>
                        <a:noFill/>
                        <a:ln w="6350">
                          <a:noFill/>
                        </a:ln>
                      </wps:spPr>
                      <wps:txbx>
                        <w:txbxContent>
                          <w:p w14:paraId="7E748C61" w14:textId="07BEE903"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This spell lets you convince a beast that you mean it no harm. Choose a beast that you can see within range. It must see and hear you. If the beast’s Intelligence is 4 or higher, the spell fails. Otherwise, the beast must succeed on a Wisdom saving throw or be charmed by you for the spell’s duration. If you or one of your companions harms the target, the spells ends.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affect one additional beast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66372" id="Textfeld 166" o:spid="_x0000_s1122" type="#_x0000_t202" style="position:absolute;margin-left:-14.85pt;margin-top:255.15pt;width:306pt;height:162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" filled="f" stroked="f" strokeweight=".5pt">
                <v:textbox>
                  <w:txbxContent>
                    <w:p w14:paraId="7E748C61" w14:textId="07BEE903"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This spell lets you convince a beast that you mean it no harm. Choose a beast that you can see within range. It must see and hear you. If the beast’s Intelligence is 4 or higher, the spell fails. Otherwise, the beast must succeed on a Wisdom saving throw or be charmed by you for the spell’s duration. If you or one of your companions harms the target, the spells ends.</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affect one additional beast for each slot level above 1st.</w:t>
                      </w:r>
                    </w:p>
                  </w:txbxContent>
                </v:textbox>
              </v:shape>
            </w:pict>
          </mc:Fallback>
        </mc:AlternateContent>
      </w:r>
      <w:r>
        <w:rPr>
          <w:noProof/>
        </w:rPr>
        <mc:AlternateContent>
          <mc:Choice Requires="wps">
            <w:drawing>
              <wp:anchor distT="0" distB="0" distL="114300" distR="114300" simplePos="0" relativeHeight="251800576" behindDoc="0" locked="0" layoutInCell="1" allowOverlap="1" wp14:anchorId="1D19AC2F" wp14:editId="7ABE53F9">
                <wp:simplePos x="0" y="0"/>
                <wp:positionH relativeFrom="column">
                  <wp:posOffset>408305</wp:posOffset>
                </wp:positionH>
                <wp:positionV relativeFrom="paragraph">
                  <wp:posOffset>2599055</wp:posOffset>
                </wp:positionV>
                <wp:extent cx="2800350" cy="546100"/>
                <wp:effectExtent l="0" t="0" r="0" b="0"/>
                <wp:wrapNone/>
                <wp:docPr id="161" name="Textfeld 161"/>
                <wp:cNvGraphicFramePr/>
                <a:graphic xmlns:a="http://schemas.openxmlformats.org/drawingml/2006/main">
                  <a:graphicData uri="http://schemas.microsoft.com/office/word/2010/wordprocessingShape">
                    <wps:wsp>
                      <wps:cNvSpPr txBox="1"/>
                      <wps:spPr>
                        <a:xfrm>
                          <a:off x="0" y="0"/>
                          <a:ext cx="2800350" cy="546100"/>
                        </a:xfrm>
                        <a:prstGeom prst="rect">
                          <a:avLst/>
                        </a:prstGeom>
                        <a:noFill/>
                        <a:ln w="6350">
                          <a:noFill/>
                        </a:ln>
                      </wps:spPr>
                      <wps:txbx>
                        <w:txbxContent>
                          <w:p w14:paraId="512D3874" w14:textId="4F411F7A"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morsel of food)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9AC2F" id="Textfeld 161" o:spid="_x0000_s1123" type="#_x0000_t202" style="position:absolute;margin-left:32.15pt;margin-top:204.65pt;width:220.5pt;height:4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" filled="f" stroked="f" strokeweight=".5pt">
                <v:textbox>
                  <w:txbxContent>
                    <w:p w14:paraId="512D3874" w14:textId="4F411F7A"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Pr>
                          <w:rFonts w:ascii="BlackChancery" w:hAnsi="BlackChancery"/>
                          <w:noProof/>
                          <w:color w:val="4D4121"/>
                          <w:lang w:val="en-US"/>
                        </w:rPr>
                        <w:br/>
                      </w:r>
                      <w:r w:rsidRPr="00BB50D2">
                        <w:rPr>
                          <w:rFonts w:ascii="BlackChancery" w:hAnsi="BlackChancery"/>
                          <w:noProof/>
                          <w:color w:val="4D4121"/>
                          <w:lang w:val="en-US"/>
                        </w:rPr>
                        <w:t>(a morsel of food)</w:t>
                      </w:r>
                    </w:p>
                  </w:txbxContent>
                </v:textbox>
              </v:shape>
            </w:pict>
          </mc:Fallback>
        </mc:AlternateContent>
      </w:r>
      <w:r w:rsidR="00906DCA">
        <w:rPr>
          <w:noProof/>
        </w:rPr>
        <mc:AlternateContent>
          <mc:Choice Requires="wps">
            <w:drawing>
              <wp:anchor distT="0" distB="0" distL="114300" distR="114300" simplePos="0" relativeHeight="251795456" behindDoc="0" locked="0" layoutInCell="1" allowOverlap="1" wp14:anchorId="458FCD71" wp14:editId="71ED7377">
                <wp:simplePos x="0" y="0"/>
                <wp:positionH relativeFrom="column">
                  <wp:posOffset>3409558</wp:posOffset>
                </wp:positionH>
                <wp:positionV relativeFrom="paragraph">
                  <wp:posOffset>-656604</wp:posOffset>
                </wp:positionV>
                <wp:extent cx="476656" cy="875490"/>
                <wp:effectExtent l="0" t="0" r="0" b="0"/>
                <wp:wrapNone/>
                <wp:docPr id="160" name="Textfeld 160"/>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05C793F2"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FCD71" id="Textfeld 160" o:spid="_x0000_s1124" type="#_x0000_t202" style="position:absolute;margin-left:268.45pt;margin-top:-51.7pt;width:37.55pt;height:68.9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" filled="f" stroked="f" strokeweight=".5pt">
                <v:textbox>
                  <w:txbxContent>
                    <w:p w14:paraId="05C793F2"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906DCA">
        <w:rPr>
          <w:noProof/>
        </w:rPr>
        <mc:AlternateContent>
          <mc:Choice Requires="wps">
            <w:drawing>
              <wp:anchor distT="0" distB="0" distL="114300" distR="114300" simplePos="0" relativeHeight="251799552" behindDoc="0" locked="0" layoutInCell="1" allowOverlap="1" wp14:anchorId="0035E9F1" wp14:editId="2F5C7CEC">
                <wp:simplePos x="0" y="0"/>
                <wp:positionH relativeFrom="column">
                  <wp:posOffset>2689711</wp:posOffset>
                </wp:positionH>
                <wp:positionV relativeFrom="paragraph">
                  <wp:posOffset>2388154</wp:posOffset>
                </wp:positionV>
                <wp:extent cx="1313234" cy="408562"/>
                <wp:effectExtent l="0" t="0" r="0" b="0"/>
                <wp:wrapNone/>
                <wp:docPr id="162" name="Textfeld 162"/>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5966EEBE"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5E9F1" id="Textfeld 162" o:spid="_x0000_s1125" type="#_x0000_t202" style="position:absolute;margin-left:211.8pt;margin-top:188.05pt;width:103.4pt;height:32.1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" filled="f" stroked="f" strokeweight=".5pt">
                <v:textbox>
                  <w:txbxContent>
                    <w:p w14:paraId="5966EEBE"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v:textbox>
              </v:shape>
            </w:pict>
          </mc:Fallback>
        </mc:AlternateContent>
      </w:r>
      <w:r w:rsidR="00906DCA">
        <w:rPr>
          <w:noProof/>
        </w:rPr>
        <mc:AlternateContent>
          <mc:Choice Requires="wps">
            <w:drawing>
              <wp:anchor distT="0" distB="0" distL="114300" distR="114300" simplePos="0" relativeHeight="251798528" behindDoc="0" locked="0" layoutInCell="1" allowOverlap="1" wp14:anchorId="0A313052" wp14:editId="1C177FB3">
                <wp:simplePos x="0" y="0"/>
                <wp:positionH relativeFrom="column">
                  <wp:posOffset>3020452</wp:posOffset>
                </wp:positionH>
                <wp:positionV relativeFrom="paragraph">
                  <wp:posOffset>2106051</wp:posOffset>
                </wp:positionV>
                <wp:extent cx="1180289" cy="379379"/>
                <wp:effectExtent l="0" t="0" r="0" b="0"/>
                <wp:wrapNone/>
                <wp:docPr id="163" name="Textfeld 163"/>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5D5972A7"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beast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13052" id="Textfeld 163" o:spid="_x0000_s1126" type="#_x0000_t202" style="position:absolute;margin-left:237.85pt;margin-top:165.85pt;width:92.95pt;height:29.8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" filled="f" stroked="f" strokeweight=".5pt">
                <v:textbox>
                  <w:txbxContent>
                    <w:p w14:paraId="5D5972A7"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beast</w:t>
                      </w:r>
                    </w:p>
                  </w:txbxContent>
                </v:textbox>
              </v:shape>
            </w:pict>
          </mc:Fallback>
        </mc:AlternateContent>
      </w:r>
      <w:r w:rsidR="00906DCA">
        <w:rPr>
          <w:noProof/>
        </w:rPr>
        <mc:AlternateContent>
          <mc:Choice Requires="wps">
            <w:drawing>
              <wp:anchor distT="0" distB="0" distL="114300" distR="114300" simplePos="0" relativeHeight="251801600" behindDoc="0" locked="0" layoutInCell="1" allowOverlap="1" wp14:anchorId="4C8ABB8F" wp14:editId="014A4C5F">
                <wp:simplePos x="0" y="0"/>
                <wp:positionH relativeFrom="column">
                  <wp:posOffset>-267497</wp:posOffset>
                </wp:positionH>
                <wp:positionV relativeFrom="paragraph">
                  <wp:posOffset>2349242</wp:posOffset>
                </wp:positionV>
                <wp:extent cx="1079500" cy="318311"/>
                <wp:effectExtent l="0" t="0" r="0" b="0"/>
                <wp:wrapNone/>
                <wp:docPr id="164" name="Textfeld 164"/>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CE2A83A"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ABB8F" id="Textfeld 164" o:spid="_x0000_s1127" type="#_x0000_t202" style="position:absolute;margin-left:-21.05pt;margin-top:185pt;width:85pt;height:25.0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" filled="f" stroked="f" strokeweight=".5pt">
                <v:textbox>
                  <w:txbxContent>
                    <w:p w14:paraId="7CE2A83A"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794432" behindDoc="0" locked="0" layoutInCell="1" allowOverlap="1" wp14:anchorId="1A608FD0" wp14:editId="575BD966">
                <wp:simplePos x="0" y="0"/>
                <wp:positionH relativeFrom="column">
                  <wp:posOffset>277252</wp:posOffset>
                </wp:positionH>
                <wp:positionV relativeFrom="paragraph">
                  <wp:posOffset>-734425</wp:posOffset>
                </wp:positionV>
                <wp:extent cx="2743200" cy="554477"/>
                <wp:effectExtent l="0" t="0" r="0" b="4445"/>
                <wp:wrapNone/>
                <wp:docPr id="165" name="Textfeld 165"/>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657BECC4"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Animal Friendship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608FD0" id="Textfeld 165" o:spid="_x0000_s1128" type="#_x0000_t202" style="position:absolute;margin-left:21.85pt;margin-top:-57.85pt;width:3in;height:43.65pt;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LQWuOhHAgAAhgQAAA4AAAAAAAAAAAAAAAAALgIAAGRycy9lMm9Eb2MueG1sUEsBAi0AFAAGAAgA&#13;&#10;AAAhAFUyMmblAAAAEAEAAA8AAAAAAAAAAAAAAAAAoQQAAGRycy9kb3ducmV2LnhtbFBLBQYAAAAA&#13;&#10;BAAEAPMAAACzBQAAAAA=&#13;&#10;" fillcolor="white [3201]" stroked="f" strokeweight=".5pt">
                <v:textbox>
                  <w:txbxContent>
                    <w:p w14:paraId="657BECC4"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Animal Friendship</w:t>
                      </w:r>
                    </w:p>
                  </w:txbxContent>
                </v:textbox>
              </v:shape>
            </w:pict>
          </mc:Fallback>
        </mc:AlternateContent>
      </w:r>
      <w:r w:rsidR="00906DCA">
        <w:rPr>
          <w:noProof/>
        </w:rPr>
        <mc:AlternateContent>
          <mc:Choice Requires="wps">
            <w:drawing>
              <wp:anchor distT="0" distB="0" distL="114300" distR="114300" simplePos="0" relativeHeight="251802624" behindDoc="0" locked="0" layoutInCell="1" allowOverlap="1" wp14:anchorId="28DCC949" wp14:editId="3922C595">
                <wp:simplePos x="0" y="0"/>
                <wp:positionH relativeFrom="column">
                  <wp:posOffset>-533400</wp:posOffset>
                </wp:positionH>
                <wp:positionV relativeFrom="paragraph">
                  <wp:posOffset>2108200</wp:posOffset>
                </wp:positionV>
                <wp:extent cx="1079500" cy="279400"/>
                <wp:effectExtent l="0" t="0" r="0" b="0"/>
                <wp:wrapNone/>
                <wp:docPr id="167" name="Textfeld 16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2136014"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CC949" id="Textfeld 167" o:spid="_x0000_s1129" type="#_x0000_t202" style="position:absolute;margin-left:-42pt;margin-top:166pt;width:85pt;height:2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lgDHMw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ypYAxzMCAABeBAAADgAAAAAAAAAA&#13;&#10;AAAAAAAuAgAAZHJzL2Uyb0RvYy54bWxQSwECLQAUAAYACAAAACEA9IKwwOMAAAAPAQAADwAAAAAA&#13;&#10;AAAAAAAAAACNBAAAZHJzL2Rvd25yZXYueG1sUEsFBgAAAAAEAAQA8wAAAJ0FAAAAAA==&#13;&#10;" filled="f" stroked="f" strokeweight=".5pt">
                <v:textbox>
                  <w:txbxContent>
                    <w:p w14:paraId="52136014"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06DCA">
        <w:rPr>
          <w:noProof/>
        </w:rPr>
        <w:drawing>
          <wp:anchor distT="0" distB="0" distL="114300" distR="114300" simplePos="0" relativeHeight="251797504" behindDoc="0" locked="0" layoutInCell="1" allowOverlap="1" wp14:anchorId="0602AEF9" wp14:editId="2FFF4D57">
            <wp:simplePos x="0" y="0"/>
            <wp:positionH relativeFrom="margin">
              <wp:posOffset>3699510</wp:posOffset>
            </wp:positionH>
            <wp:positionV relativeFrom="margin">
              <wp:posOffset>433814</wp:posOffset>
            </wp:positionV>
            <wp:extent cx="582338" cy="1473200"/>
            <wp:effectExtent l="0" t="0" r="0" b="0"/>
            <wp:wrapSquare wrapText="bothSides"/>
            <wp:docPr id="168" name="Grafik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796480" behindDoc="0" locked="0" layoutInCell="1" allowOverlap="1" wp14:anchorId="7046D5FF" wp14:editId="688C9E35">
            <wp:simplePos x="0" y="0"/>
            <wp:positionH relativeFrom="margin">
              <wp:posOffset>-772795</wp:posOffset>
            </wp:positionH>
            <wp:positionV relativeFrom="margin">
              <wp:posOffset>430530</wp:posOffset>
            </wp:positionV>
            <wp:extent cx="582338" cy="1473200"/>
            <wp:effectExtent l="0" t="0" r="0" b="0"/>
            <wp:wrapSquare wrapText="bothSides"/>
            <wp:docPr id="169" name="Grafik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30D7748" w14:textId="442ABEDF" w:rsidR="00906DCA" w:rsidRDefault="00A84CB1" w:rsidP="007717E6">
      <w:pPr>
        <w:sectPr w:rsidR="00906DCA" w:rsidSect="00906DCA">
          <w:headerReference w:type="even" r:id="rId50"/>
          <w:headerReference w:type="default" r:id="rId51"/>
          <w:headerReference w:type="first" r:id="rId5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11840" behindDoc="0" locked="0" layoutInCell="1" allowOverlap="1" wp14:anchorId="0A17CC30" wp14:editId="593A7727">
                <wp:simplePos x="0" y="0"/>
                <wp:positionH relativeFrom="column">
                  <wp:posOffset>687705</wp:posOffset>
                </wp:positionH>
                <wp:positionV relativeFrom="paragraph">
                  <wp:posOffset>2599055</wp:posOffset>
                </wp:positionV>
                <wp:extent cx="2101850" cy="558800"/>
                <wp:effectExtent l="0" t="0" r="0" b="0"/>
                <wp:wrapNone/>
                <wp:docPr id="174" name="Textfeld 174"/>
                <wp:cNvGraphicFramePr/>
                <a:graphic xmlns:a="http://schemas.openxmlformats.org/drawingml/2006/main">
                  <a:graphicData uri="http://schemas.microsoft.com/office/word/2010/wordprocessingShape">
                    <wps:wsp>
                      <wps:cNvSpPr txBox="1"/>
                      <wps:spPr>
                        <a:xfrm>
                          <a:off x="0" y="0"/>
                          <a:ext cx="2101850" cy="558800"/>
                        </a:xfrm>
                        <a:prstGeom prst="rect">
                          <a:avLst/>
                        </a:prstGeom>
                        <a:noFill/>
                        <a:ln w="6350">
                          <a:noFill/>
                        </a:ln>
                      </wps:spPr>
                      <wps:txbx>
                        <w:txbxContent>
                          <w:p w14:paraId="2D61D801" w14:textId="35A798A5"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morsel of food)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7CC30" id="Textfeld 174" o:spid="_x0000_s1130" type="#_x0000_t202" style="position:absolute;margin-left:54.15pt;margin-top:204.65pt;width:165.5pt;height:4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" filled="f" stroked="f" strokeweight=".5pt">
                <v:textbox>
                  <w:txbxContent>
                    <w:p w14:paraId="2D61D801" w14:textId="35A798A5"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morsel of food)</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0EB4CA01" wp14:editId="4CB1236A">
                <wp:simplePos x="0" y="0"/>
                <wp:positionH relativeFrom="column">
                  <wp:posOffset>-188595</wp:posOffset>
                </wp:positionH>
                <wp:positionV relativeFrom="paragraph">
                  <wp:posOffset>3240405</wp:posOffset>
                </wp:positionV>
                <wp:extent cx="3886200" cy="3111500"/>
                <wp:effectExtent l="0" t="0" r="0" b="0"/>
                <wp:wrapNone/>
                <wp:docPr id="179" name="Textfeld 179"/>
                <wp:cNvGraphicFramePr/>
                <a:graphic xmlns:a="http://schemas.openxmlformats.org/drawingml/2006/main">
                  <a:graphicData uri="http://schemas.microsoft.com/office/word/2010/wordprocessingShape">
                    <wps:wsp>
                      <wps:cNvSpPr txBox="1"/>
                      <wps:spPr>
                        <a:xfrm>
                          <a:off x="0" y="0"/>
                          <a:ext cx="3886200" cy="3111500"/>
                        </a:xfrm>
                        <a:prstGeom prst="rect">
                          <a:avLst/>
                        </a:prstGeom>
                        <a:noFill/>
                        <a:ln w="6350">
                          <a:noFill/>
                        </a:ln>
                      </wps:spPr>
                      <wps:txbx>
                        <w:txbxContent>
                          <w:p w14:paraId="33A63F7C" w14:textId="089ACC98"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By means of this spell, you use an animal to deliver a message. Choose a Tiny beast you can see within range, such as a squirrel, a blue jay, or a bat. You specify a location, which you must have visited, and a recipient who matches a general description, such as “a man or woman dressed in the uniform of the town guard” or “a red-haired dwarf wearing a pointed hat.” You also speak a message of up to twenty-five words. The target beast travels for the duration of the spell toward the specified location, covering about 50 miles per 24 hours for a flying messenger, or 25 miles for other animals.\n  When the messenger arrives, it delivers your message to the creature that you described, replicating the sound of your voice. The messenger speaks only to a creature matching the description you gave. If the messenger doesn’t reach its destination before the spell ends, the message is lost, and the beast makes its way back to where you cast this spell.</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At Higher Levels.If you cast this spell using a spell slot of 3nd level or higher, the duration of the spell increases by 48 hours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4CA01" id="Textfeld 179" o:spid="_x0000_s1131" type="#_x0000_t202" style="position:absolute;margin-left:-14.85pt;margin-top:255.15pt;width:306pt;height:24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" filled="f" stroked="f" strokeweight=".5pt">
                <v:textbox>
                  <w:txbxContent>
                    <w:p w14:paraId="33A63F7C" w14:textId="089ACC98"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By means of this spell, you use an animal to deliver a message. Choose a Tiny beast you can see within range, such as a squirrel, a blue jay, or a bat. You specify a location, which you must have visited, and a recipient who matches a general description, such as “a man or woman dressed in the uniform of the town guard” or “a red-haired dwarf wearing a pointed hat.” You also speak a message of up to twenty-five words. The target beast travels for the duration of the spell toward the specified location, covering about 50 miles per 24 hours for a flying messenger, or 25 miles for other animals.\n  When the messenger arrives, it delivers your message to the creature that you described, replicating the sound of your voice. The messenger speaks only to a creature matching the description you gave. If the messenger doesn’t reach its destination before the spell ends, the message is lost, and the beast makes its way back to where you cast this spell.</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At Higher Levels.If you cast this spell using a spell slot of 3nd level or higher, the duration of the spell increases by 48 hours for each slot level above 2nd.</w:t>
                      </w:r>
                    </w:p>
                  </w:txbxContent>
                </v:textbox>
              </v:shape>
            </w:pict>
          </mc:Fallback>
        </mc:AlternateContent>
      </w:r>
      <w:r w:rsidR="00906DCA">
        <w:rPr>
          <w:noProof/>
        </w:rPr>
        <mc:AlternateContent>
          <mc:Choice Requires="wps">
            <w:drawing>
              <wp:anchor distT="0" distB="0" distL="114300" distR="114300" simplePos="0" relativeHeight="251806720" behindDoc="0" locked="0" layoutInCell="1" allowOverlap="1" wp14:anchorId="759E39C8" wp14:editId="706786AA">
                <wp:simplePos x="0" y="0"/>
                <wp:positionH relativeFrom="column">
                  <wp:posOffset>3409558</wp:posOffset>
                </wp:positionH>
                <wp:positionV relativeFrom="paragraph">
                  <wp:posOffset>-656604</wp:posOffset>
                </wp:positionV>
                <wp:extent cx="476656" cy="875490"/>
                <wp:effectExtent l="0" t="0" r="0" b="0"/>
                <wp:wrapNone/>
                <wp:docPr id="173" name="Textfeld 173"/>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289DB84D"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9E39C8" id="Textfeld 173" o:spid="_x0000_s1132" type="#_x0000_t202" style="position:absolute;margin-left:268.45pt;margin-top:-51.7pt;width:37.55pt;height:68.9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" filled="f" stroked="f" strokeweight=".5pt">
                <v:textbox>
                  <w:txbxContent>
                    <w:p w14:paraId="289DB84D"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906DCA">
        <w:rPr>
          <w:noProof/>
        </w:rPr>
        <mc:AlternateContent>
          <mc:Choice Requires="wps">
            <w:drawing>
              <wp:anchor distT="0" distB="0" distL="114300" distR="114300" simplePos="0" relativeHeight="251810816" behindDoc="0" locked="0" layoutInCell="1" allowOverlap="1" wp14:anchorId="18A975E1" wp14:editId="381BF9C7">
                <wp:simplePos x="0" y="0"/>
                <wp:positionH relativeFrom="column">
                  <wp:posOffset>2689711</wp:posOffset>
                </wp:positionH>
                <wp:positionV relativeFrom="paragraph">
                  <wp:posOffset>2388154</wp:posOffset>
                </wp:positionV>
                <wp:extent cx="1313234" cy="408562"/>
                <wp:effectExtent l="0" t="0" r="0" b="0"/>
                <wp:wrapNone/>
                <wp:docPr id="175" name="Textfeld 175"/>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61BC6436"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975E1" id="Textfeld 175" o:spid="_x0000_s1133" type="#_x0000_t202" style="position:absolute;margin-left:211.8pt;margin-top:188.05pt;width:103.4pt;height:32.1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" filled="f" stroked="f" strokeweight=".5pt">
                <v:textbox>
                  <w:txbxContent>
                    <w:p w14:paraId="61BC6436"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24 hours</w:t>
                      </w:r>
                    </w:p>
                  </w:txbxContent>
                </v:textbox>
              </v:shape>
            </w:pict>
          </mc:Fallback>
        </mc:AlternateContent>
      </w:r>
      <w:r w:rsidR="00906DCA">
        <w:rPr>
          <w:noProof/>
        </w:rPr>
        <mc:AlternateContent>
          <mc:Choice Requires="wps">
            <w:drawing>
              <wp:anchor distT="0" distB="0" distL="114300" distR="114300" simplePos="0" relativeHeight="251809792" behindDoc="0" locked="0" layoutInCell="1" allowOverlap="1" wp14:anchorId="244A143F" wp14:editId="48F77D44">
                <wp:simplePos x="0" y="0"/>
                <wp:positionH relativeFrom="column">
                  <wp:posOffset>3020452</wp:posOffset>
                </wp:positionH>
                <wp:positionV relativeFrom="paragraph">
                  <wp:posOffset>2106051</wp:posOffset>
                </wp:positionV>
                <wp:extent cx="1180289" cy="379379"/>
                <wp:effectExtent l="0" t="0" r="0" b="0"/>
                <wp:wrapNone/>
                <wp:docPr id="176" name="Textfeld 176"/>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7C2A4C1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tiny beast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A143F" id="Textfeld 176" o:spid="_x0000_s1134" type="#_x0000_t202" style="position:absolute;margin-left:237.85pt;margin-top:165.85pt;width:92.95pt;height:29.8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" filled="f" stroked="f" strokeweight=".5pt">
                <v:textbox>
                  <w:txbxContent>
                    <w:p w14:paraId="7C2A4C1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tiny beast</w:t>
                      </w:r>
                    </w:p>
                  </w:txbxContent>
                </v:textbox>
              </v:shape>
            </w:pict>
          </mc:Fallback>
        </mc:AlternateContent>
      </w:r>
      <w:r w:rsidR="00906DCA">
        <w:rPr>
          <w:noProof/>
        </w:rPr>
        <mc:AlternateContent>
          <mc:Choice Requires="wps">
            <w:drawing>
              <wp:anchor distT="0" distB="0" distL="114300" distR="114300" simplePos="0" relativeHeight="251812864" behindDoc="0" locked="0" layoutInCell="1" allowOverlap="1" wp14:anchorId="598D8560" wp14:editId="25428E64">
                <wp:simplePos x="0" y="0"/>
                <wp:positionH relativeFrom="column">
                  <wp:posOffset>-267497</wp:posOffset>
                </wp:positionH>
                <wp:positionV relativeFrom="paragraph">
                  <wp:posOffset>2349242</wp:posOffset>
                </wp:positionV>
                <wp:extent cx="1079500" cy="318311"/>
                <wp:effectExtent l="0" t="0" r="0" b="0"/>
                <wp:wrapNone/>
                <wp:docPr id="177" name="Textfeld 177"/>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399BCD9E"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D8560" id="Textfeld 177" o:spid="_x0000_s1135" type="#_x0000_t202" style="position:absolute;margin-left:-21.05pt;margin-top:185pt;width:85pt;height:25.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FzkYCczAgAAXgQAAA4AAAAA&#13;&#10;AAAAAAAAAAAALgIAAGRycy9lMm9Eb2MueG1sUEsBAi0AFAAGAAgAAAAhAGo5CwnnAAAAEAEAAA8A&#13;&#10;AAAAAAAAAAAAAAAAjQQAAGRycy9kb3ducmV2LnhtbFBLBQYAAAAABAAEAPMAAAChBQAAAAA=&#13;&#10;" filled="f" stroked="f" strokeweight=".5pt">
                <v:textbox>
                  <w:txbxContent>
                    <w:p w14:paraId="399BCD9E"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805696" behindDoc="0" locked="0" layoutInCell="1" allowOverlap="1" wp14:anchorId="055D55FE" wp14:editId="5C7670DE">
                <wp:simplePos x="0" y="0"/>
                <wp:positionH relativeFrom="column">
                  <wp:posOffset>277252</wp:posOffset>
                </wp:positionH>
                <wp:positionV relativeFrom="paragraph">
                  <wp:posOffset>-734425</wp:posOffset>
                </wp:positionV>
                <wp:extent cx="2743200" cy="554477"/>
                <wp:effectExtent l="0" t="0" r="0" b="4445"/>
                <wp:wrapNone/>
                <wp:docPr id="178" name="Textfeld 178"/>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6010DA1"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Animal Messenger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5D55FE" id="Textfeld 178" o:spid="_x0000_s1136" type="#_x0000_t202" style="position:absolute;margin-left:21.85pt;margin-top:-57.85pt;width:3in;height:43.65pt;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" fillcolor="white [3201]" stroked="f" strokeweight=".5pt">
                <v:textbox>
                  <w:txbxContent>
                    <w:p w14:paraId="16010DA1"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Animal Messenger</w:t>
                      </w:r>
                    </w:p>
                  </w:txbxContent>
                </v:textbox>
              </v:shape>
            </w:pict>
          </mc:Fallback>
        </mc:AlternateContent>
      </w:r>
      <w:r w:rsidR="00906DCA">
        <w:rPr>
          <w:noProof/>
        </w:rPr>
        <mc:AlternateContent>
          <mc:Choice Requires="wps">
            <w:drawing>
              <wp:anchor distT="0" distB="0" distL="114300" distR="114300" simplePos="0" relativeHeight="251813888" behindDoc="0" locked="0" layoutInCell="1" allowOverlap="1" wp14:anchorId="1105E595" wp14:editId="2A455082">
                <wp:simplePos x="0" y="0"/>
                <wp:positionH relativeFrom="column">
                  <wp:posOffset>-533400</wp:posOffset>
                </wp:positionH>
                <wp:positionV relativeFrom="paragraph">
                  <wp:posOffset>2108200</wp:posOffset>
                </wp:positionV>
                <wp:extent cx="1079500" cy="279400"/>
                <wp:effectExtent l="0" t="0" r="0" b="0"/>
                <wp:wrapNone/>
                <wp:docPr id="180" name="Textfeld 18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83AE2B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5E595" id="Textfeld 180" o:spid="_x0000_s1137" type="#_x0000_t202" style="position:absolute;margin-left:-42pt;margin-top:166pt;width:85pt;height:2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DF4hRsxAgAAXgQAAA4AAAAAAAAAAAAA&#13;&#10;AAAALgIAAGRycy9lMm9Eb2MueG1sUEsBAi0AFAAGAAgAAAAhAPSCsMDjAAAADwEAAA8AAAAAAAAA&#13;&#10;AAAAAAAAiwQAAGRycy9kb3ducmV2LnhtbFBLBQYAAAAABAAEAPMAAACbBQAAAAA=&#13;&#10;" filled="f" stroked="f" strokeweight=".5pt">
                <v:textbox>
                  <w:txbxContent>
                    <w:p w14:paraId="683AE2B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06DCA">
        <w:rPr>
          <w:noProof/>
        </w:rPr>
        <w:drawing>
          <wp:anchor distT="0" distB="0" distL="114300" distR="114300" simplePos="0" relativeHeight="251808768" behindDoc="0" locked="0" layoutInCell="1" allowOverlap="1" wp14:anchorId="402E5ABA" wp14:editId="4D5B60B2">
            <wp:simplePos x="0" y="0"/>
            <wp:positionH relativeFrom="margin">
              <wp:posOffset>3699510</wp:posOffset>
            </wp:positionH>
            <wp:positionV relativeFrom="margin">
              <wp:posOffset>433814</wp:posOffset>
            </wp:positionV>
            <wp:extent cx="582338" cy="1473200"/>
            <wp:effectExtent l="0" t="0" r="0" b="0"/>
            <wp:wrapSquare wrapText="bothSides"/>
            <wp:docPr id="181" name="Grafi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807744" behindDoc="0" locked="0" layoutInCell="1" allowOverlap="1" wp14:anchorId="45995F4F" wp14:editId="27EA40F4">
            <wp:simplePos x="0" y="0"/>
            <wp:positionH relativeFrom="margin">
              <wp:posOffset>-772795</wp:posOffset>
            </wp:positionH>
            <wp:positionV relativeFrom="margin">
              <wp:posOffset>430530</wp:posOffset>
            </wp:positionV>
            <wp:extent cx="582338" cy="1473200"/>
            <wp:effectExtent l="0" t="0" r="0" b="0"/>
            <wp:wrapSquare wrapText="bothSides"/>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6A5D9BF" w14:textId="58A6F2F0" w:rsidR="00906DCA" w:rsidRDefault="00A84CB1" w:rsidP="007717E6">
      <w:pPr>
        <w:sectPr w:rsidR="00906DCA" w:rsidSect="00906DCA">
          <w:headerReference w:type="even" r:id="rId53"/>
          <w:headerReference w:type="default" r:id="rId54"/>
          <w:headerReference w:type="first" r:id="rId5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26176" behindDoc="0" locked="0" layoutInCell="1" allowOverlap="1" wp14:anchorId="1340E999" wp14:editId="4543B84A">
                <wp:simplePos x="0" y="0"/>
                <wp:positionH relativeFrom="column">
                  <wp:posOffset>-639445</wp:posOffset>
                </wp:positionH>
                <wp:positionV relativeFrom="paragraph">
                  <wp:posOffset>3373755</wp:posOffset>
                </wp:positionV>
                <wp:extent cx="4837430" cy="3149600"/>
                <wp:effectExtent l="0" t="0" r="0" b="0"/>
                <wp:wrapNone/>
                <wp:docPr id="192" name="Textfeld 192"/>
                <wp:cNvGraphicFramePr/>
                <a:graphic xmlns:a="http://schemas.openxmlformats.org/drawingml/2006/main">
                  <a:graphicData uri="http://schemas.microsoft.com/office/word/2010/wordprocessingShape">
                    <wps:wsp>
                      <wps:cNvSpPr txBox="1"/>
                      <wps:spPr>
                        <a:xfrm>
                          <a:off x="0" y="0"/>
                          <a:ext cx="4837430" cy="3149600"/>
                        </a:xfrm>
                        <a:prstGeom prst="rect">
                          <a:avLst/>
                        </a:prstGeom>
                        <a:noFill/>
                        <a:ln w="6350">
                          <a:noFill/>
                        </a:ln>
                      </wps:spPr>
                      <wps:txbx>
                        <w:txbxContent>
                          <w:p w14:paraId="057631A0" w14:textId="1103DE95" w:rsidR="00A84CB1" w:rsidRPr="00A84CB1" w:rsidRDefault="00A84CB1" w:rsidP="00A37863">
                            <w:pPr>
                              <w:rPr>
                                <w:rFonts w:ascii="BlackChancery" w:hAnsi="BlackChancery"/>
                                <w:color w:val="4D4121"/>
                                <w:sz w:val="16"/>
                                <w:szCs w:val="16"/>
                                <w:lang w:val="en-US"/>
                              </w:rPr>
                            </w:pPr>
                            <w:r w:rsidRPr="00A84CB1">
                              <w:rPr>
                                <w:rFonts w:ascii="BlackChancery" w:hAnsi="BlackChancery"/>
                                <w:noProof/>
                                <w:color w:val="4D4121"/>
                                <w:sz w:val="16"/>
                                <w:szCs w:val="16"/>
                                <w:lang w:val="en-US"/>
                              </w:rPr>
                              <w:t>This spell attracts or repels creatures of your choice. You target something within range, either a Huge or smaller object or creature or an area that is no larger than a 200-foot cube. Then specify a kind of intelligent creature, such as red dragons, goblins, or vampires. You invest the target with an aura that either attracts or repels the specified creatures for the duration. Choose antipathy or sympathy as the aura’s effect.</w:t>
                            </w:r>
                            <w:r w:rsidRPr="00A84CB1">
                              <w:rPr>
                                <w:rFonts w:ascii="BlackChancery" w:hAnsi="BlackChancery"/>
                                <w:noProof/>
                                <w:color w:val="4D4121"/>
                                <w:sz w:val="16"/>
                                <w:szCs w:val="16"/>
                                <w:lang w:val="en-US"/>
                              </w:rPr>
                              <w:br/>
                              <w:t>Antipathy.The enchantment causes creatures of the kind you designated to feel an intense urge to leave the area and avoid the target. When such a creature can see the target or comes within 60 feet of it, the creature must succeed on a Wisdom saving throw or become frightened. The creature remains frightened while it can see the target or is within 60 feet of it. While frightened by the target, the creature must use its movement to move to the nearest safe spot from which it can’t see the target. If the creature moves more than 60 feet from the target and can’t see it, the creature is no longer frightened, but the creature becomes frightened again if it regains sight of the target or moves within 60 feet of it.\n   Sympathy.The enchantment causes the specified creatures to feel an intense urge to approach the target while within 60 feet of it or able to see it. When such a creature can see the target or comes within 60 feet of it, the creature must succeed on a Wisdom saving throw or use its movement on each of its turns to enter the area or move within reach of the target. When the creature has done so, it can’t willingly move away from the target.</w:t>
                            </w:r>
                            <w:r w:rsidRPr="00A84CB1">
                              <w:rPr>
                                <w:rFonts w:ascii="BlackChancery" w:hAnsi="BlackChancery"/>
                                <w:noProof/>
                                <w:color w:val="4D4121"/>
                                <w:sz w:val="16"/>
                                <w:szCs w:val="16"/>
                                <w:lang w:val="en-US"/>
                              </w:rPr>
                              <w:br/>
                              <w:t>If the target damages or otherwise harms an affected creature, the affected creature can make a Wisdom saving throw to end the effect, as described below.</w:t>
                            </w:r>
                            <w:r w:rsidRPr="00A84CB1">
                              <w:rPr>
                                <w:rFonts w:ascii="BlackChancery" w:hAnsi="BlackChancery"/>
                                <w:noProof/>
                                <w:color w:val="4D4121"/>
                                <w:sz w:val="16"/>
                                <w:szCs w:val="16"/>
                                <w:lang w:val="en-US"/>
                              </w:rPr>
                              <w:br/>
                              <w:t>Ending the Effect.If an affected creature ends its turn while not within 60 feet of the target or able to see it, the creature makes a Wisdom saving throw. On a successful save, the creature is no longer affected by the target and recognizes the feeling of repugnance or attraction as magical. In addition, a creature affected by the spell is allowed another Wisdom saving throw every 24 hours while the spell persists.</w:t>
                            </w:r>
                            <w:r>
                              <w:rPr>
                                <w:rFonts w:ascii="BlackChancery" w:hAnsi="BlackChancery"/>
                                <w:noProof/>
                                <w:color w:val="4D4121"/>
                                <w:sz w:val="16"/>
                                <w:szCs w:val="16"/>
                                <w:lang w:val="en-US"/>
                              </w:rPr>
                              <w:br/>
                            </w:r>
                            <w:r w:rsidRPr="00A84CB1">
                              <w:rPr>
                                <w:rFonts w:ascii="BlackChancery" w:hAnsi="BlackChancery"/>
                                <w:noProof/>
                                <w:color w:val="4D4121"/>
                                <w:sz w:val="16"/>
                                <w:szCs w:val="16"/>
                                <w:lang w:val="en-US"/>
                              </w:rPr>
                              <w:t>A creature that successfully saves against this effect is immune to it for 1 minute, after which time it can be affected again.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0E999" id="Textfeld 192" o:spid="_x0000_s1138" type="#_x0000_t202" style="position:absolute;margin-left:-50.35pt;margin-top:265.65pt;width:380.9pt;height:248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" filled="f" stroked="f" strokeweight=".5pt">
                <v:textbox>
                  <w:txbxContent>
                    <w:p w14:paraId="057631A0" w14:textId="1103DE95" w:rsidR="00A84CB1" w:rsidRPr="00A84CB1" w:rsidRDefault="00A84CB1" w:rsidP="00A37863">
                      <w:pPr>
                        <w:rPr>
                          <w:rFonts w:ascii="BlackChancery" w:hAnsi="BlackChancery"/>
                          <w:color w:val="4D4121"/>
                          <w:sz w:val="16"/>
                          <w:szCs w:val="16"/>
                          <w:lang w:val="en-US"/>
                        </w:rPr>
                      </w:pPr>
                      <w:r w:rsidRPr="00A84CB1">
                        <w:rPr>
                          <w:rFonts w:ascii="BlackChancery" w:hAnsi="BlackChancery"/>
                          <w:noProof/>
                          <w:color w:val="4D4121"/>
                          <w:sz w:val="16"/>
                          <w:szCs w:val="16"/>
                          <w:lang w:val="en-US"/>
                        </w:rPr>
                        <w:t>This spell attracts or repels creatures of your choice. You target something within range, either a Huge or smaller object or creature or an area that is no larger than a 200-foot cube. Then specify a kind of intelligent creature, such as red dragons, goblins, or vampires. You invest the target with an aura that either attracts or repels the specified creatures for the duration. Choose antipathy or sympathy as the aura’s effect.</w:t>
                      </w:r>
                      <w:r w:rsidRPr="00A84CB1">
                        <w:rPr>
                          <w:rFonts w:ascii="BlackChancery" w:hAnsi="BlackChancery"/>
                          <w:noProof/>
                          <w:color w:val="4D4121"/>
                          <w:sz w:val="16"/>
                          <w:szCs w:val="16"/>
                          <w:lang w:val="en-US"/>
                        </w:rPr>
                        <w:br/>
                        <w:t>Antipathy.The enchantment causes creatures of the kind you designated to feel an intense urge to leave the area and avoid the target. When such a creature can see the target or comes within 60 feet of it, the creature must succeed on a Wisdom saving throw or become frightened. The creature remains frightened while it can see the target or is within 60 feet of it. While frightened by the target, the creature must use its movement to move to the nearest safe spot from which it can’t see the target. If the creature moves more than 60 feet from the target and can’t see it, the creature is no longer frightened, but the creature becomes frightened again if it regains sight of the target or moves within 60 feet of it.\n   Sympathy.The enchantment causes the specified creatures to feel an intense urge to approach the target while within 60 feet of it or able to see it. When such a creature can see the target or comes within 60 feet of it, the creature must succeed on a Wisdom saving throw or use its movement on each of its turns to enter the area or move within reach of the target. When the creature has done so, it can’t willingly move away from the target.</w:t>
                      </w:r>
                      <w:r w:rsidRPr="00A84CB1">
                        <w:rPr>
                          <w:rFonts w:ascii="BlackChancery" w:hAnsi="BlackChancery"/>
                          <w:noProof/>
                          <w:color w:val="4D4121"/>
                          <w:sz w:val="16"/>
                          <w:szCs w:val="16"/>
                          <w:lang w:val="en-US"/>
                        </w:rPr>
                        <w:br/>
                        <w:t>If the target damages or otherwise harms an affected creature, the affected creature can make a Wisdom saving throw to end the effect, as described below.</w:t>
                      </w:r>
                      <w:r w:rsidRPr="00A84CB1">
                        <w:rPr>
                          <w:rFonts w:ascii="BlackChancery" w:hAnsi="BlackChancery"/>
                          <w:noProof/>
                          <w:color w:val="4D4121"/>
                          <w:sz w:val="16"/>
                          <w:szCs w:val="16"/>
                          <w:lang w:val="en-US"/>
                        </w:rPr>
                        <w:br/>
                        <w:t>Ending the Effect.If an affected creature ends its turn while not within 60 feet of the target or able to see it, the creature makes a Wisdom saving throw. On a successful save, the creature is no longer affected by the target and recognizes the feeling of repugnance or attraction as magical. In addition, a creature affected by the spell is allowed another Wisdom saving throw every 24 hours while the spell persists.</w:t>
                      </w:r>
                      <w:r>
                        <w:rPr>
                          <w:rFonts w:ascii="BlackChancery" w:hAnsi="BlackChancery"/>
                          <w:noProof/>
                          <w:color w:val="4D4121"/>
                          <w:sz w:val="16"/>
                          <w:szCs w:val="16"/>
                          <w:lang w:val="en-US"/>
                        </w:rPr>
                        <w:br/>
                      </w:r>
                      <w:r w:rsidRPr="00A84CB1">
                        <w:rPr>
                          <w:rFonts w:ascii="BlackChancery" w:hAnsi="BlackChancery"/>
                          <w:noProof/>
                          <w:color w:val="4D4121"/>
                          <w:sz w:val="16"/>
                          <w:szCs w:val="16"/>
                          <w:lang w:val="en-US"/>
                        </w:rPr>
                        <w:t>A creature that successfully saves against this effect is immune to it for 1 minute, after which time it can be affected again.</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571E2197" wp14:editId="560198EC">
                <wp:simplePos x="0" y="0"/>
                <wp:positionH relativeFrom="column">
                  <wp:posOffset>243205</wp:posOffset>
                </wp:positionH>
                <wp:positionV relativeFrom="paragraph">
                  <wp:posOffset>2599055</wp:posOffset>
                </wp:positionV>
                <wp:extent cx="3009900" cy="641350"/>
                <wp:effectExtent l="0" t="0" r="0" b="0"/>
                <wp:wrapNone/>
                <wp:docPr id="187" name="Textfeld 187"/>
                <wp:cNvGraphicFramePr/>
                <a:graphic xmlns:a="http://schemas.openxmlformats.org/drawingml/2006/main">
                  <a:graphicData uri="http://schemas.microsoft.com/office/word/2010/wordprocessingShape">
                    <wps:wsp>
                      <wps:cNvSpPr txBox="1"/>
                      <wps:spPr>
                        <a:xfrm>
                          <a:off x="0" y="0"/>
                          <a:ext cx="3009900" cy="641350"/>
                        </a:xfrm>
                        <a:prstGeom prst="rect">
                          <a:avLst/>
                        </a:prstGeom>
                        <a:noFill/>
                        <a:ln w="6350">
                          <a:noFill/>
                        </a:ln>
                      </wps:spPr>
                      <wps:txbx>
                        <w:txbxContent>
                          <w:p w14:paraId="6822B2FC" w14:textId="24856C2A" w:rsidR="00A84CB1" w:rsidRPr="00A84CB1" w:rsidRDefault="00A84CB1" w:rsidP="00A37863">
                            <w:pPr>
                              <w:jc w:val="center"/>
                              <w:rPr>
                                <w:rFonts w:ascii="BlackChancery" w:hAnsi="BlackChancery"/>
                                <w:color w:val="4D4121"/>
                                <w:sz w:val="20"/>
                                <w:szCs w:val="20"/>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A84CB1">
                              <w:rPr>
                                <w:rFonts w:ascii="BlackChancery" w:hAnsi="BlackChancery"/>
                                <w:noProof/>
                                <w:color w:val="4D4121"/>
                                <w:sz w:val="20"/>
                                <w:szCs w:val="20"/>
                                <w:lang w:val="en-US"/>
                              </w:rPr>
                              <w:t xml:space="preserve"> (either a lump of alum soaked in vinegar for the antipathy effect or a drop of honey for the sympathy effect)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E2197" id="Textfeld 187" o:spid="_x0000_s1139" type="#_x0000_t202" style="position:absolute;margin-left:19.15pt;margin-top:204.65pt;width:237pt;height:50.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" filled="f" stroked="f" strokeweight=".5pt">
                <v:textbox>
                  <w:txbxContent>
                    <w:p w14:paraId="6822B2FC" w14:textId="24856C2A" w:rsidR="00A84CB1" w:rsidRPr="00A84CB1" w:rsidRDefault="00A84CB1" w:rsidP="00A37863">
                      <w:pPr>
                        <w:jc w:val="center"/>
                        <w:rPr>
                          <w:rFonts w:ascii="BlackChancery" w:hAnsi="BlackChancery"/>
                          <w:color w:val="4D4121"/>
                          <w:sz w:val="20"/>
                          <w:szCs w:val="20"/>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A84CB1">
                        <w:rPr>
                          <w:rFonts w:ascii="BlackChancery" w:hAnsi="BlackChancery"/>
                          <w:noProof/>
                          <w:color w:val="4D4121"/>
                          <w:sz w:val="20"/>
                          <w:szCs w:val="20"/>
                          <w:lang w:val="en-US"/>
                        </w:rPr>
                        <w:t xml:space="preserve"> (either a lump of alum soaked in vinegar for the antipathy effect or a drop of honey for the sympathy effect)</w:t>
                      </w:r>
                    </w:p>
                  </w:txbxContent>
                </v:textbox>
              </v:shape>
            </w:pict>
          </mc:Fallback>
        </mc:AlternateContent>
      </w:r>
      <w:r w:rsidR="00906DCA">
        <w:rPr>
          <w:noProof/>
        </w:rPr>
        <mc:AlternateContent>
          <mc:Choice Requires="wps">
            <w:drawing>
              <wp:anchor distT="0" distB="0" distL="114300" distR="114300" simplePos="0" relativeHeight="251817984" behindDoc="0" locked="0" layoutInCell="1" allowOverlap="1" wp14:anchorId="60CA8FA7" wp14:editId="34314E15">
                <wp:simplePos x="0" y="0"/>
                <wp:positionH relativeFrom="column">
                  <wp:posOffset>3371215</wp:posOffset>
                </wp:positionH>
                <wp:positionV relativeFrom="paragraph">
                  <wp:posOffset>-535940</wp:posOffset>
                </wp:positionV>
                <wp:extent cx="476656" cy="875490"/>
                <wp:effectExtent l="0" t="0" r="0" b="0"/>
                <wp:wrapNone/>
                <wp:docPr id="186" name="Textfeld 186"/>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3EDABB8F"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A8FA7" id="Textfeld 186" o:spid="_x0000_s1140" type="#_x0000_t202" style="position:absolute;margin-left:265.45pt;margin-top:-42.2pt;width:37.55pt;height:68.9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" filled="f" stroked="f" strokeweight=".5pt">
                <v:textbox>
                  <w:txbxContent>
                    <w:p w14:paraId="3EDABB8F"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sidR="00906DCA">
        <w:rPr>
          <w:noProof/>
        </w:rPr>
        <mc:AlternateContent>
          <mc:Choice Requires="wps">
            <w:drawing>
              <wp:anchor distT="0" distB="0" distL="114300" distR="114300" simplePos="0" relativeHeight="251822080" behindDoc="0" locked="0" layoutInCell="1" allowOverlap="1" wp14:anchorId="0053CC05" wp14:editId="29C68C5F">
                <wp:simplePos x="0" y="0"/>
                <wp:positionH relativeFrom="column">
                  <wp:posOffset>2689711</wp:posOffset>
                </wp:positionH>
                <wp:positionV relativeFrom="paragraph">
                  <wp:posOffset>2388154</wp:posOffset>
                </wp:positionV>
                <wp:extent cx="1313234" cy="408562"/>
                <wp:effectExtent l="0" t="0" r="0" b="0"/>
                <wp:wrapNone/>
                <wp:docPr id="188" name="Textfeld 188"/>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300120CA"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3CC05" id="Textfeld 188" o:spid="_x0000_s1141" type="#_x0000_t202" style="position:absolute;margin-left:211.8pt;margin-top:188.05pt;width:103.4pt;height:32.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" filled="f" stroked="f" strokeweight=".5pt">
                <v:textbox>
                  <w:txbxContent>
                    <w:p w14:paraId="300120CA"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10 days</w:t>
                      </w:r>
                    </w:p>
                  </w:txbxContent>
                </v:textbox>
              </v:shape>
            </w:pict>
          </mc:Fallback>
        </mc:AlternateContent>
      </w:r>
      <w:r w:rsidR="00906DCA">
        <w:rPr>
          <w:noProof/>
        </w:rPr>
        <mc:AlternateContent>
          <mc:Choice Requires="wps">
            <w:drawing>
              <wp:anchor distT="0" distB="0" distL="114300" distR="114300" simplePos="0" relativeHeight="251821056" behindDoc="0" locked="0" layoutInCell="1" allowOverlap="1" wp14:anchorId="4103E6F7" wp14:editId="4DC05A69">
                <wp:simplePos x="0" y="0"/>
                <wp:positionH relativeFrom="column">
                  <wp:posOffset>3020452</wp:posOffset>
                </wp:positionH>
                <wp:positionV relativeFrom="paragraph">
                  <wp:posOffset>2106051</wp:posOffset>
                </wp:positionV>
                <wp:extent cx="1180289" cy="379379"/>
                <wp:effectExtent l="0" t="0" r="0" b="0"/>
                <wp:wrapNone/>
                <wp:docPr id="189" name="Textfeld 189"/>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46CD348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3E6F7" id="Textfeld 189" o:spid="_x0000_s1142" type="#_x0000_t202" style="position:absolute;margin-left:237.85pt;margin-top:165.85pt;width:92.95pt;height:29.8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" filled="f" stroked="f" strokeweight=".5pt">
                <v:textbox>
                  <w:txbxContent>
                    <w:p w14:paraId="46CD348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creatures</w:t>
                      </w:r>
                    </w:p>
                  </w:txbxContent>
                </v:textbox>
              </v:shape>
            </w:pict>
          </mc:Fallback>
        </mc:AlternateContent>
      </w:r>
      <w:r w:rsidR="00906DCA">
        <w:rPr>
          <w:noProof/>
        </w:rPr>
        <mc:AlternateContent>
          <mc:Choice Requires="wps">
            <w:drawing>
              <wp:anchor distT="0" distB="0" distL="114300" distR="114300" simplePos="0" relativeHeight="251824128" behindDoc="0" locked="0" layoutInCell="1" allowOverlap="1" wp14:anchorId="67594F53" wp14:editId="6845138B">
                <wp:simplePos x="0" y="0"/>
                <wp:positionH relativeFrom="column">
                  <wp:posOffset>-267497</wp:posOffset>
                </wp:positionH>
                <wp:positionV relativeFrom="paragraph">
                  <wp:posOffset>2349242</wp:posOffset>
                </wp:positionV>
                <wp:extent cx="1079500" cy="318311"/>
                <wp:effectExtent l="0" t="0" r="0" b="0"/>
                <wp:wrapNone/>
                <wp:docPr id="190" name="Textfeld 190"/>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3039D0BF"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94F53" id="Textfeld 190" o:spid="_x0000_s1143" type="#_x0000_t202" style="position:absolute;margin-left:-21.05pt;margin-top:185pt;width:85pt;height:25.0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BkQ/EENAIAAF4EAAAOAAAA&#13;&#10;AAAAAAAAAAAAAC4CAABkcnMvZTJvRG9jLnhtbFBLAQItABQABgAIAAAAIQBqOQsJ5wAAABABAAAP&#13;&#10;AAAAAAAAAAAAAAAAAI4EAABkcnMvZG93bnJldi54bWxQSwUGAAAAAAQABADzAAAAogUAAAAA&#13;&#10;" filled="f" stroked="f" strokeweight=".5pt">
                <v:textbox>
                  <w:txbxContent>
                    <w:p w14:paraId="3039D0BF"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906DCA">
        <w:rPr>
          <w:noProof/>
        </w:rPr>
        <mc:AlternateContent>
          <mc:Choice Requires="wps">
            <w:drawing>
              <wp:anchor distT="0" distB="0" distL="114300" distR="114300" simplePos="0" relativeHeight="251816960" behindDoc="0" locked="0" layoutInCell="1" allowOverlap="1" wp14:anchorId="3D0BA705" wp14:editId="38C4E64C">
                <wp:simplePos x="0" y="0"/>
                <wp:positionH relativeFrom="column">
                  <wp:posOffset>277252</wp:posOffset>
                </wp:positionH>
                <wp:positionV relativeFrom="paragraph">
                  <wp:posOffset>-734425</wp:posOffset>
                </wp:positionV>
                <wp:extent cx="2743200" cy="554477"/>
                <wp:effectExtent l="0" t="0" r="0" b="4445"/>
                <wp:wrapNone/>
                <wp:docPr id="191" name="Textfeld 191"/>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5C9DCCEA"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Antipathy/Sympathy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0BA705" id="Textfeld 191" o:spid="_x0000_s1144" type="#_x0000_t202" style="position:absolute;margin-left:21.85pt;margin-top:-57.85pt;width:3in;height:43.65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EyepoVHAgAAhgQAAA4AAAAAAAAAAAAAAAAALgIAAGRycy9lMm9Eb2MueG1sUEsBAi0AFAAGAAgA&#13;&#10;AAAhAFUyMmblAAAAEAEAAA8AAAAAAAAAAAAAAAAAoQQAAGRycy9kb3ducmV2LnhtbFBLBQYAAAAA&#13;&#10;BAAEAPMAAACzBQAAAAA=&#13;&#10;" fillcolor="white [3201]" stroked="f" strokeweight=".5pt">
                <v:textbox>
                  <w:txbxContent>
                    <w:p w14:paraId="5C9DCCEA"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Antipathy/Sympathy</w:t>
                      </w:r>
                    </w:p>
                  </w:txbxContent>
                </v:textbox>
              </v:shape>
            </w:pict>
          </mc:Fallback>
        </mc:AlternateContent>
      </w:r>
      <w:r w:rsidR="00906DCA">
        <w:rPr>
          <w:noProof/>
        </w:rPr>
        <mc:AlternateContent>
          <mc:Choice Requires="wps">
            <w:drawing>
              <wp:anchor distT="0" distB="0" distL="114300" distR="114300" simplePos="0" relativeHeight="251825152" behindDoc="0" locked="0" layoutInCell="1" allowOverlap="1" wp14:anchorId="21E575FF" wp14:editId="7AEC83D6">
                <wp:simplePos x="0" y="0"/>
                <wp:positionH relativeFrom="column">
                  <wp:posOffset>-533400</wp:posOffset>
                </wp:positionH>
                <wp:positionV relativeFrom="paragraph">
                  <wp:posOffset>2108200</wp:posOffset>
                </wp:positionV>
                <wp:extent cx="1079500" cy="279400"/>
                <wp:effectExtent l="0" t="0" r="0" b="0"/>
                <wp:wrapNone/>
                <wp:docPr id="193" name="Textfeld 19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5DEA372"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575FF" id="Textfeld 193" o:spid="_x0000_s1145" type="#_x0000_t202" style="position:absolute;margin-left:-42pt;margin-top:166pt;width:85pt;height:2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XpAEMw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q16QBDMCAABeBAAADgAAAAAAAAAA&#13;&#10;AAAAAAAuAgAAZHJzL2Uyb0RvYy54bWxQSwECLQAUAAYACAAAACEA9IKwwOMAAAAPAQAADwAAAAAA&#13;&#10;AAAAAAAAAACNBAAAZHJzL2Rvd25yZXYueG1sUEsFBgAAAAAEAAQA8wAAAJ0FAAAAAA==&#13;&#10;" filled="f" stroked="f" strokeweight=".5pt">
                <v:textbox>
                  <w:txbxContent>
                    <w:p w14:paraId="05DEA372"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906DCA">
        <w:rPr>
          <w:noProof/>
        </w:rPr>
        <w:drawing>
          <wp:anchor distT="0" distB="0" distL="114300" distR="114300" simplePos="0" relativeHeight="251820032" behindDoc="0" locked="0" layoutInCell="1" allowOverlap="1" wp14:anchorId="5E8A9E87" wp14:editId="06F08F91">
            <wp:simplePos x="0" y="0"/>
            <wp:positionH relativeFrom="margin">
              <wp:posOffset>3699510</wp:posOffset>
            </wp:positionH>
            <wp:positionV relativeFrom="margin">
              <wp:posOffset>433814</wp:posOffset>
            </wp:positionV>
            <wp:extent cx="582338" cy="1473200"/>
            <wp:effectExtent l="0" t="0" r="0" b="0"/>
            <wp:wrapSquare wrapText="bothSides"/>
            <wp:docPr id="194" name="Grafi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819008" behindDoc="0" locked="0" layoutInCell="1" allowOverlap="1" wp14:anchorId="55C05E14" wp14:editId="4FE60C24">
            <wp:simplePos x="0" y="0"/>
            <wp:positionH relativeFrom="margin">
              <wp:posOffset>-772795</wp:posOffset>
            </wp:positionH>
            <wp:positionV relativeFrom="margin">
              <wp:posOffset>430530</wp:posOffset>
            </wp:positionV>
            <wp:extent cx="582338" cy="1473200"/>
            <wp:effectExtent l="0" t="0" r="0" b="0"/>
            <wp:wrapSquare wrapText="bothSides"/>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39F775C" w14:textId="14D17BBE" w:rsidR="00906DCA" w:rsidRDefault="00A84CB1" w:rsidP="007717E6">
      <w:pPr>
        <w:sectPr w:rsidR="00906DCA" w:rsidSect="00906DCA">
          <w:headerReference w:type="even" r:id="rId56"/>
          <w:headerReference w:type="default" r:id="rId57"/>
          <w:headerReference w:type="first" r:id="rId5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34368" behindDoc="0" locked="0" layoutInCell="1" allowOverlap="1" wp14:anchorId="5A17D268" wp14:editId="2134DFC7">
                <wp:simplePos x="0" y="0"/>
                <wp:positionH relativeFrom="column">
                  <wp:posOffset>922655</wp:posOffset>
                </wp:positionH>
                <wp:positionV relativeFrom="paragraph">
                  <wp:posOffset>2599055</wp:posOffset>
                </wp:positionV>
                <wp:extent cx="1733550" cy="609600"/>
                <wp:effectExtent l="0" t="0" r="0" b="0"/>
                <wp:wrapNone/>
                <wp:docPr id="200" name="Textfeld 200"/>
                <wp:cNvGraphicFramePr/>
                <a:graphic xmlns:a="http://schemas.openxmlformats.org/drawingml/2006/main">
                  <a:graphicData uri="http://schemas.microsoft.com/office/word/2010/wordprocessingShape">
                    <wps:wsp>
                      <wps:cNvSpPr txBox="1"/>
                      <wps:spPr>
                        <a:xfrm>
                          <a:off x="0" y="0"/>
                          <a:ext cx="1733550" cy="609600"/>
                        </a:xfrm>
                        <a:prstGeom prst="rect">
                          <a:avLst/>
                        </a:prstGeom>
                        <a:noFill/>
                        <a:ln w="6350">
                          <a:noFill/>
                        </a:ln>
                      </wps:spPr>
                      <wps:txbx>
                        <w:txbxContent>
                          <w:p w14:paraId="2A25530E" w14:textId="5201CC8B"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drop of blood)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7D268" id="Textfeld 200" o:spid="_x0000_s1146" type="#_x0000_t202" style="position:absolute;margin-left:72.65pt;margin-top:204.65pt;width:136.5pt;height:48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" filled="f" stroked="f" strokeweight=".5pt">
                <v:textbox>
                  <w:txbxContent>
                    <w:p w14:paraId="2A25530E" w14:textId="5201CC8B"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(a drop of blood)</w:t>
                      </w:r>
                    </w:p>
                  </w:txbxContent>
                </v:textbox>
              </v:shape>
            </w:pict>
          </mc:Fallback>
        </mc:AlternateContent>
      </w:r>
      <w:r w:rsidR="00906DCA">
        <w:rPr>
          <w:noProof/>
        </w:rPr>
        <mc:AlternateContent>
          <mc:Choice Requires="wps">
            <w:drawing>
              <wp:anchor distT="0" distB="0" distL="114300" distR="114300" simplePos="0" relativeHeight="251829248" behindDoc="0" locked="0" layoutInCell="1" allowOverlap="1" wp14:anchorId="476CA9FA" wp14:editId="6CF8F507">
                <wp:simplePos x="0" y="0"/>
                <wp:positionH relativeFrom="column">
                  <wp:posOffset>3409558</wp:posOffset>
                </wp:positionH>
                <wp:positionV relativeFrom="paragraph">
                  <wp:posOffset>-656604</wp:posOffset>
                </wp:positionV>
                <wp:extent cx="476656" cy="875490"/>
                <wp:effectExtent l="0" t="0" r="0" b="0"/>
                <wp:wrapNone/>
                <wp:docPr id="199" name="Textfeld 199"/>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7928D03D"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CA9FA" id="Textfeld 199" o:spid="_x0000_s1147" type="#_x0000_t202" style="position:absolute;margin-left:268.45pt;margin-top:-51.7pt;width:37.55pt;height:68.9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" filled="f" stroked="f" strokeweight=".5pt">
                <v:textbox>
                  <w:txbxContent>
                    <w:p w14:paraId="7928D03D"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906DCA">
        <w:rPr>
          <w:noProof/>
        </w:rPr>
        <mc:AlternateContent>
          <mc:Choice Requires="wps">
            <w:drawing>
              <wp:anchor distT="0" distB="0" distL="114300" distR="114300" simplePos="0" relativeHeight="251833344" behindDoc="0" locked="0" layoutInCell="1" allowOverlap="1" wp14:anchorId="317C6EB9" wp14:editId="0DB07CC3">
                <wp:simplePos x="0" y="0"/>
                <wp:positionH relativeFrom="column">
                  <wp:posOffset>2689711</wp:posOffset>
                </wp:positionH>
                <wp:positionV relativeFrom="paragraph">
                  <wp:posOffset>2388154</wp:posOffset>
                </wp:positionV>
                <wp:extent cx="1313234" cy="408562"/>
                <wp:effectExtent l="0" t="0" r="0" b="0"/>
                <wp:wrapNone/>
                <wp:docPr id="201" name="Textfeld 201"/>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3A058BEF"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C6EB9" id="Textfeld 201" o:spid="_x0000_s1148" type="#_x0000_t202" style="position:absolute;margin-left:211.8pt;margin-top:188.05pt;width:103.4pt;height:32.1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" filled="f" stroked="f" strokeweight=".5pt">
                <v:textbox>
                  <w:txbxContent>
                    <w:p w14:paraId="3A058BEF"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832320" behindDoc="0" locked="0" layoutInCell="1" allowOverlap="1" wp14:anchorId="46AEF83E" wp14:editId="41762D3A">
                <wp:simplePos x="0" y="0"/>
                <wp:positionH relativeFrom="column">
                  <wp:posOffset>3020452</wp:posOffset>
                </wp:positionH>
                <wp:positionV relativeFrom="paragraph">
                  <wp:posOffset>2106051</wp:posOffset>
                </wp:positionV>
                <wp:extent cx="1180289" cy="379379"/>
                <wp:effectExtent l="0" t="0" r="0" b="0"/>
                <wp:wrapNone/>
                <wp:docPr id="202" name="Textfeld 202"/>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0FC9F347"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three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EF83E" id="Textfeld 202" o:spid="_x0000_s1149" type="#_x0000_t202" style="position:absolute;margin-left:237.85pt;margin-top:165.85pt;width:92.95pt;height:29.8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LuGL+g1AgAAXgQAAA4AAAAA&#13;&#10;AAAAAAAAAAAALgIAAGRycy9lMm9Eb2MueG1sUEsBAi0AFAAGAAgAAAAhAOuZx57lAAAAEAEAAA8A&#13;&#10;AAAAAAAAAAAAAAAAjwQAAGRycy9kb3ducmV2LnhtbFBLBQYAAAAABAAEAPMAAAChBQAAAAA=&#13;&#10;" filled="f" stroked="f" strokeweight=".5pt">
                <v:textbox>
                  <w:txbxContent>
                    <w:p w14:paraId="0FC9F347"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three creatures</w:t>
                      </w:r>
                    </w:p>
                  </w:txbxContent>
                </v:textbox>
              </v:shape>
            </w:pict>
          </mc:Fallback>
        </mc:AlternateContent>
      </w:r>
      <w:r w:rsidR="00906DCA">
        <w:rPr>
          <w:noProof/>
        </w:rPr>
        <mc:AlternateContent>
          <mc:Choice Requires="wps">
            <w:drawing>
              <wp:anchor distT="0" distB="0" distL="114300" distR="114300" simplePos="0" relativeHeight="251835392" behindDoc="0" locked="0" layoutInCell="1" allowOverlap="1" wp14:anchorId="6DB1E794" wp14:editId="5D0E0CFA">
                <wp:simplePos x="0" y="0"/>
                <wp:positionH relativeFrom="column">
                  <wp:posOffset>-267497</wp:posOffset>
                </wp:positionH>
                <wp:positionV relativeFrom="paragraph">
                  <wp:posOffset>2349242</wp:posOffset>
                </wp:positionV>
                <wp:extent cx="1079500" cy="318311"/>
                <wp:effectExtent l="0" t="0" r="0" b="0"/>
                <wp:wrapNone/>
                <wp:docPr id="203" name="Textfeld 203"/>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36780E7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1E794" id="Textfeld 203" o:spid="_x0000_s1150" type="#_x0000_t202" style="position:absolute;margin-left:-21.05pt;margin-top:185pt;width:85pt;height:25.0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CzAqpcNAIAAF4EAAAOAAAA&#13;&#10;AAAAAAAAAAAAAC4CAABkcnMvZTJvRG9jLnhtbFBLAQItABQABgAIAAAAIQBqOQsJ5wAAABABAAAP&#13;&#10;AAAAAAAAAAAAAAAAAI4EAABkcnMvZG93bnJldi54bWxQSwUGAAAAAAQABADzAAAAogUAAAAA&#13;&#10;" filled="f" stroked="f" strokeweight=".5pt">
                <v:textbox>
                  <w:txbxContent>
                    <w:p w14:paraId="36780E7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828224" behindDoc="0" locked="0" layoutInCell="1" allowOverlap="1" wp14:anchorId="7F14C887" wp14:editId="5B5DF0F5">
                <wp:simplePos x="0" y="0"/>
                <wp:positionH relativeFrom="column">
                  <wp:posOffset>277252</wp:posOffset>
                </wp:positionH>
                <wp:positionV relativeFrom="paragraph">
                  <wp:posOffset>-734425</wp:posOffset>
                </wp:positionV>
                <wp:extent cx="2743200" cy="554477"/>
                <wp:effectExtent l="0" t="0" r="0" b="4445"/>
                <wp:wrapNone/>
                <wp:docPr id="204" name="Textfeld 204"/>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586C9BE1"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Bane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14C887" id="Textfeld 204" o:spid="_x0000_s1151" type="#_x0000_t202" style="position:absolute;margin-left:21.85pt;margin-top:-57.85pt;width:3in;height:43.65pt;z-index:25182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p6ivakkCAACGBAAADgAAAAAAAAAAAAAAAAAuAgAAZHJzL2Uyb0RvYy54bWxQSwECLQAUAAYA&#13;&#10;CAAAACEAVTIyZuUAAAAQAQAADwAAAAAAAAAAAAAAAACjBAAAZHJzL2Rvd25yZXYueG1sUEsFBgAA&#13;&#10;AAAEAAQA8wAAALUFAAAAAA==&#13;&#10;" fillcolor="white [3201]" stroked="f" strokeweight=".5pt">
                <v:textbox>
                  <w:txbxContent>
                    <w:p w14:paraId="586C9BE1"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Bane</w:t>
                      </w:r>
                    </w:p>
                  </w:txbxContent>
                </v:textbox>
              </v:shape>
            </w:pict>
          </mc:Fallback>
        </mc:AlternateContent>
      </w:r>
      <w:r w:rsidR="00906DCA">
        <w:rPr>
          <w:noProof/>
        </w:rPr>
        <mc:AlternateContent>
          <mc:Choice Requires="wps">
            <w:drawing>
              <wp:anchor distT="0" distB="0" distL="114300" distR="114300" simplePos="0" relativeHeight="251837440" behindDoc="0" locked="0" layoutInCell="1" allowOverlap="1" wp14:anchorId="3DF1C20B" wp14:editId="7EADEE11">
                <wp:simplePos x="0" y="0"/>
                <wp:positionH relativeFrom="column">
                  <wp:posOffset>-188595</wp:posOffset>
                </wp:positionH>
                <wp:positionV relativeFrom="paragraph">
                  <wp:posOffset>3240405</wp:posOffset>
                </wp:positionV>
                <wp:extent cx="3886200" cy="1879600"/>
                <wp:effectExtent l="0" t="0" r="0" b="0"/>
                <wp:wrapNone/>
                <wp:docPr id="205" name="Textfeld 205"/>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25E67854" w14:textId="49C34B95"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Up to three creatures of your choice that you can see within range must make Charisma saving throws. Whenever a target that fails this saving throw makes an attack roll or a saving throw before the spell ends, the target must roll a d4 and subtract the number rolled from the attack roll or saving throw.</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target one additional creature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1C20B" id="Textfeld 205" o:spid="_x0000_s1152" type="#_x0000_t202" style="position:absolute;margin-left:-14.85pt;margin-top:255.15pt;width:306pt;height:148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C8/HMI0AgAAXwQAAA4AAAAA&#13;&#10;AAAAAAAAAAAALgIAAGRycy9lMm9Eb2MueG1sUEsBAi0AFAAGAAgAAAAhAGDaodrmAAAAEAEAAA8A&#13;&#10;AAAAAAAAAAAAAAAAjgQAAGRycy9kb3ducmV2LnhtbFBLBQYAAAAABAAEAPMAAAChBQAAAAA=&#13;&#10;" filled="f" stroked="f" strokeweight=".5pt">
                <v:textbox>
                  <w:txbxContent>
                    <w:p w14:paraId="25E67854" w14:textId="49C34B95"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Up to three creatures of your choice that you can see within range must make Charisma saving throws. Whenever a target that fails this saving throw makes an attack roll or a saving throw before the spell ends, the target must roll a d4 and subtract the number rolled from the attack roll or saving throw.</w:t>
                      </w:r>
                      <w:r>
                        <w:rPr>
                          <w:rFonts w:ascii="BlackChancery" w:hAnsi="BlackChancery"/>
                          <w:noProof/>
                          <w:color w:val="4D4121"/>
                          <w:lang w:val="en-US"/>
                        </w:rPr>
                        <w:br/>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target one additional creature for each slot level above 1st.</w:t>
                      </w:r>
                    </w:p>
                  </w:txbxContent>
                </v:textbox>
              </v:shape>
            </w:pict>
          </mc:Fallback>
        </mc:AlternateContent>
      </w:r>
      <w:r w:rsidR="00906DCA">
        <w:rPr>
          <w:noProof/>
        </w:rPr>
        <mc:AlternateContent>
          <mc:Choice Requires="wps">
            <w:drawing>
              <wp:anchor distT="0" distB="0" distL="114300" distR="114300" simplePos="0" relativeHeight="251836416" behindDoc="0" locked="0" layoutInCell="1" allowOverlap="1" wp14:anchorId="71930CB7" wp14:editId="315BC324">
                <wp:simplePos x="0" y="0"/>
                <wp:positionH relativeFrom="column">
                  <wp:posOffset>-533400</wp:posOffset>
                </wp:positionH>
                <wp:positionV relativeFrom="paragraph">
                  <wp:posOffset>2108200</wp:posOffset>
                </wp:positionV>
                <wp:extent cx="1079500" cy="279400"/>
                <wp:effectExtent l="0" t="0" r="0" b="0"/>
                <wp:wrapNone/>
                <wp:docPr id="206" name="Textfeld 20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53A79A5"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30CB7" id="Textfeld 206" o:spid="_x0000_s1153" type="#_x0000_t202" style="position:absolute;margin-left:-42pt;margin-top:166pt;width:85pt;height:2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GA+oDw0AgAAXgQAAA4AAAAAAAAA&#13;&#10;AAAAAAAALgIAAGRycy9lMm9Eb2MueG1sUEsBAi0AFAAGAAgAAAAhAPSCsMDjAAAADwEAAA8AAAAA&#13;&#10;AAAAAAAAAAAAjgQAAGRycy9kb3ducmV2LnhtbFBLBQYAAAAABAAEAPMAAACeBQAAAAA=&#13;&#10;" filled="f" stroked="f" strokeweight=".5pt">
                <v:textbox>
                  <w:txbxContent>
                    <w:p w14:paraId="253A79A5"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06DCA">
        <w:rPr>
          <w:noProof/>
        </w:rPr>
        <w:drawing>
          <wp:anchor distT="0" distB="0" distL="114300" distR="114300" simplePos="0" relativeHeight="251831296" behindDoc="0" locked="0" layoutInCell="1" allowOverlap="1" wp14:anchorId="2859FCE5" wp14:editId="1F47953D">
            <wp:simplePos x="0" y="0"/>
            <wp:positionH relativeFrom="margin">
              <wp:posOffset>3699510</wp:posOffset>
            </wp:positionH>
            <wp:positionV relativeFrom="margin">
              <wp:posOffset>433814</wp:posOffset>
            </wp:positionV>
            <wp:extent cx="582338" cy="1473200"/>
            <wp:effectExtent l="0" t="0" r="0" b="0"/>
            <wp:wrapSquare wrapText="bothSides"/>
            <wp:docPr id="207" name="Grafi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830272" behindDoc="0" locked="0" layoutInCell="1" allowOverlap="1" wp14:anchorId="183519E8" wp14:editId="482F9D77">
            <wp:simplePos x="0" y="0"/>
            <wp:positionH relativeFrom="margin">
              <wp:posOffset>-772795</wp:posOffset>
            </wp:positionH>
            <wp:positionV relativeFrom="margin">
              <wp:posOffset>430530</wp:posOffset>
            </wp:positionV>
            <wp:extent cx="582338" cy="1473200"/>
            <wp:effectExtent l="0" t="0" r="0" b="0"/>
            <wp:wrapSquare wrapText="bothSides"/>
            <wp:docPr id="208" name="Grafik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7B2F1BE" w14:textId="31F05C2D" w:rsidR="00906DCA" w:rsidRDefault="00A84CB1" w:rsidP="007717E6">
      <w:pPr>
        <w:sectPr w:rsidR="00906DCA" w:rsidSect="00906DCA">
          <w:headerReference w:type="even" r:id="rId59"/>
          <w:headerReference w:type="default" r:id="rId60"/>
          <w:headerReference w:type="first" r:id="rId6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40512" behindDoc="0" locked="0" layoutInCell="1" allowOverlap="1" wp14:anchorId="65B8C34F" wp14:editId="1C15BE31">
                <wp:simplePos x="0" y="0"/>
                <wp:positionH relativeFrom="column">
                  <wp:posOffset>3364865</wp:posOffset>
                </wp:positionH>
                <wp:positionV relativeFrom="paragraph">
                  <wp:posOffset>-656590</wp:posOffset>
                </wp:positionV>
                <wp:extent cx="476656" cy="875490"/>
                <wp:effectExtent l="0" t="0" r="0" b="0"/>
                <wp:wrapNone/>
                <wp:docPr id="212" name="Textfeld 212"/>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367CEDE0"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8C34F" id="Textfeld 212" o:spid="_x0000_s1154" type="#_x0000_t202" style="position:absolute;margin-left:264.95pt;margin-top:-51.7pt;width:37.55pt;height:68.9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" filled="f" stroked="f" strokeweight=".5pt">
                <v:textbox>
                  <w:txbxContent>
                    <w:p w14:paraId="367CEDE0"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848704" behindDoc="0" locked="0" layoutInCell="1" allowOverlap="1" wp14:anchorId="64E1C4ED" wp14:editId="6A1CF5C6">
                <wp:simplePos x="0" y="0"/>
                <wp:positionH relativeFrom="column">
                  <wp:posOffset>-188595</wp:posOffset>
                </wp:positionH>
                <wp:positionV relativeFrom="paragraph">
                  <wp:posOffset>3030855</wp:posOffset>
                </wp:positionV>
                <wp:extent cx="3886200" cy="3276600"/>
                <wp:effectExtent l="0" t="0" r="0" b="0"/>
                <wp:wrapNone/>
                <wp:docPr id="218" name="Textfeld 218"/>
                <wp:cNvGraphicFramePr/>
                <a:graphic xmlns:a="http://schemas.openxmlformats.org/drawingml/2006/main">
                  <a:graphicData uri="http://schemas.microsoft.com/office/word/2010/wordprocessingShape">
                    <wps:wsp>
                      <wps:cNvSpPr txBox="1"/>
                      <wps:spPr>
                        <a:xfrm>
                          <a:off x="0" y="0"/>
                          <a:ext cx="3886200" cy="3276600"/>
                        </a:xfrm>
                        <a:prstGeom prst="rect">
                          <a:avLst/>
                        </a:prstGeom>
                        <a:noFill/>
                        <a:ln w="6350">
                          <a:noFill/>
                        </a:ln>
                      </wps:spPr>
                      <wps:txbx>
                        <w:txbxContent>
                          <w:p w14:paraId="60510FC2" w14:textId="64A5071F"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attempt to suppress strong emotions in a group of people. Each humanoid in a 20-foot-radius sphere centered on a point you choose within range must make a Charisma saving throw; a creature can choose to fail this saving throw if it wishes. If a creature fails its saving throw, choose one of the following two effects.</w:t>
                            </w:r>
                            <w:r>
                              <w:rPr>
                                <w:rFonts w:ascii="BlackChancery" w:hAnsi="BlackChancery"/>
                                <w:noProof/>
                                <w:color w:val="4D4121"/>
                                <w:lang w:val="en-US"/>
                              </w:rPr>
                              <w:br/>
                            </w:r>
                            <w:r w:rsidRPr="00BB50D2">
                              <w:rPr>
                                <w:rFonts w:ascii="BlackChancery" w:hAnsi="BlackChancery"/>
                                <w:noProof/>
                                <w:color w:val="4D4121"/>
                                <w:lang w:val="en-US"/>
                              </w:rPr>
                              <w:t>You can suppress any effect causing a target to be charmed or frightened. When this spell ends, any suppressed effect resumes, provided that its duration has not expired in the meantime.</w:t>
                            </w:r>
                            <w:r>
                              <w:rPr>
                                <w:rFonts w:ascii="BlackChancery" w:hAnsi="BlackChancery"/>
                                <w:noProof/>
                                <w:color w:val="4D4121"/>
                                <w:lang w:val="en-US"/>
                              </w:rPr>
                              <w:br/>
                            </w:r>
                            <w:r w:rsidRPr="00BB50D2">
                              <w:rPr>
                                <w:rFonts w:ascii="BlackChancery" w:hAnsi="BlackChancery"/>
                                <w:noProof/>
                                <w:color w:val="4D4121"/>
                                <w:lang w:val="en-US"/>
                              </w:rPr>
                              <w:t>Alternatively, you can make a target indifferent about creatures of your choice that it is hostile toward. This indifference ends if the target is attacked or harmed by a spell or if it witnesses any of its friends being harmed. When the spell ends, the creature becomes hostile again, unless the DM rules otherwise.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1C4ED" id="Textfeld 218" o:spid="_x0000_s1155" type="#_x0000_t202" style="position:absolute;margin-left:-14.85pt;margin-top:238.65pt;width:306pt;height:258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" filled="f" stroked="f" strokeweight=".5pt">
                <v:textbox>
                  <w:txbxContent>
                    <w:p w14:paraId="60510FC2" w14:textId="64A5071F"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attempt to suppress strong emotions in a group of people. Each humanoid in a 20-foot-radius sphere centered on a point you choose within range must make a Charisma saving throw; a creature can choose to fail this saving throw if it wishes. If a creature fails its saving throw, choose one of the following two effects.</w:t>
                      </w:r>
                      <w:r>
                        <w:rPr>
                          <w:rFonts w:ascii="BlackChancery" w:hAnsi="BlackChancery"/>
                          <w:noProof/>
                          <w:color w:val="4D4121"/>
                          <w:lang w:val="en-US"/>
                        </w:rPr>
                        <w:br/>
                      </w:r>
                      <w:r w:rsidRPr="00BB50D2">
                        <w:rPr>
                          <w:rFonts w:ascii="BlackChancery" w:hAnsi="BlackChancery"/>
                          <w:noProof/>
                          <w:color w:val="4D4121"/>
                          <w:lang w:val="en-US"/>
                        </w:rPr>
                        <w:t>You can suppress any effect causing a target to be charmed or frightened. When this spell ends, any suppressed effect resumes, provided that its duration has not expired in the meantime.</w:t>
                      </w:r>
                      <w:r>
                        <w:rPr>
                          <w:rFonts w:ascii="BlackChancery" w:hAnsi="BlackChancery"/>
                          <w:noProof/>
                          <w:color w:val="4D4121"/>
                          <w:lang w:val="en-US"/>
                        </w:rPr>
                        <w:br/>
                      </w:r>
                      <w:r w:rsidRPr="00BB50D2">
                        <w:rPr>
                          <w:rFonts w:ascii="BlackChancery" w:hAnsi="BlackChancery"/>
                          <w:noProof/>
                          <w:color w:val="4D4121"/>
                          <w:lang w:val="en-US"/>
                        </w:rPr>
                        <w:t>Alternatively, you can make a target indifferent about creatures of your choice that it is hostile toward. This indifference ends if the target is attacked or harmed by a spell or if it witnesses any of its friends being harmed. When the spell ends, the creature becomes hostile again, unless the DM rules otherwise.</w:t>
                      </w:r>
                    </w:p>
                  </w:txbxContent>
                </v:textbox>
              </v:shape>
            </w:pict>
          </mc:Fallback>
        </mc:AlternateContent>
      </w:r>
      <w:r w:rsidR="00906DCA">
        <w:rPr>
          <w:noProof/>
        </w:rPr>
        <mc:AlternateContent>
          <mc:Choice Requires="wps">
            <w:drawing>
              <wp:anchor distT="0" distB="0" distL="114300" distR="114300" simplePos="0" relativeHeight="251845632" behindDoc="0" locked="0" layoutInCell="1" allowOverlap="1" wp14:anchorId="6072689B" wp14:editId="2023E272">
                <wp:simplePos x="0" y="0"/>
                <wp:positionH relativeFrom="column">
                  <wp:posOffset>1230562</wp:posOffset>
                </wp:positionH>
                <wp:positionV relativeFrom="paragraph">
                  <wp:posOffset>2602162</wp:posOffset>
                </wp:positionV>
                <wp:extent cx="1079500" cy="369652"/>
                <wp:effectExtent l="0" t="0" r="0" b="0"/>
                <wp:wrapNone/>
                <wp:docPr id="213" name="Textfeld 213"/>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34226C51"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2689B" id="Textfeld 213" o:spid="_x0000_s1156" type="#_x0000_t202" style="position:absolute;margin-left:96.9pt;margin-top:204.9pt;width:85pt;height:29.1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" filled="f" stroked="f" strokeweight=".5pt">
                <v:textbox>
                  <w:txbxContent>
                    <w:p w14:paraId="34226C51"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v:textbox>
              </v:shape>
            </w:pict>
          </mc:Fallback>
        </mc:AlternateContent>
      </w:r>
      <w:r w:rsidR="00906DCA">
        <w:rPr>
          <w:noProof/>
        </w:rPr>
        <mc:AlternateContent>
          <mc:Choice Requires="wps">
            <w:drawing>
              <wp:anchor distT="0" distB="0" distL="114300" distR="114300" simplePos="0" relativeHeight="251844608" behindDoc="0" locked="0" layoutInCell="1" allowOverlap="1" wp14:anchorId="1BB2E49E" wp14:editId="38F93387">
                <wp:simplePos x="0" y="0"/>
                <wp:positionH relativeFrom="column">
                  <wp:posOffset>2689711</wp:posOffset>
                </wp:positionH>
                <wp:positionV relativeFrom="paragraph">
                  <wp:posOffset>2388154</wp:posOffset>
                </wp:positionV>
                <wp:extent cx="1313234" cy="408562"/>
                <wp:effectExtent l="0" t="0" r="0" b="0"/>
                <wp:wrapNone/>
                <wp:docPr id="214" name="Textfeld 214"/>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168FAAF6"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2E49E" id="Textfeld 214" o:spid="_x0000_s1157" type="#_x0000_t202" style="position:absolute;margin-left:211.8pt;margin-top:188.05pt;width:103.4pt;height:32.1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" filled="f" stroked="f" strokeweight=".5pt">
                <v:textbox>
                  <w:txbxContent>
                    <w:p w14:paraId="168FAAF6"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843584" behindDoc="0" locked="0" layoutInCell="1" allowOverlap="1" wp14:anchorId="4B3A8960" wp14:editId="1FB4FEB8">
                <wp:simplePos x="0" y="0"/>
                <wp:positionH relativeFrom="column">
                  <wp:posOffset>3020452</wp:posOffset>
                </wp:positionH>
                <wp:positionV relativeFrom="paragraph">
                  <wp:posOffset>2106051</wp:posOffset>
                </wp:positionV>
                <wp:extent cx="1180289" cy="379379"/>
                <wp:effectExtent l="0" t="0" r="0" b="0"/>
                <wp:wrapNone/>
                <wp:docPr id="215" name="Textfeld 215"/>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78BF8D6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20-foot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A8960" id="Textfeld 215" o:spid="_x0000_s1158" type="#_x0000_t202" style="position:absolute;margin-left:237.85pt;margin-top:165.85pt;width:92.95pt;height:29.8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DzRDY01AgAAXgQAAA4AAAAA&#13;&#10;AAAAAAAAAAAALgIAAGRycy9lMm9Eb2MueG1sUEsBAi0AFAAGAAgAAAAhAOuZx57lAAAAEAEAAA8A&#13;&#10;AAAAAAAAAAAAAAAAjwQAAGRycy9kb3ducmV2LnhtbFBLBQYAAAAABAAEAPMAAAChBQAAAAA=&#13;&#10;" filled="f" stroked="f" strokeweight=".5pt">
                <v:textbox>
                  <w:txbxContent>
                    <w:p w14:paraId="78BF8D6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20-foot aura</w:t>
                      </w:r>
                    </w:p>
                  </w:txbxContent>
                </v:textbox>
              </v:shape>
            </w:pict>
          </mc:Fallback>
        </mc:AlternateContent>
      </w:r>
      <w:r w:rsidR="00906DCA">
        <w:rPr>
          <w:noProof/>
        </w:rPr>
        <mc:AlternateContent>
          <mc:Choice Requires="wps">
            <w:drawing>
              <wp:anchor distT="0" distB="0" distL="114300" distR="114300" simplePos="0" relativeHeight="251846656" behindDoc="0" locked="0" layoutInCell="1" allowOverlap="1" wp14:anchorId="7D9CA052" wp14:editId="7CBF74ED">
                <wp:simplePos x="0" y="0"/>
                <wp:positionH relativeFrom="column">
                  <wp:posOffset>-267497</wp:posOffset>
                </wp:positionH>
                <wp:positionV relativeFrom="paragraph">
                  <wp:posOffset>2349242</wp:posOffset>
                </wp:positionV>
                <wp:extent cx="1079500" cy="318311"/>
                <wp:effectExtent l="0" t="0" r="0" b="0"/>
                <wp:wrapNone/>
                <wp:docPr id="216" name="Textfeld 216"/>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72A000E"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CA052" id="Textfeld 216" o:spid="_x0000_s1159" type="#_x0000_t202" style="position:absolute;margin-left:-21.05pt;margin-top:185pt;width:85pt;height:25.0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CVRFWSNAIAAF4EAAAOAAAA&#13;&#10;AAAAAAAAAAAAAC4CAABkcnMvZTJvRG9jLnhtbFBLAQItABQABgAIAAAAIQBqOQsJ5wAAABABAAAP&#13;&#10;AAAAAAAAAAAAAAAAAI4EAABkcnMvZG93bnJldi54bWxQSwUGAAAAAAQABADzAAAAogUAAAAA&#13;&#10;" filled="f" stroked="f" strokeweight=".5pt">
                <v:textbox>
                  <w:txbxContent>
                    <w:p w14:paraId="072A000E"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839488" behindDoc="0" locked="0" layoutInCell="1" allowOverlap="1" wp14:anchorId="57F5B423" wp14:editId="152723CD">
                <wp:simplePos x="0" y="0"/>
                <wp:positionH relativeFrom="column">
                  <wp:posOffset>277252</wp:posOffset>
                </wp:positionH>
                <wp:positionV relativeFrom="paragraph">
                  <wp:posOffset>-734425</wp:posOffset>
                </wp:positionV>
                <wp:extent cx="2743200" cy="554477"/>
                <wp:effectExtent l="0" t="0" r="0" b="4445"/>
                <wp:wrapNone/>
                <wp:docPr id="217" name="Textfeld 217"/>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4121E7E"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Calm Emotions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F5B423" id="Textfeld 217" o:spid="_x0000_s1160" type="#_x0000_t202" style="position:absolute;margin-left:21.85pt;margin-top:-57.85pt;width:3in;height:43.65pt;z-index:251839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" fillcolor="white [3201]" stroked="f" strokeweight=".5pt">
                <v:textbox>
                  <w:txbxContent>
                    <w:p w14:paraId="44121E7E"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Calm Emotions</w:t>
                      </w:r>
                    </w:p>
                  </w:txbxContent>
                </v:textbox>
              </v:shape>
            </w:pict>
          </mc:Fallback>
        </mc:AlternateContent>
      </w:r>
      <w:r w:rsidR="00906DCA">
        <w:rPr>
          <w:noProof/>
        </w:rPr>
        <mc:AlternateContent>
          <mc:Choice Requires="wps">
            <w:drawing>
              <wp:anchor distT="0" distB="0" distL="114300" distR="114300" simplePos="0" relativeHeight="251847680" behindDoc="0" locked="0" layoutInCell="1" allowOverlap="1" wp14:anchorId="494AED11" wp14:editId="5A7572E0">
                <wp:simplePos x="0" y="0"/>
                <wp:positionH relativeFrom="column">
                  <wp:posOffset>-533400</wp:posOffset>
                </wp:positionH>
                <wp:positionV relativeFrom="paragraph">
                  <wp:posOffset>2108200</wp:posOffset>
                </wp:positionV>
                <wp:extent cx="1079500" cy="279400"/>
                <wp:effectExtent l="0" t="0" r="0" b="0"/>
                <wp:wrapNone/>
                <wp:docPr id="219" name="Textfeld 21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B5874FE"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AED11" id="Textfeld 219" o:spid="_x0000_s1161" type="#_x0000_t202" style="position:absolute;margin-left:-42pt;margin-top:166pt;width:85pt;height:22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YJ0a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KdgnRo0AgAAXgQAAA4AAAAAAAAA&#13;&#10;AAAAAAAALgIAAGRycy9lMm9Eb2MueG1sUEsBAi0AFAAGAAgAAAAhAPSCsMDjAAAADwEAAA8AAAAA&#13;&#10;AAAAAAAAAAAAjgQAAGRycy9kb3ducmV2LnhtbFBLBQYAAAAABAAEAPMAAACeBQAAAAA=&#13;&#10;" filled="f" stroked="f" strokeweight=".5pt">
                <v:textbox>
                  <w:txbxContent>
                    <w:p w14:paraId="5B5874FE"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906DCA">
        <w:rPr>
          <w:noProof/>
        </w:rPr>
        <w:drawing>
          <wp:anchor distT="0" distB="0" distL="114300" distR="114300" simplePos="0" relativeHeight="251842560" behindDoc="0" locked="0" layoutInCell="1" allowOverlap="1" wp14:anchorId="66C4E313" wp14:editId="2A4838BB">
            <wp:simplePos x="0" y="0"/>
            <wp:positionH relativeFrom="margin">
              <wp:posOffset>3699510</wp:posOffset>
            </wp:positionH>
            <wp:positionV relativeFrom="margin">
              <wp:posOffset>433814</wp:posOffset>
            </wp:positionV>
            <wp:extent cx="582338" cy="1473200"/>
            <wp:effectExtent l="0" t="0" r="0" b="0"/>
            <wp:wrapSquare wrapText="bothSides"/>
            <wp:docPr id="2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841536" behindDoc="0" locked="0" layoutInCell="1" allowOverlap="1" wp14:anchorId="2FB515D5" wp14:editId="5113532F">
            <wp:simplePos x="0" y="0"/>
            <wp:positionH relativeFrom="margin">
              <wp:posOffset>-772795</wp:posOffset>
            </wp:positionH>
            <wp:positionV relativeFrom="margin">
              <wp:posOffset>430530</wp:posOffset>
            </wp:positionV>
            <wp:extent cx="582338" cy="1473200"/>
            <wp:effectExtent l="0" t="0" r="0" b="0"/>
            <wp:wrapSquare wrapText="bothSides"/>
            <wp:docPr id="221" name="Grafi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6F0E064" w14:textId="7F0AE2AE" w:rsidR="00906DCA" w:rsidRDefault="00A84CB1" w:rsidP="007717E6">
      <w:pPr>
        <w:sectPr w:rsidR="00906DCA" w:rsidSect="00906DCA">
          <w:headerReference w:type="even" r:id="rId62"/>
          <w:headerReference w:type="default" r:id="rId63"/>
          <w:headerReference w:type="first" r:id="rId6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59968" behindDoc="0" locked="0" layoutInCell="1" allowOverlap="1" wp14:anchorId="5720084E" wp14:editId="410D946A">
                <wp:simplePos x="0" y="0"/>
                <wp:positionH relativeFrom="column">
                  <wp:posOffset>-188595</wp:posOffset>
                </wp:positionH>
                <wp:positionV relativeFrom="paragraph">
                  <wp:posOffset>3240405</wp:posOffset>
                </wp:positionV>
                <wp:extent cx="3886200" cy="3086100"/>
                <wp:effectExtent l="0" t="0" r="0" b="0"/>
                <wp:wrapNone/>
                <wp:docPr id="231" name="Textfeld 231"/>
                <wp:cNvGraphicFramePr/>
                <a:graphic xmlns:a="http://schemas.openxmlformats.org/drawingml/2006/main">
                  <a:graphicData uri="http://schemas.microsoft.com/office/word/2010/wordprocessingShape">
                    <wps:wsp>
                      <wps:cNvSpPr txBox="1"/>
                      <wps:spPr>
                        <a:xfrm>
                          <a:off x="0" y="0"/>
                          <a:ext cx="3886200" cy="3086100"/>
                        </a:xfrm>
                        <a:prstGeom prst="rect">
                          <a:avLst/>
                        </a:prstGeom>
                        <a:noFill/>
                        <a:ln w="6350">
                          <a:noFill/>
                        </a:ln>
                      </wps:spPr>
                      <wps:txbx>
                        <w:txbxContent>
                          <w:p w14:paraId="009118A3" w14:textId="2B7D6D92"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attempt to compel a creature into a duel. One creature that you can see within range must make a Wisdom saving throw. On a failed save, the creature is drawn to you, compelled by your divine demand. For the duration, it has disadvantage on attack rolls against creatures other than you, and must make a Wisdom saving throw each time it attempts to move to a space that is more than 30 feet away from you; if it succeeds on this saving throw, this spell doesn’t restrict the target’s movement for that turn.</w:t>
                            </w:r>
                            <w:r>
                              <w:rPr>
                                <w:rFonts w:ascii="BlackChancery" w:hAnsi="BlackChancery"/>
                                <w:noProof/>
                                <w:color w:val="4D4121"/>
                                <w:lang w:val="en-US"/>
                              </w:rPr>
                              <w:br/>
                            </w:r>
                            <w:r w:rsidRPr="00BB50D2">
                              <w:rPr>
                                <w:rFonts w:ascii="BlackChancery" w:hAnsi="BlackChancery"/>
                                <w:noProof/>
                                <w:color w:val="4D4121"/>
                                <w:lang w:val="en-US"/>
                              </w:rPr>
                              <w:t>The spell ends if you attack any other creature, if you cast a spell that targets a hostile creature other than the target, if a creature friendly to you damages the target or casts a harmful spell on it, or if you end your turn more than 30 feet away from the 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0084E" id="Textfeld 231" o:spid="_x0000_s1162" type="#_x0000_t202" style="position:absolute;margin-left:-14.85pt;margin-top:255.15pt;width:306pt;height:243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" filled="f" stroked="f" strokeweight=".5pt">
                <v:textbox>
                  <w:txbxContent>
                    <w:p w14:paraId="009118A3" w14:textId="2B7D6D92"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attempt to compel a creature into a duel. One creature that you can see within range must make a Wisdom saving throw. On a failed save, the creature is drawn to you, compelled by your divine demand. For the duration, it has disadvantage on attack rolls against creatures other than you, and must make a Wisdom saving throw each time it attempts to move to a space that is more than 30 feet away from you; if it succeeds on this saving throw, this spell doesn’t restrict the target’s movement for that turn.</w:t>
                      </w:r>
                      <w:r>
                        <w:rPr>
                          <w:rFonts w:ascii="BlackChancery" w:hAnsi="BlackChancery"/>
                          <w:noProof/>
                          <w:color w:val="4D4121"/>
                          <w:lang w:val="en-US"/>
                        </w:rPr>
                        <w:br/>
                      </w:r>
                      <w:r w:rsidRPr="00BB50D2">
                        <w:rPr>
                          <w:rFonts w:ascii="BlackChancery" w:hAnsi="BlackChancery"/>
                          <w:noProof/>
                          <w:color w:val="4D4121"/>
                          <w:lang w:val="en-US"/>
                        </w:rPr>
                        <w:t>The spell ends if you attack any other creature, if you cast a spell that targets a hostile creature other than the target, if a creature friendly to you damages the target or casts a harmful spell on it, or if you end your turn more than 30 feet away from the target.</w:t>
                      </w:r>
                    </w:p>
                  </w:txbxContent>
                </v:textbox>
              </v:shape>
            </w:pict>
          </mc:Fallback>
        </mc:AlternateContent>
      </w:r>
      <w:r w:rsidR="00906DCA">
        <w:rPr>
          <w:noProof/>
        </w:rPr>
        <mc:AlternateContent>
          <mc:Choice Requires="wps">
            <w:drawing>
              <wp:anchor distT="0" distB="0" distL="114300" distR="114300" simplePos="0" relativeHeight="251851776" behindDoc="0" locked="0" layoutInCell="1" allowOverlap="1" wp14:anchorId="6D6B24DD" wp14:editId="4272169D">
                <wp:simplePos x="0" y="0"/>
                <wp:positionH relativeFrom="column">
                  <wp:posOffset>3409558</wp:posOffset>
                </wp:positionH>
                <wp:positionV relativeFrom="paragraph">
                  <wp:posOffset>-656604</wp:posOffset>
                </wp:positionV>
                <wp:extent cx="476656" cy="875490"/>
                <wp:effectExtent l="0" t="0" r="0" b="0"/>
                <wp:wrapNone/>
                <wp:docPr id="225" name="Textfeld 225"/>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1FBEE50D"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B24DD" id="Textfeld 225" o:spid="_x0000_s1163" type="#_x0000_t202" style="position:absolute;margin-left:268.45pt;margin-top:-51.7pt;width:37.55pt;height:68.9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" filled="f" stroked="f" strokeweight=".5pt">
                <v:textbox>
                  <w:txbxContent>
                    <w:p w14:paraId="1FBEE50D"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906DCA">
        <w:rPr>
          <w:noProof/>
        </w:rPr>
        <mc:AlternateContent>
          <mc:Choice Requires="wps">
            <w:drawing>
              <wp:anchor distT="0" distB="0" distL="114300" distR="114300" simplePos="0" relativeHeight="251856896" behindDoc="0" locked="0" layoutInCell="1" allowOverlap="1" wp14:anchorId="2DDA6745" wp14:editId="2EB87A90">
                <wp:simplePos x="0" y="0"/>
                <wp:positionH relativeFrom="column">
                  <wp:posOffset>1230562</wp:posOffset>
                </wp:positionH>
                <wp:positionV relativeFrom="paragraph">
                  <wp:posOffset>2602162</wp:posOffset>
                </wp:positionV>
                <wp:extent cx="1079500" cy="369652"/>
                <wp:effectExtent l="0" t="0" r="0" b="0"/>
                <wp:wrapNone/>
                <wp:docPr id="226" name="Textfeld 226"/>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5575F4BF"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A6745" id="Textfeld 226" o:spid="_x0000_s1164" type="#_x0000_t202" style="position:absolute;margin-left:96.9pt;margin-top:204.9pt;width:85pt;height:29.1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" filled="f" stroked="f" strokeweight=".5pt">
                <v:textbox>
                  <w:txbxContent>
                    <w:p w14:paraId="5575F4BF"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v:textbox>
              </v:shape>
            </w:pict>
          </mc:Fallback>
        </mc:AlternateContent>
      </w:r>
      <w:r w:rsidR="00906DCA">
        <w:rPr>
          <w:noProof/>
        </w:rPr>
        <mc:AlternateContent>
          <mc:Choice Requires="wps">
            <w:drawing>
              <wp:anchor distT="0" distB="0" distL="114300" distR="114300" simplePos="0" relativeHeight="251855872" behindDoc="0" locked="0" layoutInCell="1" allowOverlap="1" wp14:anchorId="7642BE80" wp14:editId="79932CAF">
                <wp:simplePos x="0" y="0"/>
                <wp:positionH relativeFrom="column">
                  <wp:posOffset>2689711</wp:posOffset>
                </wp:positionH>
                <wp:positionV relativeFrom="paragraph">
                  <wp:posOffset>2388154</wp:posOffset>
                </wp:positionV>
                <wp:extent cx="1313234" cy="408562"/>
                <wp:effectExtent l="0" t="0" r="0" b="0"/>
                <wp:wrapNone/>
                <wp:docPr id="227" name="Textfeld 227"/>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5DEDF3F2"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2BE80" id="Textfeld 227" o:spid="_x0000_s1165" type="#_x0000_t202" style="position:absolute;margin-left:211.8pt;margin-top:188.05pt;width:103.4pt;height:32.1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" filled="f" stroked="f" strokeweight=".5pt">
                <v:textbox>
                  <w:txbxContent>
                    <w:p w14:paraId="5DEDF3F2"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854848" behindDoc="0" locked="0" layoutInCell="1" allowOverlap="1" wp14:anchorId="1E261CE7" wp14:editId="372F8FFA">
                <wp:simplePos x="0" y="0"/>
                <wp:positionH relativeFrom="column">
                  <wp:posOffset>3020452</wp:posOffset>
                </wp:positionH>
                <wp:positionV relativeFrom="paragraph">
                  <wp:posOffset>2106051</wp:posOffset>
                </wp:positionV>
                <wp:extent cx="1180289" cy="379379"/>
                <wp:effectExtent l="0" t="0" r="0" b="0"/>
                <wp:wrapNone/>
                <wp:docPr id="228" name="Textfeld 228"/>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00D1C30C"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61CE7" id="Textfeld 228" o:spid="_x0000_s1166" type="#_x0000_t202" style="position:absolute;margin-left:237.85pt;margin-top:165.85pt;width:92.95pt;height:29.8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" filled="f" stroked="f" strokeweight=".5pt">
                <v:textbox>
                  <w:txbxContent>
                    <w:p w14:paraId="00D1C30C"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857920" behindDoc="0" locked="0" layoutInCell="1" allowOverlap="1" wp14:anchorId="36B33D4B" wp14:editId="15432710">
                <wp:simplePos x="0" y="0"/>
                <wp:positionH relativeFrom="column">
                  <wp:posOffset>-267497</wp:posOffset>
                </wp:positionH>
                <wp:positionV relativeFrom="paragraph">
                  <wp:posOffset>2349242</wp:posOffset>
                </wp:positionV>
                <wp:extent cx="1079500" cy="318311"/>
                <wp:effectExtent l="0" t="0" r="0" b="0"/>
                <wp:wrapNone/>
                <wp:docPr id="229" name="Textfeld 229"/>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378B27D"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33D4B" id="Textfeld 229" o:spid="_x0000_s1167" type="#_x0000_t202" style="position:absolute;margin-left:-21.05pt;margin-top:185pt;width:85pt;height:25.0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A9VBIVNAIAAF4EAAAOAAAA&#13;&#10;AAAAAAAAAAAAAC4CAABkcnMvZTJvRG9jLnhtbFBLAQItABQABgAIAAAAIQBqOQsJ5wAAABABAAAP&#13;&#10;AAAAAAAAAAAAAAAAAI4EAABkcnMvZG93bnJldi54bWxQSwUGAAAAAAQABADzAAAAogUAAAAA&#13;&#10;" filled="f" stroked="f" strokeweight=".5pt">
                <v:textbox>
                  <w:txbxContent>
                    <w:p w14:paraId="1378B27D"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sidR="00906DCA">
        <w:rPr>
          <w:noProof/>
        </w:rPr>
        <mc:AlternateContent>
          <mc:Choice Requires="wps">
            <w:drawing>
              <wp:anchor distT="0" distB="0" distL="114300" distR="114300" simplePos="0" relativeHeight="251850752" behindDoc="0" locked="0" layoutInCell="1" allowOverlap="1" wp14:anchorId="4C3E48DC" wp14:editId="5A276411">
                <wp:simplePos x="0" y="0"/>
                <wp:positionH relativeFrom="column">
                  <wp:posOffset>277252</wp:posOffset>
                </wp:positionH>
                <wp:positionV relativeFrom="paragraph">
                  <wp:posOffset>-734425</wp:posOffset>
                </wp:positionV>
                <wp:extent cx="2743200" cy="554477"/>
                <wp:effectExtent l="0" t="0" r="0" b="4445"/>
                <wp:wrapNone/>
                <wp:docPr id="230" name="Textfeld 230"/>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55CBFF2A"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Compelled Duel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3E48DC" id="Textfeld 230" o:spid="_x0000_s1168" type="#_x0000_t202" style="position:absolute;margin-left:21.85pt;margin-top:-57.85pt;width:3in;height:43.65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J2RcZkkCAACGBAAADgAAAAAAAAAAAAAAAAAuAgAAZHJzL2Uyb0RvYy54bWxQSwECLQAUAAYA&#13;&#10;CAAAACEAVTIyZuUAAAAQAQAADwAAAAAAAAAAAAAAAACjBAAAZHJzL2Rvd25yZXYueG1sUEsFBgAA&#13;&#10;AAAEAAQA8wAAALUFAAAAAA==&#13;&#10;" fillcolor="white [3201]" stroked="f" strokeweight=".5pt">
                <v:textbox>
                  <w:txbxContent>
                    <w:p w14:paraId="55CBFF2A"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Compelled Duel</w:t>
                      </w:r>
                    </w:p>
                  </w:txbxContent>
                </v:textbox>
              </v:shape>
            </w:pict>
          </mc:Fallback>
        </mc:AlternateContent>
      </w:r>
      <w:r w:rsidR="00906DCA">
        <w:rPr>
          <w:noProof/>
        </w:rPr>
        <mc:AlternateContent>
          <mc:Choice Requires="wps">
            <w:drawing>
              <wp:anchor distT="0" distB="0" distL="114300" distR="114300" simplePos="0" relativeHeight="251858944" behindDoc="0" locked="0" layoutInCell="1" allowOverlap="1" wp14:anchorId="1F37269F" wp14:editId="21D176CF">
                <wp:simplePos x="0" y="0"/>
                <wp:positionH relativeFrom="column">
                  <wp:posOffset>-533400</wp:posOffset>
                </wp:positionH>
                <wp:positionV relativeFrom="paragraph">
                  <wp:posOffset>2108200</wp:posOffset>
                </wp:positionV>
                <wp:extent cx="1079500" cy="279400"/>
                <wp:effectExtent l="0" t="0" r="0" b="0"/>
                <wp:wrapNone/>
                <wp:docPr id="232" name="Textfeld 23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466803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7269F" id="Textfeld 232" o:spid="_x0000_s1169" type="#_x0000_t202" style="position:absolute;margin-left:-42pt;margin-top:166pt;width:85pt;height:2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YeHCs0AgAAXgQAAA4AAAAAAAAA&#13;&#10;AAAAAAAALgIAAGRycy9lMm9Eb2MueG1sUEsBAi0AFAAGAAgAAAAhAPSCsMDjAAAADwEAAA8AAAAA&#13;&#10;AAAAAAAAAAAAjgQAAGRycy9kb3ducmV2LnhtbFBLBQYAAAAABAAEAPMAAACeBQAAAAA=&#13;&#10;" filled="f" stroked="f" strokeweight=".5pt">
                <v:textbox>
                  <w:txbxContent>
                    <w:p w14:paraId="7466803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06DCA">
        <w:rPr>
          <w:noProof/>
        </w:rPr>
        <w:drawing>
          <wp:anchor distT="0" distB="0" distL="114300" distR="114300" simplePos="0" relativeHeight="251853824" behindDoc="0" locked="0" layoutInCell="1" allowOverlap="1" wp14:anchorId="7BC7B3E5" wp14:editId="374D4A15">
            <wp:simplePos x="0" y="0"/>
            <wp:positionH relativeFrom="margin">
              <wp:posOffset>3699510</wp:posOffset>
            </wp:positionH>
            <wp:positionV relativeFrom="margin">
              <wp:posOffset>433814</wp:posOffset>
            </wp:positionV>
            <wp:extent cx="582338" cy="1473200"/>
            <wp:effectExtent l="0" t="0" r="0" b="0"/>
            <wp:wrapSquare wrapText="bothSides"/>
            <wp:docPr id="233" name="Grafi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852800" behindDoc="0" locked="0" layoutInCell="1" allowOverlap="1" wp14:anchorId="2B1FE511" wp14:editId="01A38410">
            <wp:simplePos x="0" y="0"/>
            <wp:positionH relativeFrom="margin">
              <wp:posOffset>-772795</wp:posOffset>
            </wp:positionH>
            <wp:positionV relativeFrom="margin">
              <wp:posOffset>430530</wp:posOffset>
            </wp:positionV>
            <wp:extent cx="582338" cy="1473200"/>
            <wp:effectExtent l="0" t="0" r="0" b="0"/>
            <wp:wrapSquare wrapText="bothSides"/>
            <wp:docPr id="234" name="Grafi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1DD120E" w14:textId="151116CF" w:rsidR="00906DCA" w:rsidRDefault="00A84CB1" w:rsidP="007717E6">
      <w:pPr>
        <w:sectPr w:rsidR="00906DCA" w:rsidSect="00906DCA">
          <w:headerReference w:type="even" r:id="rId65"/>
          <w:headerReference w:type="default" r:id="rId66"/>
          <w:headerReference w:type="first" r:id="rId6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71232" behindDoc="0" locked="0" layoutInCell="1" allowOverlap="1" wp14:anchorId="6E72707F" wp14:editId="4D3E1FE7">
                <wp:simplePos x="0" y="0"/>
                <wp:positionH relativeFrom="column">
                  <wp:posOffset>-188595</wp:posOffset>
                </wp:positionH>
                <wp:positionV relativeFrom="paragraph">
                  <wp:posOffset>3240405</wp:posOffset>
                </wp:positionV>
                <wp:extent cx="3886200" cy="2933700"/>
                <wp:effectExtent l="0" t="0" r="0" b="0"/>
                <wp:wrapNone/>
                <wp:docPr id="244" name="Textfeld 244"/>
                <wp:cNvGraphicFramePr/>
                <a:graphic xmlns:a="http://schemas.openxmlformats.org/drawingml/2006/main">
                  <a:graphicData uri="http://schemas.microsoft.com/office/word/2010/wordprocessingShape">
                    <wps:wsp>
                      <wps:cNvSpPr txBox="1"/>
                      <wps:spPr>
                        <a:xfrm>
                          <a:off x="0" y="0"/>
                          <a:ext cx="3886200" cy="2933700"/>
                        </a:xfrm>
                        <a:prstGeom prst="rect">
                          <a:avLst/>
                        </a:prstGeom>
                        <a:noFill/>
                        <a:ln w="6350">
                          <a:noFill/>
                        </a:ln>
                      </wps:spPr>
                      <wps:txbx>
                        <w:txbxContent>
                          <w:p w14:paraId="2EFE906F" w14:textId="0BACFDBE"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Creatures o f your choice that you can see within range and that can hear you must make a Wisdom saving throw. A target automatically succeeds on this saving throw if it can’t be charmed. On a failed save, a target is affected by this spell. Until the spell ends, you can use a bonus action on each of your turns to designate a direction that is horizontal to you. Each affected target must use as much of its movement as possible to move in that direction on its next turn. It can take its action before it moves. After moving in this way, it can make another Wisdom saving to try to end the effect.</w:t>
                            </w:r>
                            <w:r>
                              <w:rPr>
                                <w:rFonts w:ascii="BlackChancery" w:hAnsi="BlackChancery"/>
                                <w:noProof/>
                                <w:color w:val="4D4121"/>
                                <w:lang w:val="en-US"/>
                              </w:rPr>
                              <w:br/>
                            </w:r>
                            <w:r w:rsidRPr="00BB50D2">
                              <w:rPr>
                                <w:rFonts w:ascii="BlackChancery" w:hAnsi="BlackChancery"/>
                                <w:noProof/>
                                <w:color w:val="4D4121"/>
                                <w:lang w:val="en-US"/>
                              </w:rPr>
                              <w:t>A target isn’t compelled to move into an obviously deadly hazard, such as a fire or pit, but it will provoke opportunity attacks to move in the designated direction.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2707F" id="Textfeld 244" o:spid="_x0000_s1170" type="#_x0000_t202" style="position:absolute;margin-left:-14.85pt;margin-top:255.15pt;width:306pt;height:231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" filled="f" stroked="f" strokeweight=".5pt">
                <v:textbox>
                  <w:txbxContent>
                    <w:p w14:paraId="2EFE906F" w14:textId="0BACFDBE"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Creatures o f your choice that you can see within range and that can hear you must make a Wisdom saving throw. A target automatically succeeds on this saving throw if it can’t be charmed. On a failed save, a target is affected by this spell. Until the spell ends, you can use a bonus action on each of your turns to designate a direction that is horizontal to you. Each affected target must use as much of its movement as possible to move in that direction on its next turn. It can take its action before it moves. After moving in this way, it can make another Wisdom saving to try to end the effect.</w:t>
                      </w:r>
                      <w:r>
                        <w:rPr>
                          <w:rFonts w:ascii="BlackChancery" w:hAnsi="BlackChancery"/>
                          <w:noProof/>
                          <w:color w:val="4D4121"/>
                          <w:lang w:val="en-US"/>
                        </w:rPr>
                        <w:br/>
                      </w:r>
                      <w:r w:rsidRPr="00BB50D2">
                        <w:rPr>
                          <w:rFonts w:ascii="BlackChancery" w:hAnsi="BlackChancery"/>
                          <w:noProof/>
                          <w:color w:val="4D4121"/>
                          <w:lang w:val="en-US"/>
                        </w:rPr>
                        <w:t>A target isn’t compelled to move into an obviously deadly hazard, such as a fire or pit, but it will provoke opportunity attacks to move in the designated direction.</w:t>
                      </w:r>
                    </w:p>
                  </w:txbxContent>
                </v:textbox>
              </v:shape>
            </w:pict>
          </mc:Fallback>
        </mc:AlternateContent>
      </w:r>
      <w:r w:rsidR="00906DCA">
        <w:rPr>
          <w:noProof/>
        </w:rPr>
        <mc:AlternateContent>
          <mc:Choice Requires="wps">
            <w:drawing>
              <wp:anchor distT="0" distB="0" distL="114300" distR="114300" simplePos="0" relativeHeight="251863040" behindDoc="0" locked="0" layoutInCell="1" allowOverlap="1" wp14:anchorId="790E06D7" wp14:editId="03017C14">
                <wp:simplePos x="0" y="0"/>
                <wp:positionH relativeFrom="column">
                  <wp:posOffset>3333115</wp:posOffset>
                </wp:positionH>
                <wp:positionV relativeFrom="paragraph">
                  <wp:posOffset>-713740</wp:posOffset>
                </wp:positionV>
                <wp:extent cx="476656" cy="875490"/>
                <wp:effectExtent l="0" t="0" r="0" b="0"/>
                <wp:wrapNone/>
                <wp:docPr id="238" name="Textfeld 238"/>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0886C403"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E06D7" id="Textfeld 238" o:spid="_x0000_s1171" type="#_x0000_t202" style="position:absolute;margin-left:262.45pt;margin-top:-56.2pt;width:37.55pt;height:68.9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" filled="f" stroked="f" strokeweight=".5pt">
                <v:textbox>
                  <w:txbxContent>
                    <w:p w14:paraId="0886C403"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906DCA">
        <w:rPr>
          <w:noProof/>
        </w:rPr>
        <mc:AlternateContent>
          <mc:Choice Requires="wps">
            <w:drawing>
              <wp:anchor distT="0" distB="0" distL="114300" distR="114300" simplePos="0" relativeHeight="251868160" behindDoc="0" locked="0" layoutInCell="1" allowOverlap="1" wp14:anchorId="123B16EC" wp14:editId="7FEB08B0">
                <wp:simplePos x="0" y="0"/>
                <wp:positionH relativeFrom="column">
                  <wp:posOffset>1230562</wp:posOffset>
                </wp:positionH>
                <wp:positionV relativeFrom="paragraph">
                  <wp:posOffset>2602162</wp:posOffset>
                </wp:positionV>
                <wp:extent cx="1079500" cy="369652"/>
                <wp:effectExtent l="0" t="0" r="0" b="0"/>
                <wp:wrapNone/>
                <wp:docPr id="239" name="Textfeld 239"/>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4F0E5E7A"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B16EC" id="Textfeld 239" o:spid="_x0000_s1172" type="#_x0000_t202" style="position:absolute;margin-left:96.9pt;margin-top:204.9pt;width:85pt;height:29.1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LZV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" filled="f" stroked="f" strokeweight=".5pt">
                <v:textbox>
                  <w:txbxContent>
                    <w:p w14:paraId="4F0E5E7A"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v:textbox>
              </v:shape>
            </w:pict>
          </mc:Fallback>
        </mc:AlternateContent>
      </w:r>
      <w:r w:rsidR="00906DCA">
        <w:rPr>
          <w:noProof/>
        </w:rPr>
        <mc:AlternateContent>
          <mc:Choice Requires="wps">
            <w:drawing>
              <wp:anchor distT="0" distB="0" distL="114300" distR="114300" simplePos="0" relativeHeight="251867136" behindDoc="0" locked="0" layoutInCell="1" allowOverlap="1" wp14:anchorId="76B9478A" wp14:editId="3CFA5FDC">
                <wp:simplePos x="0" y="0"/>
                <wp:positionH relativeFrom="column">
                  <wp:posOffset>2689711</wp:posOffset>
                </wp:positionH>
                <wp:positionV relativeFrom="paragraph">
                  <wp:posOffset>2388154</wp:posOffset>
                </wp:positionV>
                <wp:extent cx="1313234" cy="408562"/>
                <wp:effectExtent l="0" t="0" r="0" b="0"/>
                <wp:wrapNone/>
                <wp:docPr id="240" name="Textfeld 240"/>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64A8F83A"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9478A" id="Textfeld 240" o:spid="_x0000_s1173" type="#_x0000_t202" style="position:absolute;margin-left:211.8pt;margin-top:188.05pt;width:103.4pt;height:32.1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HnMS0c1AgAAXgQAAA4AAAAA&#13;&#10;AAAAAAAAAAAALgIAAGRycy9lMm9Eb2MueG1sUEsBAi0AFAAGAAgAAAAhAKEMMMDlAAAAEAEAAA8A&#13;&#10;AAAAAAAAAAAAAAAAjwQAAGRycy9kb3ducmV2LnhtbFBLBQYAAAAABAAEAPMAAAChBQAAAAA=&#13;&#10;" filled="f" stroked="f" strokeweight=".5pt">
                <v:textbox>
                  <w:txbxContent>
                    <w:p w14:paraId="64A8F83A"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866112" behindDoc="0" locked="0" layoutInCell="1" allowOverlap="1" wp14:anchorId="6C3C55F5" wp14:editId="61BA8C71">
                <wp:simplePos x="0" y="0"/>
                <wp:positionH relativeFrom="column">
                  <wp:posOffset>3020452</wp:posOffset>
                </wp:positionH>
                <wp:positionV relativeFrom="paragraph">
                  <wp:posOffset>2106051</wp:posOffset>
                </wp:positionV>
                <wp:extent cx="1180289" cy="379379"/>
                <wp:effectExtent l="0" t="0" r="0" b="0"/>
                <wp:wrapNone/>
                <wp:docPr id="241" name="Textfeld 241"/>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786EE63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C55F5" id="Textfeld 241" o:spid="_x0000_s1174" type="#_x0000_t202" style="position:absolute;margin-left:237.85pt;margin-top:165.85pt;width:92.95pt;height:29.8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" filled="f" stroked="f" strokeweight=".5pt">
                <v:textbox>
                  <w:txbxContent>
                    <w:p w14:paraId="786EE63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creatures</w:t>
                      </w:r>
                    </w:p>
                  </w:txbxContent>
                </v:textbox>
              </v:shape>
            </w:pict>
          </mc:Fallback>
        </mc:AlternateContent>
      </w:r>
      <w:r w:rsidR="00906DCA">
        <w:rPr>
          <w:noProof/>
        </w:rPr>
        <mc:AlternateContent>
          <mc:Choice Requires="wps">
            <w:drawing>
              <wp:anchor distT="0" distB="0" distL="114300" distR="114300" simplePos="0" relativeHeight="251869184" behindDoc="0" locked="0" layoutInCell="1" allowOverlap="1" wp14:anchorId="4CAAAF61" wp14:editId="4B16FE65">
                <wp:simplePos x="0" y="0"/>
                <wp:positionH relativeFrom="column">
                  <wp:posOffset>-267497</wp:posOffset>
                </wp:positionH>
                <wp:positionV relativeFrom="paragraph">
                  <wp:posOffset>2349242</wp:posOffset>
                </wp:positionV>
                <wp:extent cx="1079500" cy="318311"/>
                <wp:effectExtent l="0" t="0" r="0" b="0"/>
                <wp:wrapNone/>
                <wp:docPr id="242" name="Textfeld 242"/>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0C8FDA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AAF61" id="Textfeld 242" o:spid="_x0000_s1175" type="#_x0000_t202" style="position:absolute;margin-left:-21.05pt;margin-top:185pt;width:85pt;height:25.0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Yv/gHTUCAABeBAAADgAA&#13;&#10;AAAAAAAAAAAAAAAuAgAAZHJzL2Uyb0RvYy54bWxQSwECLQAUAAYACAAAACEAajkLCecAAAAQAQAA&#13;&#10;DwAAAAAAAAAAAAAAAACPBAAAZHJzL2Rvd25yZXYueG1sUEsFBgAAAAAEAAQA8wAAAKMFAAAAAA==&#13;&#10;" filled="f" stroked="f" strokeweight=".5pt">
                <v:textbox>
                  <w:txbxContent>
                    <w:p w14:paraId="10C8FDA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862016" behindDoc="0" locked="0" layoutInCell="1" allowOverlap="1" wp14:anchorId="4C2A4095" wp14:editId="634095E5">
                <wp:simplePos x="0" y="0"/>
                <wp:positionH relativeFrom="column">
                  <wp:posOffset>277252</wp:posOffset>
                </wp:positionH>
                <wp:positionV relativeFrom="paragraph">
                  <wp:posOffset>-734425</wp:posOffset>
                </wp:positionV>
                <wp:extent cx="2743200" cy="554477"/>
                <wp:effectExtent l="0" t="0" r="0" b="4445"/>
                <wp:wrapNone/>
                <wp:docPr id="243" name="Textfeld 243"/>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6E8E85CC"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Compulsion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2A4095" id="Textfeld 243" o:spid="_x0000_s1176" type="#_x0000_t202" style="position:absolute;margin-left:21.85pt;margin-top:-57.85pt;width:3in;height:43.65pt;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ruC5EUkCAACGBAAADgAAAAAAAAAAAAAAAAAuAgAAZHJzL2Uyb0RvYy54bWxQSwECLQAUAAYA&#13;&#10;CAAAACEAVTIyZuUAAAAQAQAADwAAAAAAAAAAAAAAAACjBAAAZHJzL2Rvd25yZXYueG1sUEsFBgAA&#13;&#10;AAAEAAQA8wAAALUFAAAAAA==&#13;&#10;" fillcolor="white [3201]" stroked="f" strokeweight=".5pt">
                <v:textbox>
                  <w:txbxContent>
                    <w:p w14:paraId="6E8E85CC"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Compulsion</w:t>
                      </w:r>
                    </w:p>
                  </w:txbxContent>
                </v:textbox>
              </v:shape>
            </w:pict>
          </mc:Fallback>
        </mc:AlternateContent>
      </w:r>
      <w:r w:rsidR="00906DCA">
        <w:rPr>
          <w:noProof/>
        </w:rPr>
        <mc:AlternateContent>
          <mc:Choice Requires="wps">
            <w:drawing>
              <wp:anchor distT="0" distB="0" distL="114300" distR="114300" simplePos="0" relativeHeight="251870208" behindDoc="0" locked="0" layoutInCell="1" allowOverlap="1" wp14:anchorId="78437848" wp14:editId="4F6A6116">
                <wp:simplePos x="0" y="0"/>
                <wp:positionH relativeFrom="column">
                  <wp:posOffset>-533400</wp:posOffset>
                </wp:positionH>
                <wp:positionV relativeFrom="paragraph">
                  <wp:posOffset>2108200</wp:posOffset>
                </wp:positionV>
                <wp:extent cx="1079500" cy="279400"/>
                <wp:effectExtent l="0" t="0" r="0" b="0"/>
                <wp:wrapNone/>
                <wp:docPr id="245" name="Textfeld 24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99FCD1B"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37848" id="Textfeld 245" o:spid="_x0000_s1177" type="#_x0000_t202" style="position:absolute;margin-left:-42pt;margin-top:166pt;width:85pt;height:2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swoDPDMCAABeBAAADgAAAAAAAAAA&#13;&#10;AAAAAAAuAgAAZHJzL2Uyb0RvYy54bWxQSwECLQAUAAYACAAAACEA9IKwwOMAAAAPAQAADwAAAAAA&#13;&#10;AAAAAAAAAACNBAAAZHJzL2Rvd25yZXYueG1sUEsFBgAAAAAEAAQA8wAAAJ0FAAAAAA==&#13;&#10;" filled="f" stroked="f" strokeweight=".5pt">
                <v:textbox>
                  <w:txbxContent>
                    <w:p w14:paraId="199FCD1B"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06DCA">
        <w:rPr>
          <w:noProof/>
        </w:rPr>
        <w:drawing>
          <wp:anchor distT="0" distB="0" distL="114300" distR="114300" simplePos="0" relativeHeight="251865088" behindDoc="0" locked="0" layoutInCell="1" allowOverlap="1" wp14:anchorId="3F1B5771" wp14:editId="16F66AB6">
            <wp:simplePos x="0" y="0"/>
            <wp:positionH relativeFrom="margin">
              <wp:posOffset>3699510</wp:posOffset>
            </wp:positionH>
            <wp:positionV relativeFrom="margin">
              <wp:posOffset>433814</wp:posOffset>
            </wp:positionV>
            <wp:extent cx="582338" cy="1473200"/>
            <wp:effectExtent l="0" t="0" r="0" b="0"/>
            <wp:wrapSquare wrapText="bothSides"/>
            <wp:docPr id="246" name="Grafi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864064" behindDoc="0" locked="0" layoutInCell="1" allowOverlap="1" wp14:anchorId="066887BC" wp14:editId="732BF2F0">
            <wp:simplePos x="0" y="0"/>
            <wp:positionH relativeFrom="margin">
              <wp:posOffset>-772795</wp:posOffset>
            </wp:positionH>
            <wp:positionV relativeFrom="margin">
              <wp:posOffset>430530</wp:posOffset>
            </wp:positionV>
            <wp:extent cx="582338" cy="1473200"/>
            <wp:effectExtent l="0" t="0" r="0" b="0"/>
            <wp:wrapSquare wrapText="bothSides"/>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90A5FA2" w14:textId="4616EFAA" w:rsidR="00906DCA" w:rsidRDefault="00A84CB1" w:rsidP="007717E6">
      <w:pPr>
        <w:sectPr w:rsidR="00906DCA" w:rsidSect="00906DCA">
          <w:headerReference w:type="even" r:id="rId68"/>
          <w:headerReference w:type="default" r:id="rId69"/>
          <w:headerReference w:type="first" r:id="rId7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82496" behindDoc="0" locked="0" layoutInCell="1" allowOverlap="1" wp14:anchorId="2DAC070F" wp14:editId="0C8AED04">
                <wp:simplePos x="0" y="0"/>
                <wp:positionH relativeFrom="column">
                  <wp:posOffset>-531495</wp:posOffset>
                </wp:positionH>
                <wp:positionV relativeFrom="paragraph">
                  <wp:posOffset>3094355</wp:posOffset>
                </wp:positionV>
                <wp:extent cx="4654550" cy="3327400"/>
                <wp:effectExtent l="0" t="0" r="0" b="0"/>
                <wp:wrapNone/>
                <wp:docPr id="257" name="Textfeld 257"/>
                <wp:cNvGraphicFramePr/>
                <a:graphic xmlns:a="http://schemas.openxmlformats.org/drawingml/2006/main">
                  <a:graphicData uri="http://schemas.microsoft.com/office/word/2010/wordprocessingShape">
                    <wps:wsp>
                      <wps:cNvSpPr txBox="1"/>
                      <wps:spPr>
                        <a:xfrm>
                          <a:off x="0" y="0"/>
                          <a:ext cx="4654550" cy="3327400"/>
                        </a:xfrm>
                        <a:prstGeom prst="rect">
                          <a:avLst/>
                        </a:prstGeom>
                        <a:noFill/>
                        <a:ln w="6350">
                          <a:noFill/>
                        </a:ln>
                      </wps:spPr>
                      <wps:txbx>
                        <w:txbxContent>
                          <w:p w14:paraId="197BA4BB" w14:textId="642A1650" w:rsidR="00A84CB1" w:rsidRPr="00A84CB1" w:rsidRDefault="00A84CB1" w:rsidP="00A37863">
                            <w:pPr>
                              <w:rPr>
                                <w:rFonts w:ascii="BlackChancery" w:hAnsi="BlackChancery"/>
                                <w:color w:val="4D4121"/>
                                <w:sz w:val="18"/>
                                <w:szCs w:val="18"/>
                                <w:lang w:val="en-US"/>
                              </w:rPr>
                            </w:pPr>
                            <w:r w:rsidRPr="00A84CB1">
                              <w:rPr>
                                <w:rFonts w:ascii="BlackChancery" w:hAnsi="BlackChancery"/>
                                <w:noProof/>
                                <w:color w:val="4D4121"/>
                                <w:sz w:val="18"/>
                                <w:szCs w:val="18"/>
                                <w:lang w:val="en-US"/>
                              </w:rPr>
                              <w:t>This spell assaults and twists creatures’ minds, spawning delusions and provoking uncontrolled action. Each creature in a 10-foot-radius sphere centered on a point you choose within range must succeed on a Wisdom saving throw when you cast this spell or be affected by it.</w:t>
                            </w:r>
                            <w:r w:rsidRPr="00A84CB1">
                              <w:rPr>
                                <w:rFonts w:ascii="BlackChancery" w:hAnsi="BlackChancery"/>
                                <w:noProof/>
                                <w:color w:val="4D4121"/>
                                <w:sz w:val="18"/>
                                <w:szCs w:val="18"/>
                                <w:lang w:val="en-US"/>
                              </w:rPr>
                              <w:br/>
                              <w:t>An affected target can’t take reactions and must roll a d10 at the start of each of its turns to determine its behavior for that turn.</w:t>
                            </w:r>
                            <w:r w:rsidRPr="00A84CB1">
                              <w:rPr>
                                <w:rFonts w:ascii="BlackChancery" w:hAnsi="BlackChancery"/>
                                <w:noProof/>
                                <w:color w:val="4D4121"/>
                                <w:sz w:val="18"/>
                                <w:szCs w:val="18"/>
                                <w:lang w:val="en-US"/>
                              </w:rPr>
                              <w:br/>
                            </w:r>
                            <w:r w:rsidRPr="00A84CB1">
                              <w:rPr>
                                <w:rFonts w:ascii="BlackChancery" w:hAnsi="BlackChancery"/>
                                <w:noProof/>
                                <w:color w:val="4D4121"/>
                                <w:sz w:val="18"/>
                                <w:szCs w:val="18"/>
                                <w:lang w:val="en-US"/>
                              </w:rPr>
                              <w:br/>
                              <w:t>Behavior for each d10 Roll</w:t>
                            </w:r>
                            <w:r w:rsidRPr="00A84CB1">
                              <w:rPr>
                                <w:rFonts w:ascii="BlackChancery" w:hAnsi="BlackChancery"/>
                                <w:noProof/>
                                <w:color w:val="4D4121"/>
                                <w:sz w:val="18"/>
                                <w:szCs w:val="18"/>
                                <w:lang w:val="en-US"/>
                              </w:rPr>
                              <w:br/>
                              <w:t>• 1 -&gt;   The creature uses all its movement to move in a random direction. To determine the direction, roll a d8 and assign a direction to each die face. The creature doesn’t take an action this turn.</w:t>
                            </w:r>
                            <w:r w:rsidRPr="00A84CB1">
                              <w:rPr>
                                <w:rFonts w:ascii="BlackChancery" w:hAnsi="BlackChancery"/>
                                <w:noProof/>
                                <w:color w:val="4D4121"/>
                                <w:sz w:val="18"/>
                                <w:szCs w:val="18"/>
                                <w:lang w:val="en-US"/>
                              </w:rPr>
                              <w:br/>
                              <w:t>• 2-6 -&gt; The creature doesn’t move or take actions this turn.</w:t>
                            </w:r>
                            <w:r w:rsidRPr="00A84CB1">
                              <w:rPr>
                                <w:rFonts w:ascii="BlackChancery" w:hAnsi="BlackChancery"/>
                                <w:noProof/>
                                <w:color w:val="4D4121"/>
                                <w:sz w:val="18"/>
                                <w:szCs w:val="18"/>
                                <w:lang w:val="en-US"/>
                              </w:rPr>
                              <w:br/>
                              <w:t>• 7-8 The creature uses its action to make a melee attack against a randomly determined creature within its reach. If there is no creature within its reach, the creature does nothing this turn.</w:t>
                            </w:r>
                            <w:r w:rsidRPr="00A84CB1">
                              <w:rPr>
                                <w:rFonts w:ascii="BlackChancery" w:hAnsi="BlackChancery"/>
                                <w:noProof/>
                                <w:color w:val="4D4121"/>
                                <w:sz w:val="18"/>
                                <w:szCs w:val="18"/>
                                <w:lang w:val="en-US"/>
                              </w:rPr>
                              <w:br/>
                              <w:t>• 9-10 -&gt; The creature can act and move normally.</w:t>
                            </w:r>
                            <w:r w:rsidRPr="00A84CB1">
                              <w:rPr>
                                <w:rFonts w:ascii="BlackChancery" w:hAnsi="BlackChancery"/>
                                <w:noProof/>
                                <w:color w:val="4D4121"/>
                                <w:sz w:val="18"/>
                                <w:szCs w:val="18"/>
                                <w:lang w:val="en-US"/>
                              </w:rPr>
                              <w:br/>
                            </w:r>
                            <w:r w:rsidRPr="00A84CB1">
                              <w:rPr>
                                <w:rFonts w:ascii="BlackChancery" w:hAnsi="BlackChancery"/>
                                <w:noProof/>
                                <w:color w:val="4D4121"/>
                                <w:sz w:val="18"/>
                                <w:szCs w:val="18"/>
                                <w:lang w:val="en-US"/>
                              </w:rPr>
                              <w:br/>
                              <w:t>At the end of each of its turns, an affected target can make a Wisdom saving throw. If it succeeds, this effect ends for that target.</w:t>
                            </w:r>
                            <w:r>
                              <w:rPr>
                                <w:rFonts w:ascii="BlackChancery" w:hAnsi="BlackChancery"/>
                                <w:noProof/>
                                <w:color w:val="4D4121"/>
                                <w:sz w:val="18"/>
                                <w:szCs w:val="18"/>
                                <w:lang w:val="en-US"/>
                              </w:rPr>
                              <w:br/>
                            </w:r>
                            <w:r>
                              <w:rPr>
                                <w:rFonts w:ascii="BlackChancery" w:hAnsi="BlackChancery"/>
                                <w:noProof/>
                                <w:color w:val="4D4121"/>
                                <w:sz w:val="18"/>
                                <w:szCs w:val="18"/>
                                <w:lang w:val="en-US"/>
                              </w:rPr>
                              <w:br/>
                            </w:r>
                            <w:r w:rsidRPr="00A84CB1">
                              <w:rPr>
                                <w:rFonts w:ascii="BlackChancery" w:hAnsi="BlackChancery"/>
                                <w:noProof/>
                                <w:color w:val="4D4121"/>
                                <w:sz w:val="18"/>
                                <w:szCs w:val="18"/>
                                <w:lang w:val="en-US"/>
                              </w:rPr>
                              <w:t>At Higher Levels. When you cast this spell using a spell slot of 5th level or higher, the radius of the sphere increases by 5 feet for each slot level above 4th.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C070F" id="Textfeld 257" o:spid="_x0000_s1178" type="#_x0000_t202" style="position:absolute;margin-left:-41.85pt;margin-top:243.65pt;width:366.5pt;height:262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" filled="f" stroked="f" strokeweight=".5pt">
                <v:textbox>
                  <w:txbxContent>
                    <w:p w14:paraId="197BA4BB" w14:textId="642A1650" w:rsidR="00A84CB1" w:rsidRPr="00A84CB1" w:rsidRDefault="00A84CB1" w:rsidP="00A37863">
                      <w:pPr>
                        <w:rPr>
                          <w:rFonts w:ascii="BlackChancery" w:hAnsi="BlackChancery"/>
                          <w:color w:val="4D4121"/>
                          <w:sz w:val="18"/>
                          <w:szCs w:val="18"/>
                          <w:lang w:val="en-US"/>
                        </w:rPr>
                      </w:pPr>
                      <w:r w:rsidRPr="00A84CB1">
                        <w:rPr>
                          <w:rFonts w:ascii="BlackChancery" w:hAnsi="BlackChancery"/>
                          <w:noProof/>
                          <w:color w:val="4D4121"/>
                          <w:sz w:val="18"/>
                          <w:szCs w:val="18"/>
                          <w:lang w:val="en-US"/>
                        </w:rPr>
                        <w:t>This spell assaults and twists creatures’ minds, spawning delusions and provoking uncontrolled action. Each creature in a 10-foot-radius sphere centered on a point you choose within range must succeed on a Wisdom saving throw when you cast this spell or be affected by it.</w:t>
                      </w:r>
                      <w:r w:rsidRPr="00A84CB1">
                        <w:rPr>
                          <w:rFonts w:ascii="BlackChancery" w:hAnsi="BlackChancery"/>
                          <w:noProof/>
                          <w:color w:val="4D4121"/>
                          <w:sz w:val="18"/>
                          <w:szCs w:val="18"/>
                          <w:lang w:val="en-US"/>
                        </w:rPr>
                        <w:br/>
                        <w:t>An affected target can’t take reactions and must roll a d10 at the start of each of its turns to determine its behavior for that turn.</w:t>
                      </w:r>
                      <w:r w:rsidRPr="00A84CB1">
                        <w:rPr>
                          <w:rFonts w:ascii="BlackChancery" w:hAnsi="BlackChancery"/>
                          <w:noProof/>
                          <w:color w:val="4D4121"/>
                          <w:sz w:val="18"/>
                          <w:szCs w:val="18"/>
                          <w:lang w:val="en-US"/>
                        </w:rPr>
                        <w:br/>
                      </w:r>
                      <w:r w:rsidRPr="00A84CB1">
                        <w:rPr>
                          <w:rFonts w:ascii="BlackChancery" w:hAnsi="BlackChancery"/>
                          <w:noProof/>
                          <w:color w:val="4D4121"/>
                          <w:sz w:val="18"/>
                          <w:szCs w:val="18"/>
                          <w:lang w:val="en-US"/>
                        </w:rPr>
                        <w:br/>
                        <w:t>Behavior for each d10 Roll</w:t>
                      </w:r>
                      <w:r w:rsidRPr="00A84CB1">
                        <w:rPr>
                          <w:rFonts w:ascii="BlackChancery" w:hAnsi="BlackChancery"/>
                          <w:noProof/>
                          <w:color w:val="4D4121"/>
                          <w:sz w:val="18"/>
                          <w:szCs w:val="18"/>
                          <w:lang w:val="en-US"/>
                        </w:rPr>
                        <w:br/>
                        <w:t>• 1 -&gt;   The creature uses all its movement to move in a random direction. To determine the direction, roll a d8 and assign a direction to each die face. The creature doesn’t take an action this turn.</w:t>
                      </w:r>
                      <w:r w:rsidRPr="00A84CB1">
                        <w:rPr>
                          <w:rFonts w:ascii="BlackChancery" w:hAnsi="BlackChancery"/>
                          <w:noProof/>
                          <w:color w:val="4D4121"/>
                          <w:sz w:val="18"/>
                          <w:szCs w:val="18"/>
                          <w:lang w:val="en-US"/>
                        </w:rPr>
                        <w:br/>
                        <w:t>• 2-6 -&gt; The creature doesn’t move or take actions this turn.</w:t>
                      </w:r>
                      <w:r w:rsidRPr="00A84CB1">
                        <w:rPr>
                          <w:rFonts w:ascii="BlackChancery" w:hAnsi="BlackChancery"/>
                          <w:noProof/>
                          <w:color w:val="4D4121"/>
                          <w:sz w:val="18"/>
                          <w:szCs w:val="18"/>
                          <w:lang w:val="en-US"/>
                        </w:rPr>
                        <w:br/>
                        <w:t>• 7-8 The creature uses its action to make a melee attack against a randomly determined creature within its reach. If there is no creature within its reach, the creature does nothing this turn.</w:t>
                      </w:r>
                      <w:r w:rsidRPr="00A84CB1">
                        <w:rPr>
                          <w:rFonts w:ascii="BlackChancery" w:hAnsi="BlackChancery"/>
                          <w:noProof/>
                          <w:color w:val="4D4121"/>
                          <w:sz w:val="18"/>
                          <w:szCs w:val="18"/>
                          <w:lang w:val="en-US"/>
                        </w:rPr>
                        <w:br/>
                        <w:t>• 9-10 -&gt; The creature can act and move normally.</w:t>
                      </w:r>
                      <w:r w:rsidRPr="00A84CB1">
                        <w:rPr>
                          <w:rFonts w:ascii="BlackChancery" w:hAnsi="BlackChancery"/>
                          <w:noProof/>
                          <w:color w:val="4D4121"/>
                          <w:sz w:val="18"/>
                          <w:szCs w:val="18"/>
                          <w:lang w:val="en-US"/>
                        </w:rPr>
                        <w:br/>
                      </w:r>
                      <w:r w:rsidRPr="00A84CB1">
                        <w:rPr>
                          <w:rFonts w:ascii="BlackChancery" w:hAnsi="BlackChancery"/>
                          <w:noProof/>
                          <w:color w:val="4D4121"/>
                          <w:sz w:val="18"/>
                          <w:szCs w:val="18"/>
                          <w:lang w:val="en-US"/>
                        </w:rPr>
                        <w:br/>
                        <w:t>At the end of each of its turns, an affected target can make a Wisdom saving throw. If it succeeds, this effect ends for that target.</w:t>
                      </w:r>
                      <w:r>
                        <w:rPr>
                          <w:rFonts w:ascii="BlackChancery" w:hAnsi="BlackChancery"/>
                          <w:noProof/>
                          <w:color w:val="4D4121"/>
                          <w:sz w:val="18"/>
                          <w:szCs w:val="18"/>
                          <w:lang w:val="en-US"/>
                        </w:rPr>
                        <w:br/>
                      </w:r>
                      <w:r>
                        <w:rPr>
                          <w:rFonts w:ascii="BlackChancery" w:hAnsi="BlackChancery"/>
                          <w:noProof/>
                          <w:color w:val="4D4121"/>
                          <w:sz w:val="18"/>
                          <w:szCs w:val="18"/>
                          <w:lang w:val="en-US"/>
                        </w:rPr>
                        <w:br/>
                      </w:r>
                      <w:r w:rsidRPr="00A84CB1">
                        <w:rPr>
                          <w:rFonts w:ascii="BlackChancery" w:hAnsi="BlackChancery"/>
                          <w:noProof/>
                          <w:color w:val="4D4121"/>
                          <w:sz w:val="18"/>
                          <w:szCs w:val="18"/>
                          <w:lang w:val="en-US"/>
                        </w:rPr>
                        <w:t>At Higher Levels. When you cast this spell using a spell slot of 5th level or higher, the radius of the sphere increases by 5 feet for each slot level above 4th.</w:t>
                      </w:r>
                    </w:p>
                  </w:txbxContent>
                </v:textbox>
              </v:shape>
            </w:pict>
          </mc:Fallback>
        </mc:AlternateContent>
      </w:r>
      <w:r>
        <w:rPr>
          <w:noProof/>
        </w:rPr>
        <mc:AlternateContent>
          <mc:Choice Requires="wps">
            <w:drawing>
              <wp:anchor distT="0" distB="0" distL="114300" distR="114300" simplePos="0" relativeHeight="251879424" behindDoc="0" locked="0" layoutInCell="1" allowOverlap="1" wp14:anchorId="16268784" wp14:editId="4399CC4F">
                <wp:simplePos x="0" y="0"/>
                <wp:positionH relativeFrom="column">
                  <wp:posOffset>973455</wp:posOffset>
                </wp:positionH>
                <wp:positionV relativeFrom="paragraph">
                  <wp:posOffset>2599055</wp:posOffset>
                </wp:positionV>
                <wp:extent cx="1562100" cy="641350"/>
                <wp:effectExtent l="0" t="0" r="0" b="0"/>
                <wp:wrapNone/>
                <wp:docPr id="252" name="Textfeld 252"/>
                <wp:cNvGraphicFramePr/>
                <a:graphic xmlns:a="http://schemas.openxmlformats.org/drawingml/2006/main">
                  <a:graphicData uri="http://schemas.microsoft.com/office/word/2010/wordprocessingShape">
                    <wps:wsp>
                      <wps:cNvSpPr txBox="1"/>
                      <wps:spPr>
                        <a:xfrm>
                          <a:off x="0" y="0"/>
                          <a:ext cx="1562100" cy="641350"/>
                        </a:xfrm>
                        <a:prstGeom prst="rect">
                          <a:avLst/>
                        </a:prstGeom>
                        <a:noFill/>
                        <a:ln w="6350">
                          <a:noFill/>
                        </a:ln>
                      </wps:spPr>
                      <wps:txbx>
                        <w:txbxContent>
                          <w:p w14:paraId="5186AAF6" w14:textId="7F2D7328"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(three nut shells)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68784" id="Textfeld 252" o:spid="_x0000_s1179" type="#_x0000_t202" style="position:absolute;margin-left:76.65pt;margin-top:204.65pt;width:123pt;height:50.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" filled="f" stroked="f" strokeweight=".5pt">
                <v:textbox>
                  <w:txbxContent>
                    <w:p w14:paraId="5186AAF6" w14:textId="7F2D7328"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 M</w:t>
                      </w:r>
                      <w:r>
                        <w:rPr>
                          <w:rFonts w:ascii="BlackChancery" w:hAnsi="BlackChancery"/>
                          <w:noProof/>
                          <w:color w:val="4D4121"/>
                          <w:lang w:val="en-US"/>
                        </w:rPr>
                        <w:br/>
                      </w:r>
                      <w:r w:rsidRPr="00BB50D2">
                        <w:rPr>
                          <w:rFonts w:ascii="BlackChancery" w:hAnsi="BlackChancery"/>
                          <w:noProof/>
                          <w:color w:val="4D4121"/>
                          <w:lang w:val="en-US"/>
                        </w:rPr>
                        <w:t xml:space="preserve"> (three nut shells)</w:t>
                      </w:r>
                    </w:p>
                  </w:txbxContent>
                </v:textbox>
              </v:shape>
            </w:pict>
          </mc:Fallback>
        </mc:AlternateContent>
      </w:r>
      <w:r w:rsidR="00906DCA">
        <w:rPr>
          <w:noProof/>
        </w:rPr>
        <mc:AlternateContent>
          <mc:Choice Requires="wps">
            <w:drawing>
              <wp:anchor distT="0" distB="0" distL="114300" distR="114300" simplePos="0" relativeHeight="251874304" behindDoc="0" locked="0" layoutInCell="1" allowOverlap="1" wp14:anchorId="7813D180" wp14:editId="06BD3BEF">
                <wp:simplePos x="0" y="0"/>
                <wp:positionH relativeFrom="column">
                  <wp:posOffset>3345815</wp:posOffset>
                </wp:positionH>
                <wp:positionV relativeFrom="paragraph">
                  <wp:posOffset>-713740</wp:posOffset>
                </wp:positionV>
                <wp:extent cx="476656" cy="875490"/>
                <wp:effectExtent l="0" t="0" r="0" b="0"/>
                <wp:wrapNone/>
                <wp:docPr id="251" name="Textfeld 251"/>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7CA7E887"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3D180" id="Textfeld 251" o:spid="_x0000_s1180" type="#_x0000_t202" style="position:absolute;margin-left:263.45pt;margin-top:-56.2pt;width:37.55pt;height:68.9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" filled="f" stroked="f" strokeweight=".5pt">
                <v:textbox>
                  <w:txbxContent>
                    <w:p w14:paraId="7CA7E887"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906DCA">
        <w:rPr>
          <w:noProof/>
        </w:rPr>
        <mc:AlternateContent>
          <mc:Choice Requires="wps">
            <w:drawing>
              <wp:anchor distT="0" distB="0" distL="114300" distR="114300" simplePos="0" relativeHeight="251878400" behindDoc="0" locked="0" layoutInCell="1" allowOverlap="1" wp14:anchorId="5B1EED34" wp14:editId="4C7ECDFD">
                <wp:simplePos x="0" y="0"/>
                <wp:positionH relativeFrom="column">
                  <wp:posOffset>2689711</wp:posOffset>
                </wp:positionH>
                <wp:positionV relativeFrom="paragraph">
                  <wp:posOffset>2388154</wp:posOffset>
                </wp:positionV>
                <wp:extent cx="1313234" cy="408562"/>
                <wp:effectExtent l="0" t="0" r="0" b="0"/>
                <wp:wrapNone/>
                <wp:docPr id="253" name="Textfeld 253"/>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24CA728D"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EED34" id="Textfeld 253" o:spid="_x0000_s1181" type="#_x0000_t202" style="position:absolute;margin-left:211.8pt;margin-top:188.05pt;width:103.4pt;height:32.1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" filled="f" stroked="f" strokeweight=".5pt">
                <v:textbox>
                  <w:txbxContent>
                    <w:p w14:paraId="24CA728D"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877376" behindDoc="0" locked="0" layoutInCell="1" allowOverlap="1" wp14:anchorId="37B1448B" wp14:editId="269F55F9">
                <wp:simplePos x="0" y="0"/>
                <wp:positionH relativeFrom="column">
                  <wp:posOffset>3020452</wp:posOffset>
                </wp:positionH>
                <wp:positionV relativeFrom="paragraph">
                  <wp:posOffset>2106051</wp:posOffset>
                </wp:positionV>
                <wp:extent cx="1180289" cy="379379"/>
                <wp:effectExtent l="0" t="0" r="0" b="0"/>
                <wp:wrapNone/>
                <wp:docPr id="254" name="Textfeld 254"/>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68738C3C"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1448B" id="Textfeld 254" o:spid="_x0000_s1182" type="#_x0000_t202" style="position:absolute;margin-left:237.85pt;margin-top:165.85pt;width:92.95pt;height:29.8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C8SwAU1AgAAXgQAAA4AAAAA&#13;&#10;AAAAAAAAAAAALgIAAGRycy9lMm9Eb2MueG1sUEsBAi0AFAAGAAgAAAAhAOuZx57lAAAAEAEAAA8A&#13;&#10;AAAAAAAAAAAAAAAAjwQAAGRycy9kb3ducmV2LnhtbFBLBQYAAAAABAAEAPMAAAChBQAAAAA=&#13;&#10;" filled="f" stroked="f" strokeweight=".5pt">
                <v:textbox>
                  <w:txbxContent>
                    <w:p w14:paraId="68738C3C"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creatures</w:t>
                      </w:r>
                    </w:p>
                  </w:txbxContent>
                </v:textbox>
              </v:shape>
            </w:pict>
          </mc:Fallback>
        </mc:AlternateContent>
      </w:r>
      <w:r w:rsidR="00906DCA">
        <w:rPr>
          <w:noProof/>
        </w:rPr>
        <mc:AlternateContent>
          <mc:Choice Requires="wps">
            <w:drawing>
              <wp:anchor distT="0" distB="0" distL="114300" distR="114300" simplePos="0" relativeHeight="251880448" behindDoc="0" locked="0" layoutInCell="1" allowOverlap="1" wp14:anchorId="49B20441" wp14:editId="4D5A0070">
                <wp:simplePos x="0" y="0"/>
                <wp:positionH relativeFrom="column">
                  <wp:posOffset>-267497</wp:posOffset>
                </wp:positionH>
                <wp:positionV relativeFrom="paragraph">
                  <wp:posOffset>2349242</wp:posOffset>
                </wp:positionV>
                <wp:extent cx="1079500" cy="318311"/>
                <wp:effectExtent l="0" t="0" r="0" b="0"/>
                <wp:wrapNone/>
                <wp:docPr id="255" name="Textfeld 255"/>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5AB9F0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20441" id="Textfeld 255" o:spid="_x0000_s1183" type="#_x0000_t202" style="position:absolute;margin-left:-21.05pt;margin-top:185pt;width:85pt;height:25.0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DmMXcjNAIAAF4EAAAOAAAA&#13;&#10;AAAAAAAAAAAAAC4CAABkcnMvZTJvRG9jLnhtbFBLAQItABQABgAIAAAAIQBqOQsJ5wAAABABAAAP&#13;&#10;AAAAAAAAAAAAAAAAAI4EAABkcnMvZG93bnJldi54bWxQSwUGAAAAAAQABADzAAAAogUAAAAA&#13;&#10;" filled="f" stroked="f" strokeweight=".5pt">
                <v:textbox>
                  <w:txbxContent>
                    <w:p w14:paraId="75AB9F0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873280" behindDoc="0" locked="0" layoutInCell="1" allowOverlap="1" wp14:anchorId="10CFA5D4" wp14:editId="3E7C8A38">
                <wp:simplePos x="0" y="0"/>
                <wp:positionH relativeFrom="column">
                  <wp:posOffset>277252</wp:posOffset>
                </wp:positionH>
                <wp:positionV relativeFrom="paragraph">
                  <wp:posOffset>-734425</wp:posOffset>
                </wp:positionV>
                <wp:extent cx="2743200" cy="554477"/>
                <wp:effectExtent l="0" t="0" r="0" b="4445"/>
                <wp:wrapNone/>
                <wp:docPr id="256" name="Textfeld 256"/>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FE0B0AE"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Confusion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CFA5D4" id="Textfeld 256" o:spid="_x0000_s1184" type="#_x0000_t202" style="position:absolute;margin-left:21.85pt;margin-top:-57.85pt;width:3in;height:43.65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ek+yb0kCAACGBAAADgAAAAAAAAAAAAAAAAAuAgAAZHJzL2Uyb0RvYy54bWxQSwECLQAUAAYA&#13;&#10;CAAAACEAVTIyZuUAAAAQAQAADwAAAAAAAAAAAAAAAACjBAAAZHJzL2Rvd25yZXYueG1sUEsFBgAA&#13;&#10;AAAEAAQA8wAAALUFAAAAAA==&#13;&#10;" fillcolor="white [3201]" stroked="f" strokeweight=".5pt">
                <v:textbox>
                  <w:txbxContent>
                    <w:p w14:paraId="3FE0B0AE"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Confusion</w:t>
                      </w:r>
                    </w:p>
                  </w:txbxContent>
                </v:textbox>
              </v:shape>
            </w:pict>
          </mc:Fallback>
        </mc:AlternateContent>
      </w:r>
      <w:r w:rsidR="00906DCA">
        <w:rPr>
          <w:noProof/>
        </w:rPr>
        <mc:AlternateContent>
          <mc:Choice Requires="wps">
            <w:drawing>
              <wp:anchor distT="0" distB="0" distL="114300" distR="114300" simplePos="0" relativeHeight="251881472" behindDoc="0" locked="0" layoutInCell="1" allowOverlap="1" wp14:anchorId="44415426" wp14:editId="19460FDF">
                <wp:simplePos x="0" y="0"/>
                <wp:positionH relativeFrom="column">
                  <wp:posOffset>-533400</wp:posOffset>
                </wp:positionH>
                <wp:positionV relativeFrom="paragraph">
                  <wp:posOffset>2108200</wp:posOffset>
                </wp:positionV>
                <wp:extent cx="1079500" cy="279400"/>
                <wp:effectExtent l="0" t="0" r="0" b="0"/>
                <wp:wrapNone/>
                <wp:docPr id="258" name="Textfeld 25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F11B27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15426" id="Textfeld 258" o:spid="_x0000_s1185" type="#_x0000_t202" style="position:absolute;margin-left:-42pt;margin-top:166pt;width:85pt;height:2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CS+YjjMCAABeBAAADgAAAAAAAAAA&#13;&#10;AAAAAAAuAgAAZHJzL2Uyb0RvYy54bWxQSwECLQAUAAYACAAAACEA9IKwwOMAAAAPAQAADwAAAAAA&#13;&#10;AAAAAAAAAACNBAAAZHJzL2Rvd25yZXYueG1sUEsFBgAAAAAEAAQA8wAAAJ0FAAAAAA==&#13;&#10;" filled="f" stroked="f" strokeweight=".5pt">
                <v:textbox>
                  <w:txbxContent>
                    <w:p w14:paraId="2F11B27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906DCA">
        <w:rPr>
          <w:noProof/>
        </w:rPr>
        <w:drawing>
          <wp:anchor distT="0" distB="0" distL="114300" distR="114300" simplePos="0" relativeHeight="251876352" behindDoc="0" locked="0" layoutInCell="1" allowOverlap="1" wp14:anchorId="2FDB9E3A" wp14:editId="1751E419">
            <wp:simplePos x="0" y="0"/>
            <wp:positionH relativeFrom="margin">
              <wp:posOffset>3699510</wp:posOffset>
            </wp:positionH>
            <wp:positionV relativeFrom="margin">
              <wp:posOffset>433814</wp:posOffset>
            </wp:positionV>
            <wp:extent cx="582338" cy="1473200"/>
            <wp:effectExtent l="0" t="0" r="0" b="0"/>
            <wp:wrapSquare wrapText="bothSides"/>
            <wp:docPr id="259" name="Grafi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875328" behindDoc="0" locked="0" layoutInCell="1" allowOverlap="1" wp14:anchorId="3BA8626F" wp14:editId="45D4FD83">
            <wp:simplePos x="0" y="0"/>
            <wp:positionH relativeFrom="margin">
              <wp:posOffset>-772795</wp:posOffset>
            </wp:positionH>
            <wp:positionV relativeFrom="margin">
              <wp:posOffset>430530</wp:posOffset>
            </wp:positionV>
            <wp:extent cx="582338" cy="1473200"/>
            <wp:effectExtent l="0" t="0" r="0" b="0"/>
            <wp:wrapSquare wrapText="bothSides"/>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E037455" w14:textId="5842D1B8" w:rsidR="00906DCA" w:rsidRDefault="00A84CB1" w:rsidP="007717E6">
      <w:pPr>
        <w:sectPr w:rsidR="00906DCA" w:rsidSect="00906DCA">
          <w:headerReference w:type="even" r:id="rId71"/>
          <w:headerReference w:type="default" r:id="rId72"/>
          <w:headerReference w:type="first" r:id="rId7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93760" behindDoc="0" locked="0" layoutInCell="1" allowOverlap="1" wp14:anchorId="28D31044" wp14:editId="40816ABE">
                <wp:simplePos x="0" y="0"/>
                <wp:positionH relativeFrom="column">
                  <wp:posOffset>-188595</wp:posOffset>
                </wp:positionH>
                <wp:positionV relativeFrom="paragraph">
                  <wp:posOffset>3240405</wp:posOffset>
                </wp:positionV>
                <wp:extent cx="3886200" cy="2965450"/>
                <wp:effectExtent l="0" t="0" r="0" b="0"/>
                <wp:wrapNone/>
                <wp:docPr id="270" name="Textfeld 270"/>
                <wp:cNvGraphicFramePr/>
                <a:graphic xmlns:a="http://schemas.openxmlformats.org/drawingml/2006/main">
                  <a:graphicData uri="http://schemas.microsoft.com/office/word/2010/wordprocessingShape">
                    <wps:wsp>
                      <wps:cNvSpPr txBox="1"/>
                      <wps:spPr>
                        <a:xfrm>
                          <a:off x="0" y="0"/>
                          <a:ext cx="3886200" cy="2965450"/>
                        </a:xfrm>
                        <a:prstGeom prst="rect">
                          <a:avLst/>
                        </a:prstGeom>
                        <a:noFill/>
                        <a:ln w="6350">
                          <a:noFill/>
                        </a:ln>
                      </wps:spPr>
                      <wps:txbx>
                        <w:txbxContent>
                          <w:p w14:paraId="11D4AAC9" w14:textId="1358EF3F"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One humanoid of your choice that you can see within range must succeed on a Wisdom saving throw or become charmed by you for the duration. While the target is charmed in this way, a twisted crown of jagged iron appears on its head, and a madness glows in its eyes.</w:t>
                            </w:r>
                            <w:r>
                              <w:rPr>
                                <w:rFonts w:ascii="BlackChancery" w:hAnsi="BlackChancery"/>
                                <w:noProof/>
                                <w:color w:val="4D4121"/>
                                <w:lang w:val="en-US"/>
                              </w:rPr>
                              <w:br/>
                            </w:r>
                            <w:r w:rsidRPr="00BB50D2">
                              <w:rPr>
                                <w:rFonts w:ascii="BlackChancery" w:hAnsi="BlackChancery"/>
                                <w:noProof/>
                                <w:color w:val="4D4121"/>
                                <w:lang w:val="en-US"/>
                              </w:rPr>
                              <w:t>The charmed target must use its action before moving on each of its turns to make a melee attack against a creature other than itself that you mentally choose. The target can act normally on its turn if you choose no creature or if none are within its reach.</w:t>
                            </w:r>
                            <w:r>
                              <w:rPr>
                                <w:rFonts w:ascii="BlackChancery" w:hAnsi="BlackChancery"/>
                                <w:noProof/>
                                <w:color w:val="4D4121"/>
                                <w:lang w:val="en-US"/>
                              </w:rPr>
                              <w:br/>
                            </w:r>
                            <w:r w:rsidRPr="00BB50D2">
                              <w:rPr>
                                <w:rFonts w:ascii="BlackChancery" w:hAnsi="BlackChancery"/>
                                <w:noProof/>
                                <w:color w:val="4D4121"/>
                                <w:lang w:val="en-US"/>
                              </w:rPr>
                              <w:t>On your subsequent turns, you must use your action to maintain control over the target, or the spell ends. Also, the target can make a Wisdom saving throw at the end of each of its turns. On a success,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31044" id="Textfeld 270" o:spid="_x0000_s1186" type="#_x0000_t202" style="position:absolute;margin-left:-14.85pt;margin-top:255.15pt;width:306pt;height:233.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" filled="f" stroked="f" strokeweight=".5pt">
                <v:textbox>
                  <w:txbxContent>
                    <w:p w14:paraId="11D4AAC9" w14:textId="1358EF3F"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One humanoid of your choice that you can see within range must succeed on a Wisdom saving throw or become charmed by you for the duration. While the target is charmed in this way, a twisted crown of jagged iron appears on its head, and a madness glows in its eyes.</w:t>
                      </w:r>
                      <w:r>
                        <w:rPr>
                          <w:rFonts w:ascii="BlackChancery" w:hAnsi="BlackChancery"/>
                          <w:noProof/>
                          <w:color w:val="4D4121"/>
                          <w:lang w:val="en-US"/>
                        </w:rPr>
                        <w:br/>
                      </w:r>
                      <w:r w:rsidRPr="00BB50D2">
                        <w:rPr>
                          <w:rFonts w:ascii="BlackChancery" w:hAnsi="BlackChancery"/>
                          <w:noProof/>
                          <w:color w:val="4D4121"/>
                          <w:lang w:val="en-US"/>
                        </w:rPr>
                        <w:t>The charmed target must use its action before moving on each of its turns to make a melee attack against a creature other than itself that you mentally choose. The target can act normally on its turn if you choose no creature or if none are within its reach.</w:t>
                      </w:r>
                      <w:r>
                        <w:rPr>
                          <w:rFonts w:ascii="BlackChancery" w:hAnsi="BlackChancery"/>
                          <w:noProof/>
                          <w:color w:val="4D4121"/>
                          <w:lang w:val="en-US"/>
                        </w:rPr>
                        <w:br/>
                      </w:r>
                      <w:r w:rsidRPr="00BB50D2">
                        <w:rPr>
                          <w:rFonts w:ascii="BlackChancery" w:hAnsi="BlackChancery"/>
                          <w:noProof/>
                          <w:color w:val="4D4121"/>
                          <w:lang w:val="en-US"/>
                        </w:rPr>
                        <w:t>On your subsequent turns, you must use your action to maintain control over the target, or the spell ends. Also, the target can make a Wisdom saving throw at the end of each of its turns. On a success, the spell ends.</w:t>
                      </w:r>
                    </w:p>
                  </w:txbxContent>
                </v:textbox>
              </v:shape>
            </w:pict>
          </mc:Fallback>
        </mc:AlternateContent>
      </w:r>
      <w:r w:rsidR="00906DCA">
        <w:rPr>
          <w:noProof/>
        </w:rPr>
        <mc:AlternateContent>
          <mc:Choice Requires="wps">
            <w:drawing>
              <wp:anchor distT="0" distB="0" distL="114300" distR="114300" simplePos="0" relativeHeight="251885568" behindDoc="0" locked="0" layoutInCell="1" allowOverlap="1" wp14:anchorId="170E657B" wp14:editId="2E00088B">
                <wp:simplePos x="0" y="0"/>
                <wp:positionH relativeFrom="column">
                  <wp:posOffset>3364865</wp:posOffset>
                </wp:positionH>
                <wp:positionV relativeFrom="paragraph">
                  <wp:posOffset>-654685</wp:posOffset>
                </wp:positionV>
                <wp:extent cx="476656" cy="875490"/>
                <wp:effectExtent l="0" t="0" r="0" b="0"/>
                <wp:wrapNone/>
                <wp:docPr id="264" name="Textfeld 264"/>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3105A8C6"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E657B" id="Textfeld 264" o:spid="_x0000_s1187" type="#_x0000_t202" style="position:absolute;margin-left:264.95pt;margin-top:-51.55pt;width:37.55pt;height:68.9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" filled="f" stroked="f" strokeweight=".5pt">
                <v:textbox>
                  <w:txbxContent>
                    <w:p w14:paraId="3105A8C6"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906DCA">
        <w:rPr>
          <w:noProof/>
        </w:rPr>
        <mc:AlternateContent>
          <mc:Choice Requires="wps">
            <w:drawing>
              <wp:anchor distT="0" distB="0" distL="114300" distR="114300" simplePos="0" relativeHeight="251890688" behindDoc="0" locked="0" layoutInCell="1" allowOverlap="1" wp14:anchorId="2C3267B6" wp14:editId="24C18497">
                <wp:simplePos x="0" y="0"/>
                <wp:positionH relativeFrom="column">
                  <wp:posOffset>1230562</wp:posOffset>
                </wp:positionH>
                <wp:positionV relativeFrom="paragraph">
                  <wp:posOffset>2602162</wp:posOffset>
                </wp:positionV>
                <wp:extent cx="1079500" cy="369652"/>
                <wp:effectExtent l="0" t="0" r="0" b="0"/>
                <wp:wrapNone/>
                <wp:docPr id="265" name="Textfeld 265"/>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48B19452"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267B6" id="Textfeld 265" o:spid="_x0000_s1188" type="#_x0000_t202" style="position:absolute;margin-left:96.9pt;margin-top:204.9pt;width:85pt;height:29.1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" filled="f" stroked="f" strokeweight=".5pt">
                <v:textbox>
                  <w:txbxContent>
                    <w:p w14:paraId="48B19452"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v:textbox>
              </v:shape>
            </w:pict>
          </mc:Fallback>
        </mc:AlternateContent>
      </w:r>
      <w:r w:rsidR="00906DCA">
        <w:rPr>
          <w:noProof/>
        </w:rPr>
        <mc:AlternateContent>
          <mc:Choice Requires="wps">
            <w:drawing>
              <wp:anchor distT="0" distB="0" distL="114300" distR="114300" simplePos="0" relativeHeight="251889664" behindDoc="0" locked="0" layoutInCell="1" allowOverlap="1" wp14:anchorId="2F0855AB" wp14:editId="6DCB5F87">
                <wp:simplePos x="0" y="0"/>
                <wp:positionH relativeFrom="column">
                  <wp:posOffset>2689711</wp:posOffset>
                </wp:positionH>
                <wp:positionV relativeFrom="paragraph">
                  <wp:posOffset>2388154</wp:posOffset>
                </wp:positionV>
                <wp:extent cx="1313234" cy="408562"/>
                <wp:effectExtent l="0" t="0" r="0" b="0"/>
                <wp:wrapNone/>
                <wp:docPr id="266" name="Textfeld 266"/>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47ED7FE0"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855AB" id="Textfeld 266" o:spid="_x0000_s1189" type="#_x0000_t202" style="position:absolute;margin-left:211.8pt;margin-top:188.05pt;width:103.4pt;height:32.1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DYdg/g1AgAAXgQAAA4AAAAA&#13;&#10;AAAAAAAAAAAALgIAAGRycy9lMm9Eb2MueG1sUEsBAi0AFAAGAAgAAAAhAKEMMMDlAAAAEAEAAA8A&#13;&#10;AAAAAAAAAAAAAAAAjwQAAGRycy9kb3ducmV2LnhtbFBLBQYAAAAABAAEAPMAAAChBQAAAAA=&#13;&#10;" filled="f" stroked="f" strokeweight=".5pt">
                <v:textbox>
                  <w:txbxContent>
                    <w:p w14:paraId="47ED7FE0"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888640" behindDoc="0" locked="0" layoutInCell="1" allowOverlap="1" wp14:anchorId="2E1CB927" wp14:editId="1EF7D16E">
                <wp:simplePos x="0" y="0"/>
                <wp:positionH relativeFrom="column">
                  <wp:posOffset>3020452</wp:posOffset>
                </wp:positionH>
                <wp:positionV relativeFrom="paragraph">
                  <wp:posOffset>2106051</wp:posOffset>
                </wp:positionV>
                <wp:extent cx="1180289" cy="379379"/>
                <wp:effectExtent l="0" t="0" r="0" b="0"/>
                <wp:wrapNone/>
                <wp:docPr id="267" name="Textfeld 267"/>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7176F57C"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humanoid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CB927" id="Textfeld 267" o:spid="_x0000_s1190" type="#_x0000_t202" style="position:absolute;margin-left:237.85pt;margin-top:165.85pt;width:92.95pt;height:29.8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Dk3uKE1AgAAXgQAAA4AAAAA&#13;&#10;AAAAAAAAAAAALgIAAGRycy9lMm9Eb2MueG1sUEsBAi0AFAAGAAgAAAAhAOuZx57lAAAAEAEAAA8A&#13;&#10;AAAAAAAAAAAAAAAAjwQAAGRycy9kb3ducmV2LnhtbFBLBQYAAAAABAAEAPMAAAChBQAAAAA=&#13;&#10;" filled="f" stroked="f" strokeweight=".5pt">
                <v:textbox>
                  <w:txbxContent>
                    <w:p w14:paraId="7176F57C"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humanoid</w:t>
                      </w:r>
                    </w:p>
                  </w:txbxContent>
                </v:textbox>
              </v:shape>
            </w:pict>
          </mc:Fallback>
        </mc:AlternateContent>
      </w:r>
      <w:r w:rsidR="00906DCA">
        <w:rPr>
          <w:noProof/>
        </w:rPr>
        <mc:AlternateContent>
          <mc:Choice Requires="wps">
            <w:drawing>
              <wp:anchor distT="0" distB="0" distL="114300" distR="114300" simplePos="0" relativeHeight="251891712" behindDoc="0" locked="0" layoutInCell="1" allowOverlap="1" wp14:anchorId="242A2EA5" wp14:editId="014C46F0">
                <wp:simplePos x="0" y="0"/>
                <wp:positionH relativeFrom="column">
                  <wp:posOffset>-267497</wp:posOffset>
                </wp:positionH>
                <wp:positionV relativeFrom="paragraph">
                  <wp:posOffset>2349242</wp:posOffset>
                </wp:positionV>
                <wp:extent cx="1079500" cy="318311"/>
                <wp:effectExtent l="0" t="0" r="0" b="0"/>
                <wp:wrapNone/>
                <wp:docPr id="268" name="Textfeld 268"/>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577103F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A2EA5" id="Textfeld 268" o:spid="_x0000_s1191" type="#_x0000_t202" style="position:absolute;margin-left:-21.05pt;margin-top:185pt;width:85pt;height:25.0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DQF4EqNAIAAF4EAAAOAAAA&#13;&#10;AAAAAAAAAAAAAC4CAABkcnMvZTJvRG9jLnhtbFBLAQItABQABgAIAAAAIQBqOQsJ5wAAABABAAAP&#13;&#10;AAAAAAAAAAAAAAAAAI4EAABkcnMvZG93bnJldi54bWxQSwUGAAAAAAQABADzAAAAogUAAAAA&#13;&#10;" filled="f" stroked="f" strokeweight=".5pt">
                <v:textbox>
                  <w:txbxContent>
                    <w:p w14:paraId="577103F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884544" behindDoc="0" locked="0" layoutInCell="1" allowOverlap="1" wp14:anchorId="664A143E" wp14:editId="39FE3FC6">
                <wp:simplePos x="0" y="0"/>
                <wp:positionH relativeFrom="column">
                  <wp:posOffset>277252</wp:posOffset>
                </wp:positionH>
                <wp:positionV relativeFrom="paragraph">
                  <wp:posOffset>-734425</wp:posOffset>
                </wp:positionV>
                <wp:extent cx="2743200" cy="554477"/>
                <wp:effectExtent l="0" t="0" r="0" b="4445"/>
                <wp:wrapNone/>
                <wp:docPr id="269" name="Textfeld 269"/>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38594731"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Crown of Madness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4A143E" id="Textfeld 269" o:spid="_x0000_s1192" type="#_x0000_t202" style="position:absolute;margin-left:21.85pt;margin-top:-57.85pt;width:3in;height:43.65pt;z-index:251884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3WLN3UkCAACGBAAADgAAAAAAAAAAAAAAAAAuAgAAZHJzL2Uyb0RvYy54bWxQSwECLQAUAAYA&#13;&#10;CAAAACEAVTIyZuUAAAAQAQAADwAAAAAAAAAAAAAAAACjBAAAZHJzL2Rvd25yZXYueG1sUEsFBgAA&#13;&#10;AAAEAAQA8wAAALUFAAAAAA==&#13;&#10;" fillcolor="white [3201]" stroked="f" strokeweight=".5pt">
                <v:textbox>
                  <w:txbxContent>
                    <w:p w14:paraId="38594731"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Crown of Madness</w:t>
                      </w:r>
                    </w:p>
                  </w:txbxContent>
                </v:textbox>
              </v:shape>
            </w:pict>
          </mc:Fallback>
        </mc:AlternateContent>
      </w:r>
      <w:r w:rsidR="00906DCA">
        <w:rPr>
          <w:noProof/>
        </w:rPr>
        <mc:AlternateContent>
          <mc:Choice Requires="wps">
            <w:drawing>
              <wp:anchor distT="0" distB="0" distL="114300" distR="114300" simplePos="0" relativeHeight="251892736" behindDoc="0" locked="0" layoutInCell="1" allowOverlap="1" wp14:anchorId="2E027DFD" wp14:editId="30A825EF">
                <wp:simplePos x="0" y="0"/>
                <wp:positionH relativeFrom="column">
                  <wp:posOffset>-533400</wp:posOffset>
                </wp:positionH>
                <wp:positionV relativeFrom="paragraph">
                  <wp:posOffset>2108200</wp:posOffset>
                </wp:positionV>
                <wp:extent cx="1079500" cy="279400"/>
                <wp:effectExtent l="0" t="0" r="0" b="0"/>
                <wp:wrapNone/>
                <wp:docPr id="271" name="Textfeld 27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FE1F4F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27DFD" id="Textfeld 271" o:spid="_x0000_s1193" type="#_x0000_t202" style="position:absolute;margin-left:-42pt;margin-top:166pt;width:85pt;height:2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EvrYC00AgAAXgQAAA4AAAAAAAAA&#13;&#10;AAAAAAAALgIAAGRycy9lMm9Eb2MueG1sUEsBAi0AFAAGAAgAAAAhAPSCsMDjAAAADwEAAA8AAAAA&#13;&#10;AAAAAAAAAAAAjgQAAGRycy9kb3ducmV2LnhtbFBLBQYAAAAABAAEAPMAAACeBQAAAAA=&#13;&#10;" filled="f" stroked="f" strokeweight=".5pt">
                <v:textbox>
                  <w:txbxContent>
                    <w:p w14:paraId="2FE1F4F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sidR="00906DCA">
        <w:rPr>
          <w:noProof/>
        </w:rPr>
        <w:drawing>
          <wp:anchor distT="0" distB="0" distL="114300" distR="114300" simplePos="0" relativeHeight="251887616" behindDoc="0" locked="0" layoutInCell="1" allowOverlap="1" wp14:anchorId="3DC3FF31" wp14:editId="2321CB93">
            <wp:simplePos x="0" y="0"/>
            <wp:positionH relativeFrom="margin">
              <wp:posOffset>3699510</wp:posOffset>
            </wp:positionH>
            <wp:positionV relativeFrom="margin">
              <wp:posOffset>433814</wp:posOffset>
            </wp:positionV>
            <wp:extent cx="582338" cy="1473200"/>
            <wp:effectExtent l="0" t="0" r="0" b="0"/>
            <wp:wrapSquare wrapText="bothSides"/>
            <wp:docPr id="272" name="Grafik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886592" behindDoc="0" locked="0" layoutInCell="1" allowOverlap="1" wp14:anchorId="628B98E6" wp14:editId="207588DF">
            <wp:simplePos x="0" y="0"/>
            <wp:positionH relativeFrom="margin">
              <wp:posOffset>-772795</wp:posOffset>
            </wp:positionH>
            <wp:positionV relativeFrom="margin">
              <wp:posOffset>430530</wp:posOffset>
            </wp:positionV>
            <wp:extent cx="582338" cy="1473200"/>
            <wp:effectExtent l="0" t="0" r="0" b="0"/>
            <wp:wrapSquare wrapText="bothSides"/>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592E0B6" w14:textId="25329E4D" w:rsidR="00906DCA" w:rsidRDefault="00A84CB1" w:rsidP="007717E6">
      <w:pPr>
        <w:sectPr w:rsidR="00906DCA" w:rsidSect="00906DCA">
          <w:headerReference w:type="even" r:id="rId74"/>
          <w:headerReference w:type="default" r:id="rId75"/>
          <w:headerReference w:type="first" r:id="rId7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05024" behindDoc="0" locked="0" layoutInCell="1" allowOverlap="1" wp14:anchorId="3665F78F" wp14:editId="5D9DE1E8">
                <wp:simplePos x="0" y="0"/>
                <wp:positionH relativeFrom="column">
                  <wp:posOffset>-188595</wp:posOffset>
                </wp:positionH>
                <wp:positionV relativeFrom="paragraph">
                  <wp:posOffset>3240405</wp:posOffset>
                </wp:positionV>
                <wp:extent cx="3886200" cy="3124200"/>
                <wp:effectExtent l="0" t="0" r="0" b="0"/>
                <wp:wrapNone/>
                <wp:docPr id="283" name="Textfeld 283"/>
                <wp:cNvGraphicFramePr/>
                <a:graphic xmlns:a="http://schemas.openxmlformats.org/drawingml/2006/main">
                  <a:graphicData uri="http://schemas.microsoft.com/office/word/2010/wordprocessingShape">
                    <wps:wsp>
                      <wps:cNvSpPr txBox="1"/>
                      <wps:spPr>
                        <a:xfrm>
                          <a:off x="0" y="0"/>
                          <a:ext cx="3886200" cy="3124200"/>
                        </a:xfrm>
                        <a:prstGeom prst="rect">
                          <a:avLst/>
                        </a:prstGeom>
                        <a:noFill/>
                        <a:ln w="6350">
                          <a:noFill/>
                        </a:ln>
                      </wps:spPr>
                      <wps:txbx>
                        <w:txbxContent>
                          <w:p w14:paraId="6FF70ABD" w14:textId="0682C939"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whisper a discordant melody that only one creature of your choice within range can hear, wracking it with terrible pain. The target must make a Wisdom saving throw. On a failed save, it takes 3d6 psychic damage and must immediately use its reaction, if available, to move as far as its speed allows away from you. The creature doesn’t move into obviously dangerous ground, such as a fire or a pit. On a successful save, the target takes half as much damage and doesn’t have to move away. A deafened creature automatically succeeds on the save.</w:t>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1d6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5F78F" id="Textfeld 283" o:spid="_x0000_s1194" type="#_x0000_t202" style="position:absolute;margin-left:-14.85pt;margin-top:255.15pt;width:306pt;height:246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" filled="f" stroked="f" strokeweight=".5pt">
                <v:textbox>
                  <w:txbxContent>
                    <w:p w14:paraId="6FF70ABD" w14:textId="0682C939"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whisper a discordant melody that only one creature of your choice within range can hear, wracking it with terrible pain. The target must make a Wisdom saving throw. On a failed save, it takes 3d6 psychic damage and must immediately use its reaction, if available, to move as far as its speed allows away from you. The creature doesn’t move into obviously dangerous ground, such as a fire or a pit. On a successful save, the target takes half as much damage and doesn’t have to move away. A deafened creature automatically succeeds on the save.</w:t>
                      </w:r>
                      <w:r>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the damage increases by 1d6 for each slot level above 1st.</w:t>
                      </w:r>
                    </w:p>
                  </w:txbxContent>
                </v:textbox>
              </v:shape>
            </w:pict>
          </mc:Fallback>
        </mc:AlternateContent>
      </w:r>
      <w:r w:rsidR="00906DCA">
        <w:rPr>
          <w:noProof/>
        </w:rPr>
        <mc:AlternateContent>
          <mc:Choice Requires="wps">
            <w:drawing>
              <wp:anchor distT="0" distB="0" distL="114300" distR="114300" simplePos="0" relativeHeight="251896832" behindDoc="0" locked="0" layoutInCell="1" allowOverlap="1" wp14:anchorId="58109A44" wp14:editId="0FFB18F1">
                <wp:simplePos x="0" y="0"/>
                <wp:positionH relativeFrom="column">
                  <wp:posOffset>3409558</wp:posOffset>
                </wp:positionH>
                <wp:positionV relativeFrom="paragraph">
                  <wp:posOffset>-656604</wp:posOffset>
                </wp:positionV>
                <wp:extent cx="476656" cy="875490"/>
                <wp:effectExtent l="0" t="0" r="0" b="0"/>
                <wp:wrapNone/>
                <wp:docPr id="277" name="Textfeld 277"/>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365B5A28"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09A44" id="Textfeld 277" o:spid="_x0000_s1195" type="#_x0000_t202" style="position:absolute;margin-left:268.45pt;margin-top:-51.7pt;width:37.55pt;height:68.9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" filled="f" stroked="f" strokeweight=".5pt">
                <v:textbox>
                  <w:txbxContent>
                    <w:p w14:paraId="365B5A28"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906DCA">
        <w:rPr>
          <w:noProof/>
        </w:rPr>
        <mc:AlternateContent>
          <mc:Choice Requires="wps">
            <w:drawing>
              <wp:anchor distT="0" distB="0" distL="114300" distR="114300" simplePos="0" relativeHeight="251901952" behindDoc="0" locked="0" layoutInCell="1" allowOverlap="1" wp14:anchorId="2EF8A128" wp14:editId="134B3993">
                <wp:simplePos x="0" y="0"/>
                <wp:positionH relativeFrom="column">
                  <wp:posOffset>1230562</wp:posOffset>
                </wp:positionH>
                <wp:positionV relativeFrom="paragraph">
                  <wp:posOffset>2602162</wp:posOffset>
                </wp:positionV>
                <wp:extent cx="1079500" cy="369652"/>
                <wp:effectExtent l="0" t="0" r="0" b="0"/>
                <wp:wrapNone/>
                <wp:docPr id="278" name="Textfeld 278"/>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00074905"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8A128" id="Textfeld 278" o:spid="_x0000_s1196" type="#_x0000_t202" style="position:absolute;margin-left:96.9pt;margin-top:204.9pt;width:85pt;height:29.1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" filled="f" stroked="f" strokeweight=".5pt">
                <v:textbox>
                  <w:txbxContent>
                    <w:p w14:paraId="00074905"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v:textbox>
              </v:shape>
            </w:pict>
          </mc:Fallback>
        </mc:AlternateContent>
      </w:r>
      <w:r w:rsidR="00906DCA">
        <w:rPr>
          <w:noProof/>
        </w:rPr>
        <mc:AlternateContent>
          <mc:Choice Requires="wps">
            <w:drawing>
              <wp:anchor distT="0" distB="0" distL="114300" distR="114300" simplePos="0" relativeHeight="251900928" behindDoc="0" locked="0" layoutInCell="1" allowOverlap="1" wp14:anchorId="47EC7F2A" wp14:editId="56D74207">
                <wp:simplePos x="0" y="0"/>
                <wp:positionH relativeFrom="column">
                  <wp:posOffset>2689711</wp:posOffset>
                </wp:positionH>
                <wp:positionV relativeFrom="paragraph">
                  <wp:posOffset>2388154</wp:posOffset>
                </wp:positionV>
                <wp:extent cx="1313234" cy="408562"/>
                <wp:effectExtent l="0" t="0" r="0" b="0"/>
                <wp:wrapNone/>
                <wp:docPr id="279" name="Textfeld 279"/>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49710087"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C7F2A" id="Textfeld 279" o:spid="_x0000_s1197" type="#_x0000_t202" style="position:absolute;margin-left:211.8pt;margin-top:188.05pt;width:103.4pt;height:32.1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PFDvt41AgAAXgQAAA4AAAAA&#13;&#10;AAAAAAAAAAAALgIAAGRycy9lMm9Eb2MueG1sUEsBAi0AFAAGAAgAAAAhAKEMMMDlAAAAEAEAAA8A&#13;&#10;AAAAAAAAAAAAAAAAjwQAAGRycy9kb3ducmV2LnhtbFBLBQYAAAAABAAEAPMAAAChBQAAAAA=&#13;&#10;" filled="f" stroked="f" strokeweight=".5pt">
                <v:textbox>
                  <w:txbxContent>
                    <w:p w14:paraId="49710087"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906DCA">
        <w:rPr>
          <w:noProof/>
        </w:rPr>
        <mc:AlternateContent>
          <mc:Choice Requires="wps">
            <w:drawing>
              <wp:anchor distT="0" distB="0" distL="114300" distR="114300" simplePos="0" relativeHeight="251899904" behindDoc="0" locked="0" layoutInCell="1" allowOverlap="1" wp14:anchorId="1B0CE33B" wp14:editId="58761C5C">
                <wp:simplePos x="0" y="0"/>
                <wp:positionH relativeFrom="column">
                  <wp:posOffset>3020452</wp:posOffset>
                </wp:positionH>
                <wp:positionV relativeFrom="paragraph">
                  <wp:posOffset>2106051</wp:posOffset>
                </wp:positionV>
                <wp:extent cx="1180289" cy="379379"/>
                <wp:effectExtent l="0" t="0" r="0" b="0"/>
                <wp:wrapNone/>
                <wp:docPr id="280" name="Textfeld 280"/>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73AACD61"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CE33B" id="Textfeld 280" o:spid="_x0000_s1198" type="#_x0000_t202" style="position:absolute;margin-left:237.85pt;margin-top:165.85pt;width:92.95pt;height:29.8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Lwc4Z41AgAAXgQAAA4AAAAA&#13;&#10;AAAAAAAAAAAALgIAAGRycy9lMm9Eb2MueG1sUEsBAi0AFAAGAAgAAAAhAOuZx57lAAAAEAEAAA8A&#13;&#10;AAAAAAAAAAAAAAAAjwQAAGRycy9kb3ducmV2LnhtbFBLBQYAAAAABAAEAPMAAAChBQAAAAA=&#13;&#10;" filled="f" stroked="f" strokeweight=".5pt">
                <v:textbox>
                  <w:txbxContent>
                    <w:p w14:paraId="73AACD61"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902976" behindDoc="0" locked="0" layoutInCell="1" allowOverlap="1" wp14:anchorId="462ACBAA" wp14:editId="72D41537">
                <wp:simplePos x="0" y="0"/>
                <wp:positionH relativeFrom="column">
                  <wp:posOffset>-267497</wp:posOffset>
                </wp:positionH>
                <wp:positionV relativeFrom="paragraph">
                  <wp:posOffset>2349242</wp:posOffset>
                </wp:positionV>
                <wp:extent cx="1079500" cy="318311"/>
                <wp:effectExtent l="0" t="0" r="0" b="0"/>
                <wp:wrapNone/>
                <wp:docPr id="281" name="Textfeld 281"/>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63A42BF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ACBAA" id="Textfeld 281" o:spid="_x0000_s1199" type="#_x0000_t202" style="position:absolute;margin-left:-21.05pt;margin-top:185pt;width:85pt;height:25.0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HU/VrgzAgAAXgQAAA4AAAAA&#13;&#10;AAAAAAAAAAAALgIAAGRycy9lMm9Eb2MueG1sUEsBAi0AFAAGAAgAAAAhAGo5CwnnAAAAEAEAAA8A&#13;&#10;AAAAAAAAAAAAAAAAjQQAAGRycy9kb3ducmV2LnhtbFBLBQYAAAAABAAEAPMAAAChBQAAAAA=&#13;&#10;" filled="f" stroked="f" strokeweight=".5pt">
                <v:textbox>
                  <w:txbxContent>
                    <w:p w14:paraId="63A42BF1"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895808" behindDoc="0" locked="0" layoutInCell="1" allowOverlap="1" wp14:anchorId="4D3EE4BA" wp14:editId="6AEF4081">
                <wp:simplePos x="0" y="0"/>
                <wp:positionH relativeFrom="column">
                  <wp:posOffset>277252</wp:posOffset>
                </wp:positionH>
                <wp:positionV relativeFrom="paragraph">
                  <wp:posOffset>-734425</wp:posOffset>
                </wp:positionV>
                <wp:extent cx="2743200" cy="554477"/>
                <wp:effectExtent l="0" t="0" r="0" b="4445"/>
                <wp:wrapNone/>
                <wp:docPr id="282" name="Textfeld 28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528CC84"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Dissonant Whispers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3EE4BA" id="Textfeld 282" o:spid="_x0000_s1200" type="#_x0000_t202" style="position:absolute;margin-left:21.85pt;margin-top:-57.85pt;width:3in;height:43.65pt;z-index:251895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Bxv9rEkCAACGBAAADgAAAAAAAAAAAAAAAAAuAgAAZHJzL2Uyb0RvYy54bWxQSwECLQAUAAYA&#13;&#10;CAAAACEAVTIyZuUAAAAQAQAADwAAAAAAAAAAAAAAAACjBAAAZHJzL2Rvd25yZXYueG1sUEsFBgAA&#13;&#10;AAAEAAQA8wAAALUFAAAAAA==&#13;&#10;" fillcolor="white [3201]" stroked="f" strokeweight=".5pt">
                <v:textbox>
                  <w:txbxContent>
                    <w:p w14:paraId="4528CC84"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Dissonant Whispers</w:t>
                      </w:r>
                    </w:p>
                  </w:txbxContent>
                </v:textbox>
              </v:shape>
            </w:pict>
          </mc:Fallback>
        </mc:AlternateContent>
      </w:r>
      <w:r w:rsidR="00906DCA">
        <w:rPr>
          <w:noProof/>
        </w:rPr>
        <mc:AlternateContent>
          <mc:Choice Requires="wps">
            <w:drawing>
              <wp:anchor distT="0" distB="0" distL="114300" distR="114300" simplePos="0" relativeHeight="251904000" behindDoc="0" locked="0" layoutInCell="1" allowOverlap="1" wp14:anchorId="4F9F0A0A" wp14:editId="2351122E">
                <wp:simplePos x="0" y="0"/>
                <wp:positionH relativeFrom="column">
                  <wp:posOffset>-533400</wp:posOffset>
                </wp:positionH>
                <wp:positionV relativeFrom="paragraph">
                  <wp:posOffset>2108200</wp:posOffset>
                </wp:positionV>
                <wp:extent cx="1079500" cy="279400"/>
                <wp:effectExtent l="0" t="0" r="0" b="0"/>
                <wp:wrapNone/>
                <wp:docPr id="284" name="Textfeld 28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CB5940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F0A0A" id="Textfeld 284" o:spid="_x0000_s1201" type="#_x0000_t202" style="position:absolute;margin-left:-42pt;margin-top:166pt;width:85pt;height:22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dM/uNA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Kd0z+40AgAAXgQAAA4AAAAAAAAA&#13;&#10;AAAAAAAALgIAAGRycy9lMm9Eb2MueG1sUEsBAi0AFAAGAAgAAAAhAPSCsMDjAAAADwEAAA8AAAAA&#13;&#10;AAAAAAAAAAAAjgQAAGRycy9kb3ducmV2LnhtbFBLBQYAAAAABAAEAPMAAACeBQAAAAA=&#13;&#10;" filled="f" stroked="f" strokeweight=".5pt">
                <v:textbox>
                  <w:txbxContent>
                    <w:p w14:paraId="5CB5940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906DCA">
        <w:rPr>
          <w:noProof/>
        </w:rPr>
        <w:drawing>
          <wp:anchor distT="0" distB="0" distL="114300" distR="114300" simplePos="0" relativeHeight="251898880" behindDoc="0" locked="0" layoutInCell="1" allowOverlap="1" wp14:anchorId="783326E7" wp14:editId="5D6874F6">
            <wp:simplePos x="0" y="0"/>
            <wp:positionH relativeFrom="margin">
              <wp:posOffset>3699510</wp:posOffset>
            </wp:positionH>
            <wp:positionV relativeFrom="margin">
              <wp:posOffset>433814</wp:posOffset>
            </wp:positionV>
            <wp:extent cx="582338" cy="1473200"/>
            <wp:effectExtent l="0" t="0" r="0" b="0"/>
            <wp:wrapSquare wrapText="bothSides"/>
            <wp:docPr id="285" name="Grafik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897856" behindDoc="0" locked="0" layoutInCell="1" allowOverlap="1" wp14:anchorId="0B5BE3C0" wp14:editId="5F3D032E">
            <wp:simplePos x="0" y="0"/>
            <wp:positionH relativeFrom="margin">
              <wp:posOffset>-772795</wp:posOffset>
            </wp:positionH>
            <wp:positionV relativeFrom="margin">
              <wp:posOffset>430530</wp:posOffset>
            </wp:positionV>
            <wp:extent cx="582338" cy="1473200"/>
            <wp:effectExtent l="0" t="0" r="0" b="0"/>
            <wp:wrapSquare wrapText="bothSides"/>
            <wp:docPr id="286" name="Grafik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EC35519" w14:textId="04553760" w:rsidR="00906DCA" w:rsidRDefault="00A84CB1" w:rsidP="007717E6">
      <w:pPr>
        <w:sectPr w:rsidR="00906DCA" w:rsidSect="00906DCA">
          <w:headerReference w:type="even" r:id="rId77"/>
          <w:headerReference w:type="default" r:id="rId78"/>
          <w:headerReference w:type="first" r:id="rId7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16288" behindDoc="0" locked="0" layoutInCell="1" allowOverlap="1" wp14:anchorId="602D9BAA" wp14:editId="1282C9E0">
                <wp:simplePos x="0" y="0"/>
                <wp:positionH relativeFrom="column">
                  <wp:posOffset>-620395</wp:posOffset>
                </wp:positionH>
                <wp:positionV relativeFrom="paragraph">
                  <wp:posOffset>2967355</wp:posOffset>
                </wp:positionV>
                <wp:extent cx="4818380" cy="3376930"/>
                <wp:effectExtent l="0" t="0" r="0" b="0"/>
                <wp:wrapNone/>
                <wp:docPr id="296" name="Textfeld 296"/>
                <wp:cNvGraphicFramePr/>
                <a:graphic xmlns:a="http://schemas.openxmlformats.org/drawingml/2006/main">
                  <a:graphicData uri="http://schemas.microsoft.com/office/word/2010/wordprocessingShape">
                    <wps:wsp>
                      <wps:cNvSpPr txBox="1"/>
                      <wps:spPr>
                        <a:xfrm>
                          <a:off x="0" y="0"/>
                          <a:ext cx="4818380" cy="3376930"/>
                        </a:xfrm>
                        <a:prstGeom prst="rect">
                          <a:avLst/>
                        </a:prstGeom>
                        <a:noFill/>
                        <a:ln w="6350">
                          <a:noFill/>
                        </a:ln>
                      </wps:spPr>
                      <wps:txbx>
                        <w:txbxContent>
                          <w:p w14:paraId="35CD0AB3" w14:textId="51C3E529"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You attempt to beguile a beast that you can see within range. It must succeed on a Wisdom saving throw or be charmed by you for the duration. If you or creatures that are friendly to you are fighting it, it has advantage on the saving throw.</w:t>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While the beast is charmed, you have a telepathic link with it as long as the two of you are on the same plane of existence. You can use this telepathic link to issue commands to the creature while you are conscious (no action required), which it does its best to obey. You can specify a simple and general course of action, such as ”Attack that creature.” ”Run over there,” or ”Fetch that object.” If the creature completes the order and doesn’t receive further direction from you, it defends and preserves itself to the best of its ability.</w:t>
                            </w:r>
                            <w:r w:rsidRPr="00A84CB1">
                              <w:rPr>
                                <w:rFonts w:ascii="BlackChancery" w:hAnsi="BlackChancery"/>
                                <w:noProof/>
                                <w:color w:val="4D4121"/>
                                <w:sz w:val="20"/>
                                <w:szCs w:val="20"/>
                                <w:lang w:val="en-US"/>
                              </w:rPr>
                              <w:br/>
                              <w:t>You can use your action to take total and precise controI of the target. Until the end of your next turn, the creature takes only the actions you choose, and doesn’t do anything that you don’t allow it to do. During this time, you can also cause the creature to use a reaction, but this requires you to use your own reaction as well.</w:t>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Each time the target takes damage, it makes a new Wisdom saving throw against the spell. If the saving throw succeeds, the spell ends.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At Higher Levels. When you cast this spell with a 5th-level spell slot, the duration is concentration, up to 10 minutes. When you use a 6th-level spell slot, the duration is concentration, up to 1 hour. When you use a spell slot of 7th level or higher, the duration is concentration, up to 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D9BAA" id="Textfeld 296" o:spid="_x0000_s1202" type="#_x0000_t202" style="position:absolute;margin-left:-48.85pt;margin-top:233.65pt;width:379.4pt;height:265.9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" filled="f" stroked="f" strokeweight=".5pt">
                <v:textbox>
                  <w:txbxContent>
                    <w:p w14:paraId="35CD0AB3" w14:textId="51C3E529" w:rsidR="00A84CB1" w:rsidRPr="00A84CB1" w:rsidRDefault="00A84CB1" w:rsidP="00A37863">
                      <w:pPr>
                        <w:rPr>
                          <w:rFonts w:ascii="BlackChancery" w:hAnsi="BlackChancery"/>
                          <w:color w:val="4D4121"/>
                          <w:sz w:val="20"/>
                          <w:szCs w:val="20"/>
                          <w:lang w:val="en-US"/>
                        </w:rPr>
                      </w:pPr>
                      <w:r w:rsidRPr="00A84CB1">
                        <w:rPr>
                          <w:rFonts w:ascii="BlackChancery" w:hAnsi="BlackChancery"/>
                          <w:noProof/>
                          <w:color w:val="4D4121"/>
                          <w:sz w:val="20"/>
                          <w:szCs w:val="20"/>
                          <w:lang w:val="en-US"/>
                        </w:rPr>
                        <w:t>You attempt to beguile a beast that you can see within range. It must succeed on a Wisdom saving throw or be charmed by you for the duration. If you or creatures that are friendly to you are fighting it, it has advantage on the saving throw.</w:t>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While the beast is charmed, you have a telepathic link with it as long as the two of you are on the same plane of existence. You can use this telepathic link to issue commands to the creature while you are conscious (no action required), which it does its best to obey. You can specify a simple and general course of action, such as ”Attack that creature.” ”Run over there,” or ”Fetch that object.” If the creature completes the order and doesn’t receive further direction from you, it defends and preserves itself to the best of its ability.</w:t>
                      </w:r>
                      <w:r w:rsidRPr="00A84CB1">
                        <w:rPr>
                          <w:rFonts w:ascii="BlackChancery" w:hAnsi="BlackChancery"/>
                          <w:noProof/>
                          <w:color w:val="4D4121"/>
                          <w:sz w:val="20"/>
                          <w:szCs w:val="20"/>
                          <w:lang w:val="en-US"/>
                        </w:rPr>
                        <w:br/>
                        <w:t>You can use your action to take total and precise controI of the target. Until the end of your next turn, the creature takes only the actions you choose, and doesn’t do anything that you don’t allow it to do. During this time, you can also cause the creature to use a reaction, but this requires you to use your own reaction as well.</w:t>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Each time the target takes damage, it makes a new Wisdom saving throw against the spell. If the saving throw succeeds, the spell ends.</w:t>
                      </w:r>
                      <w:r>
                        <w:rPr>
                          <w:rFonts w:ascii="BlackChancery" w:hAnsi="BlackChancery"/>
                          <w:noProof/>
                          <w:color w:val="4D4121"/>
                          <w:sz w:val="20"/>
                          <w:szCs w:val="20"/>
                          <w:lang w:val="en-US"/>
                        </w:rPr>
                        <w:br/>
                      </w:r>
                      <w:r>
                        <w:rPr>
                          <w:rFonts w:ascii="BlackChancery" w:hAnsi="BlackChancery"/>
                          <w:noProof/>
                          <w:color w:val="4D4121"/>
                          <w:sz w:val="20"/>
                          <w:szCs w:val="20"/>
                          <w:lang w:val="en-US"/>
                        </w:rPr>
                        <w:br/>
                      </w:r>
                      <w:r w:rsidRPr="00A84CB1">
                        <w:rPr>
                          <w:rFonts w:ascii="BlackChancery" w:hAnsi="BlackChancery"/>
                          <w:noProof/>
                          <w:color w:val="4D4121"/>
                          <w:sz w:val="20"/>
                          <w:szCs w:val="20"/>
                          <w:lang w:val="en-US"/>
                        </w:rPr>
                        <w:t>At Higher Levels. When you cast this spell with a 5th-level spell slot, the duration is concentration, up to 10 minutes. When you use a 6th-level spell slot, the duration is concentration, up to 1 hour. When you use a spell slot of 7th level or higher, the duration is concentration, up to 8 hours.</w:t>
                      </w:r>
                    </w:p>
                  </w:txbxContent>
                </v:textbox>
              </v:shape>
            </w:pict>
          </mc:Fallback>
        </mc:AlternateContent>
      </w:r>
      <w:r w:rsidR="00906DCA">
        <w:rPr>
          <w:noProof/>
        </w:rPr>
        <mc:AlternateContent>
          <mc:Choice Requires="wps">
            <w:drawing>
              <wp:anchor distT="0" distB="0" distL="114300" distR="114300" simplePos="0" relativeHeight="251908096" behindDoc="0" locked="0" layoutInCell="1" allowOverlap="1" wp14:anchorId="42AFF206" wp14:editId="72E4A2BF">
                <wp:simplePos x="0" y="0"/>
                <wp:positionH relativeFrom="column">
                  <wp:posOffset>3409558</wp:posOffset>
                </wp:positionH>
                <wp:positionV relativeFrom="paragraph">
                  <wp:posOffset>-656604</wp:posOffset>
                </wp:positionV>
                <wp:extent cx="476656" cy="875490"/>
                <wp:effectExtent l="0" t="0" r="0" b="0"/>
                <wp:wrapNone/>
                <wp:docPr id="290" name="Textfeld 290"/>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4ADDF5AD"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FF206" id="Textfeld 290" o:spid="_x0000_s1203" type="#_x0000_t202" style="position:absolute;margin-left:268.45pt;margin-top:-51.7pt;width:37.55pt;height:68.9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" filled="f" stroked="f" strokeweight=".5pt">
                <v:textbox>
                  <w:txbxContent>
                    <w:p w14:paraId="4ADDF5AD"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906DCA">
        <w:rPr>
          <w:noProof/>
        </w:rPr>
        <mc:AlternateContent>
          <mc:Choice Requires="wps">
            <w:drawing>
              <wp:anchor distT="0" distB="0" distL="114300" distR="114300" simplePos="0" relativeHeight="251913216" behindDoc="0" locked="0" layoutInCell="1" allowOverlap="1" wp14:anchorId="48448008" wp14:editId="06F09C7C">
                <wp:simplePos x="0" y="0"/>
                <wp:positionH relativeFrom="column">
                  <wp:posOffset>1230562</wp:posOffset>
                </wp:positionH>
                <wp:positionV relativeFrom="paragraph">
                  <wp:posOffset>2602162</wp:posOffset>
                </wp:positionV>
                <wp:extent cx="1079500" cy="369652"/>
                <wp:effectExtent l="0" t="0" r="0" b="0"/>
                <wp:wrapNone/>
                <wp:docPr id="291" name="Textfeld 291"/>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2DDB192D"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48008" id="Textfeld 291" o:spid="_x0000_s1204" type="#_x0000_t202" style="position:absolute;margin-left:96.9pt;margin-top:204.9pt;width:85pt;height:29.1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" filled="f" stroked="f" strokeweight=".5pt">
                <v:textbox>
                  <w:txbxContent>
                    <w:p w14:paraId="2DDB192D"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VS</w:t>
                      </w:r>
                    </w:p>
                  </w:txbxContent>
                </v:textbox>
              </v:shape>
            </w:pict>
          </mc:Fallback>
        </mc:AlternateContent>
      </w:r>
      <w:r w:rsidR="00906DCA">
        <w:rPr>
          <w:noProof/>
        </w:rPr>
        <mc:AlternateContent>
          <mc:Choice Requires="wps">
            <w:drawing>
              <wp:anchor distT="0" distB="0" distL="114300" distR="114300" simplePos="0" relativeHeight="251912192" behindDoc="0" locked="0" layoutInCell="1" allowOverlap="1" wp14:anchorId="57AFF1E6" wp14:editId="13DFEEE2">
                <wp:simplePos x="0" y="0"/>
                <wp:positionH relativeFrom="column">
                  <wp:posOffset>2689711</wp:posOffset>
                </wp:positionH>
                <wp:positionV relativeFrom="paragraph">
                  <wp:posOffset>2388154</wp:posOffset>
                </wp:positionV>
                <wp:extent cx="1313234" cy="408562"/>
                <wp:effectExtent l="0" t="0" r="0" b="0"/>
                <wp:wrapNone/>
                <wp:docPr id="292" name="Textfeld 292"/>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40AE7999"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FF1E6" id="Textfeld 292" o:spid="_x0000_s1205" type="#_x0000_t202" style="position:absolute;margin-left:211.8pt;margin-top:188.05pt;width:103.4pt;height:32.1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FfVEzs1AgAAXgQAAA4AAAAA&#13;&#10;AAAAAAAAAAAALgIAAGRycy9lMm9Eb2MueG1sUEsBAi0AFAAGAAgAAAAhAKEMMMDlAAAAEAEAAA8A&#13;&#10;AAAAAAAAAAAAAAAAjwQAAGRycy9kb3ducmV2LnhtbFBLBQYAAAAABAAEAPMAAAChBQAAAAA=&#13;&#10;" filled="f" stroked="f" strokeweight=".5pt">
                <v:textbox>
                  <w:txbxContent>
                    <w:p w14:paraId="40AE7999"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911168" behindDoc="0" locked="0" layoutInCell="1" allowOverlap="1" wp14:anchorId="10DBFDEA" wp14:editId="62A8BB1E">
                <wp:simplePos x="0" y="0"/>
                <wp:positionH relativeFrom="column">
                  <wp:posOffset>3020452</wp:posOffset>
                </wp:positionH>
                <wp:positionV relativeFrom="paragraph">
                  <wp:posOffset>2106051</wp:posOffset>
                </wp:positionV>
                <wp:extent cx="1180289" cy="379379"/>
                <wp:effectExtent l="0" t="0" r="0" b="0"/>
                <wp:wrapNone/>
                <wp:docPr id="293" name="Textfeld 293"/>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22FBAF4F"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beast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BFDEA" id="Textfeld 293" o:spid="_x0000_s1206" type="#_x0000_t202" style="position:absolute;margin-left:237.85pt;margin-top:165.85pt;width:92.95pt;height:29.8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" filled="f" stroked="f" strokeweight=".5pt">
                <v:textbox>
                  <w:txbxContent>
                    <w:p w14:paraId="22FBAF4F"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beast</w:t>
                      </w:r>
                    </w:p>
                  </w:txbxContent>
                </v:textbox>
              </v:shape>
            </w:pict>
          </mc:Fallback>
        </mc:AlternateContent>
      </w:r>
      <w:r w:rsidR="00906DCA">
        <w:rPr>
          <w:noProof/>
        </w:rPr>
        <mc:AlternateContent>
          <mc:Choice Requires="wps">
            <w:drawing>
              <wp:anchor distT="0" distB="0" distL="114300" distR="114300" simplePos="0" relativeHeight="251914240" behindDoc="0" locked="0" layoutInCell="1" allowOverlap="1" wp14:anchorId="7E1F682E" wp14:editId="15EC9756">
                <wp:simplePos x="0" y="0"/>
                <wp:positionH relativeFrom="column">
                  <wp:posOffset>-267497</wp:posOffset>
                </wp:positionH>
                <wp:positionV relativeFrom="paragraph">
                  <wp:posOffset>2349242</wp:posOffset>
                </wp:positionV>
                <wp:extent cx="1079500" cy="318311"/>
                <wp:effectExtent l="0" t="0" r="0" b="0"/>
                <wp:wrapNone/>
                <wp:docPr id="294" name="Textfeld 294"/>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384FF46"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F682E" id="Textfeld 294" o:spid="_x0000_s1207" type="#_x0000_t202" style="position:absolute;margin-left:-21.05pt;margin-top:185pt;width:85pt;height:25.0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BuyQcZNAIAAF4EAAAOAAAA&#13;&#10;AAAAAAAAAAAAAC4CAABkcnMvZTJvRG9jLnhtbFBLAQItABQABgAIAAAAIQBqOQsJ5wAAABABAAAP&#13;&#10;AAAAAAAAAAAAAAAAAI4EAABkcnMvZG93bnJldi54bWxQSwUGAAAAAAQABADzAAAAogUAAAAA&#13;&#10;" filled="f" stroked="f" strokeweight=".5pt">
                <v:textbox>
                  <w:txbxContent>
                    <w:p w14:paraId="7384FF46"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907072" behindDoc="0" locked="0" layoutInCell="1" allowOverlap="1" wp14:anchorId="30768400" wp14:editId="58FC67AF">
                <wp:simplePos x="0" y="0"/>
                <wp:positionH relativeFrom="column">
                  <wp:posOffset>277252</wp:posOffset>
                </wp:positionH>
                <wp:positionV relativeFrom="paragraph">
                  <wp:posOffset>-734425</wp:posOffset>
                </wp:positionV>
                <wp:extent cx="2743200" cy="554477"/>
                <wp:effectExtent l="0" t="0" r="0" b="4445"/>
                <wp:wrapNone/>
                <wp:docPr id="295" name="Textfeld 295"/>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0A7AE35"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Dominate Beast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768400" id="Textfeld 295" o:spid="_x0000_s1208" type="#_x0000_t202" style="position:absolute;margin-left:21.85pt;margin-top:-57.85pt;width:3in;height:43.65pt;z-index:25190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aD5gAUkCAACGBAAADgAAAAAAAAAAAAAAAAAuAgAAZHJzL2Uyb0RvYy54bWxQSwECLQAUAAYA&#13;&#10;CAAAACEAVTIyZuUAAAAQAQAADwAAAAAAAAAAAAAAAACjBAAAZHJzL2Rvd25yZXYueG1sUEsFBgAA&#13;&#10;AAAEAAQA8wAAALUFAAAAAA==&#13;&#10;" fillcolor="white [3201]" stroked="f" strokeweight=".5pt">
                <v:textbox>
                  <w:txbxContent>
                    <w:p w14:paraId="10A7AE35"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Dominate Beast</w:t>
                      </w:r>
                    </w:p>
                  </w:txbxContent>
                </v:textbox>
              </v:shape>
            </w:pict>
          </mc:Fallback>
        </mc:AlternateContent>
      </w:r>
      <w:r w:rsidR="00906DCA">
        <w:rPr>
          <w:noProof/>
        </w:rPr>
        <mc:AlternateContent>
          <mc:Choice Requires="wps">
            <w:drawing>
              <wp:anchor distT="0" distB="0" distL="114300" distR="114300" simplePos="0" relativeHeight="251915264" behindDoc="0" locked="0" layoutInCell="1" allowOverlap="1" wp14:anchorId="7D1573F3" wp14:editId="3B0E2185">
                <wp:simplePos x="0" y="0"/>
                <wp:positionH relativeFrom="column">
                  <wp:posOffset>-533400</wp:posOffset>
                </wp:positionH>
                <wp:positionV relativeFrom="paragraph">
                  <wp:posOffset>2108200</wp:posOffset>
                </wp:positionV>
                <wp:extent cx="1079500" cy="279400"/>
                <wp:effectExtent l="0" t="0" r="0" b="0"/>
                <wp:wrapNone/>
                <wp:docPr id="297" name="Textfeld 29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C8D79B6"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573F3" id="Textfeld 297" o:spid="_x0000_s1209" type="#_x0000_t202" style="position:absolute;margin-left:-42pt;margin-top:166pt;width:85pt;height:2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XLm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GKdcuY0AgAAXgQAAA4AAAAAAAAA&#13;&#10;AAAAAAAALgIAAGRycy9lMm9Eb2MueG1sUEsBAi0AFAAGAAgAAAAhAPSCsMDjAAAADwEAAA8AAAAA&#13;&#10;AAAAAAAAAAAAjgQAAGRycy9kb3ducmV2LnhtbFBLBQYAAAAABAAEAPMAAACeBQAAAAA=&#13;&#10;" filled="f" stroked="f" strokeweight=".5pt">
                <v:textbox>
                  <w:txbxContent>
                    <w:p w14:paraId="6C8D79B6"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906DCA">
        <w:rPr>
          <w:noProof/>
        </w:rPr>
        <w:drawing>
          <wp:anchor distT="0" distB="0" distL="114300" distR="114300" simplePos="0" relativeHeight="251910144" behindDoc="0" locked="0" layoutInCell="1" allowOverlap="1" wp14:anchorId="2828C90E" wp14:editId="3FB5DA7A">
            <wp:simplePos x="0" y="0"/>
            <wp:positionH relativeFrom="margin">
              <wp:posOffset>3699510</wp:posOffset>
            </wp:positionH>
            <wp:positionV relativeFrom="margin">
              <wp:posOffset>433814</wp:posOffset>
            </wp:positionV>
            <wp:extent cx="582338" cy="1473200"/>
            <wp:effectExtent l="0" t="0" r="0" b="0"/>
            <wp:wrapSquare wrapText="bothSides"/>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909120" behindDoc="0" locked="0" layoutInCell="1" allowOverlap="1" wp14:anchorId="3E8B6398" wp14:editId="04789FEE">
            <wp:simplePos x="0" y="0"/>
            <wp:positionH relativeFrom="margin">
              <wp:posOffset>-772795</wp:posOffset>
            </wp:positionH>
            <wp:positionV relativeFrom="margin">
              <wp:posOffset>430530</wp:posOffset>
            </wp:positionV>
            <wp:extent cx="582338" cy="1473200"/>
            <wp:effectExtent l="0" t="0" r="0" b="0"/>
            <wp:wrapSquare wrapText="bothSides"/>
            <wp:docPr id="299"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6A475A6" w14:textId="2B15D2BF" w:rsidR="00906DCA" w:rsidRDefault="00445F52" w:rsidP="007717E6">
      <w:pPr>
        <w:sectPr w:rsidR="00906DCA" w:rsidSect="00906DCA">
          <w:headerReference w:type="even" r:id="rId80"/>
          <w:headerReference w:type="default" r:id="rId81"/>
          <w:headerReference w:type="first" r:id="rId8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27552" behindDoc="0" locked="0" layoutInCell="1" allowOverlap="1" wp14:anchorId="2B5CCB96" wp14:editId="73517024">
                <wp:simplePos x="0" y="0"/>
                <wp:positionH relativeFrom="column">
                  <wp:posOffset>-188595</wp:posOffset>
                </wp:positionH>
                <wp:positionV relativeFrom="paragraph">
                  <wp:posOffset>3240405</wp:posOffset>
                </wp:positionV>
                <wp:extent cx="3886200" cy="2901950"/>
                <wp:effectExtent l="0" t="0" r="0" b="0"/>
                <wp:wrapNone/>
                <wp:docPr id="309" name="Textfeld 309"/>
                <wp:cNvGraphicFramePr/>
                <a:graphic xmlns:a="http://schemas.openxmlformats.org/drawingml/2006/main">
                  <a:graphicData uri="http://schemas.microsoft.com/office/word/2010/wordprocessingShape">
                    <wps:wsp>
                      <wps:cNvSpPr txBox="1"/>
                      <wps:spPr>
                        <a:xfrm>
                          <a:off x="0" y="0"/>
                          <a:ext cx="3886200" cy="2901950"/>
                        </a:xfrm>
                        <a:prstGeom prst="rect">
                          <a:avLst/>
                        </a:prstGeom>
                        <a:noFill/>
                        <a:ln w="6350">
                          <a:noFill/>
                        </a:ln>
                      </wps:spPr>
                      <wps:txbx>
                        <w:txbxContent>
                          <w:p w14:paraId="554D29AA" w14:textId="77777777" w:rsidR="00445F52" w:rsidRPr="00445F52" w:rsidRDefault="00445F52" w:rsidP="00445F52">
                            <w:pPr>
                              <w:rPr>
                                <w:rFonts w:ascii="BlackChancery" w:hAnsi="BlackChancery"/>
                                <w:color w:val="4D4121"/>
                                <w:lang w:val="en-US"/>
                              </w:rPr>
                            </w:pPr>
                            <w:r w:rsidRPr="00445F52">
                              <w:rPr>
                                <w:rFonts w:ascii="BlackChancery" w:hAnsi="BlackChancery"/>
                                <w:color w:val="4D4121"/>
                                <w:lang w:val="en-US"/>
                              </w:rPr>
                              <w:t>You weave a distracting string of words, causing the creatures of your choice that you can see within range and that can hear you to make a Wisdom saving throw. Any creature that can’t be charmed succeeds on this saving throw automatically, and if you or your companions are fighting a creature, it has advantage on the save. On a failed save, the target has disadvantage on Wisdom (Perception) checks made to perceive any creature other than you until the spell ends or until the target can no longer hear you. The spell ends if you are incapacitated or can no longer speak.</w:t>
                            </w:r>
                          </w:p>
                          <w:p w14:paraId="5C440022" w14:textId="58411EF3" w:rsidR="00A84CB1" w:rsidRPr="00445F52" w:rsidRDefault="00A84CB1" w:rsidP="00445F52">
                            <w:pPr>
                              <w:rPr>
                                <w:rFonts w:ascii="BlackChancery" w:hAnsi="BlackChancery"/>
                                <w:color w:val="4D41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CCB96" id="Textfeld 309" o:spid="_x0000_s1210" type="#_x0000_t202" style="position:absolute;margin-left:-14.85pt;margin-top:255.15pt;width:306pt;height:228.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" filled="f" stroked="f" strokeweight=".5pt">
                <v:textbox>
                  <w:txbxContent>
                    <w:p w14:paraId="554D29AA" w14:textId="77777777" w:rsidR="00445F52" w:rsidRPr="00445F52" w:rsidRDefault="00445F52" w:rsidP="00445F52">
                      <w:pPr>
                        <w:rPr>
                          <w:rFonts w:ascii="BlackChancery" w:hAnsi="BlackChancery"/>
                          <w:color w:val="4D4121"/>
                          <w:lang w:val="en-US"/>
                        </w:rPr>
                      </w:pPr>
                      <w:r w:rsidRPr="00445F52">
                        <w:rPr>
                          <w:rFonts w:ascii="BlackChancery" w:hAnsi="BlackChancery"/>
                          <w:color w:val="4D4121"/>
                          <w:lang w:val="en-US"/>
                        </w:rPr>
                        <w:t>You weave a distracting string of words, causing the creatures of your choice that you can see within range and that can hear you to make a Wisdom saving throw. Any creature that can’t be charmed succeeds on this saving throw automatically, and if you or your companions are fighting a creature, it has advantage on the save. On a failed save, the target has disadvantage on Wisdom (Perception) checks made to perceive any creature other than you until the spell ends or until the target can no longer hear you. The spell ends if you are incapacitated or can no longer speak.</w:t>
                      </w:r>
                    </w:p>
                    <w:p w14:paraId="5C440022" w14:textId="58411EF3" w:rsidR="00A84CB1" w:rsidRPr="00445F52" w:rsidRDefault="00A84CB1" w:rsidP="00445F52">
                      <w:pPr>
                        <w:rPr>
                          <w:rFonts w:ascii="BlackChancery" w:hAnsi="BlackChancery"/>
                          <w:color w:val="4D4121"/>
                          <w:lang w:val="en-US"/>
                        </w:rPr>
                      </w:pPr>
                    </w:p>
                  </w:txbxContent>
                </v:textbox>
              </v:shape>
            </w:pict>
          </mc:Fallback>
        </mc:AlternateContent>
      </w:r>
      <w:r w:rsidR="00906DCA">
        <w:rPr>
          <w:noProof/>
        </w:rPr>
        <mc:AlternateContent>
          <mc:Choice Requires="wps">
            <w:drawing>
              <wp:anchor distT="0" distB="0" distL="114300" distR="114300" simplePos="0" relativeHeight="251919360" behindDoc="0" locked="0" layoutInCell="1" allowOverlap="1" wp14:anchorId="229C1B8B" wp14:editId="59D9722B">
                <wp:simplePos x="0" y="0"/>
                <wp:positionH relativeFrom="column">
                  <wp:posOffset>3409558</wp:posOffset>
                </wp:positionH>
                <wp:positionV relativeFrom="paragraph">
                  <wp:posOffset>-656604</wp:posOffset>
                </wp:positionV>
                <wp:extent cx="476656" cy="875490"/>
                <wp:effectExtent l="0" t="0" r="0" b="0"/>
                <wp:wrapNone/>
                <wp:docPr id="303" name="Textfeld 303"/>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65C43EEA"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C1B8B" id="Textfeld 303" o:spid="_x0000_s1211" type="#_x0000_t202" style="position:absolute;margin-left:268.45pt;margin-top:-51.7pt;width:37.55pt;height:68.9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" filled="f" stroked="f" strokeweight=".5pt">
                <v:textbox>
                  <w:txbxContent>
                    <w:p w14:paraId="65C43EEA"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906DCA">
        <w:rPr>
          <w:noProof/>
        </w:rPr>
        <mc:AlternateContent>
          <mc:Choice Requires="wps">
            <w:drawing>
              <wp:anchor distT="0" distB="0" distL="114300" distR="114300" simplePos="0" relativeHeight="251924480" behindDoc="0" locked="0" layoutInCell="1" allowOverlap="1" wp14:anchorId="05FDD130" wp14:editId="754ED1AF">
                <wp:simplePos x="0" y="0"/>
                <wp:positionH relativeFrom="column">
                  <wp:posOffset>1230562</wp:posOffset>
                </wp:positionH>
                <wp:positionV relativeFrom="paragraph">
                  <wp:posOffset>2602162</wp:posOffset>
                </wp:positionV>
                <wp:extent cx="1079500" cy="369652"/>
                <wp:effectExtent l="0" t="0" r="0" b="0"/>
                <wp:wrapNone/>
                <wp:docPr id="304" name="Textfeld 304"/>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246B1827"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DD130" id="Textfeld 304" o:spid="_x0000_s1212" type="#_x0000_t202" style="position:absolute;margin-left:96.9pt;margin-top:204.9pt;width:85pt;height:29.1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zbt6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" filled="f" stroked="f" strokeweight=".5pt">
                <v:textbox>
                  <w:txbxContent>
                    <w:p w14:paraId="246B1827"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v:textbox>
              </v:shape>
            </w:pict>
          </mc:Fallback>
        </mc:AlternateContent>
      </w:r>
      <w:r w:rsidR="00906DCA">
        <w:rPr>
          <w:noProof/>
        </w:rPr>
        <mc:AlternateContent>
          <mc:Choice Requires="wps">
            <w:drawing>
              <wp:anchor distT="0" distB="0" distL="114300" distR="114300" simplePos="0" relativeHeight="251923456" behindDoc="0" locked="0" layoutInCell="1" allowOverlap="1" wp14:anchorId="6BCF3011" wp14:editId="0673E202">
                <wp:simplePos x="0" y="0"/>
                <wp:positionH relativeFrom="column">
                  <wp:posOffset>2689711</wp:posOffset>
                </wp:positionH>
                <wp:positionV relativeFrom="paragraph">
                  <wp:posOffset>2388154</wp:posOffset>
                </wp:positionV>
                <wp:extent cx="1313234" cy="408562"/>
                <wp:effectExtent l="0" t="0" r="0" b="0"/>
                <wp:wrapNone/>
                <wp:docPr id="305" name="Textfeld 305"/>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42B0BE58"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F3011" id="Textfeld 305" o:spid="_x0000_s1213" type="#_x0000_t202" style="position:absolute;margin-left:211.8pt;margin-top:188.05pt;width:103.4pt;height:32.1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E7AoX81AgAAXgQAAA4AAAAA&#13;&#10;AAAAAAAAAAAALgIAAGRycy9lMm9Eb2MueG1sUEsBAi0AFAAGAAgAAAAhAKEMMMDlAAAAEAEAAA8A&#13;&#10;AAAAAAAAAAAAAAAAjwQAAGRycy9kb3ducmV2LnhtbFBLBQYAAAAABAAEAPMAAAChBQAAAAA=&#13;&#10;" filled="f" stroked="f" strokeweight=".5pt">
                <v:textbox>
                  <w:txbxContent>
                    <w:p w14:paraId="42B0BE58"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906DCA">
        <w:rPr>
          <w:noProof/>
        </w:rPr>
        <mc:AlternateContent>
          <mc:Choice Requires="wps">
            <w:drawing>
              <wp:anchor distT="0" distB="0" distL="114300" distR="114300" simplePos="0" relativeHeight="251922432" behindDoc="0" locked="0" layoutInCell="1" allowOverlap="1" wp14:anchorId="26B21482" wp14:editId="18C99865">
                <wp:simplePos x="0" y="0"/>
                <wp:positionH relativeFrom="column">
                  <wp:posOffset>3020452</wp:posOffset>
                </wp:positionH>
                <wp:positionV relativeFrom="paragraph">
                  <wp:posOffset>2106051</wp:posOffset>
                </wp:positionV>
                <wp:extent cx="1180289" cy="379379"/>
                <wp:effectExtent l="0" t="0" r="0" b="0"/>
                <wp:wrapNone/>
                <wp:docPr id="306" name="Textfeld 306"/>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6E8ECC83"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21482" id="Textfeld 306" o:spid="_x0000_s1214" type="#_x0000_t202" style="position:absolute;margin-left:237.85pt;margin-top:165.85pt;width:92.95pt;height:29.8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JzQvQM1AgAAXgQAAA4AAAAA&#13;&#10;AAAAAAAAAAAALgIAAGRycy9lMm9Eb2MueG1sUEsBAi0AFAAGAAgAAAAhAOuZx57lAAAAEAEAAA8A&#13;&#10;AAAAAAAAAAAAAAAAjwQAAGRycy9kb3ducmV2LnhtbFBLBQYAAAAABAAEAPMAAAChBQAAAAA=&#13;&#10;" filled="f" stroked="f" strokeweight=".5pt">
                <v:textbox>
                  <w:txbxContent>
                    <w:p w14:paraId="6E8ECC83"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creatures</w:t>
                      </w:r>
                    </w:p>
                  </w:txbxContent>
                </v:textbox>
              </v:shape>
            </w:pict>
          </mc:Fallback>
        </mc:AlternateContent>
      </w:r>
      <w:r w:rsidR="00906DCA">
        <w:rPr>
          <w:noProof/>
        </w:rPr>
        <mc:AlternateContent>
          <mc:Choice Requires="wps">
            <w:drawing>
              <wp:anchor distT="0" distB="0" distL="114300" distR="114300" simplePos="0" relativeHeight="251925504" behindDoc="0" locked="0" layoutInCell="1" allowOverlap="1" wp14:anchorId="08E81404" wp14:editId="4A548F35">
                <wp:simplePos x="0" y="0"/>
                <wp:positionH relativeFrom="column">
                  <wp:posOffset>-267497</wp:posOffset>
                </wp:positionH>
                <wp:positionV relativeFrom="paragraph">
                  <wp:posOffset>2349242</wp:posOffset>
                </wp:positionV>
                <wp:extent cx="1079500" cy="318311"/>
                <wp:effectExtent l="0" t="0" r="0" b="0"/>
                <wp:wrapNone/>
                <wp:docPr id="307" name="Textfeld 307"/>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3A5E60AC"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81404" id="Textfeld 307" o:spid="_x0000_s1215" type="#_x0000_t202" style="position:absolute;margin-left:-21.05pt;margin-top:185pt;width:85pt;height:25.0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VfMKJTUCAABeBAAADgAA&#13;&#10;AAAAAAAAAAAAAAAuAgAAZHJzL2Uyb0RvYy54bWxQSwECLQAUAAYACAAAACEAajkLCecAAAAQAQAA&#13;&#10;DwAAAAAAAAAAAAAAAACPBAAAZHJzL2Rvd25yZXYueG1sUEsFBgAAAAAEAAQA8wAAAKMFAAAAAA==&#13;&#10;" filled="f" stroked="f" strokeweight=".5pt">
                <v:textbox>
                  <w:txbxContent>
                    <w:p w14:paraId="3A5E60AC"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918336" behindDoc="0" locked="0" layoutInCell="1" allowOverlap="1" wp14:anchorId="2906AF1C" wp14:editId="6270EA78">
                <wp:simplePos x="0" y="0"/>
                <wp:positionH relativeFrom="column">
                  <wp:posOffset>277252</wp:posOffset>
                </wp:positionH>
                <wp:positionV relativeFrom="paragraph">
                  <wp:posOffset>-734425</wp:posOffset>
                </wp:positionV>
                <wp:extent cx="2743200" cy="554477"/>
                <wp:effectExtent l="0" t="0" r="0" b="4445"/>
                <wp:wrapNone/>
                <wp:docPr id="308" name="Textfeld 308"/>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53AFCF46"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Enthrall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06AF1C" id="Textfeld 308" o:spid="_x0000_s1216" type="#_x0000_t202" style="position:absolute;margin-left:21.85pt;margin-top:-57.85pt;width:3in;height:43.65pt;z-index:251918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Akjcx0SAIAAIYEAAAOAAAAAAAAAAAAAAAAAC4CAABkcnMvZTJvRG9jLnhtbFBLAQItABQABgAI&#13;&#10;AAAAIQBVMjJm5QAAABABAAAPAAAAAAAAAAAAAAAAAKIEAABkcnMvZG93bnJldi54bWxQSwUGAAAA&#13;&#10;AAQABADzAAAAtAUAAAAA&#13;&#10;" fillcolor="white [3201]" stroked="f" strokeweight=".5pt">
                <v:textbox>
                  <w:txbxContent>
                    <w:p w14:paraId="53AFCF46"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Enthrall</w:t>
                      </w:r>
                    </w:p>
                  </w:txbxContent>
                </v:textbox>
              </v:shape>
            </w:pict>
          </mc:Fallback>
        </mc:AlternateContent>
      </w:r>
      <w:r w:rsidR="00906DCA">
        <w:rPr>
          <w:noProof/>
        </w:rPr>
        <mc:AlternateContent>
          <mc:Choice Requires="wps">
            <w:drawing>
              <wp:anchor distT="0" distB="0" distL="114300" distR="114300" simplePos="0" relativeHeight="251926528" behindDoc="0" locked="0" layoutInCell="1" allowOverlap="1" wp14:anchorId="36A8F1FF" wp14:editId="0A588816">
                <wp:simplePos x="0" y="0"/>
                <wp:positionH relativeFrom="column">
                  <wp:posOffset>-533400</wp:posOffset>
                </wp:positionH>
                <wp:positionV relativeFrom="paragraph">
                  <wp:posOffset>2108200</wp:posOffset>
                </wp:positionV>
                <wp:extent cx="1079500" cy="279400"/>
                <wp:effectExtent l="0" t="0" r="0" b="0"/>
                <wp:wrapNone/>
                <wp:docPr id="310" name="Textfeld 3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0F18793"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8F1FF" id="Textfeld 310" o:spid="_x0000_s1217" type="#_x0000_t202" style="position:absolute;margin-left:-42pt;margin-top:166pt;width:85pt;height:22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88EsIjMCAABeBAAADgAAAAAAAAAA&#13;&#10;AAAAAAAuAgAAZHJzL2Uyb0RvYy54bWxQSwECLQAUAAYACAAAACEA9IKwwOMAAAAPAQAADwAAAAAA&#13;&#10;AAAAAAAAAACNBAAAZHJzL2Rvd25yZXYueG1sUEsFBgAAAAAEAAQA8wAAAJ0FAAAAAA==&#13;&#10;" filled="f" stroked="f" strokeweight=".5pt">
                <v:textbox>
                  <w:txbxContent>
                    <w:p w14:paraId="40F18793"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906DCA">
        <w:rPr>
          <w:noProof/>
        </w:rPr>
        <w:drawing>
          <wp:anchor distT="0" distB="0" distL="114300" distR="114300" simplePos="0" relativeHeight="251921408" behindDoc="0" locked="0" layoutInCell="1" allowOverlap="1" wp14:anchorId="016977E2" wp14:editId="4628BBF1">
            <wp:simplePos x="0" y="0"/>
            <wp:positionH relativeFrom="margin">
              <wp:posOffset>3699510</wp:posOffset>
            </wp:positionH>
            <wp:positionV relativeFrom="margin">
              <wp:posOffset>433814</wp:posOffset>
            </wp:positionV>
            <wp:extent cx="582338" cy="1473200"/>
            <wp:effectExtent l="0" t="0" r="0" b="0"/>
            <wp:wrapSquare wrapText="bothSides"/>
            <wp:docPr id="311"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920384" behindDoc="0" locked="0" layoutInCell="1" allowOverlap="1" wp14:anchorId="23BEF827" wp14:editId="7042A8D0">
            <wp:simplePos x="0" y="0"/>
            <wp:positionH relativeFrom="margin">
              <wp:posOffset>-772795</wp:posOffset>
            </wp:positionH>
            <wp:positionV relativeFrom="margin">
              <wp:posOffset>430530</wp:posOffset>
            </wp:positionV>
            <wp:extent cx="582338" cy="1473200"/>
            <wp:effectExtent l="0" t="0" r="0" b="0"/>
            <wp:wrapSquare wrapText="bothSides"/>
            <wp:docPr id="312"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E424BC7" w14:textId="12A5EE08" w:rsidR="00906DCA" w:rsidRDefault="00445F52" w:rsidP="007717E6">
      <w:pPr>
        <w:sectPr w:rsidR="00906DCA" w:rsidSect="00906DCA">
          <w:headerReference w:type="even" r:id="rId83"/>
          <w:headerReference w:type="default" r:id="rId84"/>
          <w:headerReference w:type="first" r:id="rId8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38816" behindDoc="0" locked="0" layoutInCell="1" allowOverlap="1" wp14:anchorId="1DAE16D7" wp14:editId="50796080">
                <wp:simplePos x="0" y="0"/>
                <wp:positionH relativeFrom="column">
                  <wp:posOffset>-188595</wp:posOffset>
                </wp:positionH>
                <wp:positionV relativeFrom="paragraph">
                  <wp:posOffset>3240405</wp:posOffset>
                </wp:positionV>
                <wp:extent cx="3886200" cy="3016250"/>
                <wp:effectExtent l="0" t="0" r="0" b="0"/>
                <wp:wrapNone/>
                <wp:docPr id="322" name="Textfeld 322"/>
                <wp:cNvGraphicFramePr/>
                <a:graphic xmlns:a="http://schemas.openxmlformats.org/drawingml/2006/main">
                  <a:graphicData uri="http://schemas.microsoft.com/office/word/2010/wordprocessingShape">
                    <wps:wsp>
                      <wps:cNvSpPr txBox="1"/>
                      <wps:spPr>
                        <a:xfrm>
                          <a:off x="0" y="0"/>
                          <a:ext cx="3886200" cy="3016250"/>
                        </a:xfrm>
                        <a:prstGeom prst="rect">
                          <a:avLst/>
                        </a:prstGeom>
                        <a:noFill/>
                        <a:ln w="6350">
                          <a:noFill/>
                        </a:ln>
                      </wps:spPr>
                      <wps:txbx>
                        <w:txbxContent>
                          <w:p w14:paraId="176DFD85" w14:textId="06F27B54"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blast the mind of a creature that you can see within range, attempting to shatter its intellect and personality. The target takes 4d6 psychic damage and must make an Intelligence saving throw.</w:t>
                            </w:r>
                            <w:r w:rsidR="00445F52">
                              <w:rPr>
                                <w:rFonts w:ascii="BlackChancery" w:hAnsi="BlackChancery"/>
                                <w:noProof/>
                                <w:color w:val="4D4121"/>
                                <w:lang w:val="en-US"/>
                              </w:rPr>
                              <w:br/>
                            </w:r>
                            <w:r w:rsidRPr="00BB50D2">
                              <w:rPr>
                                <w:rFonts w:ascii="BlackChancery" w:hAnsi="BlackChancery"/>
                                <w:noProof/>
                                <w:color w:val="4D4121"/>
                                <w:lang w:val="en-US"/>
                              </w:rPr>
                              <w:t>On a failed save, the creature’s Intelligence and Charisma scores become 1. The creature can’t cast spells, activate magic items, understand language, or communicate in any intelligible way. The creature can, however, identify its friends, follow them, and even protect them.</w:t>
                            </w:r>
                            <w:r w:rsidR="00445F52">
                              <w:rPr>
                                <w:rFonts w:ascii="BlackChancery" w:hAnsi="BlackChancery"/>
                                <w:noProof/>
                                <w:color w:val="4D4121"/>
                                <w:lang w:val="en-US"/>
                              </w:rPr>
                              <w:br/>
                            </w:r>
                            <w:r w:rsidRPr="00BB50D2">
                              <w:rPr>
                                <w:rFonts w:ascii="BlackChancery" w:hAnsi="BlackChancery"/>
                                <w:noProof/>
                                <w:color w:val="4D4121"/>
                                <w:lang w:val="en-US"/>
                              </w:rPr>
                              <w:t>At the end of every 30 days, the creature can repeat its saving throw against this spell. If it succeeds on its saving throw, the spell ends.</w:t>
                            </w:r>
                            <w:r w:rsidR="00445F52">
                              <w:rPr>
                                <w:rFonts w:ascii="BlackChancery" w:hAnsi="BlackChancery"/>
                                <w:noProof/>
                                <w:color w:val="4D4121"/>
                                <w:lang w:val="en-US"/>
                              </w:rPr>
                              <w:br/>
                            </w:r>
                            <w:r w:rsidRPr="00BB50D2">
                              <w:rPr>
                                <w:rFonts w:ascii="BlackChancery" w:hAnsi="BlackChancery"/>
                                <w:noProof/>
                                <w:color w:val="4D4121"/>
                                <w:lang w:val="en-US"/>
                              </w:rPr>
                              <w:t>The spell can also be ended by greater restoration, heal, or wish.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E16D7" id="Textfeld 322" o:spid="_x0000_s1218" type="#_x0000_t202" style="position:absolute;margin-left:-14.85pt;margin-top:255.15pt;width:306pt;height:237.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" filled="f" stroked="f" strokeweight=".5pt">
                <v:textbox>
                  <w:txbxContent>
                    <w:p w14:paraId="176DFD85" w14:textId="06F27B54"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blast the mind of a creature that you can see within range, attempting to shatter its intellect and personality. The target takes 4d6 psychic damage and must make an Intelligence saving throw.</w:t>
                      </w:r>
                      <w:r w:rsidR="00445F52">
                        <w:rPr>
                          <w:rFonts w:ascii="BlackChancery" w:hAnsi="BlackChancery"/>
                          <w:noProof/>
                          <w:color w:val="4D4121"/>
                          <w:lang w:val="en-US"/>
                        </w:rPr>
                        <w:br/>
                      </w:r>
                      <w:r w:rsidRPr="00BB50D2">
                        <w:rPr>
                          <w:rFonts w:ascii="BlackChancery" w:hAnsi="BlackChancery"/>
                          <w:noProof/>
                          <w:color w:val="4D4121"/>
                          <w:lang w:val="en-US"/>
                        </w:rPr>
                        <w:t>On a failed save, the creature’s Intelligence and Charisma scores become 1. The creature can’t cast spells, activate magic items, understand language, or communicate in any intelligible way. The creature can, however, identify its friends, follow them, and even protect them.</w:t>
                      </w:r>
                      <w:r w:rsidR="00445F52">
                        <w:rPr>
                          <w:rFonts w:ascii="BlackChancery" w:hAnsi="BlackChancery"/>
                          <w:noProof/>
                          <w:color w:val="4D4121"/>
                          <w:lang w:val="en-US"/>
                        </w:rPr>
                        <w:br/>
                      </w:r>
                      <w:r w:rsidRPr="00BB50D2">
                        <w:rPr>
                          <w:rFonts w:ascii="BlackChancery" w:hAnsi="BlackChancery"/>
                          <w:noProof/>
                          <w:color w:val="4D4121"/>
                          <w:lang w:val="en-US"/>
                        </w:rPr>
                        <w:t>At the end of every 30 days, the creature can repeat its saving throw against this spell. If it succeeds on its saving throw, the spell ends.</w:t>
                      </w:r>
                      <w:r w:rsidR="00445F52">
                        <w:rPr>
                          <w:rFonts w:ascii="BlackChancery" w:hAnsi="BlackChancery"/>
                          <w:noProof/>
                          <w:color w:val="4D4121"/>
                          <w:lang w:val="en-US"/>
                        </w:rPr>
                        <w:br/>
                      </w:r>
                      <w:r w:rsidRPr="00BB50D2">
                        <w:rPr>
                          <w:rFonts w:ascii="BlackChancery" w:hAnsi="BlackChancery"/>
                          <w:noProof/>
                          <w:color w:val="4D4121"/>
                          <w:lang w:val="en-US"/>
                        </w:rPr>
                        <w:t>The spell can also be ended by greater restoration, heal, or wish.</w:t>
                      </w:r>
                    </w:p>
                  </w:txbxContent>
                </v:textbox>
              </v:shape>
            </w:pict>
          </mc:Fallback>
        </mc:AlternateContent>
      </w:r>
      <w:r>
        <w:rPr>
          <w:noProof/>
        </w:rPr>
        <mc:AlternateContent>
          <mc:Choice Requires="wps">
            <w:drawing>
              <wp:anchor distT="0" distB="0" distL="114300" distR="114300" simplePos="0" relativeHeight="251935744" behindDoc="0" locked="0" layoutInCell="1" allowOverlap="1" wp14:anchorId="17E6D3B0" wp14:editId="24772CBE">
                <wp:simplePos x="0" y="0"/>
                <wp:positionH relativeFrom="column">
                  <wp:posOffset>548005</wp:posOffset>
                </wp:positionH>
                <wp:positionV relativeFrom="paragraph">
                  <wp:posOffset>2599055</wp:posOffset>
                </wp:positionV>
                <wp:extent cx="2717800" cy="641350"/>
                <wp:effectExtent l="0" t="0" r="0" b="0"/>
                <wp:wrapNone/>
                <wp:docPr id="317" name="Textfeld 317"/>
                <wp:cNvGraphicFramePr/>
                <a:graphic xmlns:a="http://schemas.openxmlformats.org/drawingml/2006/main">
                  <a:graphicData uri="http://schemas.microsoft.com/office/word/2010/wordprocessingShape">
                    <wps:wsp>
                      <wps:cNvSpPr txBox="1"/>
                      <wps:spPr>
                        <a:xfrm>
                          <a:off x="0" y="0"/>
                          <a:ext cx="2717800" cy="641350"/>
                        </a:xfrm>
                        <a:prstGeom prst="rect">
                          <a:avLst/>
                        </a:prstGeom>
                        <a:noFill/>
                        <a:ln w="6350">
                          <a:noFill/>
                        </a:ln>
                      </wps:spPr>
                      <wps:txbx>
                        <w:txbxContent>
                          <w:p w14:paraId="708733C2" w14:textId="7F42B01E"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sidR="00445F52">
                              <w:rPr>
                                <w:rFonts w:ascii="BlackChancery" w:hAnsi="BlackChancery"/>
                                <w:noProof/>
                                <w:color w:val="4D4121"/>
                                <w:lang w:val="en-US"/>
                              </w:rPr>
                              <w:br/>
                            </w:r>
                            <w:r w:rsidRPr="00445F52">
                              <w:rPr>
                                <w:rFonts w:ascii="BlackChancery" w:hAnsi="BlackChancery"/>
                                <w:noProof/>
                                <w:color w:val="4D4121"/>
                                <w:sz w:val="20"/>
                                <w:szCs w:val="20"/>
                                <w:lang w:val="en-US"/>
                              </w:rPr>
                              <w:t>(a handful of clay, crystal, glass, or mineral spheres)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6D3B0" id="Textfeld 317" o:spid="_x0000_s1219" type="#_x0000_t202" style="position:absolute;margin-left:43.15pt;margin-top:204.65pt;width:214pt;height:50.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" filled="f" stroked="f" strokeweight=".5pt">
                <v:textbox>
                  <w:txbxContent>
                    <w:p w14:paraId="708733C2" w14:textId="7F42B01E"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sidR="00445F52">
                        <w:rPr>
                          <w:rFonts w:ascii="BlackChancery" w:hAnsi="BlackChancery"/>
                          <w:noProof/>
                          <w:color w:val="4D4121"/>
                          <w:lang w:val="en-US"/>
                        </w:rPr>
                        <w:br/>
                      </w:r>
                      <w:r w:rsidRPr="00445F52">
                        <w:rPr>
                          <w:rFonts w:ascii="BlackChancery" w:hAnsi="BlackChancery"/>
                          <w:noProof/>
                          <w:color w:val="4D4121"/>
                          <w:sz w:val="20"/>
                          <w:szCs w:val="20"/>
                          <w:lang w:val="en-US"/>
                        </w:rPr>
                        <w:t>(a handful of clay, crystal, glass, or mineral spheres)</w:t>
                      </w:r>
                    </w:p>
                  </w:txbxContent>
                </v:textbox>
              </v:shape>
            </w:pict>
          </mc:Fallback>
        </mc:AlternateContent>
      </w:r>
      <w:r w:rsidR="00906DCA">
        <w:rPr>
          <w:noProof/>
        </w:rPr>
        <mc:AlternateContent>
          <mc:Choice Requires="wps">
            <w:drawing>
              <wp:anchor distT="0" distB="0" distL="114300" distR="114300" simplePos="0" relativeHeight="251930624" behindDoc="0" locked="0" layoutInCell="1" allowOverlap="1" wp14:anchorId="485319B1" wp14:editId="51262951">
                <wp:simplePos x="0" y="0"/>
                <wp:positionH relativeFrom="column">
                  <wp:posOffset>3409558</wp:posOffset>
                </wp:positionH>
                <wp:positionV relativeFrom="paragraph">
                  <wp:posOffset>-656604</wp:posOffset>
                </wp:positionV>
                <wp:extent cx="476656" cy="875490"/>
                <wp:effectExtent l="0" t="0" r="0" b="0"/>
                <wp:wrapNone/>
                <wp:docPr id="316" name="Textfeld 316"/>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2C111137"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319B1" id="Textfeld 316" o:spid="_x0000_s1220" type="#_x0000_t202" style="position:absolute;margin-left:268.45pt;margin-top:-51.7pt;width:37.55pt;height:68.9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" filled="f" stroked="f" strokeweight=".5pt">
                <v:textbox>
                  <w:txbxContent>
                    <w:p w14:paraId="2C111137"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sidR="00906DCA">
        <w:rPr>
          <w:noProof/>
        </w:rPr>
        <mc:AlternateContent>
          <mc:Choice Requires="wps">
            <w:drawing>
              <wp:anchor distT="0" distB="0" distL="114300" distR="114300" simplePos="0" relativeHeight="251934720" behindDoc="0" locked="0" layoutInCell="1" allowOverlap="1" wp14:anchorId="613CF981" wp14:editId="7B3CB562">
                <wp:simplePos x="0" y="0"/>
                <wp:positionH relativeFrom="column">
                  <wp:posOffset>2689711</wp:posOffset>
                </wp:positionH>
                <wp:positionV relativeFrom="paragraph">
                  <wp:posOffset>2388154</wp:posOffset>
                </wp:positionV>
                <wp:extent cx="1313234" cy="408562"/>
                <wp:effectExtent l="0" t="0" r="0" b="0"/>
                <wp:wrapNone/>
                <wp:docPr id="318" name="Textfeld 318"/>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6E0C4F6C"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CF981" id="Textfeld 318" o:spid="_x0000_s1221" type="#_x0000_t202" style="position:absolute;margin-left:211.8pt;margin-top:188.05pt;width:103.4pt;height:32.1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Okoc2A1AgAAXgQAAA4AAAAA&#13;&#10;AAAAAAAAAAAALgIAAGRycy9lMm9Eb2MueG1sUEsBAi0AFAAGAAgAAAAhAKEMMMDlAAAAEAEAAA8A&#13;&#10;AAAAAAAAAAAAAAAAjwQAAGRycy9kb3ducmV2LnhtbFBLBQYAAAAABAAEAPMAAAChBQAAAAA=&#13;&#10;" filled="f" stroked="f" strokeweight=".5pt">
                <v:textbox>
                  <w:txbxContent>
                    <w:p w14:paraId="6E0C4F6C"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906DCA">
        <w:rPr>
          <w:noProof/>
        </w:rPr>
        <mc:AlternateContent>
          <mc:Choice Requires="wps">
            <w:drawing>
              <wp:anchor distT="0" distB="0" distL="114300" distR="114300" simplePos="0" relativeHeight="251933696" behindDoc="0" locked="0" layoutInCell="1" allowOverlap="1" wp14:anchorId="6307638A" wp14:editId="2D82978D">
                <wp:simplePos x="0" y="0"/>
                <wp:positionH relativeFrom="column">
                  <wp:posOffset>3020452</wp:posOffset>
                </wp:positionH>
                <wp:positionV relativeFrom="paragraph">
                  <wp:posOffset>2106051</wp:posOffset>
                </wp:positionV>
                <wp:extent cx="1180289" cy="379379"/>
                <wp:effectExtent l="0" t="0" r="0" b="0"/>
                <wp:wrapNone/>
                <wp:docPr id="319" name="Textfeld 319"/>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38B1943B"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7638A" id="Textfeld 319" o:spid="_x0000_s1222" type="#_x0000_t202" style="position:absolute;margin-left:237.85pt;margin-top:165.85pt;width:92.95pt;height:29.8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" filled="f" stroked="f" strokeweight=".5pt">
                <v:textbox>
                  <w:txbxContent>
                    <w:p w14:paraId="38B1943B"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936768" behindDoc="0" locked="0" layoutInCell="1" allowOverlap="1" wp14:anchorId="05FCBDB7" wp14:editId="4C06BF84">
                <wp:simplePos x="0" y="0"/>
                <wp:positionH relativeFrom="column">
                  <wp:posOffset>-267497</wp:posOffset>
                </wp:positionH>
                <wp:positionV relativeFrom="paragraph">
                  <wp:posOffset>2349242</wp:posOffset>
                </wp:positionV>
                <wp:extent cx="1079500" cy="318311"/>
                <wp:effectExtent l="0" t="0" r="0" b="0"/>
                <wp:wrapNone/>
                <wp:docPr id="320" name="Textfeld 320"/>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334077FE"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CBDB7" id="Textfeld 320" o:spid="_x0000_s1223" type="#_x0000_t202" style="position:absolute;margin-left:-21.05pt;margin-top:185pt;width:85pt;height:25.0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SHTTcDUCAABeBAAADgAA&#13;&#10;AAAAAAAAAAAAAAAuAgAAZHJzL2Uyb0RvYy54bWxQSwECLQAUAAYACAAAACEAajkLCecAAAAQAQAA&#13;&#10;DwAAAAAAAAAAAAAAAACPBAAAZHJzL2Rvd25yZXYueG1sUEsFBgAAAAAEAAQA8wAAAKMFAAAAAA==&#13;&#10;" filled="f" stroked="f" strokeweight=".5pt">
                <v:textbox>
                  <w:txbxContent>
                    <w:p w14:paraId="334077FE"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929600" behindDoc="0" locked="0" layoutInCell="1" allowOverlap="1" wp14:anchorId="39EE00F9" wp14:editId="5CBAA246">
                <wp:simplePos x="0" y="0"/>
                <wp:positionH relativeFrom="column">
                  <wp:posOffset>277252</wp:posOffset>
                </wp:positionH>
                <wp:positionV relativeFrom="paragraph">
                  <wp:posOffset>-734425</wp:posOffset>
                </wp:positionV>
                <wp:extent cx="2743200" cy="554477"/>
                <wp:effectExtent l="0" t="0" r="0" b="4445"/>
                <wp:wrapNone/>
                <wp:docPr id="321" name="Textfeld 321"/>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2721199A"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Feeblemind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EE00F9" id="Textfeld 321" o:spid="_x0000_s1224" type="#_x0000_t202" style="position:absolute;margin-left:21.85pt;margin-top:-57.85pt;width:3in;height:43.65pt;z-index:251929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XSCjC0kCAACGBAAADgAAAAAAAAAAAAAAAAAuAgAAZHJzL2Uyb0RvYy54bWxQSwECLQAUAAYA&#13;&#10;CAAAACEAVTIyZuUAAAAQAQAADwAAAAAAAAAAAAAAAACjBAAAZHJzL2Rvd25yZXYueG1sUEsFBgAA&#13;&#10;AAAEAAQA8wAAALUFAAAAAA==&#13;&#10;" fillcolor="white [3201]" stroked="f" strokeweight=".5pt">
                <v:textbox>
                  <w:txbxContent>
                    <w:p w14:paraId="2721199A"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Feeblemind</w:t>
                      </w:r>
                    </w:p>
                  </w:txbxContent>
                </v:textbox>
              </v:shape>
            </w:pict>
          </mc:Fallback>
        </mc:AlternateContent>
      </w:r>
      <w:r w:rsidR="00906DCA">
        <w:rPr>
          <w:noProof/>
        </w:rPr>
        <mc:AlternateContent>
          <mc:Choice Requires="wps">
            <w:drawing>
              <wp:anchor distT="0" distB="0" distL="114300" distR="114300" simplePos="0" relativeHeight="251937792" behindDoc="0" locked="0" layoutInCell="1" allowOverlap="1" wp14:anchorId="646EBD59" wp14:editId="0762F87F">
                <wp:simplePos x="0" y="0"/>
                <wp:positionH relativeFrom="column">
                  <wp:posOffset>-533400</wp:posOffset>
                </wp:positionH>
                <wp:positionV relativeFrom="paragraph">
                  <wp:posOffset>2108200</wp:posOffset>
                </wp:positionV>
                <wp:extent cx="1079500" cy="279400"/>
                <wp:effectExtent l="0" t="0" r="0" b="0"/>
                <wp:wrapNone/>
                <wp:docPr id="323" name="Textfeld 3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B3E31D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EBD59" id="Textfeld 323" o:spid="_x0000_s1225" type="#_x0000_t202" style="position:absolute;margin-left:-42pt;margin-top:166pt;width:85pt;height:22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bJw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IdpsnA0AgAAXgQAAA4AAAAAAAAA&#13;&#10;AAAAAAAALgIAAGRycy9lMm9Eb2MueG1sUEsBAi0AFAAGAAgAAAAhAPSCsMDjAAAADwEAAA8AAAAA&#13;&#10;AAAAAAAAAAAAjgQAAGRycy9kb3ducmV2LnhtbFBLBQYAAAAABAAEAPMAAACeBQAAAAA=&#13;&#10;" filled="f" stroked="f" strokeweight=".5pt">
                <v:textbox>
                  <w:txbxContent>
                    <w:p w14:paraId="2B3E31D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150 feet</w:t>
                      </w:r>
                    </w:p>
                  </w:txbxContent>
                </v:textbox>
              </v:shape>
            </w:pict>
          </mc:Fallback>
        </mc:AlternateContent>
      </w:r>
      <w:r w:rsidR="00906DCA">
        <w:rPr>
          <w:noProof/>
        </w:rPr>
        <w:drawing>
          <wp:anchor distT="0" distB="0" distL="114300" distR="114300" simplePos="0" relativeHeight="251932672" behindDoc="0" locked="0" layoutInCell="1" allowOverlap="1" wp14:anchorId="7AE3C898" wp14:editId="0F9372B9">
            <wp:simplePos x="0" y="0"/>
            <wp:positionH relativeFrom="margin">
              <wp:posOffset>3699510</wp:posOffset>
            </wp:positionH>
            <wp:positionV relativeFrom="margin">
              <wp:posOffset>433814</wp:posOffset>
            </wp:positionV>
            <wp:extent cx="582338" cy="1473200"/>
            <wp:effectExtent l="0" t="0" r="0" b="0"/>
            <wp:wrapSquare wrapText="bothSides"/>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931648" behindDoc="0" locked="0" layoutInCell="1" allowOverlap="1" wp14:anchorId="26A4CE4B" wp14:editId="1B8AD7BC">
            <wp:simplePos x="0" y="0"/>
            <wp:positionH relativeFrom="margin">
              <wp:posOffset>-772795</wp:posOffset>
            </wp:positionH>
            <wp:positionV relativeFrom="margin">
              <wp:posOffset>430530</wp:posOffset>
            </wp:positionV>
            <wp:extent cx="582338" cy="1473200"/>
            <wp:effectExtent l="0" t="0" r="0" b="0"/>
            <wp:wrapSquare wrapText="bothSides"/>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061EF67" w14:textId="2E8D31AD" w:rsidR="00906DCA" w:rsidRDefault="00445F52" w:rsidP="007717E6">
      <w:pPr>
        <w:sectPr w:rsidR="00906DCA" w:rsidSect="00906DCA">
          <w:headerReference w:type="even" r:id="rId86"/>
          <w:headerReference w:type="default" r:id="rId87"/>
          <w:headerReference w:type="first" r:id="rId8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50080" behindDoc="0" locked="0" layoutInCell="1" allowOverlap="1" wp14:anchorId="7DCAD5A5" wp14:editId="24F7AC23">
                <wp:simplePos x="0" y="0"/>
                <wp:positionH relativeFrom="column">
                  <wp:posOffset>-188595</wp:posOffset>
                </wp:positionH>
                <wp:positionV relativeFrom="paragraph">
                  <wp:posOffset>3373755</wp:posOffset>
                </wp:positionV>
                <wp:extent cx="3886200" cy="1879600"/>
                <wp:effectExtent l="0" t="0" r="0" b="0"/>
                <wp:wrapNone/>
                <wp:docPr id="335" name="Textfeld 335"/>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1BABC605"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For the duration, you have advantage on all Charisma checks directed at one creature of your choice that isn't hostile toward you. When the spell ends, the creature realizes that you used magic to influence its mood and becomes hostile toward you. A creature prone to violence might attack you. Another creature might seek retribution in other ways (at the DM's discretion), depending on the nature of your interaction with it.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AD5A5" id="Textfeld 335" o:spid="_x0000_s1226" type="#_x0000_t202" style="position:absolute;margin-left:-14.85pt;margin-top:265.65pt;width:306pt;height:148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" filled="f" stroked="f" strokeweight=".5pt">
                <v:textbox>
                  <w:txbxContent>
                    <w:p w14:paraId="1BABC605" w14:textId="7777777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For the duration, you have advantage on all Charisma checks directed at one creature of your choice that isn't hostile toward you. When the spell ends, the creature realizes that you used magic to influence its mood and becomes hostile toward you. A creature prone to violence might attack you. Another creature might seek retribution in other ways (at the DM's discretion), depending on the nature of your interaction with it. </w:t>
                      </w:r>
                    </w:p>
                  </w:txbxContent>
                </v:textbox>
              </v:shape>
            </w:pict>
          </mc:Fallback>
        </mc:AlternateContent>
      </w:r>
      <w:r>
        <w:rPr>
          <w:noProof/>
        </w:rPr>
        <mc:AlternateContent>
          <mc:Choice Requires="wps">
            <w:drawing>
              <wp:anchor distT="0" distB="0" distL="114300" distR="114300" simplePos="0" relativeHeight="251947008" behindDoc="0" locked="0" layoutInCell="1" allowOverlap="1" wp14:anchorId="2E49C33E" wp14:editId="650B4F40">
                <wp:simplePos x="0" y="0"/>
                <wp:positionH relativeFrom="column">
                  <wp:posOffset>465455</wp:posOffset>
                </wp:positionH>
                <wp:positionV relativeFrom="paragraph">
                  <wp:posOffset>2599055</wp:posOffset>
                </wp:positionV>
                <wp:extent cx="2889250" cy="641350"/>
                <wp:effectExtent l="0" t="0" r="0" b="0"/>
                <wp:wrapNone/>
                <wp:docPr id="330" name="Textfeld 330"/>
                <wp:cNvGraphicFramePr/>
                <a:graphic xmlns:a="http://schemas.openxmlformats.org/drawingml/2006/main">
                  <a:graphicData uri="http://schemas.microsoft.com/office/word/2010/wordprocessingShape">
                    <wps:wsp>
                      <wps:cNvSpPr txBox="1"/>
                      <wps:spPr>
                        <a:xfrm>
                          <a:off x="0" y="0"/>
                          <a:ext cx="2889250" cy="641350"/>
                        </a:xfrm>
                        <a:prstGeom prst="rect">
                          <a:avLst/>
                        </a:prstGeom>
                        <a:noFill/>
                        <a:ln w="6350">
                          <a:noFill/>
                        </a:ln>
                      </wps:spPr>
                      <wps:txbx>
                        <w:txbxContent>
                          <w:p w14:paraId="41E84851" w14:textId="5AE360E6"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S, M</w:t>
                            </w:r>
                            <w:r w:rsidR="00445F52">
                              <w:rPr>
                                <w:rFonts w:ascii="BlackChancery" w:hAnsi="BlackChancery"/>
                                <w:noProof/>
                                <w:color w:val="4D4121"/>
                                <w:lang w:val="en-US"/>
                              </w:rPr>
                              <w:br/>
                            </w:r>
                            <w:r w:rsidRPr="00BB50D2">
                              <w:rPr>
                                <w:rFonts w:ascii="BlackChancery" w:hAnsi="BlackChancery"/>
                                <w:noProof/>
                                <w:color w:val="4D4121"/>
                                <w:lang w:val="en-US"/>
                              </w:rPr>
                              <w:t xml:space="preserve"> </w:t>
                            </w:r>
                            <w:r w:rsidRPr="00445F52">
                              <w:rPr>
                                <w:rFonts w:ascii="BlackChancery" w:hAnsi="BlackChancery"/>
                                <w:noProof/>
                                <w:color w:val="4D4121"/>
                                <w:sz w:val="20"/>
                                <w:szCs w:val="20"/>
                                <w:lang w:val="en-US"/>
                              </w:rPr>
                              <w:t>(a small amount of makeup applied to the face as this spell is cast)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9C33E" id="Textfeld 330" o:spid="_x0000_s1227" type="#_x0000_t202" style="position:absolute;margin-left:36.65pt;margin-top:204.65pt;width:227.5pt;height:50.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" filled="f" stroked="f" strokeweight=".5pt">
                <v:textbox>
                  <w:txbxContent>
                    <w:p w14:paraId="41E84851" w14:textId="5AE360E6"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S, M</w:t>
                      </w:r>
                      <w:r w:rsidR="00445F52">
                        <w:rPr>
                          <w:rFonts w:ascii="BlackChancery" w:hAnsi="BlackChancery"/>
                          <w:noProof/>
                          <w:color w:val="4D4121"/>
                          <w:lang w:val="en-US"/>
                        </w:rPr>
                        <w:br/>
                      </w:r>
                      <w:r w:rsidRPr="00BB50D2">
                        <w:rPr>
                          <w:rFonts w:ascii="BlackChancery" w:hAnsi="BlackChancery"/>
                          <w:noProof/>
                          <w:color w:val="4D4121"/>
                          <w:lang w:val="en-US"/>
                        </w:rPr>
                        <w:t xml:space="preserve"> </w:t>
                      </w:r>
                      <w:r w:rsidRPr="00445F52">
                        <w:rPr>
                          <w:rFonts w:ascii="BlackChancery" w:hAnsi="BlackChancery"/>
                          <w:noProof/>
                          <w:color w:val="4D4121"/>
                          <w:sz w:val="20"/>
                          <w:szCs w:val="20"/>
                          <w:lang w:val="en-US"/>
                        </w:rPr>
                        <w:t>(a small amount of makeup applied to the face as this spell is cast)</w:t>
                      </w:r>
                    </w:p>
                  </w:txbxContent>
                </v:textbox>
              </v:shape>
            </w:pict>
          </mc:Fallback>
        </mc:AlternateContent>
      </w:r>
      <w:r w:rsidR="00906DCA">
        <w:rPr>
          <w:noProof/>
        </w:rPr>
        <mc:AlternateContent>
          <mc:Choice Requires="wps">
            <w:drawing>
              <wp:anchor distT="0" distB="0" distL="114300" distR="114300" simplePos="0" relativeHeight="251941888" behindDoc="0" locked="0" layoutInCell="1" allowOverlap="1" wp14:anchorId="3882FB86" wp14:editId="065E8425">
                <wp:simplePos x="0" y="0"/>
                <wp:positionH relativeFrom="column">
                  <wp:posOffset>3352165</wp:posOffset>
                </wp:positionH>
                <wp:positionV relativeFrom="paragraph">
                  <wp:posOffset>-612140</wp:posOffset>
                </wp:positionV>
                <wp:extent cx="476656" cy="875490"/>
                <wp:effectExtent l="0" t="0" r="0" b="0"/>
                <wp:wrapNone/>
                <wp:docPr id="329" name="Textfeld 329"/>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166E4EBB"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2FB86" id="Textfeld 329" o:spid="_x0000_s1228" type="#_x0000_t202" style="position:absolute;margin-left:263.95pt;margin-top:-48.2pt;width:37.55pt;height:68.9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" filled="f" stroked="f" strokeweight=".5pt">
                <v:textbox>
                  <w:txbxContent>
                    <w:p w14:paraId="166E4EBB"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sidR="00906DCA">
        <w:rPr>
          <w:noProof/>
        </w:rPr>
        <mc:AlternateContent>
          <mc:Choice Requires="wps">
            <w:drawing>
              <wp:anchor distT="0" distB="0" distL="114300" distR="114300" simplePos="0" relativeHeight="251945984" behindDoc="0" locked="0" layoutInCell="1" allowOverlap="1" wp14:anchorId="04311E0A" wp14:editId="6B5A235F">
                <wp:simplePos x="0" y="0"/>
                <wp:positionH relativeFrom="column">
                  <wp:posOffset>2689711</wp:posOffset>
                </wp:positionH>
                <wp:positionV relativeFrom="paragraph">
                  <wp:posOffset>2388154</wp:posOffset>
                </wp:positionV>
                <wp:extent cx="1313234" cy="408562"/>
                <wp:effectExtent l="0" t="0" r="0" b="0"/>
                <wp:wrapNone/>
                <wp:docPr id="331" name="Textfeld 331"/>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1E8364E5"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11E0A" id="Textfeld 331" o:spid="_x0000_s1229" type="#_x0000_t202" style="position:absolute;margin-left:211.8pt;margin-top:188.05pt;width:103.4pt;height:32.1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" filled="f" stroked="f" strokeweight=".5pt">
                <v:textbox>
                  <w:txbxContent>
                    <w:p w14:paraId="1E8364E5"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944960" behindDoc="0" locked="0" layoutInCell="1" allowOverlap="1" wp14:anchorId="7C0BE71F" wp14:editId="6FAE9AF4">
                <wp:simplePos x="0" y="0"/>
                <wp:positionH relativeFrom="column">
                  <wp:posOffset>3020452</wp:posOffset>
                </wp:positionH>
                <wp:positionV relativeFrom="paragraph">
                  <wp:posOffset>2106051</wp:posOffset>
                </wp:positionV>
                <wp:extent cx="1180289" cy="379379"/>
                <wp:effectExtent l="0" t="0" r="0" b="0"/>
                <wp:wrapNone/>
                <wp:docPr id="332" name="Textfeld 332"/>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07912CA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BE71F" id="Textfeld 332" o:spid="_x0000_s1230" type="#_x0000_t202" style="position:absolute;margin-left:237.85pt;margin-top:165.85pt;width:92.95pt;height:29.8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IAa3Rw1AgAAXgQAAA4AAAAA&#13;&#10;AAAAAAAAAAAALgIAAGRycy9lMm9Eb2MueG1sUEsBAi0AFAAGAAgAAAAhAOuZx57lAAAAEAEAAA8A&#13;&#10;AAAAAAAAAAAAAAAAjwQAAGRycy9kb3ducmV2LnhtbFBLBQYAAAAABAAEAPMAAAChBQAAAAA=&#13;&#10;" filled="f" stroked="f" strokeweight=".5pt">
                <v:textbox>
                  <w:txbxContent>
                    <w:p w14:paraId="07912CA4"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948032" behindDoc="0" locked="0" layoutInCell="1" allowOverlap="1" wp14:anchorId="187B64E0" wp14:editId="50D99DF2">
                <wp:simplePos x="0" y="0"/>
                <wp:positionH relativeFrom="column">
                  <wp:posOffset>-267497</wp:posOffset>
                </wp:positionH>
                <wp:positionV relativeFrom="paragraph">
                  <wp:posOffset>2349242</wp:posOffset>
                </wp:positionV>
                <wp:extent cx="1079500" cy="318311"/>
                <wp:effectExtent l="0" t="0" r="0" b="0"/>
                <wp:wrapNone/>
                <wp:docPr id="333" name="Textfeld 333"/>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74A0AA7A"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B64E0" id="Textfeld 333" o:spid="_x0000_s1231" type="#_x0000_t202" style="position:absolute;margin-left:-21.05pt;margin-top:185pt;width:85pt;height:25.0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BJOWo6NAIAAF4EAAAOAAAA&#13;&#10;AAAAAAAAAAAAAC4CAABkcnMvZTJvRG9jLnhtbFBLAQItABQABgAIAAAAIQBqOQsJ5wAAABABAAAP&#13;&#10;AAAAAAAAAAAAAAAAAI4EAABkcnMvZG93bnJldi54bWxQSwUGAAAAAAQABADzAAAAogUAAAAA&#13;&#10;" filled="f" stroked="f" strokeweight=".5pt">
                <v:textbox>
                  <w:txbxContent>
                    <w:p w14:paraId="74A0AA7A"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940864" behindDoc="0" locked="0" layoutInCell="1" allowOverlap="1" wp14:anchorId="478D2C13" wp14:editId="17D8C631">
                <wp:simplePos x="0" y="0"/>
                <wp:positionH relativeFrom="column">
                  <wp:posOffset>277252</wp:posOffset>
                </wp:positionH>
                <wp:positionV relativeFrom="paragraph">
                  <wp:posOffset>-734425</wp:posOffset>
                </wp:positionV>
                <wp:extent cx="2743200" cy="554477"/>
                <wp:effectExtent l="0" t="0" r="0" b="4445"/>
                <wp:wrapNone/>
                <wp:docPr id="334" name="Textfeld 334"/>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DD5DF73"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8D2C13" id="Textfeld 334" o:spid="_x0000_s1232" type="#_x0000_t202" style="position:absolute;margin-left:21.85pt;margin-top:-57.85pt;width:3in;height:43.65pt;z-index:251940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0a0Q30kCAACGBAAADgAAAAAAAAAAAAAAAAAuAgAAZHJzL2Uyb0RvYy54bWxQSwECLQAUAAYA&#13;&#10;CAAAACEAVTIyZuUAAAAQAQAADwAAAAAAAAAAAAAAAACjBAAAZHJzL2Rvd25yZXYueG1sUEsFBgAA&#13;&#10;AAAEAAQA8wAAALUFAAAAAA==&#13;&#10;" fillcolor="white [3201]" stroked="f" strokeweight=".5pt">
                <v:textbox>
                  <w:txbxContent>
                    <w:p w14:paraId="1DD5DF73"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Friends</w:t>
                      </w:r>
                    </w:p>
                  </w:txbxContent>
                </v:textbox>
              </v:shape>
            </w:pict>
          </mc:Fallback>
        </mc:AlternateContent>
      </w:r>
      <w:r w:rsidR="00906DCA">
        <w:rPr>
          <w:noProof/>
        </w:rPr>
        <mc:AlternateContent>
          <mc:Choice Requires="wps">
            <w:drawing>
              <wp:anchor distT="0" distB="0" distL="114300" distR="114300" simplePos="0" relativeHeight="251949056" behindDoc="0" locked="0" layoutInCell="1" allowOverlap="1" wp14:anchorId="7C645489" wp14:editId="300BFFE9">
                <wp:simplePos x="0" y="0"/>
                <wp:positionH relativeFrom="column">
                  <wp:posOffset>-533400</wp:posOffset>
                </wp:positionH>
                <wp:positionV relativeFrom="paragraph">
                  <wp:posOffset>2108200</wp:posOffset>
                </wp:positionV>
                <wp:extent cx="1079500" cy="279400"/>
                <wp:effectExtent l="0" t="0" r="0" b="0"/>
                <wp:wrapNone/>
                <wp:docPr id="336" name="Textfeld 3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2FF6D15"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45489" id="Textfeld 336" o:spid="_x0000_s1233" type="#_x0000_t202" style="position:absolute;margin-left:-42pt;margin-top:166pt;width:85pt;height:2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5bcvjzMCAABeBAAADgAAAAAAAAAA&#13;&#10;AAAAAAAuAgAAZHJzL2Uyb0RvYy54bWxQSwECLQAUAAYACAAAACEA9IKwwOMAAAAPAQAADwAAAAAA&#13;&#10;AAAAAAAAAACNBAAAZHJzL2Rvd25yZXYueG1sUEsFBgAAAAAEAAQA8wAAAJ0FAAAAAA==&#13;&#10;" filled="f" stroked="f" strokeweight=".5pt">
                <v:textbox>
                  <w:txbxContent>
                    <w:p w14:paraId="32FF6D15"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906DCA">
        <w:rPr>
          <w:noProof/>
        </w:rPr>
        <w:drawing>
          <wp:anchor distT="0" distB="0" distL="114300" distR="114300" simplePos="0" relativeHeight="251943936" behindDoc="0" locked="0" layoutInCell="1" allowOverlap="1" wp14:anchorId="57655619" wp14:editId="65A4EFB8">
            <wp:simplePos x="0" y="0"/>
            <wp:positionH relativeFrom="margin">
              <wp:posOffset>3699510</wp:posOffset>
            </wp:positionH>
            <wp:positionV relativeFrom="margin">
              <wp:posOffset>433814</wp:posOffset>
            </wp:positionV>
            <wp:extent cx="582338" cy="1473200"/>
            <wp:effectExtent l="0" t="0" r="0" b="0"/>
            <wp:wrapSquare wrapText="bothSides"/>
            <wp:docPr id="337" name="Grafik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942912" behindDoc="0" locked="0" layoutInCell="1" allowOverlap="1" wp14:anchorId="038D629A" wp14:editId="620C71FA">
            <wp:simplePos x="0" y="0"/>
            <wp:positionH relativeFrom="margin">
              <wp:posOffset>-772795</wp:posOffset>
            </wp:positionH>
            <wp:positionV relativeFrom="margin">
              <wp:posOffset>430530</wp:posOffset>
            </wp:positionV>
            <wp:extent cx="582338" cy="1473200"/>
            <wp:effectExtent l="0" t="0" r="0" b="0"/>
            <wp:wrapSquare wrapText="bothSides"/>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82A21A7" w14:textId="4B1242CF" w:rsidR="00906DCA" w:rsidRDefault="00445F52" w:rsidP="007717E6">
      <w:pPr>
        <w:sectPr w:rsidR="00906DCA" w:rsidSect="00906DCA">
          <w:headerReference w:type="even" r:id="rId89"/>
          <w:headerReference w:type="default" r:id="rId90"/>
          <w:headerReference w:type="first" r:id="rId9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61344" behindDoc="0" locked="0" layoutInCell="1" allowOverlap="1" wp14:anchorId="37B1BDB9" wp14:editId="4BCA217C">
                <wp:simplePos x="0" y="0"/>
                <wp:positionH relativeFrom="column">
                  <wp:posOffset>-442595</wp:posOffset>
                </wp:positionH>
                <wp:positionV relativeFrom="paragraph">
                  <wp:posOffset>2967355</wp:posOffset>
                </wp:positionV>
                <wp:extent cx="4443730" cy="3478530"/>
                <wp:effectExtent l="0" t="0" r="0" b="0"/>
                <wp:wrapNone/>
                <wp:docPr id="348" name="Textfeld 348"/>
                <wp:cNvGraphicFramePr/>
                <a:graphic xmlns:a="http://schemas.openxmlformats.org/drawingml/2006/main">
                  <a:graphicData uri="http://schemas.microsoft.com/office/word/2010/wordprocessingShape">
                    <wps:wsp>
                      <wps:cNvSpPr txBox="1"/>
                      <wps:spPr>
                        <a:xfrm>
                          <a:off x="0" y="0"/>
                          <a:ext cx="4443730" cy="3478530"/>
                        </a:xfrm>
                        <a:prstGeom prst="rect">
                          <a:avLst/>
                        </a:prstGeom>
                        <a:noFill/>
                        <a:ln w="6350">
                          <a:noFill/>
                        </a:ln>
                      </wps:spPr>
                      <wps:txbx>
                        <w:txbxContent>
                          <w:p w14:paraId="5D9856E8" w14:textId="129C799D"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place a magical command on a creature that you can see within range, forcing it to carry out some service or refrain from some action or course of activity as you decide. If the creature can understand you, it must succeed on a Wisdom saving throw or become charmed by you for the duration. While the creature is charmed by you, it takes 5d10 psychic damage each time it acts in a manner directly counter to your instructions, but no more than once each day. A creature that can’t understand you is unaffected by the spell.</w:t>
                            </w:r>
                            <w:r w:rsidR="00445F52">
                              <w:rPr>
                                <w:rFonts w:ascii="BlackChancery" w:hAnsi="BlackChancery"/>
                                <w:noProof/>
                                <w:color w:val="4D4121"/>
                                <w:lang w:val="en-US"/>
                              </w:rPr>
                              <w:br/>
                            </w:r>
                            <w:r w:rsidRPr="00BB50D2">
                              <w:rPr>
                                <w:rFonts w:ascii="BlackChancery" w:hAnsi="BlackChancery"/>
                                <w:noProof/>
                                <w:color w:val="4D4121"/>
                                <w:lang w:val="en-US"/>
                              </w:rPr>
                              <w:t>You can issue any command you choose, short of an activity that would result in certain death. Should you issue a suicidal command, the spell ends.</w:t>
                            </w:r>
                            <w:r w:rsidR="00445F52">
                              <w:rPr>
                                <w:rFonts w:ascii="BlackChancery" w:hAnsi="BlackChancery"/>
                                <w:noProof/>
                                <w:color w:val="4D4121"/>
                                <w:lang w:val="en-US"/>
                              </w:rPr>
                              <w:br/>
                            </w:r>
                            <w:r w:rsidRPr="00BB50D2">
                              <w:rPr>
                                <w:rFonts w:ascii="BlackChancery" w:hAnsi="BlackChancery"/>
                                <w:noProof/>
                                <w:color w:val="4D4121"/>
                                <w:lang w:val="en-US"/>
                              </w:rPr>
                              <w:t>You can end the spell early by using an action to dismiss it. A remove curse, greater restoration, or wish spell also ends it.</w:t>
                            </w:r>
                            <w:r w:rsidR="00445F52">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7th or 8th level, the duration is 1 year. When you cast this spell using a spell slot of 9th level, the spell lasts until it is ended by one of the spells mentioned above.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1BDB9" id="Textfeld 348" o:spid="_x0000_s1234" type="#_x0000_t202" style="position:absolute;margin-left:-34.85pt;margin-top:233.65pt;width:349.9pt;height:273.9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" filled="f" stroked="f" strokeweight=".5pt">
                <v:textbox>
                  <w:txbxContent>
                    <w:p w14:paraId="5D9856E8" w14:textId="129C799D"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place a magical command on a creature that you can see within range, forcing it to carry out some service or refrain from some action or course of activity as you decide. If the creature can understand you, it must succeed on a Wisdom saving throw or become charmed by you for the duration. While the creature is charmed by you, it takes 5d10 psychic damage each time it acts in a manner directly counter to your instructions, but no more than once each day. A creature that can’t understand you is unaffected by the spell.</w:t>
                      </w:r>
                      <w:r w:rsidR="00445F52">
                        <w:rPr>
                          <w:rFonts w:ascii="BlackChancery" w:hAnsi="BlackChancery"/>
                          <w:noProof/>
                          <w:color w:val="4D4121"/>
                          <w:lang w:val="en-US"/>
                        </w:rPr>
                        <w:br/>
                      </w:r>
                      <w:r w:rsidRPr="00BB50D2">
                        <w:rPr>
                          <w:rFonts w:ascii="BlackChancery" w:hAnsi="BlackChancery"/>
                          <w:noProof/>
                          <w:color w:val="4D4121"/>
                          <w:lang w:val="en-US"/>
                        </w:rPr>
                        <w:t>You can issue any command you choose, short of an activity that would result in certain death. Should you issue a suicidal command, the spell ends.</w:t>
                      </w:r>
                      <w:r w:rsidR="00445F52">
                        <w:rPr>
                          <w:rFonts w:ascii="BlackChancery" w:hAnsi="BlackChancery"/>
                          <w:noProof/>
                          <w:color w:val="4D4121"/>
                          <w:lang w:val="en-US"/>
                        </w:rPr>
                        <w:br/>
                      </w:r>
                      <w:r w:rsidRPr="00BB50D2">
                        <w:rPr>
                          <w:rFonts w:ascii="BlackChancery" w:hAnsi="BlackChancery"/>
                          <w:noProof/>
                          <w:color w:val="4D4121"/>
                          <w:lang w:val="en-US"/>
                        </w:rPr>
                        <w:t>You can end the spell early by using an action to dismiss it. A remove curse, greater restoration, or wish spell also ends it.</w:t>
                      </w:r>
                      <w:r w:rsidR="00445F52">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7th or 8th level, the duration is 1 year. When you cast this spell using a spell slot of 9th level, the spell lasts until it is ended by one of the spells mentioned above.</w:t>
                      </w:r>
                    </w:p>
                  </w:txbxContent>
                </v:textbox>
              </v:shape>
            </w:pict>
          </mc:Fallback>
        </mc:AlternateContent>
      </w:r>
      <w:r w:rsidR="00906DCA">
        <w:rPr>
          <w:noProof/>
        </w:rPr>
        <mc:AlternateContent>
          <mc:Choice Requires="wps">
            <w:drawing>
              <wp:anchor distT="0" distB="0" distL="114300" distR="114300" simplePos="0" relativeHeight="251953152" behindDoc="0" locked="0" layoutInCell="1" allowOverlap="1" wp14:anchorId="127D8154" wp14:editId="0392F78D">
                <wp:simplePos x="0" y="0"/>
                <wp:positionH relativeFrom="column">
                  <wp:posOffset>3364865</wp:posOffset>
                </wp:positionH>
                <wp:positionV relativeFrom="paragraph">
                  <wp:posOffset>-732790</wp:posOffset>
                </wp:positionV>
                <wp:extent cx="476656" cy="875490"/>
                <wp:effectExtent l="0" t="0" r="0" b="0"/>
                <wp:wrapNone/>
                <wp:docPr id="342" name="Textfeld 342"/>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408BE83E"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D8154" id="Textfeld 342" o:spid="_x0000_s1235" type="#_x0000_t202" style="position:absolute;margin-left:264.95pt;margin-top:-57.7pt;width:37.55pt;height:68.9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" filled="f" stroked="f" strokeweight=".5pt">
                <v:textbox>
                  <w:txbxContent>
                    <w:p w14:paraId="408BE83E"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906DCA">
        <w:rPr>
          <w:noProof/>
        </w:rPr>
        <mc:AlternateContent>
          <mc:Choice Requires="wps">
            <w:drawing>
              <wp:anchor distT="0" distB="0" distL="114300" distR="114300" simplePos="0" relativeHeight="251958272" behindDoc="0" locked="0" layoutInCell="1" allowOverlap="1" wp14:anchorId="216CBF86" wp14:editId="63FC387E">
                <wp:simplePos x="0" y="0"/>
                <wp:positionH relativeFrom="column">
                  <wp:posOffset>1230562</wp:posOffset>
                </wp:positionH>
                <wp:positionV relativeFrom="paragraph">
                  <wp:posOffset>2602162</wp:posOffset>
                </wp:positionV>
                <wp:extent cx="1079500" cy="369652"/>
                <wp:effectExtent l="0" t="0" r="0" b="0"/>
                <wp:wrapNone/>
                <wp:docPr id="343" name="Textfeld 343"/>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4882C148"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CBF86" id="Textfeld 343" o:spid="_x0000_s1236" type="#_x0000_t202" style="position:absolute;margin-left:96.9pt;margin-top:204.9pt;width:85pt;height:29.1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" filled="f" stroked="f" strokeweight=".5pt">
                <v:textbox>
                  <w:txbxContent>
                    <w:p w14:paraId="4882C148"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v:textbox>
              </v:shape>
            </w:pict>
          </mc:Fallback>
        </mc:AlternateContent>
      </w:r>
      <w:r w:rsidR="00906DCA">
        <w:rPr>
          <w:noProof/>
        </w:rPr>
        <mc:AlternateContent>
          <mc:Choice Requires="wps">
            <w:drawing>
              <wp:anchor distT="0" distB="0" distL="114300" distR="114300" simplePos="0" relativeHeight="251957248" behindDoc="0" locked="0" layoutInCell="1" allowOverlap="1" wp14:anchorId="5E10182E" wp14:editId="2A7C97D2">
                <wp:simplePos x="0" y="0"/>
                <wp:positionH relativeFrom="column">
                  <wp:posOffset>2689711</wp:posOffset>
                </wp:positionH>
                <wp:positionV relativeFrom="paragraph">
                  <wp:posOffset>2388154</wp:posOffset>
                </wp:positionV>
                <wp:extent cx="1313234" cy="408562"/>
                <wp:effectExtent l="0" t="0" r="0" b="0"/>
                <wp:wrapNone/>
                <wp:docPr id="344" name="Textfeld 344"/>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69A9393F"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30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0182E" id="Textfeld 344" o:spid="_x0000_s1237" type="#_x0000_t202" style="position:absolute;margin-left:211.8pt;margin-top:188.05pt;width:103.4pt;height:32.1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" filled="f" stroked="f" strokeweight=".5pt">
                <v:textbox>
                  <w:txbxContent>
                    <w:p w14:paraId="69A9393F"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30 days</w:t>
                      </w:r>
                    </w:p>
                  </w:txbxContent>
                </v:textbox>
              </v:shape>
            </w:pict>
          </mc:Fallback>
        </mc:AlternateContent>
      </w:r>
      <w:r w:rsidR="00906DCA">
        <w:rPr>
          <w:noProof/>
        </w:rPr>
        <mc:AlternateContent>
          <mc:Choice Requires="wps">
            <w:drawing>
              <wp:anchor distT="0" distB="0" distL="114300" distR="114300" simplePos="0" relativeHeight="251956224" behindDoc="0" locked="0" layoutInCell="1" allowOverlap="1" wp14:anchorId="08D9177A" wp14:editId="0B66620A">
                <wp:simplePos x="0" y="0"/>
                <wp:positionH relativeFrom="column">
                  <wp:posOffset>3020452</wp:posOffset>
                </wp:positionH>
                <wp:positionV relativeFrom="paragraph">
                  <wp:posOffset>2106051</wp:posOffset>
                </wp:positionV>
                <wp:extent cx="1180289" cy="379379"/>
                <wp:effectExtent l="0" t="0" r="0" b="0"/>
                <wp:wrapNone/>
                <wp:docPr id="345" name="Textfeld 345"/>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33492E05"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9177A" id="Textfeld 345" o:spid="_x0000_s1238" type="#_x0000_t202" style="position:absolute;margin-left:237.85pt;margin-top:165.85pt;width:92.95pt;height:29.8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IvLHug1AgAAXgQAAA4AAAAA&#13;&#10;AAAAAAAAAAAALgIAAGRycy9lMm9Eb2MueG1sUEsBAi0AFAAGAAgAAAAhAOuZx57lAAAAEAEAAA8A&#13;&#10;AAAAAAAAAAAAAAAAjwQAAGRycy9kb3ducmV2LnhtbFBLBQYAAAAABAAEAPMAAAChBQAAAAA=&#13;&#10;" filled="f" stroked="f" strokeweight=".5pt">
                <v:textbox>
                  <w:txbxContent>
                    <w:p w14:paraId="33492E05"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959296" behindDoc="0" locked="0" layoutInCell="1" allowOverlap="1" wp14:anchorId="71CBCE61" wp14:editId="32B95AA5">
                <wp:simplePos x="0" y="0"/>
                <wp:positionH relativeFrom="column">
                  <wp:posOffset>-267497</wp:posOffset>
                </wp:positionH>
                <wp:positionV relativeFrom="paragraph">
                  <wp:posOffset>2349242</wp:posOffset>
                </wp:positionV>
                <wp:extent cx="1079500" cy="318311"/>
                <wp:effectExtent l="0" t="0" r="0" b="0"/>
                <wp:wrapNone/>
                <wp:docPr id="346" name="Textfeld 346"/>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F40A85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BCE61" id="Textfeld 346" o:spid="_x0000_s1239" type="#_x0000_t202" style="position:absolute;margin-left:-21.05pt;margin-top:185pt;width:85pt;height:25.0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AiXkb3NAIAAF4EAAAOAAAA&#13;&#10;AAAAAAAAAAAAAC4CAABkcnMvZTJvRG9jLnhtbFBLAQItABQABgAIAAAAIQBqOQsJ5wAAABABAAAP&#13;&#10;AAAAAAAAAAAAAAAAAI4EAABkcnMvZG93bnJldi54bWxQSwUGAAAAAAQABADzAAAAogUAAAAA&#13;&#10;" filled="f" stroked="f" strokeweight=".5pt">
                <v:textbox>
                  <w:txbxContent>
                    <w:p w14:paraId="0F40A85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906DCA">
        <w:rPr>
          <w:noProof/>
        </w:rPr>
        <mc:AlternateContent>
          <mc:Choice Requires="wps">
            <w:drawing>
              <wp:anchor distT="0" distB="0" distL="114300" distR="114300" simplePos="0" relativeHeight="251952128" behindDoc="0" locked="0" layoutInCell="1" allowOverlap="1" wp14:anchorId="0BD74C14" wp14:editId="3E6407E0">
                <wp:simplePos x="0" y="0"/>
                <wp:positionH relativeFrom="column">
                  <wp:posOffset>277252</wp:posOffset>
                </wp:positionH>
                <wp:positionV relativeFrom="paragraph">
                  <wp:posOffset>-734425</wp:posOffset>
                </wp:positionV>
                <wp:extent cx="2743200" cy="554477"/>
                <wp:effectExtent l="0" t="0" r="0" b="4445"/>
                <wp:wrapNone/>
                <wp:docPr id="347" name="Textfeld 347"/>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520A3666"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D74C14" id="Textfeld 347" o:spid="_x0000_s1240" type="#_x0000_t202" style="position:absolute;margin-left:21.85pt;margin-top:-57.85pt;width:3in;height:43.6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WCn1qEkCAACGBAAADgAAAAAAAAAAAAAAAAAuAgAAZHJzL2Uyb0RvYy54bWxQSwECLQAUAAYA&#13;&#10;CAAAACEAVTIyZuUAAAAQAQAADwAAAAAAAAAAAAAAAACjBAAAZHJzL2Rvd25yZXYueG1sUEsFBgAA&#13;&#10;AAAEAAQA8wAAALUFAAAAAA==&#13;&#10;" fillcolor="white [3201]" stroked="f" strokeweight=".5pt">
                <v:textbox>
                  <w:txbxContent>
                    <w:p w14:paraId="520A3666"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Geas</w:t>
                      </w:r>
                    </w:p>
                  </w:txbxContent>
                </v:textbox>
              </v:shape>
            </w:pict>
          </mc:Fallback>
        </mc:AlternateContent>
      </w:r>
      <w:r w:rsidR="00906DCA">
        <w:rPr>
          <w:noProof/>
        </w:rPr>
        <mc:AlternateContent>
          <mc:Choice Requires="wps">
            <w:drawing>
              <wp:anchor distT="0" distB="0" distL="114300" distR="114300" simplePos="0" relativeHeight="251960320" behindDoc="0" locked="0" layoutInCell="1" allowOverlap="1" wp14:anchorId="71EE69F9" wp14:editId="6264634D">
                <wp:simplePos x="0" y="0"/>
                <wp:positionH relativeFrom="column">
                  <wp:posOffset>-533400</wp:posOffset>
                </wp:positionH>
                <wp:positionV relativeFrom="paragraph">
                  <wp:posOffset>2108200</wp:posOffset>
                </wp:positionV>
                <wp:extent cx="1079500" cy="279400"/>
                <wp:effectExtent l="0" t="0" r="0" b="0"/>
                <wp:wrapNone/>
                <wp:docPr id="349" name="Textfeld 34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E9A3884"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E69F9" id="Textfeld 349" o:spid="_x0000_s1241" type="#_x0000_t202" style="position:absolute;margin-left:-42pt;margin-top:166pt;width:85pt;height:22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eo5/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BB6jn80AgAAXgQAAA4AAAAAAAAA&#13;&#10;AAAAAAAALgIAAGRycy9lMm9Eb2MueG1sUEsBAi0AFAAGAAgAAAAhAPSCsMDjAAAADwEAAA8AAAAA&#13;&#10;AAAAAAAAAAAAjgQAAGRycy9kb3ducmV2LnhtbFBLBQYAAAAABAAEAPMAAACeBQAAAAA=&#13;&#10;" filled="f" stroked="f" strokeweight=".5pt">
                <v:textbox>
                  <w:txbxContent>
                    <w:p w14:paraId="2E9A3884"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sidR="00906DCA">
        <w:rPr>
          <w:noProof/>
        </w:rPr>
        <w:drawing>
          <wp:anchor distT="0" distB="0" distL="114300" distR="114300" simplePos="0" relativeHeight="251955200" behindDoc="0" locked="0" layoutInCell="1" allowOverlap="1" wp14:anchorId="404265E7" wp14:editId="4E4C1C18">
            <wp:simplePos x="0" y="0"/>
            <wp:positionH relativeFrom="margin">
              <wp:posOffset>3699510</wp:posOffset>
            </wp:positionH>
            <wp:positionV relativeFrom="margin">
              <wp:posOffset>433814</wp:posOffset>
            </wp:positionV>
            <wp:extent cx="582338" cy="1473200"/>
            <wp:effectExtent l="0" t="0" r="0" b="0"/>
            <wp:wrapSquare wrapText="bothSides"/>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954176" behindDoc="0" locked="0" layoutInCell="1" allowOverlap="1" wp14:anchorId="58DEA201" wp14:editId="6FF9DFAB">
            <wp:simplePos x="0" y="0"/>
            <wp:positionH relativeFrom="margin">
              <wp:posOffset>-772795</wp:posOffset>
            </wp:positionH>
            <wp:positionV relativeFrom="margin">
              <wp:posOffset>430530</wp:posOffset>
            </wp:positionV>
            <wp:extent cx="582338" cy="1473200"/>
            <wp:effectExtent l="0" t="0" r="0" b="0"/>
            <wp:wrapSquare wrapText="bothSides"/>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359D856" w14:textId="77777777" w:rsidR="00906DCA" w:rsidRDefault="00906DCA" w:rsidP="007717E6">
      <w:pPr>
        <w:sectPr w:rsidR="00906DCA" w:rsidSect="00906DCA">
          <w:headerReference w:type="even" r:id="rId92"/>
          <w:headerReference w:type="default" r:id="rId93"/>
          <w:headerReference w:type="first" r:id="rId9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64416" behindDoc="0" locked="0" layoutInCell="1" allowOverlap="1" wp14:anchorId="6006A51F" wp14:editId="79F975CB">
                <wp:simplePos x="0" y="0"/>
                <wp:positionH relativeFrom="column">
                  <wp:posOffset>3409558</wp:posOffset>
                </wp:positionH>
                <wp:positionV relativeFrom="paragraph">
                  <wp:posOffset>-656604</wp:posOffset>
                </wp:positionV>
                <wp:extent cx="476656" cy="875490"/>
                <wp:effectExtent l="0" t="0" r="0" b="0"/>
                <wp:wrapNone/>
                <wp:docPr id="355" name="Textfeld 355"/>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06EF82B8"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6A51F" id="Textfeld 355" o:spid="_x0000_s1242" type="#_x0000_t202" style="position:absolute;margin-left:268.45pt;margin-top:-51.7pt;width:37.55pt;height:68.9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" filled="f" stroked="f" strokeweight=".5pt">
                <v:textbox>
                  <w:txbxContent>
                    <w:p w14:paraId="06EF82B8"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969536" behindDoc="0" locked="0" layoutInCell="1" allowOverlap="1" wp14:anchorId="7228DD49" wp14:editId="24BE3321">
                <wp:simplePos x="0" y="0"/>
                <wp:positionH relativeFrom="column">
                  <wp:posOffset>1230562</wp:posOffset>
                </wp:positionH>
                <wp:positionV relativeFrom="paragraph">
                  <wp:posOffset>2602162</wp:posOffset>
                </wp:positionV>
                <wp:extent cx="1079500" cy="369652"/>
                <wp:effectExtent l="0" t="0" r="0" b="0"/>
                <wp:wrapNone/>
                <wp:docPr id="356" name="Textfeld 356"/>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33683B04"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8DD49" id="Textfeld 356" o:spid="_x0000_s1243" type="#_x0000_t202" style="position:absolute;margin-left:96.9pt;margin-top:204.9pt;width:85pt;height:29.1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lkMT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" filled="f" stroked="f" strokeweight=".5pt">
                <v:textbox>
                  <w:txbxContent>
                    <w:p w14:paraId="33683B04"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68512" behindDoc="0" locked="0" layoutInCell="1" allowOverlap="1" wp14:anchorId="2FBC4B56" wp14:editId="65A2ED9E">
                <wp:simplePos x="0" y="0"/>
                <wp:positionH relativeFrom="column">
                  <wp:posOffset>2689711</wp:posOffset>
                </wp:positionH>
                <wp:positionV relativeFrom="paragraph">
                  <wp:posOffset>2388154</wp:posOffset>
                </wp:positionV>
                <wp:extent cx="1313234" cy="408562"/>
                <wp:effectExtent l="0" t="0" r="0" b="0"/>
                <wp:wrapNone/>
                <wp:docPr id="357" name="Textfeld 357"/>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44975BBA"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C4B56" id="Textfeld 357" o:spid="_x0000_s1244" type="#_x0000_t202" style="position:absolute;margin-left:211.8pt;margin-top:188.05pt;width:103.4pt;height:32.1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" filled="f" stroked="f" strokeweight=".5pt">
                <v:textbox>
                  <w:txbxContent>
                    <w:p w14:paraId="44975BBA"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1967488" behindDoc="0" locked="0" layoutInCell="1" allowOverlap="1" wp14:anchorId="3682BC43" wp14:editId="507D2577">
                <wp:simplePos x="0" y="0"/>
                <wp:positionH relativeFrom="column">
                  <wp:posOffset>3020452</wp:posOffset>
                </wp:positionH>
                <wp:positionV relativeFrom="paragraph">
                  <wp:posOffset>2106051</wp:posOffset>
                </wp:positionV>
                <wp:extent cx="1180289" cy="379379"/>
                <wp:effectExtent l="0" t="0" r="0" b="0"/>
                <wp:wrapNone/>
                <wp:docPr id="358" name="Textfeld 358"/>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029133C0"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2BC43" id="Textfeld 358" o:spid="_x0000_s1245" type="#_x0000_t202" style="position:absolute;margin-left:237.85pt;margin-top:165.85pt;width:92.95pt;height:29.8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" filled="f" stroked="f" strokeweight=".5pt">
                <v:textbox>
                  <w:txbxContent>
                    <w:p w14:paraId="029133C0"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mc:AlternateContent>
          <mc:Choice Requires="wps">
            <w:drawing>
              <wp:anchor distT="0" distB="0" distL="114300" distR="114300" simplePos="0" relativeHeight="251970560" behindDoc="0" locked="0" layoutInCell="1" allowOverlap="1" wp14:anchorId="6C1318E0" wp14:editId="33AE30A1">
                <wp:simplePos x="0" y="0"/>
                <wp:positionH relativeFrom="column">
                  <wp:posOffset>-267497</wp:posOffset>
                </wp:positionH>
                <wp:positionV relativeFrom="paragraph">
                  <wp:posOffset>2349242</wp:posOffset>
                </wp:positionV>
                <wp:extent cx="1079500" cy="318311"/>
                <wp:effectExtent l="0" t="0" r="0" b="0"/>
                <wp:wrapNone/>
                <wp:docPr id="359" name="Textfeld 359"/>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6656F0A3"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318E0" id="Textfeld 359" o:spid="_x0000_s1246" type="#_x0000_t202" style="position:absolute;margin-left:-21.05pt;margin-top:185pt;width:85pt;height:25.0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" filled="f" stroked="f" strokeweight=".5pt">
                <v:textbox>
                  <w:txbxContent>
                    <w:p w14:paraId="6656F0A3"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63392" behindDoc="0" locked="0" layoutInCell="1" allowOverlap="1" wp14:anchorId="3C8C4FA7" wp14:editId="6DD8983A">
                <wp:simplePos x="0" y="0"/>
                <wp:positionH relativeFrom="column">
                  <wp:posOffset>277252</wp:posOffset>
                </wp:positionH>
                <wp:positionV relativeFrom="paragraph">
                  <wp:posOffset>-734425</wp:posOffset>
                </wp:positionV>
                <wp:extent cx="2743200" cy="554477"/>
                <wp:effectExtent l="0" t="0" r="0" b="4445"/>
                <wp:wrapNone/>
                <wp:docPr id="360" name="Textfeld 360"/>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CBDE16B"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Heroism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8C4FA7" id="Textfeld 360" o:spid="_x0000_s1247" type="#_x0000_t202" style="position:absolute;margin-left:21.85pt;margin-top:-57.85pt;width:3in;height:43.65pt;z-index:25196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CCzylXSAIAAIYEAAAOAAAAAAAAAAAAAAAAAC4CAABkcnMvZTJvRG9jLnhtbFBLAQItABQABgAI&#13;&#10;AAAAIQBVMjJm5QAAABABAAAPAAAAAAAAAAAAAAAAAKIEAABkcnMvZG93bnJldi54bWxQSwUGAAAA&#13;&#10;AAQABADzAAAAtAUAAAAA&#13;&#10;" fillcolor="white [3201]" stroked="f" strokeweight=".5pt">
                <v:textbox>
                  <w:txbxContent>
                    <w:p w14:paraId="1CBDE16B"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Heroism</w:t>
                      </w:r>
                    </w:p>
                  </w:txbxContent>
                </v:textbox>
              </v:shape>
            </w:pict>
          </mc:Fallback>
        </mc:AlternateContent>
      </w:r>
      <w:r>
        <w:rPr>
          <w:noProof/>
        </w:rPr>
        <mc:AlternateContent>
          <mc:Choice Requires="wps">
            <w:drawing>
              <wp:anchor distT="0" distB="0" distL="114300" distR="114300" simplePos="0" relativeHeight="251972608" behindDoc="0" locked="0" layoutInCell="1" allowOverlap="1" wp14:anchorId="2954CBC1" wp14:editId="35196722">
                <wp:simplePos x="0" y="0"/>
                <wp:positionH relativeFrom="column">
                  <wp:posOffset>-188595</wp:posOffset>
                </wp:positionH>
                <wp:positionV relativeFrom="paragraph">
                  <wp:posOffset>3240405</wp:posOffset>
                </wp:positionV>
                <wp:extent cx="3886200" cy="1879600"/>
                <wp:effectExtent l="0" t="0" r="0" b="0"/>
                <wp:wrapNone/>
                <wp:docPr id="361" name="Textfeld 361"/>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5C4287D9" w14:textId="6751348D"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A willing creature you touch is imbued with bravery. Until the spell ends, the creature is immune to being frightened and gains temporary hit points equal to your spellcasting ability modifier at the start of each of its turns. When the spell ends, the target loses any remaining temporary hit points from this spell.</w:t>
                            </w:r>
                            <w:r w:rsidR="00445F52">
                              <w:rPr>
                                <w:rFonts w:ascii="BlackChancery" w:hAnsi="BlackChancery"/>
                                <w:noProof/>
                                <w:color w:val="4D4121"/>
                                <w:lang w:val="en-US"/>
                              </w:rPr>
                              <w:br/>
                            </w:r>
                            <w:r w:rsidR="00445F52">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target one additional creature for each slot level above 1st.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4CBC1" id="Textfeld 361" o:spid="_x0000_s1248" type="#_x0000_t202" style="position:absolute;margin-left:-14.85pt;margin-top:255.15pt;width:306pt;height:148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" filled="f" stroked="f" strokeweight=".5pt">
                <v:textbox>
                  <w:txbxContent>
                    <w:p w14:paraId="5C4287D9" w14:textId="6751348D"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A willing creature you touch is imbued with bravery. Until the spell ends, the creature is immune to being frightened and gains temporary hit points equal to your spellcasting ability modifier at the start of each of its turns. When the spell ends, the target loses any remaining temporary hit points from this spell.</w:t>
                      </w:r>
                      <w:r w:rsidR="00445F52">
                        <w:rPr>
                          <w:rFonts w:ascii="BlackChancery" w:hAnsi="BlackChancery"/>
                          <w:noProof/>
                          <w:color w:val="4D4121"/>
                          <w:lang w:val="en-US"/>
                        </w:rPr>
                        <w:br/>
                      </w:r>
                      <w:r w:rsidR="00445F52">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2nd level or higher, you can target one additional creature for each slot level above 1st.</w:t>
                      </w:r>
                    </w:p>
                  </w:txbxContent>
                </v:textbox>
              </v:shape>
            </w:pict>
          </mc:Fallback>
        </mc:AlternateContent>
      </w:r>
      <w:r>
        <w:rPr>
          <w:noProof/>
        </w:rPr>
        <mc:AlternateContent>
          <mc:Choice Requires="wps">
            <w:drawing>
              <wp:anchor distT="0" distB="0" distL="114300" distR="114300" simplePos="0" relativeHeight="251971584" behindDoc="0" locked="0" layoutInCell="1" allowOverlap="1" wp14:anchorId="2A9649C9" wp14:editId="629973F7">
                <wp:simplePos x="0" y="0"/>
                <wp:positionH relativeFrom="column">
                  <wp:posOffset>-533400</wp:posOffset>
                </wp:positionH>
                <wp:positionV relativeFrom="paragraph">
                  <wp:posOffset>2108200</wp:posOffset>
                </wp:positionV>
                <wp:extent cx="1079500" cy="279400"/>
                <wp:effectExtent l="0" t="0" r="0" b="0"/>
                <wp:wrapNone/>
                <wp:docPr id="362" name="Textfeld 36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24DE5AE"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649C9" id="Textfeld 362" o:spid="_x0000_s1249" type="#_x0000_t202" style="position:absolute;margin-left:-42pt;margin-top:166pt;width:85pt;height:22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I+EUfk0AgAAXgQAAA4AAAAAAAAA&#13;&#10;AAAAAAAALgIAAGRycy9lMm9Eb2MueG1sUEsBAi0AFAAGAAgAAAAhAPSCsMDjAAAADwEAAA8AAAAA&#13;&#10;AAAAAAAAAAAAjgQAAGRycy9kb3ducmV2LnhtbFBLBQYAAAAABAAEAPMAAACeBQAAAAA=&#13;&#10;" filled="f" stroked="f" strokeweight=".5pt">
                <v:textbox>
                  <w:txbxContent>
                    <w:p w14:paraId="024DE5AE"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w:drawing>
          <wp:anchor distT="0" distB="0" distL="114300" distR="114300" simplePos="0" relativeHeight="251966464" behindDoc="0" locked="0" layoutInCell="1" allowOverlap="1" wp14:anchorId="3402C3AA" wp14:editId="6919310A">
            <wp:simplePos x="0" y="0"/>
            <wp:positionH relativeFrom="margin">
              <wp:posOffset>3699510</wp:posOffset>
            </wp:positionH>
            <wp:positionV relativeFrom="margin">
              <wp:posOffset>433814</wp:posOffset>
            </wp:positionV>
            <wp:extent cx="582338" cy="1473200"/>
            <wp:effectExtent l="0" t="0" r="0" b="0"/>
            <wp:wrapSquare wrapText="bothSides"/>
            <wp:docPr id="363" name="Grafik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65440" behindDoc="0" locked="0" layoutInCell="1" allowOverlap="1" wp14:anchorId="067B3623" wp14:editId="3FD8869A">
            <wp:simplePos x="0" y="0"/>
            <wp:positionH relativeFrom="margin">
              <wp:posOffset>-772795</wp:posOffset>
            </wp:positionH>
            <wp:positionV relativeFrom="margin">
              <wp:posOffset>430530</wp:posOffset>
            </wp:positionV>
            <wp:extent cx="582338" cy="1473200"/>
            <wp:effectExtent l="0" t="0" r="0" b="0"/>
            <wp:wrapSquare wrapText="bothSides"/>
            <wp:docPr id="364" name="Grafik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8CD3ED2" w14:textId="6ACA9FEE" w:rsidR="00906DCA" w:rsidRDefault="00445F52" w:rsidP="007717E6">
      <w:pPr>
        <w:sectPr w:rsidR="00906DCA" w:rsidSect="00906DCA">
          <w:headerReference w:type="even" r:id="rId95"/>
          <w:headerReference w:type="default" r:id="rId96"/>
          <w:headerReference w:type="first" r:id="rId9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83872" behindDoc="0" locked="0" layoutInCell="1" allowOverlap="1" wp14:anchorId="262087F4" wp14:editId="090809A6">
                <wp:simplePos x="0" y="0"/>
                <wp:positionH relativeFrom="column">
                  <wp:posOffset>-188595</wp:posOffset>
                </wp:positionH>
                <wp:positionV relativeFrom="paragraph">
                  <wp:posOffset>3240405</wp:posOffset>
                </wp:positionV>
                <wp:extent cx="3886200" cy="3130550"/>
                <wp:effectExtent l="0" t="0" r="0" b="0"/>
                <wp:wrapNone/>
                <wp:docPr id="374" name="Textfeld 374"/>
                <wp:cNvGraphicFramePr/>
                <a:graphic xmlns:a="http://schemas.openxmlformats.org/drawingml/2006/main">
                  <a:graphicData uri="http://schemas.microsoft.com/office/word/2010/wordprocessingShape">
                    <wps:wsp>
                      <wps:cNvSpPr txBox="1"/>
                      <wps:spPr>
                        <a:xfrm>
                          <a:off x="0" y="0"/>
                          <a:ext cx="3886200" cy="3130550"/>
                        </a:xfrm>
                        <a:prstGeom prst="rect">
                          <a:avLst/>
                        </a:prstGeom>
                        <a:noFill/>
                        <a:ln w="6350">
                          <a:noFill/>
                        </a:ln>
                      </wps:spPr>
                      <wps:txbx>
                        <w:txbxContent>
                          <w:p w14:paraId="5070DEEC" w14:textId="4F373B5C"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place a curse on a creature that you can see within range. Until the spell ends, you deal an extra 1d6 necrotic damage to the target whenever you hit it with an attack. Also, choose one ability when you cast the spell. The target has disadvantage on ability checks made with the chosen ability.</w:t>
                            </w:r>
                            <w:r w:rsidR="00445F52">
                              <w:rPr>
                                <w:rFonts w:ascii="BlackChancery" w:hAnsi="BlackChancery"/>
                                <w:noProof/>
                                <w:color w:val="4D4121"/>
                                <w:lang w:val="en-US"/>
                              </w:rPr>
                              <w:br/>
                            </w:r>
                            <w:r w:rsidRPr="00BB50D2">
                              <w:rPr>
                                <w:rFonts w:ascii="BlackChancery" w:hAnsi="BlackChancery"/>
                                <w:noProof/>
                                <w:color w:val="4D4121"/>
                                <w:lang w:val="en-US"/>
                              </w:rPr>
                              <w:t>If the target drops to 0 hit points before this spell ends. you can use a bonus action on a subsequent turn of yours to curse a new creature.</w:t>
                            </w:r>
                            <w:r w:rsidR="00445F52">
                              <w:rPr>
                                <w:rFonts w:ascii="BlackChancery" w:hAnsi="BlackChancery"/>
                                <w:noProof/>
                                <w:color w:val="4D4121"/>
                                <w:lang w:val="en-US"/>
                              </w:rPr>
                              <w:br/>
                            </w:r>
                            <w:r w:rsidRPr="00BB50D2">
                              <w:rPr>
                                <w:rFonts w:ascii="BlackChancery" w:hAnsi="BlackChancery"/>
                                <w:noProof/>
                                <w:color w:val="4D4121"/>
                                <w:lang w:val="en-US"/>
                              </w:rPr>
                              <w:t>A remove curse cast on the target ends this spell early.</w:t>
                            </w:r>
                            <w:r w:rsidR="00445F52">
                              <w:rPr>
                                <w:rFonts w:ascii="BlackChancery" w:hAnsi="BlackChancery"/>
                                <w:noProof/>
                                <w:color w:val="4D4121"/>
                                <w:lang w:val="en-US"/>
                              </w:rPr>
                              <w:br/>
                            </w:r>
                            <w:r w:rsidR="00445F52">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or 4th level, you can maintain your concentration on the spell for up to 8 hours. When you use a spell slot of 5th level or higher, you can maintain your concentration on the spell for up to 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087F4" id="Textfeld 374" o:spid="_x0000_s1250" type="#_x0000_t202" style="position:absolute;margin-left:-14.85pt;margin-top:255.15pt;width:306pt;height:246.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" filled="f" stroked="f" strokeweight=".5pt">
                <v:textbox>
                  <w:txbxContent>
                    <w:p w14:paraId="5070DEEC" w14:textId="4F373B5C"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place a curse on a creature that you can see within range. Until the spell ends, you deal an extra 1d6 necrotic damage to the target whenever you hit it with an attack. Also, choose one ability when you cast the spell. The target has disadvantage on ability checks made with the chosen ability.</w:t>
                      </w:r>
                      <w:r w:rsidR="00445F52">
                        <w:rPr>
                          <w:rFonts w:ascii="BlackChancery" w:hAnsi="BlackChancery"/>
                          <w:noProof/>
                          <w:color w:val="4D4121"/>
                          <w:lang w:val="en-US"/>
                        </w:rPr>
                        <w:br/>
                      </w:r>
                      <w:r w:rsidRPr="00BB50D2">
                        <w:rPr>
                          <w:rFonts w:ascii="BlackChancery" w:hAnsi="BlackChancery"/>
                          <w:noProof/>
                          <w:color w:val="4D4121"/>
                          <w:lang w:val="en-US"/>
                        </w:rPr>
                        <w:t>If the target drops to 0 hit points before this spell ends. you can use a bonus action on a subsequent turn of yours to curse a new creature.</w:t>
                      </w:r>
                      <w:r w:rsidR="00445F52">
                        <w:rPr>
                          <w:rFonts w:ascii="BlackChancery" w:hAnsi="BlackChancery"/>
                          <w:noProof/>
                          <w:color w:val="4D4121"/>
                          <w:lang w:val="en-US"/>
                        </w:rPr>
                        <w:br/>
                      </w:r>
                      <w:r w:rsidRPr="00BB50D2">
                        <w:rPr>
                          <w:rFonts w:ascii="BlackChancery" w:hAnsi="BlackChancery"/>
                          <w:noProof/>
                          <w:color w:val="4D4121"/>
                          <w:lang w:val="en-US"/>
                        </w:rPr>
                        <w:t>A remove curse cast on the target ends this spell early.</w:t>
                      </w:r>
                      <w:r w:rsidR="00445F52">
                        <w:rPr>
                          <w:rFonts w:ascii="BlackChancery" w:hAnsi="BlackChancery"/>
                          <w:noProof/>
                          <w:color w:val="4D4121"/>
                          <w:lang w:val="en-US"/>
                        </w:rPr>
                        <w:br/>
                      </w:r>
                      <w:r w:rsidR="00445F52">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or 4th level, you can maintain your concentration on the spell for up to 8 hours. When you use a spell slot of 5th level or higher, you can maintain your concentration on the spell for up to 24 hours.</w:t>
                      </w:r>
                    </w:p>
                  </w:txbxContent>
                </v:textbox>
              </v:shape>
            </w:pict>
          </mc:Fallback>
        </mc:AlternateContent>
      </w:r>
      <w:r>
        <w:rPr>
          <w:noProof/>
        </w:rPr>
        <mc:AlternateContent>
          <mc:Choice Requires="wps">
            <w:drawing>
              <wp:anchor distT="0" distB="0" distL="114300" distR="114300" simplePos="0" relativeHeight="251980800" behindDoc="0" locked="0" layoutInCell="1" allowOverlap="1" wp14:anchorId="44493AAE" wp14:editId="73FB2637">
                <wp:simplePos x="0" y="0"/>
                <wp:positionH relativeFrom="column">
                  <wp:posOffset>452755</wp:posOffset>
                </wp:positionH>
                <wp:positionV relativeFrom="paragraph">
                  <wp:posOffset>2599055</wp:posOffset>
                </wp:positionV>
                <wp:extent cx="2565400" cy="565150"/>
                <wp:effectExtent l="0" t="0" r="0" b="0"/>
                <wp:wrapNone/>
                <wp:docPr id="369" name="Textfeld 369"/>
                <wp:cNvGraphicFramePr/>
                <a:graphic xmlns:a="http://schemas.openxmlformats.org/drawingml/2006/main">
                  <a:graphicData uri="http://schemas.microsoft.com/office/word/2010/wordprocessingShape">
                    <wps:wsp>
                      <wps:cNvSpPr txBox="1"/>
                      <wps:spPr>
                        <a:xfrm>
                          <a:off x="0" y="0"/>
                          <a:ext cx="2565400" cy="565150"/>
                        </a:xfrm>
                        <a:prstGeom prst="rect">
                          <a:avLst/>
                        </a:prstGeom>
                        <a:noFill/>
                        <a:ln w="6350">
                          <a:noFill/>
                        </a:ln>
                      </wps:spPr>
                      <wps:txbx>
                        <w:txbxContent>
                          <w:p w14:paraId="6A16C721" w14:textId="315A061A"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sidR="00445F52">
                              <w:rPr>
                                <w:rFonts w:ascii="BlackChancery" w:hAnsi="BlackChancery"/>
                                <w:noProof/>
                                <w:color w:val="4D4121"/>
                                <w:lang w:val="en-US"/>
                              </w:rPr>
                              <w:br/>
                            </w:r>
                            <w:r w:rsidRPr="00BB50D2">
                              <w:rPr>
                                <w:rFonts w:ascii="BlackChancery" w:hAnsi="BlackChancery"/>
                                <w:noProof/>
                                <w:color w:val="4D4121"/>
                                <w:lang w:val="en-US"/>
                              </w:rPr>
                              <w:t>(the petrified eye of a newt)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93AAE" id="Textfeld 369" o:spid="_x0000_s1251" type="#_x0000_t202" style="position:absolute;margin-left:35.65pt;margin-top:204.65pt;width:202pt;height:44.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" filled="f" stroked="f" strokeweight=".5pt">
                <v:textbox>
                  <w:txbxContent>
                    <w:p w14:paraId="6A16C721" w14:textId="315A061A"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sidR="00445F52">
                        <w:rPr>
                          <w:rFonts w:ascii="BlackChancery" w:hAnsi="BlackChancery"/>
                          <w:noProof/>
                          <w:color w:val="4D4121"/>
                          <w:lang w:val="en-US"/>
                        </w:rPr>
                        <w:br/>
                      </w:r>
                      <w:r w:rsidRPr="00BB50D2">
                        <w:rPr>
                          <w:rFonts w:ascii="BlackChancery" w:hAnsi="BlackChancery"/>
                          <w:noProof/>
                          <w:color w:val="4D4121"/>
                          <w:lang w:val="en-US"/>
                        </w:rPr>
                        <w:t>(the petrified eye of a newt)</w:t>
                      </w:r>
                    </w:p>
                  </w:txbxContent>
                </v:textbox>
              </v:shape>
            </w:pict>
          </mc:Fallback>
        </mc:AlternateContent>
      </w:r>
      <w:r w:rsidR="00906DCA">
        <w:rPr>
          <w:noProof/>
        </w:rPr>
        <mc:AlternateContent>
          <mc:Choice Requires="wps">
            <w:drawing>
              <wp:anchor distT="0" distB="0" distL="114300" distR="114300" simplePos="0" relativeHeight="251975680" behindDoc="0" locked="0" layoutInCell="1" allowOverlap="1" wp14:anchorId="70B08A06" wp14:editId="125D839E">
                <wp:simplePos x="0" y="0"/>
                <wp:positionH relativeFrom="column">
                  <wp:posOffset>3409558</wp:posOffset>
                </wp:positionH>
                <wp:positionV relativeFrom="paragraph">
                  <wp:posOffset>-656604</wp:posOffset>
                </wp:positionV>
                <wp:extent cx="476656" cy="875490"/>
                <wp:effectExtent l="0" t="0" r="0" b="0"/>
                <wp:wrapNone/>
                <wp:docPr id="368" name="Textfeld 368"/>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6550F2D1"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08A06" id="Textfeld 368" o:spid="_x0000_s1252" type="#_x0000_t202" style="position:absolute;margin-left:268.45pt;margin-top:-51.7pt;width:37.55pt;height:68.9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" filled="f" stroked="f" strokeweight=".5pt">
                <v:textbox>
                  <w:txbxContent>
                    <w:p w14:paraId="6550F2D1"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906DCA">
        <w:rPr>
          <w:noProof/>
        </w:rPr>
        <mc:AlternateContent>
          <mc:Choice Requires="wps">
            <w:drawing>
              <wp:anchor distT="0" distB="0" distL="114300" distR="114300" simplePos="0" relativeHeight="251979776" behindDoc="0" locked="0" layoutInCell="1" allowOverlap="1" wp14:anchorId="3030643C" wp14:editId="4B822976">
                <wp:simplePos x="0" y="0"/>
                <wp:positionH relativeFrom="column">
                  <wp:posOffset>2689711</wp:posOffset>
                </wp:positionH>
                <wp:positionV relativeFrom="paragraph">
                  <wp:posOffset>2388154</wp:posOffset>
                </wp:positionV>
                <wp:extent cx="1313234" cy="408562"/>
                <wp:effectExtent l="0" t="0" r="0" b="0"/>
                <wp:wrapNone/>
                <wp:docPr id="370" name="Textfeld 370"/>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2ED6E38C"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0643C" id="Textfeld 370" o:spid="_x0000_s1253" type="#_x0000_t202" style="position:absolute;margin-left:211.8pt;margin-top:188.05pt;width:103.4pt;height:32.1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ALFmkM1AgAAXgQAAA4AAAAA&#13;&#10;AAAAAAAAAAAALgIAAGRycy9lMm9Eb2MueG1sUEsBAi0AFAAGAAgAAAAhAKEMMMDlAAAAEAEAAA8A&#13;&#10;AAAAAAAAAAAAAAAAjwQAAGRycy9kb3ducmV2LnhtbFBLBQYAAAAABAAEAPMAAAChBQAAAAA=&#13;&#10;" filled="f" stroked="f" strokeweight=".5pt">
                <v:textbox>
                  <w:txbxContent>
                    <w:p w14:paraId="2ED6E38C"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906DCA">
        <w:rPr>
          <w:noProof/>
        </w:rPr>
        <mc:AlternateContent>
          <mc:Choice Requires="wps">
            <w:drawing>
              <wp:anchor distT="0" distB="0" distL="114300" distR="114300" simplePos="0" relativeHeight="251978752" behindDoc="0" locked="0" layoutInCell="1" allowOverlap="1" wp14:anchorId="5B7D81A3" wp14:editId="78E32806">
                <wp:simplePos x="0" y="0"/>
                <wp:positionH relativeFrom="column">
                  <wp:posOffset>3020452</wp:posOffset>
                </wp:positionH>
                <wp:positionV relativeFrom="paragraph">
                  <wp:posOffset>2106051</wp:posOffset>
                </wp:positionV>
                <wp:extent cx="1180289" cy="379379"/>
                <wp:effectExtent l="0" t="0" r="0" b="0"/>
                <wp:wrapNone/>
                <wp:docPr id="371" name="Textfeld 371"/>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40705ACB"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D81A3" id="Textfeld 371" o:spid="_x0000_s1254" type="#_x0000_t202" style="position:absolute;margin-left:237.85pt;margin-top:165.85pt;width:92.95pt;height:29.8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LBjaQY1AgAAXgQAAA4AAAAA&#13;&#10;AAAAAAAAAAAALgIAAGRycy9lMm9Eb2MueG1sUEsBAi0AFAAGAAgAAAAhAOuZx57lAAAAEAEAAA8A&#13;&#10;AAAAAAAAAAAAAAAAjwQAAGRycy9kb3ducmV2LnhtbFBLBQYAAAAABAAEAPMAAAChBQAAAAA=&#13;&#10;" filled="f" stroked="f" strokeweight=".5pt">
                <v:textbox>
                  <w:txbxContent>
                    <w:p w14:paraId="40705ACB"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981824" behindDoc="0" locked="0" layoutInCell="1" allowOverlap="1" wp14:anchorId="3D8357E7" wp14:editId="72D01E25">
                <wp:simplePos x="0" y="0"/>
                <wp:positionH relativeFrom="column">
                  <wp:posOffset>-267497</wp:posOffset>
                </wp:positionH>
                <wp:positionV relativeFrom="paragraph">
                  <wp:posOffset>2349242</wp:posOffset>
                </wp:positionV>
                <wp:extent cx="1079500" cy="318311"/>
                <wp:effectExtent l="0" t="0" r="0" b="0"/>
                <wp:wrapNone/>
                <wp:docPr id="372" name="Textfeld 372"/>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55217B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357E7" id="Textfeld 372" o:spid="_x0000_s1255" type="#_x0000_t202" style="position:absolute;margin-left:-21.05pt;margin-top:185pt;width:85pt;height:25.0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GfYxGTUCAABeBAAADgAA&#13;&#10;AAAAAAAAAAAAAAAuAgAAZHJzL2Uyb0RvYy54bWxQSwECLQAUAAYACAAAACEAajkLCecAAAAQAQAA&#13;&#10;DwAAAAAAAAAAAAAAAACPBAAAZHJzL2Rvd25yZXYueG1sUEsFBgAAAAAEAAQA8wAAAKMFAAAAAA==&#13;&#10;" filled="f" stroked="f" strokeweight=".5pt">
                <v:textbox>
                  <w:txbxContent>
                    <w:p w14:paraId="155217B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sidR="00906DCA">
        <w:rPr>
          <w:noProof/>
        </w:rPr>
        <mc:AlternateContent>
          <mc:Choice Requires="wps">
            <w:drawing>
              <wp:anchor distT="0" distB="0" distL="114300" distR="114300" simplePos="0" relativeHeight="251974656" behindDoc="0" locked="0" layoutInCell="1" allowOverlap="1" wp14:anchorId="35215A7E" wp14:editId="2DAD5C9C">
                <wp:simplePos x="0" y="0"/>
                <wp:positionH relativeFrom="column">
                  <wp:posOffset>277252</wp:posOffset>
                </wp:positionH>
                <wp:positionV relativeFrom="paragraph">
                  <wp:posOffset>-734425</wp:posOffset>
                </wp:positionV>
                <wp:extent cx="2743200" cy="554477"/>
                <wp:effectExtent l="0" t="0" r="0" b="4445"/>
                <wp:wrapNone/>
                <wp:docPr id="373" name="Textfeld 373"/>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8CC2793"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215A7E" id="Textfeld 373" o:spid="_x0000_s1256" type="#_x0000_t202" style="position:absolute;margin-left:21.85pt;margin-top:-57.85pt;width:3in;height:43.65pt;z-index:25197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" fillcolor="white [3201]" stroked="f" strokeweight=".5pt">
                <v:textbox>
                  <w:txbxContent>
                    <w:p w14:paraId="78CC2793"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Hex</w:t>
                      </w:r>
                    </w:p>
                  </w:txbxContent>
                </v:textbox>
              </v:shape>
            </w:pict>
          </mc:Fallback>
        </mc:AlternateContent>
      </w:r>
      <w:r w:rsidR="00906DCA">
        <w:rPr>
          <w:noProof/>
        </w:rPr>
        <mc:AlternateContent>
          <mc:Choice Requires="wps">
            <w:drawing>
              <wp:anchor distT="0" distB="0" distL="114300" distR="114300" simplePos="0" relativeHeight="251982848" behindDoc="0" locked="0" layoutInCell="1" allowOverlap="1" wp14:anchorId="7AF024CA" wp14:editId="69C04367">
                <wp:simplePos x="0" y="0"/>
                <wp:positionH relativeFrom="column">
                  <wp:posOffset>-533400</wp:posOffset>
                </wp:positionH>
                <wp:positionV relativeFrom="paragraph">
                  <wp:posOffset>2108200</wp:posOffset>
                </wp:positionV>
                <wp:extent cx="1079500" cy="279400"/>
                <wp:effectExtent l="0" t="0" r="0" b="0"/>
                <wp:wrapNone/>
                <wp:docPr id="375" name="Textfeld 37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2FEBA72"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024CA" id="Textfeld 375" o:spid="_x0000_s1257" type="#_x0000_t202" style="position:absolute;margin-left:-42pt;margin-top:166pt;width:85pt;height:22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yAPSODMCAABeBAAADgAAAAAAAAAA&#13;&#10;AAAAAAAuAgAAZHJzL2Uyb0RvYy54bWxQSwECLQAUAAYACAAAACEA9IKwwOMAAAAPAQAADwAAAAAA&#13;&#10;AAAAAAAAAACNBAAAZHJzL2Rvd25yZXYueG1sUEsFBgAAAAAEAAQA8wAAAJ0FAAAAAA==&#13;&#10;" filled="f" stroked="f" strokeweight=".5pt">
                <v:textbox>
                  <w:txbxContent>
                    <w:p w14:paraId="42FEBA72"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906DCA">
        <w:rPr>
          <w:noProof/>
        </w:rPr>
        <w:drawing>
          <wp:anchor distT="0" distB="0" distL="114300" distR="114300" simplePos="0" relativeHeight="251977728" behindDoc="0" locked="0" layoutInCell="1" allowOverlap="1" wp14:anchorId="0FE6C786" wp14:editId="238111E2">
            <wp:simplePos x="0" y="0"/>
            <wp:positionH relativeFrom="margin">
              <wp:posOffset>3699510</wp:posOffset>
            </wp:positionH>
            <wp:positionV relativeFrom="margin">
              <wp:posOffset>433814</wp:posOffset>
            </wp:positionV>
            <wp:extent cx="582338" cy="1473200"/>
            <wp:effectExtent l="0" t="0" r="0" b="0"/>
            <wp:wrapSquare wrapText="bothSides"/>
            <wp:docPr id="376" name="Grafik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976704" behindDoc="0" locked="0" layoutInCell="1" allowOverlap="1" wp14:anchorId="2997D967" wp14:editId="417C1724">
            <wp:simplePos x="0" y="0"/>
            <wp:positionH relativeFrom="margin">
              <wp:posOffset>-772795</wp:posOffset>
            </wp:positionH>
            <wp:positionV relativeFrom="margin">
              <wp:posOffset>430530</wp:posOffset>
            </wp:positionV>
            <wp:extent cx="582338" cy="1473200"/>
            <wp:effectExtent l="0" t="0" r="0" b="0"/>
            <wp:wrapSquare wrapText="bothSides"/>
            <wp:docPr id="377" name="Grafik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4EFE790" w14:textId="20BE860B" w:rsidR="00906DCA" w:rsidRDefault="00445F52" w:rsidP="007717E6">
      <w:pPr>
        <w:sectPr w:rsidR="00906DCA" w:rsidSect="00906DCA">
          <w:headerReference w:type="even" r:id="rId98"/>
          <w:headerReference w:type="default" r:id="rId99"/>
          <w:headerReference w:type="first" r:id="rId10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86944" behindDoc="0" locked="0" layoutInCell="1" allowOverlap="1" wp14:anchorId="509087EF" wp14:editId="3E597150">
                <wp:simplePos x="0" y="0"/>
                <wp:positionH relativeFrom="column">
                  <wp:posOffset>3377565</wp:posOffset>
                </wp:positionH>
                <wp:positionV relativeFrom="paragraph">
                  <wp:posOffset>-713740</wp:posOffset>
                </wp:positionV>
                <wp:extent cx="476656" cy="875490"/>
                <wp:effectExtent l="0" t="0" r="0" b="0"/>
                <wp:wrapNone/>
                <wp:docPr id="381" name="Textfeld 381"/>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53BFE36F"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087EF" id="Textfeld 381" o:spid="_x0000_s1258" type="#_x0000_t202" style="position:absolute;margin-left:265.95pt;margin-top:-56.2pt;width:37.55pt;height:68.9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" filled="f" stroked="f" strokeweight=".5pt">
                <v:textbox>
                  <w:txbxContent>
                    <w:p w14:paraId="53BFE36F"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995136" behindDoc="0" locked="0" layoutInCell="1" allowOverlap="1" wp14:anchorId="42A04555" wp14:editId="5BB4FE05">
                <wp:simplePos x="0" y="0"/>
                <wp:positionH relativeFrom="column">
                  <wp:posOffset>-188595</wp:posOffset>
                </wp:positionH>
                <wp:positionV relativeFrom="paragraph">
                  <wp:posOffset>3240405</wp:posOffset>
                </wp:positionV>
                <wp:extent cx="3886200" cy="2311400"/>
                <wp:effectExtent l="0" t="0" r="0" b="0"/>
                <wp:wrapNone/>
                <wp:docPr id="387" name="Textfeld 387"/>
                <wp:cNvGraphicFramePr/>
                <a:graphic xmlns:a="http://schemas.openxmlformats.org/drawingml/2006/main">
                  <a:graphicData uri="http://schemas.microsoft.com/office/word/2010/wordprocessingShape">
                    <wps:wsp>
                      <wps:cNvSpPr txBox="1"/>
                      <wps:spPr>
                        <a:xfrm>
                          <a:off x="0" y="0"/>
                          <a:ext cx="3886200" cy="2311400"/>
                        </a:xfrm>
                        <a:prstGeom prst="rect">
                          <a:avLst/>
                        </a:prstGeom>
                        <a:noFill/>
                        <a:ln w="6350">
                          <a:noFill/>
                        </a:ln>
                      </wps:spPr>
                      <wps:txbx>
                        <w:txbxContent>
                          <w:p w14:paraId="23D18FA5" w14:textId="701BE82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Choose a creature that you can see within range. The target must succeed on a Wisdom saving throw or be paralyzed for the duration. This spell has no effect on undead. At the end of each of its turns, the target can make another Wisdom saving throw. On a success, the spell ends on the target.</w:t>
                            </w:r>
                            <w:r w:rsidR="00445F52">
                              <w:rPr>
                                <w:rFonts w:ascii="BlackChancery" w:hAnsi="BlackChancery"/>
                                <w:noProof/>
                                <w:color w:val="4D4121"/>
                                <w:lang w:val="en-US"/>
                              </w:rPr>
                              <w:br/>
                            </w:r>
                            <w:r w:rsidR="00445F52">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6th level or higher. you can target one additional creature for each slot level above 5th. The creatures must be within 30 feet of each other when you target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04555" id="Textfeld 387" o:spid="_x0000_s1259" type="#_x0000_t202" style="position:absolute;margin-left:-14.85pt;margin-top:255.15pt;width:306pt;height:182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" filled="f" stroked="f" strokeweight=".5pt">
                <v:textbox>
                  <w:txbxContent>
                    <w:p w14:paraId="23D18FA5" w14:textId="701BE827"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Choose a creature that you can see within range. The target must succeed on a Wisdom saving throw or be paralyzed for the duration. This spell has no effect on undead. At the end of each of its turns, the target can make another Wisdom saving throw. On a success, the spell ends on the target.</w:t>
                      </w:r>
                      <w:r w:rsidR="00445F52">
                        <w:rPr>
                          <w:rFonts w:ascii="BlackChancery" w:hAnsi="BlackChancery"/>
                          <w:noProof/>
                          <w:color w:val="4D4121"/>
                          <w:lang w:val="en-US"/>
                        </w:rPr>
                        <w:br/>
                      </w:r>
                      <w:r w:rsidR="00445F52">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6th level or higher. you can target one additional creature for each slot level above 5th. The creatures must be within 30 feet of each other when you target them.</w:t>
                      </w:r>
                    </w:p>
                  </w:txbxContent>
                </v:textbox>
              </v:shape>
            </w:pict>
          </mc:Fallback>
        </mc:AlternateContent>
      </w:r>
      <w:r>
        <w:rPr>
          <w:noProof/>
        </w:rPr>
        <mc:AlternateContent>
          <mc:Choice Requires="wps">
            <w:drawing>
              <wp:anchor distT="0" distB="0" distL="114300" distR="114300" simplePos="0" relativeHeight="251992064" behindDoc="0" locked="0" layoutInCell="1" allowOverlap="1" wp14:anchorId="64519FA0" wp14:editId="34FB32AB">
                <wp:simplePos x="0" y="0"/>
                <wp:positionH relativeFrom="column">
                  <wp:posOffset>649605</wp:posOffset>
                </wp:positionH>
                <wp:positionV relativeFrom="paragraph">
                  <wp:posOffset>2599055</wp:posOffset>
                </wp:positionV>
                <wp:extent cx="2216150" cy="520700"/>
                <wp:effectExtent l="0" t="0" r="0" b="0"/>
                <wp:wrapNone/>
                <wp:docPr id="382" name="Textfeld 382"/>
                <wp:cNvGraphicFramePr/>
                <a:graphic xmlns:a="http://schemas.openxmlformats.org/drawingml/2006/main">
                  <a:graphicData uri="http://schemas.microsoft.com/office/word/2010/wordprocessingShape">
                    <wps:wsp>
                      <wps:cNvSpPr txBox="1"/>
                      <wps:spPr>
                        <a:xfrm>
                          <a:off x="0" y="0"/>
                          <a:ext cx="2216150" cy="520700"/>
                        </a:xfrm>
                        <a:prstGeom prst="rect">
                          <a:avLst/>
                        </a:prstGeom>
                        <a:noFill/>
                        <a:ln w="6350">
                          <a:noFill/>
                        </a:ln>
                      </wps:spPr>
                      <wps:txbx>
                        <w:txbxContent>
                          <w:p w14:paraId="1FB07594" w14:textId="1466E54C"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sidR="00445F52">
                              <w:rPr>
                                <w:rFonts w:ascii="BlackChancery" w:hAnsi="BlackChancery"/>
                                <w:noProof/>
                                <w:color w:val="4D4121"/>
                                <w:lang w:val="en-US"/>
                              </w:rPr>
                              <w:br/>
                            </w:r>
                            <w:r w:rsidRPr="00BB50D2">
                              <w:rPr>
                                <w:rFonts w:ascii="BlackChancery" w:hAnsi="BlackChancery"/>
                                <w:noProof/>
                                <w:color w:val="4D4121"/>
                                <w:lang w:val="en-US"/>
                              </w:rPr>
                              <w:t>(a small, straight piece of iron)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19FA0" id="Textfeld 382" o:spid="_x0000_s1260" type="#_x0000_t202" style="position:absolute;margin-left:51.15pt;margin-top:204.65pt;width:174.5pt;height:41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" filled="f" stroked="f" strokeweight=".5pt">
                <v:textbox>
                  <w:txbxContent>
                    <w:p w14:paraId="1FB07594" w14:textId="1466E54C"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 xml:space="preserve">V, S, M </w:t>
                      </w:r>
                      <w:r w:rsidR="00445F52">
                        <w:rPr>
                          <w:rFonts w:ascii="BlackChancery" w:hAnsi="BlackChancery"/>
                          <w:noProof/>
                          <w:color w:val="4D4121"/>
                          <w:lang w:val="en-US"/>
                        </w:rPr>
                        <w:br/>
                      </w:r>
                      <w:r w:rsidRPr="00BB50D2">
                        <w:rPr>
                          <w:rFonts w:ascii="BlackChancery" w:hAnsi="BlackChancery"/>
                          <w:noProof/>
                          <w:color w:val="4D4121"/>
                          <w:lang w:val="en-US"/>
                        </w:rPr>
                        <w:t>(a small, straight piece of iron)</w:t>
                      </w:r>
                    </w:p>
                  </w:txbxContent>
                </v:textbox>
              </v:shape>
            </w:pict>
          </mc:Fallback>
        </mc:AlternateContent>
      </w:r>
      <w:r w:rsidR="00906DCA">
        <w:rPr>
          <w:noProof/>
        </w:rPr>
        <mc:AlternateContent>
          <mc:Choice Requires="wps">
            <w:drawing>
              <wp:anchor distT="0" distB="0" distL="114300" distR="114300" simplePos="0" relativeHeight="251991040" behindDoc="0" locked="0" layoutInCell="1" allowOverlap="1" wp14:anchorId="18659BFF" wp14:editId="0D1E4E05">
                <wp:simplePos x="0" y="0"/>
                <wp:positionH relativeFrom="column">
                  <wp:posOffset>2689711</wp:posOffset>
                </wp:positionH>
                <wp:positionV relativeFrom="paragraph">
                  <wp:posOffset>2388154</wp:posOffset>
                </wp:positionV>
                <wp:extent cx="1313234" cy="408562"/>
                <wp:effectExtent l="0" t="0" r="0" b="0"/>
                <wp:wrapNone/>
                <wp:docPr id="383" name="Textfeld 383"/>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177391EE"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59BFF" id="Textfeld 383" o:spid="_x0000_s1261" type="#_x0000_t202" style="position:absolute;margin-left:211.8pt;margin-top:188.05pt;width:103.4pt;height:32.1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E6ABco1AgAAXgQAAA4AAAAA&#13;&#10;AAAAAAAAAAAALgIAAGRycy9lMm9Eb2MueG1sUEsBAi0AFAAGAAgAAAAhAKEMMMDlAAAAEAEAAA8A&#13;&#10;AAAAAAAAAAAAAAAAjwQAAGRycy9kb3ducmV2LnhtbFBLBQYAAAAABAAEAPMAAAChBQAAAAA=&#13;&#10;" filled="f" stroked="f" strokeweight=".5pt">
                <v:textbox>
                  <w:txbxContent>
                    <w:p w14:paraId="177391EE"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1990016" behindDoc="0" locked="0" layoutInCell="1" allowOverlap="1" wp14:anchorId="5EA3DB20" wp14:editId="4F1A3523">
                <wp:simplePos x="0" y="0"/>
                <wp:positionH relativeFrom="column">
                  <wp:posOffset>3020452</wp:posOffset>
                </wp:positionH>
                <wp:positionV relativeFrom="paragraph">
                  <wp:posOffset>2106051</wp:posOffset>
                </wp:positionV>
                <wp:extent cx="1180289" cy="379379"/>
                <wp:effectExtent l="0" t="0" r="0" b="0"/>
                <wp:wrapNone/>
                <wp:docPr id="384" name="Textfeld 384"/>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16E6ED81"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3DB20" id="Textfeld 384" o:spid="_x0000_s1262" type="#_x0000_t202" style="position:absolute;margin-left:237.85pt;margin-top:165.85pt;width:92.95pt;height:29.8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J+10jo1AgAAXgQAAA4AAAAA&#13;&#10;AAAAAAAAAAAALgIAAGRycy9lMm9Eb2MueG1sUEsBAi0AFAAGAAgAAAAhAOuZx57lAAAAEAEAAA8A&#13;&#10;AAAAAAAAAAAAAAAAjwQAAGRycy9kb3ducmV2LnhtbFBLBQYAAAAABAAEAPMAAAChBQAAAAA=&#13;&#10;" filled="f" stroked="f" strokeweight=".5pt">
                <v:textbox>
                  <w:txbxContent>
                    <w:p w14:paraId="16E6ED81"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1993088" behindDoc="0" locked="0" layoutInCell="1" allowOverlap="1" wp14:anchorId="3B7569BD" wp14:editId="22665253">
                <wp:simplePos x="0" y="0"/>
                <wp:positionH relativeFrom="column">
                  <wp:posOffset>-267497</wp:posOffset>
                </wp:positionH>
                <wp:positionV relativeFrom="paragraph">
                  <wp:posOffset>2349242</wp:posOffset>
                </wp:positionV>
                <wp:extent cx="1079500" cy="318311"/>
                <wp:effectExtent l="0" t="0" r="0" b="0"/>
                <wp:wrapNone/>
                <wp:docPr id="385" name="Textfeld 385"/>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05AE1052"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569BD" id="Textfeld 385" o:spid="_x0000_s1263" type="#_x0000_t202" style="position:absolute;margin-left:-21.05pt;margin-top:185pt;width:85pt;height:25.0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VpZlHDUCAABeBAAADgAA&#13;&#10;AAAAAAAAAAAAAAAuAgAAZHJzL2Uyb0RvYy54bWxQSwECLQAUAAYACAAAACEAajkLCecAAAAQAQAA&#13;&#10;DwAAAAAAAAAAAAAAAACPBAAAZHJzL2Rvd25yZXYueG1sUEsFBgAAAAAEAAQA8wAAAKMFAAAAAA==&#13;&#10;" filled="f" stroked="f" strokeweight=".5pt">
                <v:textbox>
                  <w:txbxContent>
                    <w:p w14:paraId="05AE1052"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985920" behindDoc="0" locked="0" layoutInCell="1" allowOverlap="1" wp14:anchorId="4A710BC0" wp14:editId="5D45BEA0">
                <wp:simplePos x="0" y="0"/>
                <wp:positionH relativeFrom="column">
                  <wp:posOffset>277252</wp:posOffset>
                </wp:positionH>
                <wp:positionV relativeFrom="paragraph">
                  <wp:posOffset>-734425</wp:posOffset>
                </wp:positionV>
                <wp:extent cx="2743200" cy="554477"/>
                <wp:effectExtent l="0" t="0" r="0" b="4445"/>
                <wp:wrapNone/>
                <wp:docPr id="386" name="Textfeld 386"/>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0F05A8F5"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Hold Monster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710BC0" id="Textfeld 386" o:spid="_x0000_s1264" type="#_x0000_t202" style="position:absolute;margin-left:21.85pt;margin-top:-57.85pt;width:3in;height:43.65pt;z-index:25198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BMXnkJSAIAAIYEAAAOAAAAAAAAAAAAAAAAAC4CAABkcnMvZTJvRG9jLnhtbFBLAQItABQABgAI&#13;&#10;AAAAIQBVMjJm5QAAABABAAAPAAAAAAAAAAAAAAAAAKIEAABkcnMvZG93bnJldi54bWxQSwUGAAAA&#13;&#10;AAQABADzAAAAtAUAAAAA&#13;&#10;" fillcolor="white [3201]" stroked="f" strokeweight=".5pt">
                <v:textbox>
                  <w:txbxContent>
                    <w:p w14:paraId="0F05A8F5"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Hold Monster</w:t>
                      </w:r>
                    </w:p>
                  </w:txbxContent>
                </v:textbox>
              </v:shape>
            </w:pict>
          </mc:Fallback>
        </mc:AlternateContent>
      </w:r>
      <w:r w:rsidR="00906DCA">
        <w:rPr>
          <w:noProof/>
        </w:rPr>
        <mc:AlternateContent>
          <mc:Choice Requires="wps">
            <w:drawing>
              <wp:anchor distT="0" distB="0" distL="114300" distR="114300" simplePos="0" relativeHeight="251994112" behindDoc="0" locked="0" layoutInCell="1" allowOverlap="1" wp14:anchorId="5B572858" wp14:editId="39B3A956">
                <wp:simplePos x="0" y="0"/>
                <wp:positionH relativeFrom="column">
                  <wp:posOffset>-533400</wp:posOffset>
                </wp:positionH>
                <wp:positionV relativeFrom="paragraph">
                  <wp:posOffset>2108200</wp:posOffset>
                </wp:positionV>
                <wp:extent cx="1079500" cy="279400"/>
                <wp:effectExtent l="0" t="0" r="0" b="0"/>
                <wp:wrapNone/>
                <wp:docPr id="388" name="Textfeld 38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D33783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72858" id="Textfeld 388" o:spid="_x0000_s1265" type="#_x0000_t202" style="position:absolute;margin-left:-42pt;margin-top:166pt;width:85pt;height:22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iIqx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LmIirE0AgAAXgQAAA4AAAAAAAAA&#13;&#10;AAAAAAAALgIAAGRycy9lMm9Eb2MueG1sUEsBAi0AFAAGAAgAAAAhAPSCsMDjAAAADwEAAA8AAAAA&#13;&#10;AAAAAAAAAAAAjgQAAGRycy9kb3ducmV2LnhtbFBLBQYAAAAABAAEAPMAAACeBQAAAAA=&#13;&#10;" filled="f" stroked="f" strokeweight=".5pt">
                <v:textbox>
                  <w:txbxContent>
                    <w:p w14:paraId="0D337838"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906DCA">
        <w:rPr>
          <w:noProof/>
        </w:rPr>
        <w:drawing>
          <wp:anchor distT="0" distB="0" distL="114300" distR="114300" simplePos="0" relativeHeight="251988992" behindDoc="0" locked="0" layoutInCell="1" allowOverlap="1" wp14:anchorId="3C741B43" wp14:editId="4D46BD12">
            <wp:simplePos x="0" y="0"/>
            <wp:positionH relativeFrom="margin">
              <wp:posOffset>3699510</wp:posOffset>
            </wp:positionH>
            <wp:positionV relativeFrom="margin">
              <wp:posOffset>433814</wp:posOffset>
            </wp:positionV>
            <wp:extent cx="582338" cy="1473200"/>
            <wp:effectExtent l="0" t="0" r="0" b="0"/>
            <wp:wrapSquare wrapText="bothSides"/>
            <wp:docPr id="389" name="Grafik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987968" behindDoc="0" locked="0" layoutInCell="1" allowOverlap="1" wp14:anchorId="2DD02C50" wp14:editId="2640CB8F">
            <wp:simplePos x="0" y="0"/>
            <wp:positionH relativeFrom="margin">
              <wp:posOffset>-772795</wp:posOffset>
            </wp:positionH>
            <wp:positionV relativeFrom="margin">
              <wp:posOffset>430530</wp:posOffset>
            </wp:positionV>
            <wp:extent cx="582338" cy="1473200"/>
            <wp:effectExtent l="0" t="0" r="0" b="0"/>
            <wp:wrapSquare wrapText="bothSides"/>
            <wp:docPr id="390" name="Grafik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2936106" w14:textId="5D18C8A7" w:rsidR="00906DCA" w:rsidRDefault="00445F52" w:rsidP="007717E6">
      <w:pPr>
        <w:sectPr w:rsidR="00906DCA" w:rsidSect="00906DCA">
          <w:headerReference w:type="even" r:id="rId101"/>
          <w:headerReference w:type="default" r:id="rId102"/>
          <w:headerReference w:type="first" r:id="rId10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06400" behindDoc="0" locked="0" layoutInCell="1" allowOverlap="1" wp14:anchorId="33B29993" wp14:editId="545EC636">
                <wp:simplePos x="0" y="0"/>
                <wp:positionH relativeFrom="column">
                  <wp:posOffset>-531495</wp:posOffset>
                </wp:positionH>
                <wp:positionV relativeFrom="paragraph">
                  <wp:posOffset>2910205</wp:posOffset>
                </wp:positionV>
                <wp:extent cx="4597400" cy="3397250"/>
                <wp:effectExtent l="0" t="0" r="0" b="0"/>
                <wp:wrapNone/>
                <wp:docPr id="400" name="Textfeld 400"/>
                <wp:cNvGraphicFramePr/>
                <a:graphic xmlns:a="http://schemas.openxmlformats.org/drawingml/2006/main">
                  <a:graphicData uri="http://schemas.microsoft.com/office/word/2010/wordprocessingShape">
                    <wps:wsp>
                      <wps:cNvSpPr txBox="1"/>
                      <wps:spPr>
                        <a:xfrm>
                          <a:off x="0" y="0"/>
                          <a:ext cx="4597400" cy="3397250"/>
                        </a:xfrm>
                        <a:prstGeom prst="rect">
                          <a:avLst/>
                        </a:prstGeom>
                        <a:noFill/>
                        <a:ln w="6350">
                          <a:noFill/>
                        </a:ln>
                      </wps:spPr>
                      <wps:txbx>
                        <w:txbxContent>
                          <w:p w14:paraId="7808CA22" w14:textId="6BFA08D5" w:rsidR="00A84CB1" w:rsidRPr="00445F52" w:rsidRDefault="00A84CB1" w:rsidP="00A37863">
                            <w:pPr>
                              <w:rPr>
                                <w:rFonts w:ascii="BlackChancery" w:hAnsi="BlackChancery"/>
                                <w:color w:val="4D4121"/>
                                <w:sz w:val="18"/>
                                <w:szCs w:val="18"/>
                                <w:lang w:val="en-US"/>
                              </w:rPr>
                            </w:pPr>
                            <w:r w:rsidRPr="00445F52">
                              <w:rPr>
                                <w:rFonts w:ascii="BlackChancery" w:hAnsi="BlackChancery"/>
                                <w:noProof/>
                                <w:color w:val="4D4121"/>
                                <w:sz w:val="18"/>
                                <w:szCs w:val="18"/>
                                <w:lang w:val="en-US"/>
                              </w:rPr>
                              <w:t>You attempt to reshape another creature’s memories. One creature that you can see must make a Wisdom saving throw. If you are fighting the creature, it has advantage on the saving throw. On a failed save, the target becomes charmed by you for the duration. The charmed target is incapacitated and unaware of its surroundings, though it can still hear you. If it takes any damage or is targeted by another spell, this spell ends, and none of the target’s memories are modified.</w:t>
                            </w:r>
                            <w:r w:rsidR="00445F52" w:rsidRPr="00445F52">
                              <w:rPr>
                                <w:rFonts w:ascii="BlackChancery" w:hAnsi="BlackChancery"/>
                                <w:noProof/>
                                <w:color w:val="4D4121"/>
                                <w:sz w:val="18"/>
                                <w:szCs w:val="18"/>
                                <w:lang w:val="en-US"/>
                              </w:rPr>
                              <w:br/>
                            </w:r>
                            <w:r w:rsidRPr="00445F52">
                              <w:rPr>
                                <w:rFonts w:ascii="BlackChancery" w:hAnsi="BlackChancery"/>
                                <w:noProof/>
                                <w:color w:val="4D4121"/>
                                <w:sz w:val="18"/>
                                <w:szCs w:val="18"/>
                                <w:lang w:val="en-US"/>
                              </w:rPr>
                              <w:t>While this charm lasts, you can offset the target’s memory of an event that it experienced within the last 24 hours and that lasted no more than 10 minutes. You can permanently eliminate all memory of the event, allow the target to recall the event with perfect clarity and exacting detail, change its memory of the details of the event, or create a memory of some other event.</w:t>
                            </w:r>
                            <w:r w:rsidR="00445F52">
                              <w:rPr>
                                <w:rFonts w:ascii="BlackChancery" w:hAnsi="BlackChancery"/>
                                <w:noProof/>
                                <w:color w:val="4D4121"/>
                                <w:sz w:val="18"/>
                                <w:szCs w:val="18"/>
                                <w:lang w:val="en-US"/>
                              </w:rPr>
                              <w:br/>
                            </w:r>
                            <w:r w:rsidRPr="00445F52">
                              <w:rPr>
                                <w:rFonts w:ascii="BlackChancery" w:hAnsi="BlackChancery"/>
                                <w:noProof/>
                                <w:color w:val="4D4121"/>
                                <w:sz w:val="18"/>
                                <w:szCs w:val="18"/>
                                <w:lang w:val="en-US"/>
                              </w:rPr>
                              <w:t>You must speak to the target to describe how its memories are affected, and it must be able to understand your language for the modified memories to take root. Its mind fills in any gaps in the details of your description. If the spell ends before you have finished describing the modified memories, the creature’s memory isn’t altered. Otherwise, the modified memories take hold when the spell ends.\n   A modified memory doesn’t necessarily affect how a creature behaves, particularly if the memory contradicts the creature’s natural inclinations, alignment, or beliefs. An illogical modified memory, such as implanting a memory of how much the creature enjoyed dousing itself in acid, is dismissed, perhaps as a bad dream. The DM might deem a modified memory to a nonsensical to affect a creature in a significant manner.</w:t>
                            </w:r>
                            <w:r w:rsidR="00445F52">
                              <w:rPr>
                                <w:rFonts w:ascii="BlackChancery" w:hAnsi="BlackChancery"/>
                                <w:noProof/>
                                <w:color w:val="4D4121"/>
                                <w:sz w:val="18"/>
                                <w:szCs w:val="18"/>
                                <w:lang w:val="en-US"/>
                              </w:rPr>
                              <w:br/>
                            </w:r>
                            <w:r w:rsidRPr="00445F52">
                              <w:rPr>
                                <w:rFonts w:ascii="BlackChancery" w:hAnsi="BlackChancery"/>
                                <w:noProof/>
                                <w:color w:val="4D4121"/>
                                <w:sz w:val="18"/>
                                <w:szCs w:val="18"/>
                                <w:lang w:val="en-US"/>
                              </w:rPr>
                              <w:t>A remove curse or greater restoration spell cast on the target restores the creature’s true memory.</w:t>
                            </w:r>
                            <w:r w:rsidR="00445F52">
                              <w:rPr>
                                <w:rFonts w:ascii="BlackChancery" w:hAnsi="BlackChancery"/>
                                <w:noProof/>
                                <w:color w:val="4D4121"/>
                                <w:sz w:val="18"/>
                                <w:szCs w:val="18"/>
                                <w:lang w:val="en-US"/>
                              </w:rPr>
                              <w:br/>
                            </w:r>
                            <w:r w:rsidR="00445F52">
                              <w:rPr>
                                <w:rFonts w:ascii="BlackChancery" w:hAnsi="BlackChancery"/>
                                <w:noProof/>
                                <w:color w:val="4D4121"/>
                                <w:sz w:val="18"/>
                                <w:szCs w:val="18"/>
                                <w:lang w:val="en-US"/>
                              </w:rPr>
                              <w:br/>
                            </w:r>
                            <w:r w:rsidRPr="00445F52">
                              <w:rPr>
                                <w:rFonts w:ascii="BlackChancery" w:hAnsi="BlackChancery"/>
                                <w:noProof/>
                                <w:color w:val="4D4121"/>
                                <w:sz w:val="18"/>
                                <w:szCs w:val="18"/>
                                <w:lang w:val="en-US"/>
                              </w:rPr>
                              <w:t>At Higher Levels. If you east this spell using a spell slot of 6th level or higher, you can alter the target’s memories of an event that took place up to 7 days ago (6th level), 30 days ago (7th level), 1 year ago (8th level), or any time in the creature’s past (9th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29993" id="Textfeld 400" o:spid="_x0000_s1266" type="#_x0000_t202" style="position:absolute;margin-left:-41.85pt;margin-top:229.15pt;width:362pt;height:267.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" filled="f" stroked="f" strokeweight=".5pt">
                <v:textbox>
                  <w:txbxContent>
                    <w:p w14:paraId="7808CA22" w14:textId="6BFA08D5" w:rsidR="00A84CB1" w:rsidRPr="00445F52" w:rsidRDefault="00A84CB1" w:rsidP="00A37863">
                      <w:pPr>
                        <w:rPr>
                          <w:rFonts w:ascii="BlackChancery" w:hAnsi="BlackChancery"/>
                          <w:color w:val="4D4121"/>
                          <w:sz w:val="18"/>
                          <w:szCs w:val="18"/>
                          <w:lang w:val="en-US"/>
                        </w:rPr>
                      </w:pPr>
                      <w:r w:rsidRPr="00445F52">
                        <w:rPr>
                          <w:rFonts w:ascii="BlackChancery" w:hAnsi="BlackChancery"/>
                          <w:noProof/>
                          <w:color w:val="4D4121"/>
                          <w:sz w:val="18"/>
                          <w:szCs w:val="18"/>
                          <w:lang w:val="en-US"/>
                        </w:rPr>
                        <w:t>You attempt to reshape another creature’s memories. One creature that you can see must make a Wisdom saving throw. If you are fighting the creature, it has advantage on the saving throw. On a failed save, the target becomes charmed by you for the duration. The charmed target is incapacitated and unaware of its surroundings, though it can still hear you. If it takes any damage or is targeted by another spell, this spell ends, and none of the target’s memories are modified.</w:t>
                      </w:r>
                      <w:r w:rsidR="00445F52" w:rsidRPr="00445F52">
                        <w:rPr>
                          <w:rFonts w:ascii="BlackChancery" w:hAnsi="BlackChancery"/>
                          <w:noProof/>
                          <w:color w:val="4D4121"/>
                          <w:sz w:val="18"/>
                          <w:szCs w:val="18"/>
                          <w:lang w:val="en-US"/>
                        </w:rPr>
                        <w:br/>
                      </w:r>
                      <w:r w:rsidRPr="00445F52">
                        <w:rPr>
                          <w:rFonts w:ascii="BlackChancery" w:hAnsi="BlackChancery"/>
                          <w:noProof/>
                          <w:color w:val="4D4121"/>
                          <w:sz w:val="18"/>
                          <w:szCs w:val="18"/>
                          <w:lang w:val="en-US"/>
                        </w:rPr>
                        <w:t>While this charm lasts, you can offset the target’s memory of an event that it experienced within the last 24 hours and that lasted no more than 10 minutes. You can permanently eliminate all memory of the event, allow the target to recall the event with perfect clarity and exacting detail, change its memory of the details of the event, or create a memory of some other event.</w:t>
                      </w:r>
                      <w:r w:rsidR="00445F52">
                        <w:rPr>
                          <w:rFonts w:ascii="BlackChancery" w:hAnsi="BlackChancery"/>
                          <w:noProof/>
                          <w:color w:val="4D4121"/>
                          <w:sz w:val="18"/>
                          <w:szCs w:val="18"/>
                          <w:lang w:val="en-US"/>
                        </w:rPr>
                        <w:br/>
                      </w:r>
                      <w:r w:rsidRPr="00445F52">
                        <w:rPr>
                          <w:rFonts w:ascii="BlackChancery" w:hAnsi="BlackChancery"/>
                          <w:noProof/>
                          <w:color w:val="4D4121"/>
                          <w:sz w:val="18"/>
                          <w:szCs w:val="18"/>
                          <w:lang w:val="en-US"/>
                        </w:rPr>
                        <w:t>You must speak to the target to describe how its memories are affected, and it must be able to understand your language for the modified memories to take root. Its mind fills in any gaps in the details of your description. If the spell ends before you have finished describing the modified memories, the creature’s memory isn’t altered. Otherwise, the modified memories take hold when the spell ends.\n   A modified memory doesn’t necessarily affect how a creature behaves, particularly if the memory contradicts the creature’s natural inclinations, alignment, or beliefs. An illogical modified memory, such as implanting a memory of how much the creature enjoyed dousing itself in acid, is dismissed, perhaps as a bad dream. The DM might deem a modified memory to a nonsensical to affect a creature in a significant manner.</w:t>
                      </w:r>
                      <w:r w:rsidR="00445F52">
                        <w:rPr>
                          <w:rFonts w:ascii="BlackChancery" w:hAnsi="BlackChancery"/>
                          <w:noProof/>
                          <w:color w:val="4D4121"/>
                          <w:sz w:val="18"/>
                          <w:szCs w:val="18"/>
                          <w:lang w:val="en-US"/>
                        </w:rPr>
                        <w:br/>
                      </w:r>
                      <w:r w:rsidRPr="00445F52">
                        <w:rPr>
                          <w:rFonts w:ascii="BlackChancery" w:hAnsi="BlackChancery"/>
                          <w:noProof/>
                          <w:color w:val="4D4121"/>
                          <w:sz w:val="18"/>
                          <w:szCs w:val="18"/>
                          <w:lang w:val="en-US"/>
                        </w:rPr>
                        <w:t>A remove curse or greater restoration spell cast on the target restores the creature’s true memory.</w:t>
                      </w:r>
                      <w:r w:rsidR="00445F52">
                        <w:rPr>
                          <w:rFonts w:ascii="BlackChancery" w:hAnsi="BlackChancery"/>
                          <w:noProof/>
                          <w:color w:val="4D4121"/>
                          <w:sz w:val="18"/>
                          <w:szCs w:val="18"/>
                          <w:lang w:val="en-US"/>
                        </w:rPr>
                        <w:br/>
                      </w:r>
                      <w:r w:rsidR="00445F52">
                        <w:rPr>
                          <w:rFonts w:ascii="BlackChancery" w:hAnsi="BlackChancery"/>
                          <w:noProof/>
                          <w:color w:val="4D4121"/>
                          <w:sz w:val="18"/>
                          <w:szCs w:val="18"/>
                          <w:lang w:val="en-US"/>
                        </w:rPr>
                        <w:br/>
                      </w:r>
                      <w:r w:rsidRPr="00445F52">
                        <w:rPr>
                          <w:rFonts w:ascii="BlackChancery" w:hAnsi="BlackChancery"/>
                          <w:noProof/>
                          <w:color w:val="4D4121"/>
                          <w:sz w:val="18"/>
                          <w:szCs w:val="18"/>
                          <w:lang w:val="en-US"/>
                        </w:rPr>
                        <w:t>At Higher Levels. If you east this spell using a spell slot of 6th level or higher, you can alter the target’s memories of an event that took place up to 7 days ago (6th level), 30 days ago (7th level), 1 year ago (8th level), or any time in the creature’s past (9th level).</w:t>
                      </w:r>
                    </w:p>
                  </w:txbxContent>
                </v:textbox>
              </v:shape>
            </w:pict>
          </mc:Fallback>
        </mc:AlternateContent>
      </w:r>
      <w:r w:rsidR="00906DCA">
        <w:rPr>
          <w:noProof/>
        </w:rPr>
        <mc:AlternateContent>
          <mc:Choice Requires="wps">
            <w:drawing>
              <wp:anchor distT="0" distB="0" distL="114300" distR="114300" simplePos="0" relativeHeight="251998208" behindDoc="0" locked="0" layoutInCell="1" allowOverlap="1" wp14:anchorId="1ECE0644" wp14:editId="095F6827">
                <wp:simplePos x="0" y="0"/>
                <wp:positionH relativeFrom="column">
                  <wp:posOffset>3352165</wp:posOffset>
                </wp:positionH>
                <wp:positionV relativeFrom="paragraph">
                  <wp:posOffset>-713740</wp:posOffset>
                </wp:positionV>
                <wp:extent cx="476656" cy="875490"/>
                <wp:effectExtent l="0" t="0" r="0" b="0"/>
                <wp:wrapNone/>
                <wp:docPr id="394" name="Textfeld 394"/>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78915956"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E0644" id="Textfeld 394" o:spid="_x0000_s1267" type="#_x0000_t202" style="position:absolute;margin-left:263.95pt;margin-top:-56.2pt;width:37.55pt;height:68.9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" filled="f" stroked="f" strokeweight=".5pt">
                <v:textbox>
                  <w:txbxContent>
                    <w:p w14:paraId="78915956"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906DCA">
        <w:rPr>
          <w:noProof/>
        </w:rPr>
        <mc:AlternateContent>
          <mc:Choice Requires="wps">
            <w:drawing>
              <wp:anchor distT="0" distB="0" distL="114300" distR="114300" simplePos="0" relativeHeight="252003328" behindDoc="0" locked="0" layoutInCell="1" allowOverlap="1" wp14:anchorId="1F641E3E" wp14:editId="5EE8FC20">
                <wp:simplePos x="0" y="0"/>
                <wp:positionH relativeFrom="column">
                  <wp:posOffset>1230562</wp:posOffset>
                </wp:positionH>
                <wp:positionV relativeFrom="paragraph">
                  <wp:posOffset>2602162</wp:posOffset>
                </wp:positionV>
                <wp:extent cx="1079500" cy="369652"/>
                <wp:effectExtent l="0" t="0" r="0" b="0"/>
                <wp:wrapNone/>
                <wp:docPr id="395" name="Textfeld 395"/>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2AEE8075"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41E3E" id="Textfeld 395" o:spid="_x0000_s1268" type="#_x0000_t202" style="position:absolute;margin-left:96.9pt;margin-top:204.9pt;width:85pt;height:29.1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" filled="f" stroked="f" strokeweight=".5pt">
                <v:textbox>
                  <w:txbxContent>
                    <w:p w14:paraId="2AEE8075"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v:textbox>
              </v:shape>
            </w:pict>
          </mc:Fallback>
        </mc:AlternateContent>
      </w:r>
      <w:r w:rsidR="00906DCA">
        <w:rPr>
          <w:noProof/>
        </w:rPr>
        <mc:AlternateContent>
          <mc:Choice Requires="wps">
            <w:drawing>
              <wp:anchor distT="0" distB="0" distL="114300" distR="114300" simplePos="0" relativeHeight="252002304" behindDoc="0" locked="0" layoutInCell="1" allowOverlap="1" wp14:anchorId="2B1D3C08" wp14:editId="1B94C1AB">
                <wp:simplePos x="0" y="0"/>
                <wp:positionH relativeFrom="column">
                  <wp:posOffset>2689711</wp:posOffset>
                </wp:positionH>
                <wp:positionV relativeFrom="paragraph">
                  <wp:posOffset>2388154</wp:posOffset>
                </wp:positionV>
                <wp:extent cx="1313234" cy="408562"/>
                <wp:effectExtent l="0" t="0" r="0" b="0"/>
                <wp:wrapNone/>
                <wp:docPr id="396" name="Textfeld 396"/>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3D1C8D90"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D3C08" id="Textfeld 396" o:spid="_x0000_s1269" type="#_x0000_t202" style="position:absolute;margin-left:211.8pt;margin-top:188.05pt;width:103.4pt;height:32.1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Ja0RD01AgAAXgQAAA4AAAAA&#13;&#10;AAAAAAAAAAAALgIAAGRycy9lMm9Eb2MueG1sUEsBAi0AFAAGAAgAAAAhAKEMMMDlAAAAEAEAAA8A&#13;&#10;AAAAAAAAAAAAAAAAjwQAAGRycy9kb3ducmV2LnhtbFBLBQYAAAAABAAEAPMAAAChBQAAAAA=&#13;&#10;" filled="f" stroked="f" strokeweight=".5pt">
                <v:textbox>
                  <w:txbxContent>
                    <w:p w14:paraId="3D1C8D90"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2001280" behindDoc="0" locked="0" layoutInCell="1" allowOverlap="1" wp14:anchorId="34D690E4" wp14:editId="26815784">
                <wp:simplePos x="0" y="0"/>
                <wp:positionH relativeFrom="column">
                  <wp:posOffset>3020452</wp:posOffset>
                </wp:positionH>
                <wp:positionV relativeFrom="paragraph">
                  <wp:posOffset>2106051</wp:posOffset>
                </wp:positionV>
                <wp:extent cx="1180289" cy="379379"/>
                <wp:effectExtent l="0" t="0" r="0" b="0"/>
                <wp:wrapNone/>
                <wp:docPr id="397" name="Textfeld 397"/>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5247790D"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690E4" id="Textfeld 397" o:spid="_x0000_s1270" type="#_x0000_t202" style="position:absolute;margin-left:237.85pt;margin-top:165.85pt;width:92.95pt;height:29.8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Jmef2Q1AgAAXgQAAA4AAAAA&#13;&#10;AAAAAAAAAAAALgIAAGRycy9lMm9Eb2MueG1sUEsBAi0AFAAGAAgAAAAhAOuZx57lAAAAEAEAAA8A&#13;&#10;AAAAAAAAAAAAAAAAjwQAAGRycy9kb3ducmV2LnhtbFBLBQYAAAAABAAEAPMAAAChBQAAAAA=&#13;&#10;" filled="f" stroked="f" strokeweight=".5pt">
                <v:textbox>
                  <w:txbxContent>
                    <w:p w14:paraId="5247790D"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2004352" behindDoc="0" locked="0" layoutInCell="1" allowOverlap="1" wp14:anchorId="4B0730E1" wp14:editId="6DEAFDFA">
                <wp:simplePos x="0" y="0"/>
                <wp:positionH relativeFrom="column">
                  <wp:posOffset>-267497</wp:posOffset>
                </wp:positionH>
                <wp:positionV relativeFrom="paragraph">
                  <wp:posOffset>2349242</wp:posOffset>
                </wp:positionV>
                <wp:extent cx="1079500" cy="318311"/>
                <wp:effectExtent l="0" t="0" r="0" b="0"/>
                <wp:wrapNone/>
                <wp:docPr id="398" name="Textfeld 398"/>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479F3E96"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730E1" id="Textfeld 398" o:spid="_x0000_s1271" type="#_x0000_t202" style="position:absolute;margin-left:-21.05pt;margin-top:185pt;width:85pt;height:25.0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cL5G7zUCAABeBAAADgAA&#13;&#10;AAAAAAAAAAAAAAAuAgAAZHJzL2Uyb0RvYy54bWxQSwECLQAUAAYACAAAACEAajkLCecAAAAQAQAA&#13;&#10;DwAAAAAAAAAAAAAAAACPBAAAZHJzL2Rvd25yZXYueG1sUEsFBgAAAAAEAAQA8wAAAKMFAAAAAA==&#13;&#10;" filled="f" stroked="f" strokeweight=".5pt">
                <v:textbox>
                  <w:txbxContent>
                    <w:p w14:paraId="479F3E96"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1997184" behindDoc="0" locked="0" layoutInCell="1" allowOverlap="1" wp14:anchorId="6B1E62A5" wp14:editId="387D5A34">
                <wp:simplePos x="0" y="0"/>
                <wp:positionH relativeFrom="column">
                  <wp:posOffset>277252</wp:posOffset>
                </wp:positionH>
                <wp:positionV relativeFrom="paragraph">
                  <wp:posOffset>-734425</wp:posOffset>
                </wp:positionV>
                <wp:extent cx="2743200" cy="554477"/>
                <wp:effectExtent l="0" t="0" r="0" b="4445"/>
                <wp:wrapNone/>
                <wp:docPr id="399" name="Textfeld 399"/>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46232A4F"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Modify Memory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1E62A5" id="Textfeld 399" o:spid="_x0000_s1272" type="#_x0000_t202" style="position:absolute;margin-left:21.85pt;margin-top:-57.85pt;width:3in;height:43.65pt;z-index:25199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Mev7q0kCAACGBAAADgAAAAAAAAAAAAAAAAAuAgAAZHJzL2Uyb0RvYy54bWxQSwECLQAUAAYA&#13;&#10;CAAAACEAVTIyZuUAAAAQAQAADwAAAAAAAAAAAAAAAACjBAAAZHJzL2Rvd25yZXYueG1sUEsFBgAA&#13;&#10;AAAEAAQA8wAAALUFAAAAAA==&#13;&#10;" fillcolor="white [3201]" stroked="f" strokeweight=".5pt">
                <v:textbox>
                  <w:txbxContent>
                    <w:p w14:paraId="46232A4F"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Modify Memory</w:t>
                      </w:r>
                    </w:p>
                  </w:txbxContent>
                </v:textbox>
              </v:shape>
            </w:pict>
          </mc:Fallback>
        </mc:AlternateContent>
      </w:r>
      <w:r w:rsidR="00906DCA">
        <w:rPr>
          <w:noProof/>
        </w:rPr>
        <mc:AlternateContent>
          <mc:Choice Requires="wps">
            <w:drawing>
              <wp:anchor distT="0" distB="0" distL="114300" distR="114300" simplePos="0" relativeHeight="252005376" behindDoc="0" locked="0" layoutInCell="1" allowOverlap="1" wp14:anchorId="3D5F99CF" wp14:editId="179C673A">
                <wp:simplePos x="0" y="0"/>
                <wp:positionH relativeFrom="column">
                  <wp:posOffset>-533400</wp:posOffset>
                </wp:positionH>
                <wp:positionV relativeFrom="paragraph">
                  <wp:posOffset>2108200</wp:posOffset>
                </wp:positionV>
                <wp:extent cx="1079500" cy="279400"/>
                <wp:effectExtent l="0" t="0" r="0" b="0"/>
                <wp:wrapNone/>
                <wp:docPr id="401" name="Textfeld 40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16775AF"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F99CF" id="Textfeld 401" o:spid="_x0000_s1273" type="#_x0000_t202" style="position:absolute;margin-left:-42pt;margin-top:166pt;width:85pt;height:22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WZO+AzMCAABeBAAADgAAAAAAAAAA&#13;&#10;AAAAAAAuAgAAZHJzL2Uyb0RvYy54bWxQSwECLQAUAAYACAAAACEA9IKwwOMAAAAPAQAADwAAAAAA&#13;&#10;AAAAAAAAAACNBAAAZHJzL2Rvd25yZXYueG1sUEsFBgAAAAAEAAQA8wAAAJ0FAAAAAA==&#13;&#10;" filled="f" stroked="f" strokeweight=".5pt">
                <v:textbox>
                  <w:txbxContent>
                    <w:p w14:paraId="116775AF"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06DCA">
        <w:rPr>
          <w:noProof/>
        </w:rPr>
        <w:drawing>
          <wp:anchor distT="0" distB="0" distL="114300" distR="114300" simplePos="0" relativeHeight="252000256" behindDoc="0" locked="0" layoutInCell="1" allowOverlap="1" wp14:anchorId="6630EB6B" wp14:editId="7DC44F6B">
            <wp:simplePos x="0" y="0"/>
            <wp:positionH relativeFrom="margin">
              <wp:posOffset>3699510</wp:posOffset>
            </wp:positionH>
            <wp:positionV relativeFrom="margin">
              <wp:posOffset>433814</wp:posOffset>
            </wp:positionV>
            <wp:extent cx="582338" cy="1473200"/>
            <wp:effectExtent l="0" t="0" r="0" b="0"/>
            <wp:wrapSquare wrapText="bothSides"/>
            <wp:docPr id="402" name="Grafik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1999232" behindDoc="0" locked="0" layoutInCell="1" allowOverlap="1" wp14:anchorId="6F27BD1F" wp14:editId="628F34D6">
            <wp:simplePos x="0" y="0"/>
            <wp:positionH relativeFrom="margin">
              <wp:posOffset>-772795</wp:posOffset>
            </wp:positionH>
            <wp:positionV relativeFrom="margin">
              <wp:posOffset>430530</wp:posOffset>
            </wp:positionV>
            <wp:extent cx="582338" cy="1473200"/>
            <wp:effectExtent l="0" t="0" r="0" b="0"/>
            <wp:wrapSquare wrapText="bothSides"/>
            <wp:docPr id="403" name="Grafik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AFDD143" w14:textId="1518549D" w:rsidR="00906DCA" w:rsidRDefault="00445F52" w:rsidP="007717E6">
      <w:pPr>
        <w:sectPr w:rsidR="00906DCA" w:rsidSect="00906DCA">
          <w:headerReference w:type="even" r:id="rId104"/>
          <w:headerReference w:type="default" r:id="rId105"/>
          <w:headerReference w:type="first" r:id="rId10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17664" behindDoc="0" locked="0" layoutInCell="1" allowOverlap="1" wp14:anchorId="1DBC6C82" wp14:editId="7BEAB0F7">
                <wp:simplePos x="0" y="0"/>
                <wp:positionH relativeFrom="column">
                  <wp:posOffset>-188595</wp:posOffset>
                </wp:positionH>
                <wp:positionV relativeFrom="paragraph">
                  <wp:posOffset>3475355</wp:posOffset>
                </wp:positionV>
                <wp:extent cx="3886200" cy="2654300"/>
                <wp:effectExtent l="0" t="0" r="0" b="0"/>
                <wp:wrapNone/>
                <wp:docPr id="413" name="Textfeld 413"/>
                <wp:cNvGraphicFramePr/>
                <a:graphic xmlns:a="http://schemas.openxmlformats.org/drawingml/2006/main">
                  <a:graphicData uri="http://schemas.microsoft.com/office/word/2010/wordprocessingShape">
                    <wps:wsp>
                      <wps:cNvSpPr txBox="1"/>
                      <wps:spPr>
                        <a:xfrm>
                          <a:off x="0" y="0"/>
                          <a:ext cx="3886200" cy="2654300"/>
                        </a:xfrm>
                        <a:prstGeom prst="rect">
                          <a:avLst/>
                        </a:prstGeom>
                        <a:noFill/>
                        <a:ln w="6350">
                          <a:noFill/>
                        </a:ln>
                      </wps:spPr>
                      <wps:txbx>
                        <w:txbxContent>
                          <w:p w14:paraId="57C6EC9C" w14:textId="0B14987B"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A creature of your choice that you can see with range perceives everything as ilariously funny and falls into fits of laughter if this spell affects it. The target must succeed on a wisdom saving throw or fall prone, becoming incapacitated and unable to stand up for this duration. A creature with an Intelligence score of 4 or less isn’t affected.</w:t>
                            </w:r>
                            <w:r w:rsidR="00445F52">
                              <w:rPr>
                                <w:rFonts w:ascii="BlackChancery" w:hAnsi="BlackChancery"/>
                                <w:noProof/>
                                <w:color w:val="4D4121"/>
                                <w:lang w:val="en-US"/>
                              </w:rPr>
                              <w:br/>
                            </w:r>
                            <w:r w:rsidRPr="00BB50D2">
                              <w:rPr>
                                <w:rFonts w:ascii="BlackChancery" w:hAnsi="BlackChancery"/>
                                <w:noProof/>
                                <w:color w:val="4D4121"/>
                                <w:lang w:val="en-US"/>
                              </w:rPr>
                              <w:t>At the end of each of its turns, and each time it takes damage, the target can make another Wisdom saving throw. The target has an advantage on the saving throw if it’s triggered by damage. On a success,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C6C82" id="Textfeld 413" o:spid="_x0000_s1274" type="#_x0000_t202" style="position:absolute;margin-left:-14.85pt;margin-top:273.65pt;width:306pt;height:209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" filled="f" stroked="f" strokeweight=".5pt">
                <v:textbox>
                  <w:txbxContent>
                    <w:p w14:paraId="57C6EC9C" w14:textId="0B14987B"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A creature of your choice that you can see with range perceives everything as ilariously funny and falls into fits of laughter if this spell affects it. The target must succeed on a wisdom saving throw or fall prone, becoming incapacitated and unable to stand up for this duration. A creature with an Intelligence score of 4 or less isn’t affected.</w:t>
                      </w:r>
                      <w:r w:rsidR="00445F52">
                        <w:rPr>
                          <w:rFonts w:ascii="BlackChancery" w:hAnsi="BlackChancery"/>
                          <w:noProof/>
                          <w:color w:val="4D4121"/>
                          <w:lang w:val="en-US"/>
                        </w:rPr>
                        <w:br/>
                      </w:r>
                      <w:r w:rsidRPr="00BB50D2">
                        <w:rPr>
                          <w:rFonts w:ascii="BlackChancery" w:hAnsi="BlackChancery"/>
                          <w:noProof/>
                          <w:color w:val="4D4121"/>
                          <w:lang w:val="en-US"/>
                        </w:rPr>
                        <w:t>At the end of each of its turns, and each time it takes damage, the target can make another Wisdom saving throw. The target has an advantage on the saving throw if it’s triggered by damage. On a success, the spell ends.</w:t>
                      </w:r>
                    </w:p>
                  </w:txbxContent>
                </v:textbox>
              </v:shape>
            </w:pict>
          </mc:Fallback>
        </mc:AlternateContent>
      </w:r>
      <w:r>
        <w:rPr>
          <w:noProof/>
        </w:rPr>
        <mc:AlternateContent>
          <mc:Choice Requires="wps">
            <w:drawing>
              <wp:anchor distT="0" distB="0" distL="114300" distR="114300" simplePos="0" relativeHeight="252014592" behindDoc="0" locked="0" layoutInCell="1" allowOverlap="1" wp14:anchorId="7EAF0077" wp14:editId="074103AD">
                <wp:simplePos x="0" y="0"/>
                <wp:positionH relativeFrom="column">
                  <wp:posOffset>611505</wp:posOffset>
                </wp:positionH>
                <wp:positionV relativeFrom="paragraph">
                  <wp:posOffset>2599055</wp:posOffset>
                </wp:positionV>
                <wp:extent cx="2406650" cy="679450"/>
                <wp:effectExtent l="0" t="0" r="0" b="0"/>
                <wp:wrapNone/>
                <wp:docPr id="408" name="Textfeld 408"/>
                <wp:cNvGraphicFramePr/>
                <a:graphic xmlns:a="http://schemas.openxmlformats.org/drawingml/2006/main">
                  <a:graphicData uri="http://schemas.microsoft.com/office/word/2010/wordprocessingShape">
                    <wps:wsp>
                      <wps:cNvSpPr txBox="1"/>
                      <wps:spPr>
                        <a:xfrm>
                          <a:off x="0" y="0"/>
                          <a:ext cx="2406650" cy="679450"/>
                        </a:xfrm>
                        <a:prstGeom prst="rect">
                          <a:avLst/>
                        </a:prstGeom>
                        <a:noFill/>
                        <a:ln w="6350">
                          <a:noFill/>
                        </a:ln>
                      </wps:spPr>
                      <wps:txbx>
                        <w:txbxContent>
                          <w:p w14:paraId="2B50A152" w14:textId="52E6E11B"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 M</w:t>
                            </w:r>
                            <w:r w:rsidR="00445F52">
                              <w:rPr>
                                <w:rFonts w:ascii="BlackChancery" w:hAnsi="BlackChancery"/>
                                <w:noProof/>
                                <w:color w:val="4D4121"/>
                                <w:lang w:val="en-US"/>
                              </w:rPr>
                              <w:br/>
                            </w:r>
                            <w:r w:rsidRPr="00BB50D2">
                              <w:rPr>
                                <w:rFonts w:ascii="BlackChancery" w:hAnsi="BlackChancery"/>
                                <w:noProof/>
                                <w:color w:val="4D4121"/>
                                <w:lang w:val="en-US"/>
                              </w:rPr>
                              <w:t xml:space="preserve"> (tiny tarts and a feather that is waved in the 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F0077" id="Textfeld 408" o:spid="_x0000_s1275" type="#_x0000_t202" style="position:absolute;margin-left:48.15pt;margin-top:204.65pt;width:189.5pt;height:53.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" filled="f" stroked="f" strokeweight=".5pt">
                <v:textbox>
                  <w:txbxContent>
                    <w:p w14:paraId="2B50A152" w14:textId="52E6E11B"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 M</w:t>
                      </w:r>
                      <w:r w:rsidR="00445F52">
                        <w:rPr>
                          <w:rFonts w:ascii="BlackChancery" w:hAnsi="BlackChancery"/>
                          <w:noProof/>
                          <w:color w:val="4D4121"/>
                          <w:lang w:val="en-US"/>
                        </w:rPr>
                        <w:br/>
                      </w:r>
                      <w:r w:rsidRPr="00BB50D2">
                        <w:rPr>
                          <w:rFonts w:ascii="BlackChancery" w:hAnsi="BlackChancery"/>
                          <w:noProof/>
                          <w:color w:val="4D4121"/>
                          <w:lang w:val="en-US"/>
                        </w:rPr>
                        <w:t xml:space="preserve"> (tiny tarts and a feather that is waved in the air)</w:t>
                      </w:r>
                    </w:p>
                  </w:txbxContent>
                </v:textbox>
              </v:shape>
            </w:pict>
          </mc:Fallback>
        </mc:AlternateContent>
      </w:r>
      <w:r w:rsidR="00906DCA">
        <w:rPr>
          <w:noProof/>
        </w:rPr>
        <mc:AlternateContent>
          <mc:Choice Requires="wps">
            <w:drawing>
              <wp:anchor distT="0" distB="0" distL="114300" distR="114300" simplePos="0" relativeHeight="252009472" behindDoc="0" locked="0" layoutInCell="1" allowOverlap="1" wp14:anchorId="2AEAE935" wp14:editId="7D6253E1">
                <wp:simplePos x="0" y="0"/>
                <wp:positionH relativeFrom="column">
                  <wp:posOffset>3409558</wp:posOffset>
                </wp:positionH>
                <wp:positionV relativeFrom="paragraph">
                  <wp:posOffset>-656604</wp:posOffset>
                </wp:positionV>
                <wp:extent cx="476656" cy="875490"/>
                <wp:effectExtent l="0" t="0" r="0" b="0"/>
                <wp:wrapNone/>
                <wp:docPr id="407" name="Textfeld 407"/>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14A0EA0C"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AE935" id="Textfeld 407" o:spid="_x0000_s1276" type="#_x0000_t202" style="position:absolute;margin-left:268.45pt;margin-top:-51.7pt;width:37.55pt;height:68.9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" filled="f" stroked="f" strokeweight=".5pt">
                <v:textbox>
                  <w:txbxContent>
                    <w:p w14:paraId="14A0EA0C"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906DCA">
        <w:rPr>
          <w:noProof/>
        </w:rPr>
        <mc:AlternateContent>
          <mc:Choice Requires="wps">
            <w:drawing>
              <wp:anchor distT="0" distB="0" distL="114300" distR="114300" simplePos="0" relativeHeight="252013568" behindDoc="0" locked="0" layoutInCell="1" allowOverlap="1" wp14:anchorId="338C72B1" wp14:editId="2E18AFB1">
                <wp:simplePos x="0" y="0"/>
                <wp:positionH relativeFrom="column">
                  <wp:posOffset>2689711</wp:posOffset>
                </wp:positionH>
                <wp:positionV relativeFrom="paragraph">
                  <wp:posOffset>2388154</wp:posOffset>
                </wp:positionV>
                <wp:extent cx="1313234" cy="408562"/>
                <wp:effectExtent l="0" t="0" r="0" b="0"/>
                <wp:wrapNone/>
                <wp:docPr id="409" name="Textfeld 409"/>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5528A33B"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C72B1" id="Textfeld 409" o:spid="_x0000_s1277" type="#_x0000_t202" style="position:absolute;margin-left:211.8pt;margin-top:188.05pt;width:103.4pt;height:32.1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OM7YPA1AgAAXgQAAA4AAAAA&#13;&#10;AAAAAAAAAAAALgIAAGRycy9lMm9Eb2MueG1sUEsBAi0AFAAGAAgAAAAhAKEMMMDlAAAAEAEAAA8A&#13;&#10;AAAAAAAAAAAAAAAAjwQAAGRycy9kb3ducmV2LnhtbFBLBQYAAAAABAAEAPMAAAChBQAAAAA=&#13;&#10;" filled="f" stroked="f" strokeweight=".5pt">
                <v:textbox>
                  <w:txbxContent>
                    <w:p w14:paraId="5528A33B"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906DCA">
        <w:rPr>
          <w:noProof/>
        </w:rPr>
        <mc:AlternateContent>
          <mc:Choice Requires="wps">
            <w:drawing>
              <wp:anchor distT="0" distB="0" distL="114300" distR="114300" simplePos="0" relativeHeight="252012544" behindDoc="0" locked="0" layoutInCell="1" allowOverlap="1" wp14:anchorId="0418E668" wp14:editId="4A4BD3BC">
                <wp:simplePos x="0" y="0"/>
                <wp:positionH relativeFrom="column">
                  <wp:posOffset>3020452</wp:posOffset>
                </wp:positionH>
                <wp:positionV relativeFrom="paragraph">
                  <wp:posOffset>2106051</wp:posOffset>
                </wp:positionV>
                <wp:extent cx="1180289" cy="379379"/>
                <wp:effectExtent l="0" t="0" r="0" b="0"/>
                <wp:wrapNone/>
                <wp:docPr id="410" name="Textfeld 410"/>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2574CBFB"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8E668" id="Textfeld 410" o:spid="_x0000_s1278" type="#_x0000_t202" style="position:absolute;margin-left:237.85pt;margin-top:165.85pt;width:92.95pt;height:29.8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GXK/Is1AgAAXgQAAA4AAAAA&#13;&#10;AAAAAAAAAAAALgIAAGRycy9lMm9Eb2MueG1sUEsBAi0AFAAGAAgAAAAhAOuZx57lAAAAEAEAAA8A&#13;&#10;AAAAAAAAAAAAAAAAjwQAAGRycy9kb3ducmV2LnhtbFBLBQYAAAAABAAEAPMAAAChBQAAAAA=&#13;&#10;" filled="f" stroked="f" strokeweight=".5pt">
                <v:textbox>
                  <w:txbxContent>
                    <w:p w14:paraId="2574CBFB"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906DCA">
        <w:rPr>
          <w:noProof/>
        </w:rPr>
        <mc:AlternateContent>
          <mc:Choice Requires="wps">
            <w:drawing>
              <wp:anchor distT="0" distB="0" distL="114300" distR="114300" simplePos="0" relativeHeight="252015616" behindDoc="0" locked="0" layoutInCell="1" allowOverlap="1" wp14:anchorId="5A06B6BA" wp14:editId="4E9CD8D5">
                <wp:simplePos x="0" y="0"/>
                <wp:positionH relativeFrom="column">
                  <wp:posOffset>-267497</wp:posOffset>
                </wp:positionH>
                <wp:positionV relativeFrom="paragraph">
                  <wp:posOffset>2349242</wp:posOffset>
                </wp:positionV>
                <wp:extent cx="1079500" cy="318311"/>
                <wp:effectExtent l="0" t="0" r="0" b="0"/>
                <wp:wrapNone/>
                <wp:docPr id="411" name="Textfeld 411"/>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102F6669"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6B6BA" id="Textfeld 411" o:spid="_x0000_s1279" type="#_x0000_t202" style="position:absolute;margin-left:-21.05pt;margin-top:185pt;width:85pt;height:25.0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KzpS60zAgAAXgQAAA4AAAAA&#13;&#10;AAAAAAAAAAAALgIAAGRycy9lMm9Eb2MueG1sUEsBAi0AFAAGAAgAAAAhAGo5CwnnAAAAEAEAAA8A&#13;&#10;AAAAAAAAAAAAAAAAjQQAAGRycy9kb3ducmV2LnhtbFBLBQYAAAAABAAEAPMAAAChBQAAAAA=&#13;&#10;" filled="f" stroked="f" strokeweight=".5pt">
                <v:textbox>
                  <w:txbxContent>
                    <w:p w14:paraId="102F6669"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906DCA">
        <w:rPr>
          <w:noProof/>
        </w:rPr>
        <mc:AlternateContent>
          <mc:Choice Requires="wps">
            <w:drawing>
              <wp:anchor distT="0" distB="0" distL="114300" distR="114300" simplePos="0" relativeHeight="252008448" behindDoc="0" locked="0" layoutInCell="1" allowOverlap="1" wp14:anchorId="7237465B" wp14:editId="6FE79F42">
                <wp:simplePos x="0" y="0"/>
                <wp:positionH relativeFrom="column">
                  <wp:posOffset>277252</wp:posOffset>
                </wp:positionH>
                <wp:positionV relativeFrom="paragraph">
                  <wp:posOffset>-734425</wp:posOffset>
                </wp:positionV>
                <wp:extent cx="2743200" cy="554477"/>
                <wp:effectExtent l="0" t="0" r="0" b="4445"/>
                <wp:wrapNone/>
                <wp:docPr id="412" name="Textfeld 412"/>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78F6DFC3"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Tasha’s Hideous Laughter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37465B" id="Textfeld 412" o:spid="_x0000_s1280" type="#_x0000_t202" style="position:absolute;margin-left:21.85pt;margin-top:-57.85pt;width:3in;height:43.65pt;z-index:252008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WdRZX0kCAACGBAAADgAAAAAAAAAAAAAAAAAuAgAAZHJzL2Uyb0RvYy54bWxQSwECLQAUAAYA&#13;&#10;CAAAACEAVTIyZuUAAAAQAQAADwAAAAAAAAAAAAAAAACjBAAAZHJzL2Rvd25yZXYueG1sUEsFBgAA&#13;&#10;AAAEAAQA8wAAALUFAAAAAA==&#13;&#10;" fillcolor="white [3201]" stroked="f" strokeweight=".5pt">
                <v:textbox>
                  <w:txbxContent>
                    <w:p w14:paraId="78F6DFC3"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Tasha’s Hideous Laughter</w:t>
                      </w:r>
                    </w:p>
                  </w:txbxContent>
                </v:textbox>
              </v:shape>
            </w:pict>
          </mc:Fallback>
        </mc:AlternateContent>
      </w:r>
      <w:r w:rsidR="00906DCA">
        <w:rPr>
          <w:noProof/>
        </w:rPr>
        <mc:AlternateContent>
          <mc:Choice Requires="wps">
            <w:drawing>
              <wp:anchor distT="0" distB="0" distL="114300" distR="114300" simplePos="0" relativeHeight="252016640" behindDoc="0" locked="0" layoutInCell="1" allowOverlap="1" wp14:anchorId="44B5746F" wp14:editId="0040A470">
                <wp:simplePos x="0" y="0"/>
                <wp:positionH relativeFrom="column">
                  <wp:posOffset>-533400</wp:posOffset>
                </wp:positionH>
                <wp:positionV relativeFrom="paragraph">
                  <wp:posOffset>2108200</wp:posOffset>
                </wp:positionV>
                <wp:extent cx="1079500" cy="279400"/>
                <wp:effectExtent l="0" t="0" r="0" b="0"/>
                <wp:wrapNone/>
                <wp:docPr id="414" name="Textfeld 41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3FA69A2"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5746F" id="Textfeld 414" o:spid="_x0000_s1281" type="#_x0000_t202" style="position:absolute;margin-left:-42pt;margin-top:166pt;width:85pt;height:22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H6i0vs0AgAAXgQAAA4AAAAAAAAA&#13;&#10;AAAAAAAALgIAAGRycy9lMm9Eb2MueG1sUEsBAi0AFAAGAAgAAAAhAPSCsMDjAAAADwEAAA8AAAAA&#13;&#10;AAAAAAAAAAAAjgQAAGRycy9kb3ducmV2LnhtbFBLBQYAAAAABAAEAPMAAACeBQAAAAA=&#13;&#10;" filled="f" stroked="f" strokeweight=".5pt">
                <v:textbox>
                  <w:txbxContent>
                    <w:p w14:paraId="33FA69A2"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906DCA">
        <w:rPr>
          <w:noProof/>
        </w:rPr>
        <w:drawing>
          <wp:anchor distT="0" distB="0" distL="114300" distR="114300" simplePos="0" relativeHeight="252011520" behindDoc="0" locked="0" layoutInCell="1" allowOverlap="1" wp14:anchorId="4AF1158F" wp14:editId="1DD4E39F">
            <wp:simplePos x="0" y="0"/>
            <wp:positionH relativeFrom="margin">
              <wp:posOffset>3699510</wp:posOffset>
            </wp:positionH>
            <wp:positionV relativeFrom="margin">
              <wp:posOffset>433814</wp:posOffset>
            </wp:positionV>
            <wp:extent cx="582338" cy="1473200"/>
            <wp:effectExtent l="0" t="0" r="0" b="0"/>
            <wp:wrapSquare wrapText="bothSides"/>
            <wp:docPr id="415" name="Grafik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906DCA" w:rsidRPr="00A37863">
        <w:rPr>
          <w:noProof/>
          <w:color w:val="4D4121"/>
        </w:rPr>
        <w:drawing>
          <wp:anchor distT="0" distB="0" distL="114300" distR="114300" simplePos="0" relativeHeight="252010496" behindDoc="0" locked="0" layoutInCell="1" allowOverlap="1" wp14:anchorId="0B2D165E" wp14:editId="5BBFD230">
            <wp:simplePos x="0" y="0"/>
            <wp:positionH relativeFrom="margin">
              <wp:posOffset>-772795</wp:posOffset>
            </wp:positionH>
            <wp:positionV relativeFrom="margin">
              <wp:posOffset>430530</wp:posOffset>
            </wp:positionV>
            <wp:extent cx="582338" cy="1473200"/>
            <wp:effectExtent l="0" t="0" r="0" b="0"/>
            <wp:wrapSquare wrapText="bothSides"/>
            <wp:docPr id="416" name="Grafik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651C604" w14:textId="77777777" w:rsidR="00906DCA" w:rsidRDefault="00906DCA" w:rsidP="007717E6">
      <w:pPr>
        <w:sectPr w:rsidR="00906DCA" w:rsidSect="00906DCA">
          <w:headerReference w:type="even" r:id="rId107"/>
          <w:headerReference w:type="default" r:id="rId108"/>
          <w:headerReference w:type="first" r:id="rId10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20736" behindDoc="0" locked="0" layoutInCell="1" allowOverlap="1" wp14:anchorId="68EF648F" wp14:editId="42F1BC15">
                <wp:simplePos x="0" y="0"/>
                <wp:positionH relativeFrom="column">
                  <wp:posOffset>3409558</wp:posOffset>
                </wp:positionH>
                <wp:positionV relativeFrom="paragraph">
                  <wp:posOffset>-656604</wp:posOffset>
                </wp:positionV>
                <wp:extent cx="476656" cy="875490"/>
                <wp:effectExtent l="0" t="0" r="0" b="0"/>
                <wp:wrapNone/>
                <wp:docPr id="420" name="Textfeld 420"/>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7E82E01E"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F648F" id="Textfeld 420" o:spid="_x0000_s1282" type="#_x0000_t202" style="position:absolute;margin-left:268.45pt;margin-top:-51.7pt;width:37.55pt;height:68.9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" filled="f" stroked="f" strokeweight=".5pt">
                <v:textbox>
                  <w:txbxContent>
                    <w:p w14:paraId="7E82E01E"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2025856" behindDoc="0" locked="0" layoutInCell="1" allowOverlap="1" wp14:anchorId="4EC94E51" wp14:editId="1BCE475B">
                <wp:simplePos x="0" y="0"/>
                <wp:positionH relativeFrom="column">
                  <wp:posOffset>1230562</wp:posOffset>
                </wp:positionH>
                <wp:positionV relativeFrom="paragraph">
                  <wp:posOffset>2602162</wp:posOffset>
                </wp:positionV>
                <wp:extent cx="1079500" cy="369652"/>
                <wp:effectExtent l="0" t="0" r="0" b="0"/>
                <wp:wrapNone/>
                <wp:docPr id="421" name="Textfeld 421"/>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1EA6CBEA"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94E51" id="Textfeld 421" o:spid="_x0000_s1283" type="#_x0000_t202" style="position:absolute;margin-left:96.9pt;margin-top:204.9pt;width:85pt;height:29.1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" filled="f" stroked="f" strokeweight=".5pt">
                <v:textbox>
                  <w:txbxContent>
                    <w:p w14:paraId="1EA6CBEA"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w:t>
                      </w:r>
                    </w:p>
                  </w:txbxContent>
                </v:textbox>
              </v:shape>
            </w:pict>
          </mc:Fallback>
        </mc:AlternateContent>
      </w:r>
      <w:r>
        <w:rPr>
          <w:noProof/>
        </w:rPr>
        <mc:AlternateContent>
          <mc:Choice Requires="wps">
            <w:drawing>
              <wp:anchor distT="0" distB="0" distL="114300" distR="114300" simplePos="0" relativeHeight="252024832" behindDoc="0" locked="0" layoutInCell="1" allowOverlap="1" wp14:anchorId="53941DF0" wp14:editId="744D5CA5">
                <wp:simplePos x="0" y="0"/>
                <wp:positionH relativeFrom="column">
                  <wp:posOffset>2689711</wp:posOffset>
                </wp:positionH>
                <wp:positionV relativeFrom="paragraph">
                  <wp:posOffset>2388154</wp:posOffset>
                </wp:positionV>
                <wp:extent cx="1313234" cy="408562"/>
                <wp:effectExtent l="0" t="0" r="0" b="0"/>
                <wp:wrapNone/>
                <wp:docPr id="422" name="Textfeld 422"/>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3EDE6144"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41DF0" id="Textfeld 422" o:spid="_x0000_s1284" type="#_x0000_t202" style="position:absolute;margin-left:211.8pt;margin-top:188.05pt;width:103.4pt;height:32.1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B8/yrY1AgAAXgQAAA4AAAAA&#13;&#10;AAAAAAAAAAAALgIAAGRycy9lMm9Eb2MueG1sUEsBAi0AFAAGAAgAAAAhAKEMMMDlAAAAEAEAAA8A&#13;&#10;AAAAAAAAAAAAAAAAjwQAAGRycy9kb3ducmV2LnhtbFBLBQYAAAAABAAEAPMAAAChBQAAAAA=&#13;&#10;" filled="f" stroked="f" strokeweight=".5pt">
                <v:textbox>
                  <w:txbxContent>
                    <w:p w14:paraId="3EDE6144"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mc:AlternateContent>
          <mc:Choice Requires="wps">
            <w:drawing>
              <wp:anchor distT="0" distB="0" distL="114300" distR="114300" simplePos="0" relativeHeight="252023808" behindDoc="0" locked="0" layoutInCell="1" allowOverlap="1" wp14:anchorId="56E82BB0" wp14:editId="23E0E19F">
                <wp:simplePos x="0" y="0"/>
                <wp:positionH relativeFrom="column">
                  <wp:posOffset>3020452</wp:posOffset>
                </wp:positionH>
                <wp:positionV relativeFrom="paragraph">
                  <wp:posOffset>2106051</wp:posOffset>
                </wp:positionV>
                <wp:extent cx="1180289" cy="379379"/>
                <wp:effectExtent l="0" t="0" r="0" b="0"/>
                <wp:wrapNone/>
                <wp:docPr id="423" name="Textfeld 423"/>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4944595F"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82BB0" id="Textfeld 423" o:spid="_x0000_s1285" type="#_x0000_t202" style="position:absolute;margin-left:237.85pt;margin-top:165.85pt;width:92.95pt;height:29.85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" filled="f" stroked="f" strokeweight=".5pt">
                <v:textbox>
                  <w:txbxContent>
                    <w:p w14:paraId="4944595F"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Pr>
          <w:noProof/>
        </w:rPr>
        <mc:AlternateContent>
          <mc:Choice Requires="wps">
            <w:drawing>
              <wp:anchor distT="0" distB="0" distL="114300" distR="114300" simplePos="0" relativeHeight="252026880" behindDoc="0" locked="0" layoutInCell="1" allowOverlap="1" wp14:anchorId="053C4CB5" wp14:editId="75577B37">
                <wp:simplePos x="0" y="0"/>
                <wp:positionH relativeFrom="column">
                  <wp:posOffset>-267497</wp:posOffset>
                </wp:positionH>
                <wp:positionV relativeFrom="paragraph">
                  <wp:posOffset>2349242</wp:posOffset>
                </wp:positionV>
                <wp:extent cx="1079500" cy="318311"/>
                <wp:effectExtent l="0" t="0" r="0" b="0"/>
                <wp:wrapNone/>
                <wp:docPr id="424" name="Textfeld 424"/>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5DE19E5D"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C4CB5" id="Textfeld 424" o:spid="_x0000_s1286" type="#_x0000_t202" style="position:absolute;margin-left:-21.05pt;margin-top:185pt;width:85pt;height:25.0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" filled="f" stroked="f" strokeweight=".5pt">
                <v:textbox>
                  <w:txbxContent>
                    <w:p w14:paraId="5DE19E5D"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19712" behindDoc="0" locked="0" layoutInCell="1" allowOverlap="1" wp14:anchorId="381EE76A" wp14:editId="14A09FDB">
                <wp:simplePos x="0" y="0"/>
                <wp:positionH relativeFrom="column">
                  <wp:posOffset>277252</wp:posOffset>
                </wp:positionH>
                <wp:positionV relativeFrom="paragraph">
                  <wp:posOffset>-734425</wp:posOffset>
                </wp:positionV>
                <wp:extent cx="2743200" cy="554477"/>
                <wp:effectExtent l="0" t="0" r="0" b="4445"/>
                <wp:wrapNone/>
                <wp:docPr id="425" name="Textfeld 425"/>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A88FBE2"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Vicious Mockery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1EE76A" id="Textfeld 425" o:spid="_x0000_s1287" type="#_x0000_t202" style="position:absolute;margin-left:21.85pt;margin-top:-57.85pt;width:3in;height:43.65pt;z-index:252019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" fillcolor="white [3201]" stroked="f" strokeweight=".5pt">
                <v:textbox>
                  <w:txbxContent>
                    <w:p w14:paraId="1A88FBE2"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Vicious Mockery</w:t>
                      </w:r>
                    </w:p>
                  </w:txbxContent>
                </v:textbox>
              </v:shape>
            </w:pict>
          </mc:Fallback>
        </mc:AlternateContent>
      </w:r>
      <w:r>
        <w:rPr>
          <w:noProof/>
        </w:rPr>
        <mc:AlternateContent>
          <mc:Choice Requires="wps">
            <w:drawing>
              <wp:anchor distT="0" distB="0" distL="114300" distR="114300" simplePos="0" relativeHeight="252028928" behindDoc="0" locked="0" layoutInCell="1" allowOverlap="1" wp14:anchorId="71215FEF" wp14:editId="286A49B0">
                <wp:simplePos x="0" y="0"/>
                <wp:positionH relativeFrom="column">
                  <wp:posOffset>-188595</wp:posOffset>
                </wp:positionH>
                <wp:positionV relativeFrom="paragraph">
                  <wp:posOffset>3240405</wp:posOffset>
                </wp:positionV>
                <wp:extent cx="3886200" cy="1879600"/>
                <wp:effectExtent l="0" t="0" r="0" b="0"/>
                <wp:wrapNone/>
                <wp:docPr id="426" name="Textfeld 426"/>
                <wp:cNvGraphicFramePr/>
                <a:graphic xmlns:a="http://schemas.openxmlformats.org/drawingml/2006/main">
                  <a:graphicData uri="http://schemas.microsoft.com/office/word/2010/wordprocessingShape">
                    <wps:wsp>
                      <wps:cNvSpPr txBox="1"/>
                      <wps:spPr>
                        <a:xfrm>
                          <a:off x="0" y="0"/>
                          <a:ext cx="3886200" cy="1879600"/>
                        </a:xfrm>
                        <a:prstGeom prst="rect">
                          <a:avLst/>
                        </a:prstGeom>
                        <a:noFill/>
                        <a:ln w="6350">
                          <a:noFill/>
                        </a:ln>
                      </wps:spPr>
                      <wps:txbx>
                        <w:txbxContent>
                          <w:p w14:paraId="2058C079" w14:textId="478C0EF3"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unleash a string of insults laced with subtle enchantments at a creature you can see within range. If the target can hear you (though it need not understand you), it must succeed on a Wisdom saving throw or take 1d4 psychic damage and have disadvantage on the next attack roll it makes before the end of its next turn.</w:t>
                            </w:r>
                            <w:r w:rsidR="00445F52">
                              <w:rPr>
                                <w:rFonts w:ascii="BlackChancery" w:hAnsi="BlackChancery"/>
                                <w:noProof/>
                                <w:color w:val="4D4121"/>
                                <w:lang w:val="en-US"/>
                              </w:rPr>
                              <w:br/>
                            </w:r>
                            <w:r w:rsidRPr="00BB50D2">
                              <w:rPr>
                                <w:rFonts w:ascii="BlackChancery" w:hAnsi="BlackChancery"/>
                                <w:noProof/>
                                <w:color w:val="4D4121"/>
                                <w:lang w:val="en-US"/>
                              </w:rPr>
                              <w:t>This spell’s damage increases by 1d4 when you reach 5th level (2d4), 11th level (3d4), and 17th level (4d4).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15FEF" id="Textfeld 426" o:spid="_x0000_s1288" type="#_x0000_t202" style="position:absolute;margin-left:-14.85pt;margin-top:255.15pt;width:306pt;height:148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" filled="f" stroked="f" strokeweight=".5pt">
                <v:textbox>
                  <w:txbxContent>
                    <w:p w14:paraId="2058C079" w14:textId="478C0EF3"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unleash a string of insults laced with subtle enchantments at a creature you can see within range. If the target can hear you (though it need not understand you), it must succeed on a Wisdom saving throw or take 1d4 psychic damage and have disadvantage on the next attack roll it makes before the end of its next turn.</w:t>
                      </w:r>
                      <w:r w:rsidR="00445F52">
                        <w:rPr>
                          <w:rFonts w:ascii="BlackChancery" w:hAnsi="BlackChancery"/>
                          <w:noProof/>
                          <w:color w:val="4D4121"/>
                          <w:lang w:val="en-US"/>
                        </w:rPr>
                        <w:br/>
                      </w:r>
                      <w:r w:rsidRPr="00BB50D2">
                        <w:rPr>
                          <w:rFonts w:ascii="BlackChancery" w:hAnsi="BlackChancery"/>
                          <w:noProof/>
                          <w:color w:val="4D4121"/>
                          <w:lang w:val="en-US"/>
                        </w:rPr>
                        <w:t>This spell’s damage increases by 1d4 when you reach 5th level (2d4), 11th level (3d4), and 17th level (4d4).</w:t>
                      </w:r>
                    </w:p>
                  </w:txbxContent>
                </v:textbox>
              </v:shape>
            </w:pict>
          </mc:Fallback>
        </mc:AlternateContent>
      </w:r>
      <w:r>
        <w:rPr>
          <w:noProof/>
        </w:rPr>
        <mc:AlternateContent>
          <mc:Choice Requires="wps">
            <w:drawing>
              <wp:anchor distT="0" distB="0" distL="114300" distR="114300" simplePos="0" relativeHeight="252027904" behindDoc="0" locked="0" layoutInCell="1" allowOverlap="1" wp14:anchorId="1099B424" wp14:editId="73A07C54">
                <wp:simplePos x="0" y="0"/>
                <wp:positionH relativeFrom="column">
                  <wp:posOffset>-533400</wp:posOffset>
                </wp:positionH>
                <wp:positionV relativeFrom="paragraph">
                  <wp:posOffset>2108200</wp:posOffset>
                </wp:positionV>
                <wp:extent cx="1079500" cy="279400"/>
                <wp:effectExtent l="0" t="0" r="0" b="0"/>
                <wp:wrapNone/>
                <wp:docPr id="427" name="Textfeld 42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93D1CDF"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9B424" id="Textfeld 427" o:spid="_x0000_s1289" type="#_x0000_t202" style="position:absolute;margin-left:-42pt;margin-top:166pt;width:85pt;height:22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BZCdrw0AgAAXgQAAA4AAAAAAAAA&#13;&#10;AAAAAAAALgIAAGRycy9lMm9Eb2MueG1sUEsBAi0AFAAGAAgAAAAhAPSCsMDjAAAADwEAAA8AAAAA&#13;&#10;AAAAAAAAAAAAjgQAAGRycy9kb3ducmV2LnhtbFBLBQYAAAAABAAEAPMAAACeBQAAAAA=&#13;&#10;" filled="f" stroked="f" strokeweight=".5pt">
                <v:textbox>
                  <w:txbxContent>
                    <w:p w14:paraId="393D1CDF"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2022784" behindDoc="0" locked="0" layoutInCell="1" allowOverlap="1" wp14:anchorId="6ECE85A5" wp14:editId="03E9F0C6">
            <wp:simplePos x="0" y="0"/>
            <wp:positionH relativeFrom="margin">
              <wp:posOffset>3699510</wp:posOffset>
            </wp:positionH>
            <wp:positionV relativeFrom="margin">
              <wp:posOffset>433814</wp:posOffset>
            </wp:positionV>
            <wp:extent cx="582338" cy="1473200"/>
            <wp:effectExtent l="0" t="0" r="0" b="0"/>
            <wp:wrapSquare wrapText="bothSides"/>
            <wp:docPr id="428" name="Grafik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21760" behindDoc="0" locked="0" layoutInCell="1" allowOverlap="1" wp14:anchorId="40C689B6" wp14:editId="1B9DE449">
            <wp:simplePos x="0" y="0"/>
            <wp:positionH relativeFrom="margin">
              <wp:posOffset>-772795</wp:posOffset>
            </wp:positionH>
            <wp:positionV relativeFrom="margin">
              <wp:posOffset>430530</wp:posOffset>
            </wp:positionV>
            <wp:extent cx="582338" cy="1473200"/>
            <wp:effectExtent l="0" t="0" r="0" b="0"/>
            <wp:wrapSquare wrapText="bothSides"/>
            <wp:docPr id="429" name="Grafik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A2656A6" w14:textId="5D4D6D60" w:rsidR="00906DCA" w:rsidRDefault="00906DCA" w:rsidP="007717E6">
      <w:pPr>
        <w:sectPr w:rsidR="00906DCA" w:rsidSect="00906DCA">
          <w:headerReference w:type="even" r:id="rId110"/>
          <w:headerReference w:type="default" r:id="rId111"/>
          <w:headerReference w:type="first" r:id="rId11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32000" behindDoc="0" locked="0" layoutInCell="1" allowOverlap="1" wp14:anchorId="134B7DD8" wp14:editId="1EE70262">
                <wp:simplePos x="0" y="0"/>
                <wp:positionH relativeFrom="column">
                  <wp:posOffset>3358515</wp:posOffset>
                </wp:positionH>
                <wp:positionV relativeFrom="paragraph">
                  <wp:posOffset>-656590</wp:posOffset>
                </wp:positionV>
                <wp:extent cx="476656" cy="875490"/>
                <wp:effectExtent l="0" t="0" r="0" b="0"/>
                <wp:wrapNone/>
                <wp:docPr id="433" name="Textfeld 433"/>
                <wp:cNvGraphicFramePr/>
                <a:graphic xmlns:a="http://schemas.openxmlformats.org/drawingml/2006/main">
                  <a:graphicData uri="http://schemas.microsoft.com/office/word/2010/wordprocessingShape">
                    <wps:wsp>
                      <wps:cNvSpPr txBox="1"/>
                      <wps:spPr>
                        <a:xfrm>
                          <a:off x="0" y="0"/>
                          <a:ext cx="476656" cy="875490"/>
                        </a:xfrm>
                        <a:prstGeom prst="rect">
                          <a:avLst/>
                        </a:prstGeom>
                        <a:noFill/>
                        <a:ln w="6350">
                          <a:noFill/>
                        </a:ln>
                      </wps:spPr>
                      <wps:txbx>
                        <w:txbxContent>
                          <w:p w14:paraId="4817D6C5"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B7DD8" id="Textfeld 433" o:spid="_x0000_s1290" type="#_x0000_t202" style="position:absolute;margin-left:264.45pt;margin-top:-51.7pt;width:37.55pt;height:68.9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" filled="f" stroked="f" strokeweight=".5pt">
                <v:textbox>
                  <w:txbxContent>
                    <w:p w14:paraId="4817D6C5" w14:textId="77777777" w:rsidR="00A84CB1" w:rsidRPr="00C3066F" w:rsidRDefault="00A84CB1">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2037120" behindDoc="0" locked="0" layoutInCell="1" allowOverlap="1" wp14:anchorId="4F624A8F" wp14:editId="08D33B66">
                <wp:simplePos x="0" y="0"/>
                <wp:positionH relativeFrom="column">
                  <wp:posOffset>1230562</wp:posOffset>
                </wp:positionH>
                <wp:positionV relativeFrom="paragraph">
                  <wp:posOffset>2602162</wp:posOffset>
                </wp:positionV>
                <wp:extent cx="1079500" cy="369652"/>
                <wp:effectExtent l="0" t="0" r="0" b="0"/>
                <wp:wrapNone/>
                <wp:docPr id="434" name="Textfeld 434"/>
                <wp:cNvGraphicFramePr/>
                <a:graphic xmlns:a="http://schemas.openxmlformats.org/drawingml/2006/main">
                  <a:graphicData uri="http://schemas.microsoft.com/office/word/2010/wordprocessingShape">
                    <wps:wsp>
                      <wps:cNvSpPr txBox="1"/>
                      <wps:spPr>
                        <a:xfrm>
                          <a:off x="0" y="0"/>
                          <a:ext cx="1079500" cy="369652"/>
                        </a:xfrm>
                        <a:prstGeom prst="rect">
                          <a:avLst/>
                        </a:prstGeom>
                        <a:noFill/>
                        <a:ln w="6350">
                          <a:noFill/>
                        </a:ln>
                      </wps:spPr>
                      <wps:txbx>
                        <w:txbxContent>
                          <w:p w14:paraId="2024FDE8"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24A8F" id="Textfeld 434" o:spid="_x0000_s1291" type="#_x0000_t202" style="position:absolute;margin-left:96.9pt;margin-top:204.9pt;width:85pt;height:29.1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3gan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" filled="f" stroked="f" strokeweight=".5pt">
                <v:textbox>
                  <w:txbxContent>
                    <w:p w14:paraId="2024FDE8" w14:textId="77777777" w:rsidR="00A84CB1" w:rsidRPr="00EF4ABA" w:rsidRDefault="00A84CB1" w:rsidP="00A37863">
                      <w:pPr>
                        <w:jc w:val="center"/>
                        <w:rPr>
                          <w:rFonts w:ascii="BlackChancery" w:hAnsi="BlackChancery"/>
                          <w:color w:val="4D4121"/>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2036096" behindDoc="0" locked="0" layoutInCell="1" allowOverlap="1" wp14:anchorId="2A9A7DAA" wp14:editId="03D3B2C9">
                <wp:simplePos x="0" y="0"/>
                <wp:positionH relativeFrom="column">
                  <wp:posOffset>2689711</wp:posOffset>
                </wp:positionH>
                <wp:positionV relativeFrom="paragraph">
                  <wp:posOffset>2388154</wp:posOffset>
                </wp:positionV>
                <wp:extent cx="1313234" cy="408562"/>
                <wp:effectExtent l="0" t="0" r="0" b="0"/>
                <wp:wrapNone/>
                <wp:docPr id="435" name="Textfeld 435"/>
                <wp:cNvGraphicFramePr/>
                <a:graphic xmlns:a="http://schemas.openxmlformats.org/drawingml/2006/main">
                  <a:graphicData uri="http://schemas.microsoft.com/office/word/2010/wordprocessingShape">
                    <wps:wsp>
                      <wps:cNvSpPr txBox="1"/>
                      <wps:spPr>
                        <a:xfrm>
                          <a:off x="0" y="0"/>
                          <a:ext cx="1313234" cy="408562"/>
                        </a:xfrm>
                        <a:prstGeom prst="rect">
                          <a:avLst/>
                        </a:prstGeom>
                        <a:noFill/>
                        <a:ln w="6350">
                          <a:noFill/>
                        </a:ln>
                      </wps:spPr>
                      <wps:txbx>
                        <w:txbxContent>
                          <w:p w14:paraId="56D1798B"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A7DAA" id="Textfeld 435" o:spid="_x0000_s1292" type="#_x0000_t202" style="position:absolute;margin-left:211.8pt;margin-top:188.05pt;width:103.4pt;height:32.1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" filled="f" stroked="f" strokeweight=".5pt">
                <v:textbox>
                  <w:txbxContent>
                    <w:p w14:paraId="56D1798B" w14:textId="77777777" w:rsidR="00A84CB1" w:rsidRPr="00EF4ABA" w:rsidRDefault="00A84CB1"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Pr>
          <w:noProof/>
        </w:rPr>
        <mc:AlternateContent>
          <mc:Choice Requires="wps">
            <w:drawing>
              <wp:anchor distT="0" distB="0" distL="114300" distR="114300" simplePos="0" relativeHeight="252035072" behindDoc="0" locked="0" layoutInCell="1" allowOverlap="1" wp14:anchorId="6B7E7C31" wp14:editId="6E6F6653">
                <wp:simplePos x="0" y="0"/>
                <wp:positionH relativeFrom="column">
                  <wp:posOffset>3020452</wp:posOffset>
                </wp:positionH>
                <wp:positionV relativeFrom="paragraph">
                  <wp:posOffset>2106051</wp:posOffset>
                </wp:positionV>
                <wp:extent cx="1180289" cy="379379"/>
                <wp:effectExtent l="0" t="0" r="0" b="0"/>
                <wp:wrapNone/>
                <wp:docPr id="436" name="Textfeld 436"/>
                <wp:cNvGraphicFramePr/>
                <a:graphic xmlns:a="http://schemas.openxmlformats.org/drawingml/2006/main">
                  <a:graphicData uri="http://schemas.microsoft.com/office/word/2010/wordprocessingShape">
                    <wps:wsp>
                      <wps:cNvSpPr txBox="1"/>
                      <wps:spPr>
                        <a:xfrm>
                          <a:off x="0" y="0"/>
                          <a:ext cx="1180289" cy="379379"/>
                        </a:xfrm>
                        <a:prstGeom prst="rect">
                          <a:avLst/>
                        </a:prstGeom>
                        <a:noFill/>
                        <a:ln w="6350">
                          <a:noFill/>
                        </a:ln>
                      </wps:spPr>
                      <wps:txbx>
                        <w:txbxContent>
                          <w:p w14:paraId="0EFF6005"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15-foot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E7C31" id="Textfeld 436" o:spid="_x0000_s1293" type="#_x0000_t202" style="position:absolute;margin-left:237.85pt;margin-top:165.85pt;width:92.95pt;height:29.8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" filled="f" stroked="f" strokeweight=".5pt">
                <v:textbox>
                  <w:txbxContent>
                    <w:p w14:paraId="0EFF6005" w14:textId="77777777" w:rsidR="00A84CB1" w:rsidRPr="00EF4ABA" w:rsidRDefault="00A84CB1">
                      <w:pPr>
                        <w:rPr>
                          <w:rFonts w:ascii="BlackChancery" w:hAnsi="BlackChancery"/>
                          <w:color w:val="4D4121"/>
                          <w:sz w:val="20"/>
                          <w:szCs w:val="20"/>
                        </w:rPr>
                      </w:pPr>
                      <w:r w:rsidRPr="00BB50D2">
                        <w:rPr>
                          <w:rFonts w:ascii="BlackChancery" w:hAnsi="BlackChancery"/>
                          <w:noProof/>
                          <w:color w:val="4D4121"/>
                          <w:sz w:val="20"/>
                          <w:szCs w:val="20"/>
                        </w:rPr>
                        <w:t>15-foot sphere</w:t>
                      </w:r>
                    </w:p>
                  </w:txbxContent>
                </v:textbox>
              </v:shape>
            </w:pict>
          </mc:Fallback>
        </mc:AlternateContent>
      </w:r>
      <w:r>
        <w:rPr>
          <w:noProof/>
        </w:rPr>
        <mc:AlternateContent>
          <mc:Choice Requires="wps">
            <w:drawing>
              <wp:anchor distT="0" distB="0" distL="114300" distR="114300" simplePos="0" relativeHeight="252038144" behindDoc="0" locked="0" layoutInCell="1" allowOverlap="1" wp14:anchorId="42B5682D" wp14:editId="446A6116">
                <wp:simplePos x="0" y="0"/>
                <wp:positionH relativeFrom="column">
                  <wp:posOffset>-267497</wp:posOffset>
                </wp:positionH>
                <wp:positionV relativeFrom="paragraph">
                  <wp:posOffset>2349242</wp:posOffset>
                </wp:positionV>
                <wp:extent cx="1079500" cy="318311"/>
                <wp:effectExtent l="0" t="0" r="0" b="0"/>
                <wp:wrapNone/>
                <wp:docPr id="437" name="Textfeld 437"/>
                <wp:cNvGraphicFramePr/>
                <a:graphic xmlns:a="http://schemas.openxmlformats.org/drawingml/2006/main">
                  <a:graphicData uri="http://schemas.microsoft.com/office/word/2010/wordprocessingShape">
                    <wps:wsp>
                      <wps:cNvSpPr txBox="1"/>
                      <wps:spPr>
                        <a:xfrm>
                          <a:off x="0" y="0"/>
                          <a:ext cx="1079500" cy="318311"/>
                        </a:xfrm>
                        <a:prstGeom prst="rect">
                          <a:avLst/>
                        </a:prstGeom>
                        <a:noFill/>
                        <a:ln w="6350">
                          <a:noFill/>
                        </a:ln>
                      </wps:spPr>
                      <wps:txbx>
                        <w:txbxContent>
                          <w:p w14:paraId="5F0A6EEF"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5682D" id="Textfeld 437" o:spid="_x0000_s1294" type="#_x0000_t202" style="position:absolute;margin-left:-21.05pt;margin-top:185pt;width:85pt;height:25.0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" filled="f" stroked="f" strokeweight=".5pt">
                <v:textbox>
                  <w:txbxContent>
                    <w:p w14:paraId="5F0A6EEF"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2030976" behindDoc="0" locked="0" layoutInCell="1" allowOverlap="1" wp14:anchorId="401B618F" wp14:editId="757A793F">
                <wp:simplePos x="0" y="0"/>
                <wp:positionH relativeFrom="column">
                  <wp:posOffset>277252</wp:posOffset>
                </wp:positionH>
                <wp:positionV relativeFrom="paragraph">
                  <wp:posOffset>-734425</wp:posOffset>
                </wp:positionV>
                <wp:extent cx="2743200" cy="554477"/>
                <wp:effectExtent l="0" t="0" r="0" b="4445"/>
                <wp:wrapNone/>
                <wp:docPr id="438" name="Textfeld 438"/>
                <wp:cNvGraphicFramePr/>
                <a:graphic xmlns:a="http://schemas.openxmlformats.org/drawingml/2006/main">
                  <a:graphicData uri="http://schemas.microsoft.com/office/word/2010/wordprocessingShape">
                    <wps:wsp>
                      <wps:cNvSpPr txBox="1"/>
                      <wps:spPr>
                        <a:xfrm>
                          <a:off x="0" y="0"/>
                          <a:ext cx="2743200" cy="554477"/>
                        </a:xfrm>
                        <a:prstGeom prst="rect">
                          <a:avLst/>
                        </a:prstGeom>
                        <a:solidFill>
                          <a:schemeClr val="lt1"/>
                        </a:solidFill>
                        <a:ln w="6350">
                          <a:noFill/>
                        </a:ln>
                      </wps:spPr>
                      <wps:txbx>
                        <w:txbxContent>
                          <w:p w14:paraId="1A8A5F04"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Zone of Truth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1B618F" id="Textfeld 438" o:spid="_x0000_s1295" type="#_x0000_t202" style="position:absolute;margin-left:21.85pt;margin-top:-57.85pt;width:3in;height:43.65pt;z-index:25203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" fillcolor="white [3201]" stroked="f" strokeweight=".5pt">
                <v:textbox>
                  <w:txbxContent>
                    <w:p w14:paraId="1A8A5F04" w14:textId="77777777" w:rsidR="00A84CB1" w:rsidRPr="00EF4ABA" w:rsidRDefault="00A84CB1"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Zone of Truth</w:t>
                      </w:r>
                    </w:p>
                  </w:txbxContent>
                </v:textbox>
              </v:shape>
            </w:pict>
          </mc:Fallback>
        </mc:AlternateContent>
      </w:r>
      <w:r>
        <w:rPr>
          <w:noProof/>
        </w:rPr>
        <mc:AlternateContent>
          <mc:Choice Requires="wps">
            <w:drawing>
              <wp:anchor distT="0" distB="0" distL="114300" distR="114300" simplePos="0" relativeHeight="252039168" behindDoc="0" locked="0" layoutInCell="1" allowOverlap="1" wp14:anchorId="47E56465" wp14:editId="75518A33">
                <wp:simplePos x="0" y="0"/>
                <wp:positionH relativeFrom="column">
                  <wp:posOffset>-533400</wp:posOffset>
                </wp:positionH>
                <wp:positionV relativeFrom="paragraph">
                  <wp:posOffset>2108200</wp:posOffset>
                </wp:positionV>
                <wp:extent cx="1079500" cy="279400"/>
                <wp:effectExtent l="0" t="0" r="0" b="0"/>
                <wp:wrapNone/>
                <wp:docPr id="440" name="Textfeld 44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E08A16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56465" id="Textfeld 440" o:spid="_x0000_s1296" type="#_x0000_t202" style="position:absolute;margin-left:-42pt;margin-top:166pt;width:85pt;height:22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Gsj41gxAgAAXgQAAA4AAAAAAAAAAAAA&#13;&#10;AAAALgIAAGRycy9lMm9Eb2MueG1sUEsBAi0AFAAGAAgAAAAhAPSCsMDjAAAADwEAAA8AAAAAAAAA&#13;&#10;AAAAAAAAiwQAAGRycy9kb3ducmV2LnhtbFBLBQYAAAAABAAEAPMAAACbBQAAAAA=&#13;&#10;" filled="f" stroked="f" strokeweight=".5pt">
                <v:textbox>
                  <w:txbxContent>
                    <w:p w14:paraId="7E08A167" w14:textId="77777777" w:rsidR="00A84CB1" w:rsidRPr="00EF4ABA" w:rsidRDefault="00A84CB1" w:rsidP="00A37863">
                      <w:pPr>
                        <w:jc w:val="right"/>
                        <w:rPr>
                          <w:rFonts w:ascii="BlackChancery" w:hAnsi="BlackChancery"/>
                          <w:color w:val="4D4121"/>
                          <w:sz w:val="20"/>
                          <w:szCs w:val="20"/>
                        </w:rPr>
                      </w:pPr>
                      <w:r w:rsidRPr="00BB50D2">
                        <w:rPr>
                          <w:rFonts w:ascii="BlackChancery" w:hAnsi="BlackChancery"/>
                          <w:noProof/>
                          <w:color w:val="4D4121"/>
                          <w:sz w:val="20"/>
                          <w:szCs w:val="20"/>
                        </w:rPr>
                        <w:t>60 feet</w:t>
                      </w:r>
                    </w:p>
                  </w:txbxContent>
                </v:textbox>
              </v:shape>
            </w:pict>
          </mc:Fallback>
        </mc:AlternateContent>
      </w:r>
      <w:r>
        <w:rPr>
          <w:noProof/>
        </w:rPr>
        <w:drawing>
          <wp:anchor distT="0" distB="0" distL="114300" distR="114300" simplePos="0" relativeHeight="252034048" behindDoc="0" locked="0" layoutInCell="1" allowOverlap="1" wp14:anchorId="055B6651" wp14:editId="1E70D864">
            <wp:simplePos x="0" y="0"/>
            <wp:positionH relativeFrom="margin">
              <wp:posOffset>3699510</wp:posOffset>
            </wp:positionH>
            <wp:positionV relativeFrom="margin">
              <wp:posOffset>433814</wp:posOffset>
            </wp:positionV>
            <wp:extent cx="582338" cy="1473200"/>
            <wp:effectExtent l="0" t="0" r="0" b="0"/>
            <wp:wrapSquare wrapText="bothSides"/>
            <wp:docPr id="441" name="Grafik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33024" behindDoc="0" locked="0" layoutInCell="1" allowOverlap="1" wp14:anchorId="6A2A392F" wp14:editId="70E0BD80">
            <wp:simplePos x="0" y="0"/>
            <wp:positionH relativeFrom="margin">
              <wp:posOffset>-772795</wp:posOffset>
            </wp:positionH>
            <wp:positionV relativeFrom="margin">
              <wp:posOffset>430530</wp:posOffset>
            </wp:positionV>
            <wp:extent cx="582338" cy="1473200"/>
            <wp:effectExtent l="0" t="0" r="0" b="0"/>
            <wp:wrapSquare wrapText="bothSides"/>
            <wp:docPr id="442" name="Grafik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BD71E49" w14:textId="7E69E1ED" w:rsidR="00906DCA" w:rsidRDefault="00445F52" w:rsidP="007717E6">
      <w:r>
        <w:rPr>
          <w:noProof/>
        </w:rPr>
        <mc:AlternateContent>
          <mc:Choice Requires="wps">
            <w:drawing>
              <wp:anchor distT="0" distB="0" distL="114300" distR="114300" simplePos="0" relativeHeight="252040192" behindDoc="0" locked="0" layoutInCell="1" allowOverlap="1" wp14:anchorId="768A5EF8" wp14:editId="36CD5D1C">
                <wp:simplePos x="0" y="0"/>
                <wp:positionH relativeFrom="column">
                  <wp:posOffset>-188595</wp:posOffset>
                </wp:positionH>
                <wp:positionV relativeFrom="paragraph">
                  <wp:posOffset>3054350</wp:posOffset>
                </wp:positionV>
                <wp:extent cx="3886200" cy="3079750"/>
                <wp:effectExtent l="0" t="0" r="0" b="0"/>
                <wp:wrapNone/>
                <wp:docPr id="439" name="Textfeld 439"/>
                <wp:cNvGraphicFramePr/>
                <a:graphic xmlns:a="http://schemas.openxmlformats.org/drawingml/2006/main">
                  <a:graphicData uri="http://schemas.microsoft.com/office/word/2010/wordprocessingShape">
                    <wps:wsp>
                      <wps:cNvSpPr txBox="1"/>
                      <wps:spPr>
                        <a:xfrm>
                          <a:off x="0" y="0"/>
                          <a:ext cx="3886200" cy="3079750"/>
                        </a:xfrm>
                        <a:prstGeom prst="rect">
                          <a:avLst/>
                        </a:prstGeom>
                        <a:noFill/>
                        <a:ln w="6350">
                          <a:noFill/>
                        </a:ln>
                      </wps:spPr>
                      <wps:txbx>
                        <w:txbxContent>
                          <w:p w14:paraId="4BF74263" w14:textId="7713E0CF"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create a magical zone that guards against deception in a 15-foot-radius sphere centered on a point of your choice within range. Until the spell ends, a creature that enters the spell’s area for the first time on a turn or starts its tum there must make a Charisma saving throw. On a failed save, a creature can’t speak a deliberate lie while in the radius. You know whether each creature succeeds or fails on its saving throw.</w:t>
                            </w:r>
                            <w:r w:rsidR="00445F52">
                              <w:rPr>
                                <w:rFonts w:ascii="BlackChancery" w:hAnsi="BlackChancery"/>
                                <w:noProof/>
                                <w:color w:val="4D4121"/>
                                <w:lang w:val="en-US"/>
                              </w:rPr>
                              <w:br/>
                            </w:r>
                            <w:r w:rsidRPr="00BB50D2">
                              <w:rPr>
                                <w:rFonts w:ascii="BlackChancery" w:hAnsi="BlackChancery"/>
                                <w:noProof/>
                                <w:color w:val="4D4121"/>
                                <w:lang w:val="en-US"/>
                              </w:rPr>
                              <w:t>An affected creature is aware of the spell and can thus avoid answering questions to which it would normally respond with a lie. Such a creature can be evasive in its answers as long as it remains within the boundaries of the truth.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A5EF8" id="Textfeld 439" o:spid="_x0000_s1297" type="#_x0000_t202" style="position:absolute;margin-left:-14.85pt;margin-top:240.5pt;width:306pt;height:242.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" filled="f" stroked="f" strokeweight=".5pt">
                <v:textbox>
                  <w:txbxContent>
                    <w:p w14:paraId="4BF74263" w14:textId="7713E0CF" w:rsidR="00A84CB1" w:rsidRPr="00EF4ABA" w:rsidRDefault="00A84CB1" w:rsidP="00A37863">
                      <w:pPr>
                        <w:rPr>
                          <w:rFonts w:ascii="BlackChancery" w:hAnsi="BlackChancery"/>
                          <w:color w:val="4D4121"/>
                          <w:sz w:val="28"/>
                          <w:szCs w:val="28"/>
                          <w:lang w:val="en-US"/>
                        </w:rPr>
                      </w:pPr>
                      <w:r w:rsidRPr="00BB50D2">
                        <w:rPr>
                          <w:rFonts w:ascii="BlackChancery" w:hAnsi="BlackChancery"/>
                          <w:noProof/>
                          <w:color w:val="4D4121"/>
                          <w:lang w:val="en-US"/>
                        </w:rPr>
                        <w:t>You create a magical zone that guards against deception in a 15-foot-radius sphere centered on a point of your choice within range. Until the spell ends, a creature that enters the spell’s area for the first time on a turn or starts its tum there must make a Charisma saving throw. On a failed save, a creature can’t speak a deliberate lie while in the radius. You know whether each creature succeeds or fails on its saving throw.</w:t>
                      </w:r>
                      <w:r w:rsidR="00445F52">
                        <w:rPr>
                          <w:rFonts w:ascii="BlackChancery" w:hAnsi="BlackChancery"/>
                          <w:noProof/>
                          <w:color w:val="4D4121"/>
                          <w:lang w:val="en-US"/>
                        </w:rPr>
                        <w:br/>
                      </w:r>
                      <w:r w:rsidRPr="00BB50D2">
                        <w:rPr>
                          <w:rFonts w:ascii="BlackChancery" w:hAnsi="BlackChancery"/>
                          <w:noProof/>
                          <w:color w:val="4D4121"/>
                          <w:lang w:val="en-US"/>
                        </w:rPr>
                        <w:t>An affected creature is aware of the spell and can thus avoid answering questions to which it would normally respond with a lie. Such a creature can be evasive in its answers as long as it remains within the boundaries of the truth.</w:t>
                      </w:r>
                    </w:p>
                  </w:txbxContent>
                </v:textbox>
              </v:shape>
            </w:pict>
          </mc:Fallback>
        </mc:AlternateContent>
      </w:r>
    </w:p>
    <w:sectPr w:rsidR="00906DCA" w:rsidSect="00906DCA">
      <w:headerReference w:type="even" r:id="rId113"/>
      <w:headerReference w:type="default" r:id="rId114"/>
      <w:headerReference w:type="first" r:id="rId115"/>
      <w:type w:val="continuous"/>
      <w:pgSz w:w="8391" w:h="11906"/>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FE5448" w14:textId="77777777" w:rsidR="00A86B39" w:rsidRDefault="00A86B39" w:rsidP="007717E6">
      <w:r>
        <w:separator/>
      </w:r>
    </w:p>
  </w:endnote>
  <w:endnote w:type="continuationSeparator" w:id="0">
    <w:p w14:paraId="20243489" w14:textId="77777777" w:rsidR="00A86B39" w:rsidRDefault="00A86B39" w:rsidP="0077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embedRegular r:id="rId1" w:fontKey="{918CF9EB-77E1-5143-A4C9-FD282C2101BE}"/>
    <w:embedBoldItalic r:id="rId2" w:fontKey="{49A8F1FF-8C1C-7843-8329-0399EE31E367}"/>
  </w:font>
  <w:font w:name="Times New Roman">
    <w:panose1 w:val="02020603050405020304"/>
    <w:charset w:val="00"/>
    <w:family w:val="roman"/>
    <w:pitch w:val="variable"/>
    <w:sig w:usb0="20002A87" w:usb1="80000000" w:usb2="00000008" w:usb3="00000000" w:csb0="000001FF" w:csb1="00000000"/>
    <w:embedRegular r:id="rId3" w:fontKey="{EB4AA147-9C8E-854F-986F-5C6854001F26}"/>
    <w:embedBoldItalic r:id="rId4" w:fontKey="{04B3D73F-7466-F249-AB9D-863B4874A967}"/>
  </w:font>
  <w:font w:name="Calibri Light">
    <w:panose1 w:val="020F0302020204030204"/>
    <w:charset w:val="00"/>
    <w:family w:val="swiss"/>
    <w:pitch w:val="variable"/>
    <w:sig w:usb0="E0002AFF" w:usb1="C000247B" w:usb2="00000009" w:usb3="00000000" w:csb0="000001FF" w:csb1="00000000"/>
    <w:embedRegular r:id="rId5" w:fontKey="{D1A27EB3-3A6F-B14B-A61A-0F34D49927B2}"/>
  </w:font>
  <w:font w:name="Courier New">
    <w:panose1 w:val="02070309020205020404"/>
    <w:charset w:val="00"/>
    <w:family w:val="modern"/>
    <w:pitch w:val="fixed"/>
    <w:sig w:usb0="E0002AFF" w:usb1="C0007843" w:usb2="00000009" w:usb3="00000000" w:csb0="000001FF" w:csb1="00000000"/>
    <w:embedRegular r:id="rId6" w:fontKey="{15E992D5-0BEE-FC43-AF7C-9C36D9D81AB4}"/>
  </w:font>
  <w:font w:name="BlackChancery">
    <w:altName w:val="BlackChancery"/>
    <w:panose1 w:val="00000000000000000000"/>
    <w:charset w:val="00"/>
    <w:family w:val="auto"/>
    <w:pitch w:val="variable"/>
    <w:sig w:usb0="00000003" w:usb1="00000000" w:usb2="00000000" w:usb3="00000000" w:csb0="00000001" w:csb1="00000000"/>
    <w:embedRegular r:id="rId7" w:fontKey="{304DAC95-57A4-D94A-A6D0-D9FC012A3805}"/>
    <w:embedBoldItalic r:id="rId8" w:fontKey="{E7824365-3132-7B4B-9AD5-FC6482D281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41D93" w14:textId="77777777" w:rsidR="00AC1972" w:rsidRDefault="00AC197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50BE48" w14:textId="77777777" w:rsidR="00AC1972" w:rsidRDefault="00AC197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C5268" w14:textId="77777777" w:rsidR="00AC1972" w:rsidRDefault="00AC197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109556" w14:textId="77777777" w:rsidR="00A86B39" w:rsidRDefault="00A86B39" w:rsidP="007717E6">
      <w:r>
        <w:separator/>
      </w:r>
    </w:p>
  </w:footnote>
  <w:footnote w:type="continuationSeparator" w:id="0">
    <w:p w14:paraId="22685536" w14:textId="77777777" w:rsidR="00A86B39" w:rsidRDefault="00A86B39" w:rsidP="00771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43B57" w14:textId="0C928D43" w:rsidR="00A84CB1" w:rsidRDefault="00A86B39">
    <w:pPr>
      <w:pStyle w:val="Kopfzeile"/>
    </w:pPr>
    <w:r>
      <w:rPr>
        <w:noProof/>
      </w:rPr>
      <w:pict w14:anchorId="6D420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11" o:spid="_x0000_s2255" type="#_x0000_t75" alt="" style="position:absolute;margin-left:0;margin-top:0;width:384pt;height:580.8pt;z-index:-25150976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4AA6B03A">
        <v:shape id="_x0000_s2254" type="#_x0000_t75" alt="" style="position:absolute;margin-left:0;margin-top:0;width:384pt;height:580.8pt;z-index:-25165209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0D452" w14:textId="24C07315" w:rsidR="00A84CB1" w:rsidRDefault="00A86B39">
    <w:pPr>
      <w:pStyle w:val="Kopfzeile"/>
    </w:pPr>
    <w:r>
      <w:rPr>
        <w:noProof/>
      </w:rPr>
      <w:pict w14:anchorId="060BC4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12" o:spid="_x0000_s2253" type="#_x0000_t75" alt="" style="position:absolute;margin-left:0;margin-top:0;width:384pt;height:580.8pt;z-index:-25150668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7BF7CD5C">
        <v:shape id="_x0000_s2252" type="#_x0000_t75" alt="" style="position:absolute;margin-left:0;margin-top:0;width:384pt;height:580.8pt;z-index:-25165107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312C1" w14:textId="462993B4" w:rsidR="00A84CB1" w:rsidRDefault="00A86B39">
    <w:pPr>
      <w:pStyle w:val="Kopfzeile"/>
    </w:pPr>
    <w:r>
      <w:rPr>
        <w:noProof/>
      </w:rPr>
      <w:pict w14:anchorId="441434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10" o:spid="_x0000_s2251" type="#_x0000_t75" alt="" style="position:absolute;margin-left:0;margin-top:0;width:384pt;height:580.8pt;z-index:-25151283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80F6D2E">
        <v:shape id="_x0000_s2250" type="#_x0000_t75" alt="" style="position:absolute;margin-left:0;margin-top:0;width:384pt;height:580.8pt;z-index:-25165312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47808" w14:textId="110F2E0B" w:rsidR="00A84CB1" w:rsidRDefault="00A86B39">
    <w:pPr>
      <w:pStyle w:val="Kopfzeile"/>
    </w:pPr>
    <w:r>
      <w:rPr>
        <w:noProof/>
      </w:rPr>
      <w:pict w14:anchorId="0E6621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14" o:spid="_x0000_s2249" type="#_x0000_t75" alt="" style="position:absolute;margin-left:0;margin-top:0;width:384pt;height:580.8pt;z-index:-25150054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185E4254">
        <v:shape id="_x0000_s2248" type="#_x0000_t75" alt="" style="position:absolute;margin-left:0;margin-top:0;width:384pt;height:580.8pt;z-index:-25164800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8EF67" w14:textId="75EDFF24" w:rsidR="00A84CB1" w:rsidRDefault="00A86B39">
    <w:pPr>
      <w:pStyle w:val="Kopfzeile"/>
    </w:pPr>
    <w:r>
      <w:rPr>
        <w:noProof/>
      </w:rPr>
      <w:pict w14:anchorId="4661F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15" o:spid="_x0000_s2247" type="#_x0000_t75" alt="" style="position:absolute;margin-left:0;margin-top:0;width:384pt;height:580.8pt;z-index:-25149747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12153FF0">
        <v:shape id="_x0000_s2246" type="#_x0000_t75" alt="" style="position:absolute;margin-left:0;margin-top:0;width:384pt;height:580.8pt;z-index:-25164697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1973B" w14:textId="3EA47485" w:rsidR="00A84CB1" w:rsidRDefault="00A86B39">
    <w:pPr>
      <w:pStyle w:val="Kopfzeile"/>
    </w:pPr>
    <w:r>
      <w:rPr>
        <w:noProof/>
      </w:rPr>
      <w:pict w14:anchorId="4616E2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13" o:spid="_x0000_s2245" type="#_x0000_t75" alt="" style="position:absolute;margin-left:0;margin-top:0;width:384pt;height:580.8pt;z-index:-25150361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546C0C35">
        <v:shape id="_x0000_s2244" type="#_x0000_t75" alt="" style="position:absolute;margin-left:0;margin-top:0;width:384pt;height:580.8pt;z-index:-25164902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9B3792" w14:textId="64BF7785" w:rsidR="00A84CB1" w:rsidRDefault="00A86B39">
    <w:pPr>
      <w:pStyle w:val="Kopfzeile"/>
    </w:pPr>
    <w:r>
      <w:rPr>
        <w:noProof/>
      </w:rPr>
      <w:pict w14:anchorId="205928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17" o:spid="_x0000_s2243" type="#_x0000_t75" alt="" style="position:absolute;margin-left:0;margin-top:0;width:384pt;height:580.8pt;z-index:-25149132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5234C841">
        <v:shape id="_x0000_s2242" type="#_x0000_t75" alt="" style="position:absolute;margin-left:0;margin-top:0;width:384pt;height:580.8pt;z-index:-25164390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AF797" w14:textId="727BF7EC" w:rsidR="00A84CB1" w:rsidRDefault="00A86B39">
    <w:pPr>
      <w:pStyle w:val="Kopfzeile"/>
    </w:pPr>
    <w:r>
      <w:rPr>
        <w:noProof/>
      </w:rPr>
      <w:pict w14:anchorId="18E30A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18" o:spid="_x0000_s2241" type="#_x0000_t75" alt="" style="position:absolute;margin-left:0;margin-top:0;width:384pt;height:580.8pt;z-index:-25148825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7D536B01">
        <v:shape id="_x0000_s2240" type="#_x0000_t75" alt="" style="position:absolute;margin-left:0;margin-top:0;width:384pt;height:580.8pt;z-index:-25164288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DB0AF" w14:textId="23C4029F" w:rsidR="00A84CB1" w:rsidRDefault="00A86B39">
    <w:pPr>
      <w:pStyle w:val="Kopfzeile"/>
    </w:pPr>
    <w:r>
      <w:rPr>
        <w:noProof/>
      </w:rPr>
      <w:pict w14:anchorId="31A560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16" o:spid="_x0000_s2239" type="#_x0000_t75" alt="" style="position:absolute;margin-left:0;margin-top:0;width:384pt;height:580.8pt;z-index:-25149440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792BA109">
        <v:shape id="_x0000_s2238" type="#_x0000_t75" alt="" style="position:absolute;margin-left:0;margin-top:0;width:384pt;height:580.8pt;z-index:-25164492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3488A" w14:textId="571496A7" w:rsidR="00A84CB1" w:rsidRDefault="00A86B39">
    <w:pPr>
      <w:pStyle w:val="Kopfzeile"/>
    </w:pPr>
    <w:r>
      <w:rPr>
        <w:noProof/>
      </w:rPr>
      <w:pict w14:anchorId="4BE46B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20" o:spid="_x0000_s2237" type="#_x0000_t75" alt="" style="position:absolute;margin-left:0;margin-top:0;width:384pt;height:580.8pt;z-index:-25148211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6606D96">
        <v:shape id="_x0000_s2236" type="#_x0000_t75" alt="" style="position:absolute;margin-left:0;margin-top:0;width:384pt;height:580.8pt;z-index:-25163980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AFEA4" w14:textId="0158635B" w:rsidR="00A84CB1" w:rsidRDefault="00A86B39">
    <w:pPr>
      <w:pStyle w:val="Kopfzeile"/>
    </w:pPr>
    <w:r>
      <w:rPr>
        <w:noProof/>
      </w:rPr>
      <w:pict w14:anchorId="36E84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21" o:spid="_x0000_s2235" type="#_x0000_t75" alt="" style="position:absolute;margin-left:0;margin-top:0;width:384pt;height:580.8pt;z-index:-25147904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72948D96">
        <v:shape id="_x0000_s2234" type="#_x0000_t75" alt="" style="position:absolute;margin-left:0;margin-top:0;width:384pt;height:580.8pt;z-index:-25163878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BFA260" w14:textId="6674912B" w:rsidR="00A84CB1" w:rsidRDefault="00A86B39">
    <w:pPr>
      <w:pStyle w:val="Kopfzeile"/>
    </w:pPr>
    <w:r>
      <w:rPr>
        <w:noProof/>
      </w:rPr>
      <w:pict w14:anchorId="20F1FD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19" o:spid="_x0000_s2233" type="#_x0000_t75" alt="" style="position:absolute;margin-left:0;margin-top:0;width:384pt;height:580.8pt;z-index:-25148518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76553C25">
        <v:shape id="_x0000_s2232" type="#_x0000_t75" alt="" style="position:absolute;margin-left:0;margin-top:0;width:384pt;height:580.8pt;z-index:-25164083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97D5B4" w14:textId="56BAD95F" w:rsidR="00A84CB1" w:rsidRDefault="00A86B39">
    <w:pPr>
      <w:pStyle w:val="Kopfzeile"/>
    </w:pPr>
    <w:r>
      <w:rPr>
        <w:noProof/>
      </w:rPr>
      <w:pict w14:anchorId="5931E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23" o:spid="_x0000_s2231" type="#_x0000_t75" alt="" style="position:absolute;margin-left:0;margin-top:0;width:384pt;height:580.8pt;z-index:-25147289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9C81ADF">
        <v:shape id="_x0000_s2230" type="#_x0000_t75" alt="" style="position:absolute;margin-left:0;margin-top:0;width:384pt;height:580.8pt;z-index:-25163571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B7373" w14:textId="28CC42DD" w:rsidR="00A84CB1" w:rsidRDefault="00A86B39">
    <w:pPr>
      <w:pStyle w:val="Kopfzeile"/>
    </w:pPr>
    <w:r>
      <w:rPr>
        <w:noProof/>
      </w:rPr>
      <w:pict w14:anchorId="3F2DE7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24" o:spid="_x0000_s2229" type="#_x0000_t75" alt="" style="position:absolute;margin-left:0;margin-top:0;width:384pt;height:580.8pt;z-index:-25146982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2C707E0">
        <v:shape id="_x0000_s2228" type="#_x0000_t75" alt="" style="position:absolute;margin-left:0;margin-top:0;width:384pt;height:580.8pt;z-index:-25163468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0372B" w14:textId="1120908C" w:rsidR="00A84CB1" w:rsidRDefault="00A86B39">
    <w:pPr>
      <w:pStyle w:val="Kopfzeile"/>
    </w:pPr>
    <w:r>
      <w:rPr>
        <w:noProof/>
      </w:rPr>
      <w:pict w14:anchorId="295607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22" o:spid="_x0000_s2227" type="#_x0000_t75" alt="" style="position:absolute;margin-left:0;margin-top:0;width:384pt;height:580.8pt;z-index:-25147596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3224C2D">
        <v:shape id="_x0000_s2226" type="#_x0000_t75" alt="" style="position:absolute;margin-left:0;margin-top:0;width:384pt;height:580.8pt;z-index:-25163673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8258A" w14:textId="60CA25BF" w:rsidR="00A84CB1" w:rsidRDefault="00A86B39">
    <w:pPr>
      <w:pStyle w:val="Kopfzeile"/>
    </w:pPr>
    <w:r>
      <w:rPr>
        <w:noProof/>
      </w:rPr>
      <w:pict w14:anchorId="4616F3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26" o:spid="_x0000_s2225" type="#_x0000_t75" alt="" style="position:absolute;margin-left:0;margin-top:0;width:384pt;height:580.8pt;z-index:-25146368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4F15D086">
        <v:shape id="_x0000_s2224" type="#_x0000_t75" alt="" style="position:absolute;margin-left:0;margin-top:0;width:384pt;height:580.8pt;z-index:-25163161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11C2F" w14:textId="1136167E" w:rsidR="00A84CB1" w:rsidRDefault="00A86B39">
    <w:pPr>
      <w:pStyle w:val="Kopfzeile"/>
    </w:pPr>
    <w:r>
      <w:rPr>
        <w:noProof/>
      </w:rPr>
      <w:pict w14:anchorId="6309A5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27" o:spid="_x0000_s2223" type="#_x0000_t75" alt="" style="position:absolute;margin-left:0;margin-top:0;width:384pt;height:580.8pt;z-index:-25146060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0974BE9">
        <v:shape id="_x0000_s2222" type="#_x0000_t75" alt="" style="position:absolute;margin-left:0;margin-top:0;width:384pt;height:580.8pt;z-index:-25163059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DB197" w14:textId="5404B837" w:rsidR="00A84CB1" w:rsidRDefault="00A86B39">
    <w:pPr>
      <w:pStyle w:val="Kopfzeile"/>
    </w:pPr>
    <w:r>
      <w:rPr>
        <w:noProof/>
      </w:rPr>
      <w:pict w14:anchorId="541C07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25" o:spid="_x0000_s2221" type="#_x0000_t75" alt="" style="position:absolute;margin-left:0;margin-top:0;width:384pt;height:580.8pt;z-index:-25146675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371CE55">
        <v:shape id="_x0000_s2220" type="#_x0000_t75" alt="" style="position:absolute;margin-left:0;margin-top:0;width:384pt;height:580.8pt;z-index:-25163264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27FB6" w14:textId="2E1199FD" w:rsidR="00A84CB1" w:rsidRDefault="00A86B39">
    <w:pPr>
      <w:pStyle w:val="Kopfzeile"/>
    </w:pPr>
    <w:r>
      <w:rPr>
        <w:noProof/>
      </w:rPr>
      <w:pict w14:anchorId="744D4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29" o:spid="_x0000_s2219" type="#_x0000_t75" alt="" style="position:absolute;margin-left:0;margin-top:0;width:384pt;height:580.8pt;z-index:-25145446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08229E8">
        <v:shape id="_x0000_s2218" type="#_x0000_t75" alt="" style="position:absolute;margin-left:0;margin-top:0;width:384pt;height:580.8pt;z-index:-25162752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4DEDE" w14:textId="162173F1" w:rsidR="00A84CB1" w:rsidRDefault="00A86B39">
    <w:pPr>
      <w:pStyle w:val="Kopfzeile"/>
    </w:pPr>
    <w:r>
      <w:rPr>
        <w:noProof/>
      </w:rPr>
      <w:pict w14:anchorId="1C69A4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30" o:spid="_x0000_s2217" type="#_x0000_t75" alt="" style="position:absolute;margin-left:0;margin-top:0;width:384pt;height:580.8pt;z-index:-25145139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93AC7ED">
        <v:shape id="_x0000_s2216" type="#_x0000_t75" alt="" style="position:absolute;margin-left:0;margin-top:0;width:384pt;height:580.8pt;z-index:-25162649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D2A62E" w14:textId="6C5BBC00" w:rsidR="00A84CB1" w:rsidRDefault="00A86B39">
    <w:pPr>
      <w:pStyle w:val="Kopfzeile"/>
    </w:pPr>
    <w:r>
      <w:rPr>
        <w:noProof/>
      </w:rPr>
      <w:pict w14:anchorId="164844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28" o:spid="_x0000_s2215" type="#_x0000_t75" alt="" style="position:absolute;margin-left:0;margin-top:0;width:384pt;height:580.8pt;z-index:-25145753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DFBEED3">
        <v:shape id="_x0000_s2214" type="#_x0000_t75" alt="" style="position:absolute;margin-left:0;margin-top:0;width:384pt;height:580.8pt;z-index:-25162854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8E44B" w14:textId="01F2A7BE" w:rsidR="00A84CB1" w:rsidRDefault="00A86B39">
    <w:pPr>
      <w:pStyle w:val="Kopfzeile"/>
    </w:pPr>
    <w:r>
      <w:rPr>
        <w:noProof/>
      </w:rPr>
      <w:pict w14:anchorId="5519D2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32" o:spid="_x0000_s2213" type="#_x0000_t75" alt="" style="position:absolute;margin-left:0;margin-top:0;width:384pt;height:580.8pt;z-index:-25144524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2E763D0">
        <v:shape id="_x0000_s2212" type="#_x0000_t75" alt="" style="position:absolute;margin-left:0;margin-top:0;width:384pt;height:580.8pt;z-index:-25162342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14F08" w14:textId="08B20F05" w:rsidR="00A84CB1" w:rsidRDefault="00A86B39">
    <w:pPr>
      <w:pStyle w:val="Kopfzeile"/>
    </w:pPr>
    <w:r>
      <w:rPr>
        <w:noProof/>
      </w:rPr>
      <w:pict w14:anchorId="31F6E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33" o:spid="_x0000_s2211" type="#_x0000_t75" alt="" style="position:absolute;margin-left:0;margin-top:0;width:384pt;height:580.8pt;z-index:-25144217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3E4A078">
        <v:shape id="_x0000_s2210" type="#_x0000_t75" alt="" style="position:absolute;margin-left:0;margin-top:0;width:384pt;height:580.8pt;z-index:-25162240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A863C" w14:textId="068A145D" w:rsidR="00A84CB1" w:rsidRDefault="00A86B39">
    <w:pPr>
      <w:pStyle w:val="Kopfzeile"/>
    </w:pPr>
    <w:r>
      <w:rPr>
        <w:noProof/>
      </w:rPr>
      <w:pict w14:anchorId="7A3BDF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31" o:spid="_x0000_s2209" type="#_x0000_t75" alt="" style="position:absolute;margin-left:0;margin-top:0;width:384pt;height:580.8pt;z-index:-25144832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4FD533EF">
        <v:shape id="_x0000_s2208" type="#_x0000_t75" alt="" style="position:absolute;margin-left:0;margin-top:0;width:384pt;height:580.8pt;z-index:-25162444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6A3A8" w14:textId="165092D8" w:rsidR="00A84CB1" w:rsidRDefault="00A86B39">
    <w:pPr>
      <w:pStyle w:val="Kopfzeile"/>
    </w:pPr>
    <w:r>
      <w:rPr>
        <w:noProof/>
      </w:rPr>
      <w:pict w14:anchorId="2C1E1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35" o:spid="_x0000_s2207" type="#_x0000_t75" alt="" style="position:absolute;margin-left:0;margin-top:0;width:384pt;height:580.8pt;z-index:-25143603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566363A0">
        <v:shape id="_x0000_s2206" type="#_x0000_t75" alt="" style="position:absolute;margin-left:0;margin-top:0;width:384pt;height:580.8pt;z-index:-25161932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F5521" w14:textId="1A488641" w:rsidR="00A84CB1" w:rsidRDefault="00A86B39">
    <w:pPr>
      <w:pStyle w:val="Kopfzeile"/>
    </w:pPr>
    <w:r>
      <w:rPr>
        <w:noProof/>
      </w:rPr>
      <w:pict w14:anchorId="6B533A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36" o:spid="_x0000_s2205" type="#_x0000_t75" alt="" style="position:absolute;margin-left:0;margin-top:0;width:384pt;height:580.8pt;z-index:-25143296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DEABD51">
        <v:shape id="_x0000_s2204" type="#_x0000_t75" alt="" style="position:absolute;margin-left:0;margin-top:0;width:384pt;height:580.8pt;z-index:-25161830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EC2E9" w14:textId="3827708D" w:rsidR="00A84CB1" w:rsidRDefault="00A86B39">
    <w:pPr>
      <w:pStyle w:val="Kopfzeile"/>
    </w:pPr>
    <w:r>
      <w:rPr>
        <w:noProof/>
      </w:rPr>
      <w:pict w14:anchorId="5C15A5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34" o:spid="_x0000_s2203" type="#_x0000_t75" alt="" style="position:absolute;margin-left:0;margin-top:0;width:384pt;height:580.8pt;z-index:-25143910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42D4A79F">
        <v:shape id="_x0000_s2202" type="#_x0000_t75" alt="" style="position:absolute;margin-left:0;margin-top:0;width:384pt;height:580.8pt;z-index:-25162035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5747A" w14:textId="77FB8D4B" w:rsidR="00A84CB1" w:rsidRDefault="00A86B39">
    <w:pPr>
      <w:pStyle w:val="Kopfzeile"/>
    </w:pPr>
    <w:r>
      <w:rPr>
        <w:noProof/>
      </w:rPr>
      <w:pict w14:anchorId="086867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38" o:spid="_x0000_s2201" type="#_x0000_t75" alt="" style="position:absolute;margin-left:0;margin-top:0;width:384pt;height:580.8pt;z-index:-25142681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33D8F7E">
        <v:shape id="_x0000_s2200" type="#_x0000_t75" alt="" style="position:absolute;margin-left:0;margin-top:0;width:384pt;height:580.8pt;z-index:-25161523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4887DB" w14:textId="6DC50CC4" w:rsidR="00A84CB1" w:rsidRDefault="00A86B39">
    <w:pPr>
      <w:pStyle w:val="Kopfzeile"/>
    </w:pPr>
    <w:r>
      <w:rPr>
        <w:noProof/>
      </w:rPr>
      <w:pict w14:anchorId="3B87BB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39" o:spid="_x0000_s2199" type="#_x0000_t75" alt="" style="position:absolute;margin-left:0;margin-top:0;width:384pt;height:580.8pt;z-index:-25142374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1BDE2E62">
        <v:shape id="_x0000_s2198" type="#_x0000_t75" alt="" style="position:absolute;margin-left:0;margin-top:0;width:384pt;height:580.8pt;z-index:-25161420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812F6A" w14:textId="2E1CED2A" w:rsidR="00A84CB1" w:rsidRDefault="00A86B39">
    <w:pPr>
      <w:pStyle w:val="Kopfzeile"/>
    </w:pPr>
    <w:r>
      <w:rPr>
        <w:noProof/>
      </w:rPr>
      <w:pict w14:anchorId="26C336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37" o:spid="_x0000_s2197" type="#_x0000_t75" alt="" style="position:absolute;margin-left:0;margin-top:0;width:384pt;height:580.8pt;z-index:-25142988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49DFDE43">
        <v:shape id="_x0000_s2196" type="#_x0000_t75" alt="" style="position:absolute;margin-left:0;margin-top:0;width:384pt;height:580.8pt;z-index:-25161625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90A30" w14:textId="2D761AE3" w:rsidR="00A84CB1" w:rsidRDefault="00A86B39">
    <w:pPr>
      <w:pStyle w:val="Kopfzeile"/>
    </w:pPr>
    <w:r>
      <w:rPr>
        <w:noProof/>
      </w:rPr>
      <w:pict w14:anchorId="26F236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41" o:spid="_x0000_s2195" type="#_x0000_t75" alt="" style="position:absolute;margin-left:0;margin-top:0;width:384pt;height:580.8pt;z-index:-25141760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E88D02E">
        <v:shape id="_x0000_s2194" type="#_x0000_t75" alt="" style="position:absolute;margin-left:0;margin-top:0;width:384pt;height:580.8pt;z-index:-25161113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E8AC6" w14:textId="501DE9B6" w:rsidR="00A84CB1" w:rsidRDefault="00A86B39">
    <w:pPr>
      <w:pStyle w:val="Kopfzeile"/>
    </w:pPr>
    <w:r>
      <w:rPr>
        <w:noProof/>
      </w:rPr>
      <w:pict w14:anchorId="269BDB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42" o:spid="_x0000_s2193" type="#_x0000_t75" alt="" style="position:absolute;margin-left:0;margin-top:0;width:384pt;height:580.8pt;z-index:-25141452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7EA0B24E">
        <v:shape id="_x0000_s2192" type="#_x0000_t75" alt="" style="position:absolute;margin-left:0;margin-top:0;width:384pt;height:580.8pt;z-index:-25161011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7AA21" w14:textId="44EE5311" w:rsidR="00A84CB1" w:rsidRDefault="00A86B39">
    <w:pPr>
      <w:pStyle w:val="Kopfzeile"/>
    </w:pPr>
    <w:r>
      <w:rPr>
        <w:noProof/>
      </w:rPr>
      <w:pict w14:anchorId="05F595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40" o:spid="_x0000_s2191" type="#_x0000_t75" alt="" style="position:absolute;margin-left:0;margin-top:0;width:384pt;height:580.8pt;z-index:-25142067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8C67300">
        <v:shape id="_x0000_s2190" type="#_x0000_t75" alt="" style="position:absolute;margin-left:0;margin-top:0;width:384pt;height:580.8pt;z-index:-25161216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84E15" w14:textId="6104799E" w:rsidR="00A84CB1" w:rsidRDefault="00A86B39">
    <w:pPr>
      <w:pStyle w:val="Kopfzeile"/>
    </w:pPr>
    <w:r>
      <w:rPr>
        <w:noProof/>
      </w:rPr>
      <w:pict w14:anchorId="03BA8F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44" o:spid="_x0000_s2189" type="#_x0000_t75" alt="" style="position:absolute;margin-left:0;margin-top:0;width:384pt;height:580.8pt;z-index:-25140838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7712290">
        <v:shape id="_x0000_s2188" type="#_x0000_t75" alt="" style="position:absolute;margin-left:0;margin-top:0;width:384pt;height:580.8pt;z-index:-25160704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A0117" w14:textId="5CC53763" w:rsidR="00A84CB1" w:rsidRDefault="00A86B39">
    <w:pPr>
      <w:pStyle w:val="Kopfzeile"/>
    </w:pPr>
    <w:r>
      <w:rPr>
        <w:noProof/>
      </w:rPr>
      <w:pict w14:anchorId="14EAC1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45" o:spid="_x0000_s2187" type="#_x0000_t75" alt="" style="position:absolute;margin-left:0;margin-top:0;width:384pt;height:580.8pt;z-index:-25140531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ECC8697">
        <v:shape id="_x0000_s2186" type="#_x0000_t75" alt="" style="position:absolute;margin-left:0;margin-top:0;width:384pt;height:580.8pt;z-index:-25160601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D8741" w14:textId="067A4EB7" w:rsidR="00A84CB1" w:rsidRDefault="00A86B39">
    <w:pPr>
      <w:pStyle w:val="Kopfzeile"/>
    </w:pPr>
    <w:r>
      <w:rPr>
        <w:noProof/>
      </w:rPr>
      <w:pict w14:anchorId="1D2A84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43" o:spid="_x0000_s2185" type="#_x0000_t75" alt="" style="position:absolute;margin-left:0;margin-top:0;width:384pt;height:580.8pt;z-index:-25141145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FC72960">
        <v:shape id="_x0000_s2184" type="#_x0000_t75" alt="" style="position:absolute;margin-left:0;margin-top:0;width:384pt;height:580.8pt;z-index:-25160806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D5ED1" w14:textId="53744810" w:rsidR="00A84CB1" w:rsidRDefault="00A86B39">
    <w:pPr>
      <w:pStyle w:val="Kopfzeile"/>
    </w:pPr>
    <w:r>
      <w:rPr>
        <w:noProof/>
      </w:rPr>
      <w:pict w14:anchorId="2EFD6E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47" o:spid="_x0000_s2183" type="#_x0000_t75" alt="" style="position:absolute;margin-left:0;margin-top:0;width:384pt;height:580.8pt;z-index:-25139916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42D1AA9">
        <v:shape id="_x0000_s2182" type="#_x0000_t75" alt="" style="position:absolute;margin-left:0;margin-top:0;width:384pt;height:580.8pt;z-index:-25160294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45B6F" w14:textId="7CD4C80F" w:rsidR="00A84CB1" w:rsidRDefault="00A86B39">
    <w:pPr>
      <w:pStyle w:val="Kopfzeile"/>
    </w:pPr>
    <w:r>
      <w:rPr>
        <w:noProof/>
      </w:rPr>
      <w:pict w14:anchorId="0A0BF0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48" o:spid="_x0000_s2181" type="#_x0000_t75" alt="" style="position:absolute;margin-left:0;margin-top:0;width:384pt;height:580.8pt;z-index:-25139609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56587180">
        <v:shape id="_x0000_s2180" type="#_x0000_t75" alt="" style="position:absolute;margin-left:0;margin-top:0;width:384pt;height:580.8pt;z-index:-25160192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DD3E8" w14:textId="478A8E1A" w:rsidR="00A84CB1" w:rsidRDefault="00A86B39">
    <w:pPr>
      <w:pStyle w:val="Kopfzeile"/>
    </w:pPr>
    <w:r>
      <w:rPr>
        <w:noProof/>
      </w:rPr>
      <w:pict w14:anchorId="297A6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46" o:spid="_x0000_s2179" type="#_x0000_t75" alt="" style="position:absolute;margin-left:0;margin-top:0;width:384pt;height:580.8pt;z-index:-25140224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378EA95">
        <v:shape id="_x0000_s2178" type="#_x0000_t75" alt="" style="position:absolute;margin-left:0;margin-top:0;width:384pt;height:580.8pt;z-index:-25160396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63012" w14:textId="432EAD7B" w:rsidR="00A84CB1" w:rsidRDefault="00A86B39">
    <w:pPr>
      <w:pStyle w:val="Kopfzeile"/>
    </w:pPr>
    <w:r>
      <w:rPr>
        <w:noProof/>
      </w:rPr>
      <w:pict w14:anchorId="70C22C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50" o:spid="_x0000_s2177" type="#_x0000_t75" alt="" style="position:absolute;margin-left:0;margin-top:0;width:384pt;height:580.8pt;z-index:-25138995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7C51C92A">
        <v:shape id="_x0000_s2176" type="#_x0000_t75" alt="" style="position:absolute;margin-left:0;margin-top:0;width:384pt;height:580.8pt;z-index:-25159884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A57FB" w14:textId="6A451C7A" w:rsidR="00A84CB1" w:rsidRDefault="00A86B39">
    <w:pPr>
      <w:pStyle w:val="Kopfzeile"/>
    </w:pPr>
    <w:r>
      <w:rPr>
        <w:noProof/>
      </w:rPr>
      <w:pict w14:anchorId="786271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51" o:spid="_x0000_s2175" type="#_x0000_t75" alt="" style="position:absolute;margin-left:0;margin-top:0;width:384pt;height:580.8pt;z-index:-25138688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5472E4A">
        <v:shape id="_x0000_s2174" type="#_x0000_t75" alt="" style="position:absolute;margin-left:0;margin-top:0;width:384pt;height:580.8pt;z-index:-25159782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F42E2" w14:textId="1E101EA1" w:rsidR="00A84CB1" w:rsidRDefault="00A86B39">
    <w:pPr>
      <w:pStyle w:val="Kopfzeile"/>
    </w:pPr>
    <w:r>
      <w:rPr>
        <w:noProof/>
      </w:rPr>
      <w:pict w14:anchorId="6B73D5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49" o:spid="_x0000_s2173" type="#_x0000_t75" alt="" style="position:absolute;margin-left:0;margin-top:0;width:384pt;height:580.8pt;z-index:-25139302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4AB0B47">
        <v:shape id="_x0000_s2172" type="#_x0000_t75" alt="" style="position:absolute;margin-left:0;margin-top:0;width:384pt;height:580.8pt;z-index:-25159987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7C42B" w14:textId="136CE88E" w:rsidR="00A84CB1" w:rsidRDefault="00A86B39">
    <w:pPr>
      <w:pStyle w:val="Kopfzeile"/>
    </w:pPr>
    <w:r>
      <w:rPr>
        <w:noProof/>
      </w:rPr>
      <w:pict w14:anchorId="54223C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53" o:spid="_x0000_s2171" type="#_x0000_t75" alt="" style="position:absolute;margin-left:0;margin-top:0;width:384pt;height:580.8pt;z-index:-25138073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3B0A607">
        <v:shape id="_x0000_s2170" type="#_x0000_t75" alt="" style="position:absolute;margin-left:0;margin-top:0;width:384pt;height:580.8pt;z-index:-25159475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75F33" w14:textId="46BC6D1B" w:rsidR="00A84CB1" w:rsidRDefault="00A86B39">
    <w:pPr>
      <w:pStyle w:val="Kopfzeile"/>
    </w:pPr>
    <w:r>
      <w:rPr>
        <w:noProof/>
      </w:rPr>
      <w:pict w14:anchorId="45B275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54" o:spid="_x0000_s2169" type="#_x0000_t75" alt="" style="position:absolute;margin-left:0;margin-top:0;width:384pt;height:580.8pt;z-index:-25137766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8FBE92C">
        <v:shape id="_x0000_s2168" type="#_x0000_t75" alt="" style="position:absolute;margin-left:0;margin-top:0;width:384pt;height:580.8pt;z-index:-25159372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AF1E1" w14:textId="3FB948B2" w:rsidR="00A84CB1" w:rsidRDefault="00A86B39">
    <w:pPr>
      <w:pStyle w:val="Kopfzeile"/>
    </w:pPr>
    <w:r>
      <w:rPr>
        <w:noProof/>
      </w:rPr>
      <w:pict w14:anchorId="4226B8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52" o:spid="_x0000_s2167" type="#_x0000_t75" alt="" style="position:absolute;margin-left:0;margin-top:0;width:384pt;height:580.8pt;z-index:-25138380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49E9B4E0">
        <v:shape id="_x0000_s2166" type="#_x0000_t75" alt="" style="position:absolute;margin-left:0;margin-top:0;width:384pt;height:580.8pt;z-index:-25159577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F90DF6" w14:textId="73E2719D" w:rsidR="00A84CB1" w:rsidRDefault="00A86B39">
    <w:pPr>
      <w:pStyle w:val="Kopfzeile"/>
    </w:pPr>
    <w:r>
      <w:rPr>
        <w:noProof/>
      </w:rPr>
      <w:pict w14:anchorId="512D91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56" o:spid="_x0000_s2165" type="#_x0000_t75" alt="" style="position:absolute;margin-left:0;margin-top:0;width:384pt;height:580.8pt;z-index:-25137152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606F308">
        <v:shape id="_x0000_s2164" type="#_x0000_t75" alt="" style="position:absolute;margin-left:0;margin-top:0;width:384pt;height:580.8pt;z-index:-25159065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25DB7A" w14:textId="62524D31" w:rsidR="00A84CB1" w:rsidRDefault="00A86B39">
    <w:pPr>
      <w:pStyle w:val="Kopfzeile"/>
    </w:pPr>
    <w:r>
      <w:rPr>
        <w:noProof/>
      </w:rPr>
      <w:pict w14:anchorId="0A683F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57" o:spid="_x0000_s2163" type="#_x0000_t75" alt="" style="position:absolute;margin-left:0;margin-top:0;width:384pt;height:580.8pt;z-index:-25136844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49650277">
        <v:shape id="_x0000_s2162" type="#_x0000_t75" alt="" style="position:absolute;margin-left:0;margin-top:0;width:384pt;height:580.8pt;z-index:-25158963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912E2" w14:textId="6C787784" w:rsidR="00A84CB1" w:rsidRDefault="00A86B39">
    <w:pPr>
      <w:pStyle w:val="Kopfzeile"/>
    </w:pPr>
    <w:r>
      <w:rPr>
        <w:noProof/>
      </w:rPr>
      <w:pict w14:anchorId="648DF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55" o:spid="_x0000_s2161" type="#_x0000_t75" alt="" style="position:absolute;margin-left:0;margin-top:0;width:384pt;height:580.8pt;z-index:-25137459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0051623">
        <v:shape id="_x0000_s2160" type="#_x0000_t75" alt="" style="position:absolute;margin-left:0;margin-top:0;width:384pt;height:580.8pt;z-index:-25159168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D238F" w14:textId="4B5A2652" w:rsidR="00A84CB1" w:rsidRDefault="00A86B39">
    <w:pPr>
      <w:pStyle w:val="Kopfzeile"/>
    </w:pPr>
    <w:r>
      <w:rPr>
        <w:noProof/>
      </w:rPr>
      <w:pict w14:anchorId="5C7CF3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59" o:spid="_x0000_s2159" type="#_x0000_t75" alt="" style="position:absolute;margin-left:0;margin-top:0;width:384pt;height:580.8pt;z-index:-25136230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9278473">
        <v:shape id="_x0000_s2158" type="#_x0000_t75" alt="" style="position:absolute;margin-left:0;margin-top:0;width:384pt;height:580.8pt;z-index:-25158656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CCAE5" w14:textId="37E7AE94" w:rsidR="00A84CB1" w:rsidRDefault="00A86B39">
    <w:pPr>
      <w:pStyle w:val="Kopfzeile"/>
    </w:pPr>
    <w:r>
      <w:rPr>
        <w:noProof/>
      </w:rPr>
      <w:pict w14:anchorId="4E2138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60" o:spid="_x0000_s2157" type="#_x0000_t75" alt="" style="position:absolute;margin-left:0;margin-top:0;width:384pt;height:580.8pt;z-index:-25135923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71E0AAA">
        <v:shape id="_x0000_s2156" type="#_x0000_t75" alt="" style="position:absolute;margin-left:0;margin-top:0;width:384pt;height:580.8pt;z-index:-25158553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57FD9" w14:textId="2E8A1588" w:rsidR="00A84CB1" w:rsidRDefault="00A86B39">
    <w:pPr>
      <w:pStyle w:val="Kopfzeile"/>
    </w:pPr>
    <w:r>
      <w:rPr>
        <w:noProof/>
      </w:rPr>
      <w:pict w14:anchorId="0268D2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58" o:spid="_x0000_s2155" type="#_x0000_t75" alt="" style="position:absolute;margin-left:0;margin-top:0;width:384pt;height:580.8pt;z-index:-25136537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4D3F818">
        <v:shape id="_x0000_s2154" type="#_x0000_t75" alt="" style="position:absolute;margin-left:0;margin-top:0;width:384pt;height:580.8pt;z-index:-25158758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473705" w14:textId="77A33DD8" w:rsidR="00A84CB1" w:rsidRDefault="00A86B39">
    <w:pPr>
      <w:pStyle w:val="Kopfzeile"/>
    </w:pPr>
    <w:r>
      <w:rPr>
        <w:noProof/>
      </w:rPr>
      <w:pict w14:anchorId="4C887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62" o:spid="_x0000_s2153" type="#_x0000_t75" alt="" style="position:absolute;margin-left:0;margin-top:0;width:384pt;height:580.8pt;z-index:-25135308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E988DDD">
        <v:shape id="_x0000_s2152" type="#_x0000_t75" alt="" style="position:absolute;margin-left:0;margin-top:0;width:384pt;height:580.8pt;z-index:-25158246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D5235A" w14:textId="62C3D3CB" w:rsidR="00A84CB1" w:rsidRDefault="00A86B39">
    <w:pPr>
      <w:pStyle w:val="Kopfzeile"/>
    </w:pPr>
    <w:r>
      <w:rPr>
        <w:noProof/>
      </w:rPr>
      <w:pict w14:anchorId="0DA10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63" o:spid="_x0000_s2151" type="#_x0000_t75" alt="" style="position:absolute;margin-left:0;margin-top:0;width:384pt;height:580.8pt;z-index:-25135001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AD48891">
        <v:shape id="_x0000_s2150" type="#_x0000_t75" alt="" style="position:absolute;margin-left:0;margin-top:0;width:384pt;height:580.8pt;z-index:-25158144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40A38" w14:textId="7338F0F4" w:rsidR="00A84CB1" w:rsidRDefault="00A86B39">
    <w:pPr>
      <w:pStyle w:val="Kopfzeile"/>
    </w:pPr>
    <w:r>
      <w:rPr>
        <w:noProof/>
      </w:rPr>
      <w:pict w14:anchorId="6A80AE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61" o:spid="_x0000_s2149" type="#_x0000_t75" alt="" style="position:absolute;margin-left:0;margin-top:0;width:384pt;height:580.8pt;z-index:-25135616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DCE8B5E">
        <v:shape id="_x0000_s2148" type="#_x0000_t75" alt="" style="position:absolute;margin-left:0;margin-top:0;width:384pt;height:580.8pt;z-index:-25158348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02F656" w14:textId="6A9ECF63" w:rsidR="00A84CB1" w:rsidRDefault="00A86B39">
    <w:pPr>
      <w:pStyle w:val="Kopfzeile"/>
    </w:pPr>
    <w:r>
      <w:rPr>
        <w:noProof/>
      </w:rPr>
      <w:pict w14:anchorId="69870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65" o:spid="_x0000_s2147" type="#_x0000_t75" alt="" style="position:absolute;margin-left:0;margin-top:0;width:384pt;height:580.8pt;z-index:-25134387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B404192">
        <v:shape id="_x0000_s2146" type="#_x0000_t75" alt="" style="position:absolute;margin-left:0;margin-top:0;width:384pt;height:580.8pt;z-index:-25157836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460BE" w14:textId="331068E6" w:rsidR="00A84CB1" w:rsidRDefault="00A86B39">
    <w:pPr>
      <w:pStyle w:val="Kopfzeile"/>
    </w:pPr>
    <w:r>
      <w:rPr>
        <w:noProof/>
      </w:rPr>
      <w:pict w14:anchorId="17951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66" o:spid="_x0000_s2145" type="#_x0000_t75" alt="" style="position:absolute;margin-left:0;margin-top:0;width:384pt;height:580.8pt;z-index:-25134080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57BAD85">
        <v:shape id="_x0000_s2144" type="#_x0000_t75" alt="" style="position:absolute;margin-left:0;margin-top:0;width:384pt;height:580.8pt;z-index:-25157734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E8399" w14:textId="60E5737D" w:rsidR="00A84CB1" w:rsidRDefault="00A86B39">
    <w:pPr>
      <w:pStyle w:val="Kopfzeile"/>
    </w:pPr>
    <w:r>
      <w:rPr>
        <w:noProof/>
      </w:rPr>
      <w:pict w14:anchorId="5D8C7D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64" o:spid="_x0000_s2143" type="#_x0000_t75" alt="" style="position:absolute;margin-left:0;margin-top:0;width:384pt;height:580.8pt;z-index:-25134694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5861950">
        <v:shape id="_x0000_s2142" type="#_x0000_t75" alt="" style="position:absolute;margin-left:0;margin-top:0;width:384pt;height:580.8pt;z-index:-25157939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500B2" w14:textId="224ABE26" w:rsidR="00A84CB1" w:rsidRDefault="00A86B39">
    <w:pPr>
      <w:pStyle w:val="Kopfzeile"/>
    </w:pPr>
    <w:r>
      <w:rPr>
        <w:noProof/>
      </w:rPr>
      <w:pict w14:anchorId="286D75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68" o:spid="_x0000_s2141" type="#_x0000_t75" alt="" style="position:absolute;margin-left:0;margin-top:0;width:384pt;height:580.8pt;z-index:-25133465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A5F9EE2">
        <v:shape id="_x0000_s2140" type="#_x0000_t75" alt="" style="position:absolute;margin-left:0;margin-top:0;width:384pt;height:580.8pt;z-index:-25157427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199C5" w14:textId="7BD5993A" w:rsidR="00A84CB1" w:rsidRDefault="00A86B39">
    <w:pPr>
      <w:pStyle w:val="Kopfzeile"/>
    </w:pPr>
    <w:r>
      <w:rPr>
        <w:noProof/>
      </w:rPr>
      <w:pict w14:anchorId="4C6433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69" o:spid="_x0000_s2139" type="#_x0000_t75" alt="" style="position:absolute;margin-left:0;margin-top:0;width:384pt;height:580.8pt;z-index:-25133158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D625AD8">
        <v:shape id="_x0000_s2138" type="#_x0000_t75" alt="" style="position:absolute;margin-left:0;margin-top:0;width:384pt;height:580.8pt;z-index:-25157324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F9652" w14:textId="47E61C00" w:rsidR="00A84CB1" w:rsidRDefault="00A86B39">
    <w:pPr>
      <w:pStyle w:val="Kopfzeile"/>
    </w:pPr>
    <w:r>
      <w:rPr>
        <w:noProof/>
      </w:rPr>
      <w:pict w14:anchorId="61CCFF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67" o:spid="_x0000_s2137" type="#_x0000_t75" alt="" style="position:absolute;margin-left:0;margin-top:0;width:384pt;height:580.8pt;z-index:-25133772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5AAADECB">
        <v:shape id="_x0000_s2136" type="#_x0000_t75" alt="" style="position:absolute;margin-left:0;margin-top:0;width:384pt;height:580.8pt;z-index:-25157529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AB058" w14:textId="17DDCF72" w:rsidR="00A84CB1" w:rsidRDefault="00A86B39">
    <w:pPr>
      <w:pStyle w:val="Kopfzeile"/>
    </w:pPr>
    <w:r>
      <w:rPr>
        <w:noProof/>
      </w:rPr>
      <w:pict w14:anchorId="336C0C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71" o:spid="_x0000_s2135" type="#_x0000_t75" alt="" style="position:absolute;margin-left:0;margin-top:0;width:384pt;height:580.8pt;z-index:-25132544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2ECE1D0">
        <v:shape id="_x0000_s2134" type="#_x0000_t75" alt="" style="position:absolute;margin-left:0;margin-top:0;width:384pt;height:580.8pt;z-index:-25157017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9458D" w14:textId="22327DBF" w:rsidR="00A84CB1" w:rsidRDefault="00A86B39">
    <w:pPr>
      <w:pStyle w:val="Kopfzeile"/>
    </w:pPr>
    <w:r>
      <w:rPr>
        <w:noProof/>
      </w:rPr>
      <w:pict w14:anchorId="060EDB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72" o:spid="_x0000_s2133" type="#_x0000_t75" alt="" style="position:absolute;margin-left:0;margin-top:0;width:384pt;height:580.8pt;z-index:-25132236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04B2F4F">
        <v:shape id="_x0000_s2132" type="#_x0000_t75" alt="" style="position:absolute;margin-left:0;margin-top:0;width:384pt;height:580.8pt;z-index:-25156915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3C1A35" w14:textId="4CDC4F5C" w:rsidR="00A84CB1" w:rsidRDefault="00A86B39">
    <w:pPr>
      <w:pStyle w:val="Kopfzeile"/>
    </w:pPr>
    <w:r>
      <w:rPr>
        <w:noProof/>
      </w:rPr>
      <w:pict w14:anchorId="3ADD6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70" o:spid="_x0000_s2131" type="#_x0000_t75" alt="" style="position:absolute;margin-left:0;margin-top:0;width:384pt;height:580.8pt;z-index:-25132851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3D2143C">
        <v:shape id="_x0000_s2130" type="#_x0000_t75" alt="" style="position:absolute;margin-left:0;margin-top:0;width:384pt;height:580.8pt;z-index:-25157120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FAD5E" w14:textId="5A59C4F4" w:rsidR="00A84CB1" w:rsidRDefault="00A86B39">
    <w:pPr>
      <w:pStyle w:val="Kopfzeile"/>
    </w:pPr>
    <w:r>
      <w:rPr>
        <w:noProof/>
      </w:rPr>
      <w:pict w14:anchorId="40E5A2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74" o:spid="_x0000_s2129" type="#_x0000_t75" alt="" style="position:absolute;margin-left:0;margin-top:0;width:384pt;height:580.8pt;z-index:-25131622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0FE13CF">
        <v:shape id="_x0000_s2128" type="#_x0000_t75" alt="" style="position:absolute;margin-left:0;margin-top:0;width:384pt;height:580.8pt;z-index:-25156608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3348AF" w14:textId="25143800" w:rsidR="00A84CB1" w:rsidRDefault="00A86B39">
    <w:pPr>
      <w:pStyle w:val="Kopfzeile"/>
    </w:pPr>
    <w:r>
      <w:rPr>
        <w:noProof/>
      </w:rPr>
      <w:pict w14:anchorId="13B52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75" o:spid="_x0000_s2127" type="#_x0000_t75" alt="" style="position:absolute;margin-left:0;margin-top:0;width:384pt;height:580.8pt;z-index:-25131315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B77A2CE">
        <v:shape id="_x0000_s2126" type="#_x0000_t75" alt="" style="position:absolute;margin-left:0;margin-top:0;width:384pt;height:580.8pt;z-index:-25156505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0FAB8" w14:textId="5D1C1359" w:rsidR="00A84CB1" w:rsidRDefault="00A86B39">
    <w:pPr>
      <w:pStyle w:val="Kopfzeile"/>
    </w:pPr>
    <w:r>
      <w:rPr>
        <w:noProof/>
      </w:rPr>
      <w:pict w14:anchorId="191F32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73" o:spid="_x0000_s2125" type="#_x0000_t75" alt="" style="position:absolute;margin-left:0;margin-top:0;width:384pt;height:580.8pt;z-index:-25131929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DAE08D2">
        <v:shape id="_x0000_s2124" type="#_x0000_t75" alt="" style="position:absolute;margin-left:0;margin-top:0;width:384pt;height:580.8pt;z-index:-25156710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E2FC4" w14:textId="2BA31A82" w:rsidR="00A84CB1" w:rsidRDefault="00A86B39">
    <w:pPr>
      <w:pStyle w:val="Kopfzeile"/>
    </w:pPr>
    <w:r>
      <w:rPr>
        <w:noProof/>
      </w:rPr>
      <w:pict w14:anchorId="2B3CB5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77" o:spid="_x0000_s2123" type="#_x0000_t75" alt="" style="position:absolute;margin-left:0;margin-top:0;width:384pt;height:580.8pt;z-index:-25130700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58827023">
        <v:shape id="_x0000_s2122" type="#_x0000_t75" alt="" style="position:absolute;margin-left:0;margin-top:0;width:384pt;height:580.8pt;z-index:-25156198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53D3D" w14:textId="3ED96F1D" w:rsidR="00A84CB1" w:rsidRDefault="00A86B39">
    <w:pPr>
      <w:pStyle w:val="Kopfzeile"/>
    </w:pPr>
    <w:r>
      <w:rPr>
        <w:noProof/>
      </w:rPr>
      <w:pict w14:anchorId="368882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78" o:spid="_x0000_s2121" type="#_x0000_t75" alt="" style="position:absolute;margin-left:0;margin-top:0;width:384pt;height:580.8pt;z-index:-25130393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1595EC09">
        <v:shape id="_x0000_s2120" type="#_x0000_t75" alt="" style="position:absolute;margin-left:0;margin-top:0;width:384pt;height:580.8pt;z-index:-25156096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43CFC" w14:textId="4E7425BC" w:rsidR="00A84CB1" w:rsidRDefault="00A86B39">
    <w:pPr>
      <w:pStyle w:val="Kopfzeile"/>
    </w:pPr>
    <w:r>
      <w:rPr>
        <w:noProof/>
      </w:rPr>
      <w:pict w14:anchorId="58D88A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76" o:spid="_x0000_s2119" type="#_x0000_t75" alt="" style="position:absolute;margin-left:0;margin-top:0;width:384pt;height:580.8pt;z-index:-25131008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5F3F64FA">
        <v:shape id="_x0000_s2118" type="#_x0000_t75" alt="" style="position:absolute;margin-left:0;margin-top:0;width:384pt;height:580.8pt;z-index:-25156300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5C048" w14:textId="39FA134B" w:rsidR="00A84CB1" w:rsidRDefault="00A86B39">
    <w:pPr>
      <w:pStyle w:val="Kopfzeile"/>
    </w:pPr>
    <w:r>
      <w:rPr>
        <w:noProof/>
      </w:rPr>
      <w:pict w14:anchorId="49C2F2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80" o:spid="_x0000_s2117" type="#_x0000_t75" alt="" style="position:absolute;margin-left:0;margin-top:0;width:384pt;height:580.8pt;z-index:-25129779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BCC6AFB">
        <v:shape id="_x0000_s2116" type="#_x0000_t75" alt="" style="position:absolute;margin-left:0;margin-top:0;width:384pt;height:580.8pt;z-index:-25155788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D11815" w14:textId="4DC88503" w:rsidR="00A84CB1" w:rsidRDefault="00A86B39">
    <w:pPr>
      <w:pStyle w:val="Kopfzeile"/>
    </w:pPr>
    <w:r>
      <w:rPr>
        <w:noProof/>
      </w:rPr>
      <w:pict w14:anchorId="20A3B0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81" o:spid="_x0000_s2115" type="#_x0000_t75" alt="" style="position:absolute;margin-left:0;margin-top:0;width:384pt;height:580.8pt;z-index:-25129472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9463C0A">
        <v:shape id="_x0000_s2114" type="#_x0000_t75" alt="" style="position:absolute;margin-left:0;margin-top:0;width:384pt;height:580.8pt;z-index:-25155686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3DE91" w14:textId="65384795" w:rsidR="00A84CB1" w:rsidRDefault="00A86B39">
    <w:pPr>
      <w:pStyle w:val="Kopfzeile"/>
    </w:pPr>
    <w:r>
      <w:rPr>
        <w:noProof/>
      </w:rPr>
      <w:pict w14:anchorId="3B1F0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79" o:spid="_x0000_s2113" type="#_x0000_t75" alt="" style="position:absolute;margin-left:0;margin-top:0;width:384pt;height:580.8pt;z-index:-25130086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121DCF4">
        <v:shape id="_x0000_s2112" type="#_x0000_t75" alt="" style="position:absolute;margin-left:0;margin-top:0;width:384pt;height:580.8pt;z-index:-25155891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31027" w14:textId="2976AF0D" w:rsidR="00A84CB1" w:rsidRDefault="00A86B39">
    <w:pPr>
      <w:pStyle w:val="Kopfzeile"/>
    </w:pPr>
    <w:r>
      <w:rPr>
        <w:noProof/>
      </w:rPr>
      <w:pict w14:anchorId="492657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83" o:spid="_x0000_s2111" type="#_x0000_t75" alt="" style="position:absolute;margin-left:0;margin-top:0;width:384pt;height:580.8pt;z-index:-25128857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4480AAF8">
        <v:shape id="_x0000_s2110" type="#_x0000_t75" alt="" style="position:absolute;margin-left:0;margin-top:0;width:384pt;height:580.8pt;z-index:-25155379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388916" w14:textId="644A10D8" w:rsidR="00A84CB1" w:rsidRDefault="00A86B39">
    <w:pPr>
      <w:pStyle w:val="Kopfzeile"/>
    </w:pPr>
    <w:r>
      <w:rPr>
        <w:noProof/>
      </w:rPr>
      <w:pict w14:anchorId="08751F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84" o:spid="_x0000_s2109" type="#_x0000_t75" alt="" style="position:absolute;margin-left:0;margin-top:0;width:384pt;height:580.8pt;z-index:-25128550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A2AAD55">
        <v:shape id="_x0000_s2108" type="#_x0000_t75" alt="" style="position:absolute;margin-left:0;margin-top:0;width:384pt;height:580.8pt;z-index:-25155276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DEB7C" w14:textId="048FE4DC" w:rsidR="00A84CB1" w:rsidRDefault="00A86B39">
    <w:pPr>
      <w:pStyle w:val="Kopfzeile"/>
    </w:pPr>
    <w:r>
      <w:rPr>
        <w:noProof/>
      </w:rPr>
      <w:pict w14:anchorId="1F4B70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82" o:spid="_x0000_s2107" type="#_x0000_t75" alt="" style="position:absolute;margin-left:0;margin-top:0;width:384pt;height:580.8pt;z-index:-25129164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24ABBED">
        <v:shape id="_x0000_s2106" type="#_x0000_t75" alt="" style="position:absolute;margin-left:0;margin-top:0;width:384pt;height:580.8pt;z-index:-25155481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278A3A" w14:textId="47CD27AF" w:rsidR="00A84CB1" w:rsidRDefault="00A86B39">
    <w:pPr>
      <w:pStyle w:val="Kopfzeile"/>
    </w:pPr>
    <w:r>
      <w:rPr>
        <w:noProof/>
      </w:rPr>
      <w:pict w14:anchorId="24783B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86" o:spid="_x0000_s2105" type="#_x0000_t75" alt="" style="position:absolute;margin-left:0;margin-top:0;width:384pt;height:580.8pt;z-index:-25127936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429DB69B">
        <v:shape id="_x0000_s2104" type="#_x0000_t75" alt="" style="position:absolute;margin-left:0;margin-top:0;width:384pt;height:580.8pt;z-index:-25154969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280BD" w14:textId="030CBECF" w:rsidR="00A84CB1" w:rsidRDefault="00A86B39">
    <w:pPr>
      <w:pStyle w:val="Kopfzeile"/>
    </w:pPr>
    <w:r>
      <w:rPr>
        <w:noProof/>
      </w:rPr>
      <w:pict w14:anchorId="1B00CB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87" o:spid="_x0000_s2103" type="#_x0000_t75" alt="" style="position:absolute;margin-left:0;margin-top:0;width:384pt;height:580.8pt;z-index:-25127628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17EB7E7F">
        <v:shape id="_x0000_s2102" type="#_x0000_t75" alt="" style="position:absolute;margin-left:0;margin-top:0;width:384pt;height:580.8pt;z-index:-25154867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083299" w14:textId="0EE12834" w:rsidR="00A84CB1" w:rsidRDefault="00A86B39">
    <w:pPr>
      <w:pStyle w:val="Kopfzeile"/>
    </w:pPr>
    <w:r>
      <w:rPr>
        <w:noProof/>
      </w:rPr>
      <w:pict w14:anchorId="6ED00B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85" o:spid="_x0000_s2101" type="#_x0000_t75" alt="" style="position:absolute;margin-left:0;margin-top:0;width:384pt;height:580.8pt;z-index:-25128243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1F959511">
        <v:shape id="_x0000_s2100" type="#_x0000_t75" alt="" style="position:absolute;margin-left:0;margin-top:0;width:384pt;height:580.8pt;z-index:-25155072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8C92D" w14:textId="410B76E5" w:rsidR="00A84CB1" w:rsidRDefault="00A86B39">
    <w:pPr>
      <w:pStyle w:val="Kopfzeile"/>
    </w:pPr>
    <w:r>
      <w:rPr>
        <w:noProof/>
      </w:rPr>
      <w:pict w14:anchorId="6FDD00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89" o:spid="_x0000_s2099" type="#_x0000_t75" alt="" style="position:absolute;margin-left:0;margin-top:0;width:384pt;height:580.8pt;z-index:-25127014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9200575">
        <v:shape id="_x0000_s2098" type="#_x0000_t75" alt="" style="position:absolute;margin-left:0;margin-top:0;width:384pt;height:580.8pt;z-index:-25154560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C689F" w14:textId="3613DBDA" w:rsidR="00A84CB1" w:rsidRDefault="00A86B39">
    <w:pPr>
      <w:pStyle w:val="Kopfzeile"/>
    </w:pPr>
    <w:r>
      <w:rPr>
        <w:noProof/>
      </w:rPr>
      <w:pict w14:anchorId="32E616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90" o:spid="_x0000_s2097" type="#_x0000_t75" alt="" style="position:absolute;margin-left:0;margin-top:0;width:384pt;height:580.8pt;z-index:-25126707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B530226">
        <v:shape id="_x0000_s2096" type="#_x0000_t75" alt="" style="position:absolute;margin-left:0;margin-top:0;width:384pt;height:580.8pt;z-index:-25154457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47B5E" w14:textId="63B15EAD" w:rsidR="00A84CB1" w:rsidRDefault="00A86B39">
    <w:pPr>
      <w:pStyle w:val="Kopfzeile"/>
    </w:pPr>
    <w:r>
      <w:rPr>
        <w:noProof/>
      </w:rPr>
      <w:pict w14:anchorId="268A0B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88" o:spid="_x0000_s2095" type="#_x0000_t75" alt="" style="position:absolute;margin-left:0;margin-top:0;width:384pt;height:580.8pt;z-index:-25127321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7EE56BB0">
        <v:shape id="_x0000_s2094" type="#_x0000_t75" alt="" style="position:absolute;margin-left:0;margin-top:0;width:384pt;height:580.8pt;z-index:-25154662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B1940" w14:textId="5667ED7A" w:rsidR="00A84CB1" w:rsidRDefault="00A86B39">
    <w:pPr>
      <w:pStyle w:val="Kopfzeile"/>
    </w:pPr>
    <w:r>
      <w:rPr>
        <w:noProof/>
      </w:rPr>
      <w:pict w14:anchorId="6C0E51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92" o:spid="_x0000_s2093" type="#_x0000_t75" alt="" style="position:absolute;margin-left:0;margin-top:0;width:384pt;height:580.8pt;z-index:-25126092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FCDC2D8">
        <v:shape id="_x0000_s2092" type="#_x0000_t75" alt="" style="position:absolute;margin-left:0;margin-top:0;width:384pt;height:580.8pt;z-index:-25154150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0A96F" w14:textId="2C502F2A" w:rsidR="00A84CB1" w:rsidRDefault="00A86B39">
    <w:pPr>
      <w:pStyle w:val="Kopfzeile"/>
    </w:pPr>
    <w:r>
      <w:rPr>
        <w:noProof/>
      </w:rPr>
      <w:pict w14:anchorId="1B2E3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93" o:spid="_x0000_s2091" type="#_x0000_t75" alt="" style="position:absolute;margin-left:0;margin-top:0;width:384pt;height:580.8pt;z-index:-25125785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E2204D4">
        <v:shape id="_x0000_s2090" type="#_x0000_t75" alt="" style="position:absolute;margin-left:0;margin-top:0;width:384pt;height:580.8pt;z-index:-25154048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B61D5A" w14:textId="61809B3C" w:rsidR="00A84CB1" w:rsidRDefault="00A86B39">
    <w:pPr>
      <w:pStyle w:val="Kopfzeile"/>
    </w:pPr>
    <w:r>
      <w:rPr>
        <w:noProof/>
      </w:rPr>
      <w:pict w14:anchorId="1DD04A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91" o:spid="_x0000_s2089" type="#_x0000_t75" alt="" style="position:absolute;margin-left:0;margin-top:0;width:384pt;height:580.8pt;z-index:-25126400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10ED9AB">
        <v:shape id="_x0000_s2088" type="#_x0000_t75" alt="" style="position:absolute;margin-left:0;margin-top:0;width:384pt;height:580.8pt;z-index:-25154252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9AE3C" w14:textId="21FA48A8" w:rsidR="00A84CB1" w:rsidRDefault="00A86B39">
    <w:pPr>
      <w:pStyle w:val="Kopfzeile"/>
    </w:pPr>
    <w:r>
      <w:rPr>
        <w:noProof/>
      </w:rPr>
      <w:pict w14:anchorId="19C224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95" o:spid="_x0000_s2087" type="#_x0000_t75" alt="" style="position:absolute;margin-left:0;margin-top:0;width:384pt;height:580.8pt;z-index:-25125171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0E3A5C4">
        <v:shape id="_x0000_s2086" type="#_x0000_t75" alt="" style="position:absolute;margin-left:0;margin-top:0;width:384pt;height:580.8pt;z-index:-25153740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B0336" w14:textId="0EFDE0E0" w:rsidR="00A84CB1" w:rsidRDefault="00A86B39">
    <w:pPr>
      <w:pStyle w:val="Kopfzeile"/>
    </w:pPr>
    <w:r>
      <w:rPr>
        <w:noProof/>
      </w:rPr>
      <w:pict w14:anchorId="3CA89D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96" o:spid="_x0000_s2085" type="#_x0000_t75" alt="" style="position:absolute;margin-left:0;margin-top:0;width:384pt;height:580.8pt;z-index:-25124864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5BBA44A5">
        <v:shape id="_x0000_s2084" type="#_x0000_t75" alt="" style="position:absolute;margin-left:0;margin-top:0;width:384pt;height:580.8pt;z-index:-25153638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6E3DB" w14:textId="61909724" w:rsidR="00A84CB1" w:rsidRDefault="00A86B39">
    <w:pPr>
      <w:pStyle w:val="Kopfzeile"/>
    </w:pPr>
    <w:r>
      <w:rPr>
        <w:noProof/>
      </w:rPr>
      <w:pict w14:anchorId="03033B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94" o:spid="_x0000_s2083" type="#_x0000_t75" alt="" style="position:absolute;margin-left:0;margin-top:0;width:384pt;height:580.8pt;z-index:-25125478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7C35EACF">
        <v:shape id="_x0000_s2082" type="#_x0000_t75" alt="" style="position:absolute;margin-left:0;margin-top:0;width:384pt;height:580.8pt;z-index:-25153843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D9B1E" w14:textId="361043EA" w:rsidR="00A84CB1" w:rsidRDefault="00A86B39">
    <w:pPr>
      <w:pStyle w:val="Kopfzeile"/>
    </w:pPr>
    <w:r>
      <w:rPr>
        <w:noProof/>
      </w:rPr>
      <w:pict w14:anchorId="290A2B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98" o:spid="_x0000_s2081" type="#_x0000_t75" alt="" style="position:absolute;margin-left:0;margin-top:0;width:384pt;height:580.8pt;z-index:-25124249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031A2FF">
        <v:shape id="_x0000_s2080" type="#_x0000_t75" alt="" style="position:absolute;margin-left:0;margin-top:0;width:384pt;height:580.8pt;z-index:-25153331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59FBD" w14:textId="5B882060" w:rsidR="00A84CB1" w:rsidRDefault="00A86B39">
    <w:pPr>
      <w:pStyle w:val="Kopfzeile"/>
    </w:pPr>
    <w:r>
      <w:rPr>
        <w:noProof/>
      </w:rPr>
      <w:pict w14:anchorId="104EE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99" o:spid="_x0000_s2079" type="#_x0000_t75" alt="" style="position:absolute;margin-left:0;margin-top:0;width:384pt;height:580.8pt;z-index:-25123942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0954B04">
        <v:shape id="_x0000_s2078" type="#_x0000_t75" alt="" style="position:absolute;margin-left:0;margin-top:0;width:384pt;height:580.8pt;z-index:-25153228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8034BA" w14:textId="09C9287E" w:rsidR="00A84CB1" w:rsidRDefault="00A86B39">
    <w:pPr>
      <w:pStyle w:val="Kopfzeile"/>
    </w:pPr>
    <w:r>
      <w:rPr>
        <w:noProof/>
      </w:rPr>
      <w:pict w14:anchorId="052328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897" o:spid="_x0000_s2077" type="#_x0000_t75" alt="" style="position:absolute;margin-left:0;margin-top:0;width:384pt;height:580.8pt;z-index:-25124556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0C814AAE">
        <v:shape id="_x0000_s2076" type="#_x0000_t75" alt="" style="position:absolute;margin-left:0;margin-top:0;width:384pt;height:580.8pt;z-index:-25153433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F42D8" w14:textId="7783A1FA" w:rsidR="00A84CB1" w:rsidRDefault="00A86B39">
    <w:pPr>
      <w:pStyle w:val="Kopfzeile"/>
    </w:pPr>
    <w:r>
      <w:rPr>
        <w:noProof/>
      </w:rPr>
      <w:pict w14:anchorId="0FE9D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01" o:spid="_x0000_s2075" type="#_x0000_t75" alt="" style="position:absolute;margin-left:0;margin-top:0;width:384pt;height:580.8pt;z-index:-25123328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3BE81400">
        <v:shape id="_x0000_s2074" type="#_x0000_t75" alt="" style="position:absolute;margin-left:0;margin-top:0;width:384pt;height:580.8pt;z-index:-25152921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B33CC" w14:textId="696BD811" w:rsidR="00A84CB1" w:rsidRDefault="00A86B39">
    <w:pPr>
      <w:pStyle w:val="Kopfzeile"/>
    </w:pPr>
    <w:r>
      <w:rPr>
        <w:noProof/>
      </w:rPr>
      <w:pict w14:anchorId="694CF5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02" o:spid="_x0000_s2073" type="#_x0000_t75" alt="" style="position:absolute;margin-left:0;margin-top:0;width:384pt;height:580.8pt;z-index:-25123020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A9E9C60">
        <v:shape id="_x0000_s2072" type="#_x0000_t75" alt="" style="position:absolute;margin-left:0;margin-top:0;width:384pt;height:580.8pt;z-index:-25152819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57CEA" w14:textId="52FE68F2" w:rsidR="00A84CB1" w:rsidRDefault="00A86B39">
    <w:pPr>
      <w:pStyle w:val="Kopfzeile"/>
    </w:pPr>
    <w:r>
      <w:rPr>
        <w:noProof/>
      </w:rPr>
      <w:pict w14:anchorId="050CFC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00" o:spid="_x0000_s2071" type="#_x0000_t75" alt="" style="position:absolute;margin-left:0;margin-top:0;width:384pt;height:580.8pt;z-index:-25123635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E05C63D">
        <v:shape id="_x0000_s2070" type="#_x0000_t75" alt="" style="position:absolute;margin-left:0;margin-top:0;width:384pt;height:580.8pt;z-index:-25153024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DAC2C" w14:textId="57CB8B8D" w:rsidR="00A84CB1" w:rsidRDefault="00A86B39">
    <w:pPr>
      <w:pStyle w:val="Kopfzeile"/>
    </w:pPr>
    <w:r>
      <w:rPr>
        <w:noProof/>
      </w:rPr>
      <w:pict w14:anchorId="36B57E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04" o:spid="_x0000_s2069" type="#_x0000_t75" alt="" style="position:absolute;margin-left:0;margin-top:0;width:384pt;height:580.8pt;z-index:-25122406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70ADA7E">
        <v:shape id="_x0000_s2068" type="#_x0000_t75" alt="" style="position:absolute;margin-left:0;margin-top:0;width:384pt;height:580.8pt;z-index:-25152512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5209B" w14:textId="12F616FA" w:rsidR="00A84CB1" w:rsidRDefault="00A86B39">
    <w:pPr>
      <w:pStyle w:val="Kopfzeile"/>
    </w:pPr>
    <w:r>
      <w:rPr>
        <w:noProof/>
      </w:rPr>
      <w:pict w14:anchorId="05DC3E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05" o:spid="_x0000_s2067" type="#_x0000_t75" alt="" style="position:absolute;margin-left:0;margin-top:0;width:384pt;height:580.8pt;z-index:-25122099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1DFC636F">
        <v:shape id="_x0000_s2066" type="#_x0000_t75" alt="" style="position:absolute;margin-left:0;margin-top:0;width:384pt;height:580.8pt;z-index:-251524096;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D95438" w14:textId="78F4AA60" w:rsidR="00A84CB1" w:rsidRDefault="00A86B39">
    <w:pPr>
      <w:pStyle w:val="Kopfzeile"/>
    </w:pPr>
    <w:r>
      <w:rPr>
        <w:noProof/>
      </w:rPr>
      <w:pict w14:anchorId="5D390A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03" o:spid="_x0000_s2065" type="#_x0000_t75" alt="" style="position:absolute;margin-left:0;margin-top:0;width:384pt;height:580.8pt;z-index:-25122713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13722122">
        <v:shape id="_x0000_s2064" type="#_x0000_t75" alt="" style="position:absolute;margin-left:0;margin-top:0;width:384pt;height:580.8pt;z-index:-25152614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C0A42" w14:textId="78E9CC2F" w:rsidR="00A84CB1" w:rsidRDefault="00A86B39">
    <w:pPr>
      <w:pStyle w:val="Kopfzeile"/>
    </w:pPr>
    <w:r>
      <w:rPr>
        <w:noProof/>
      </w:rPr>
      <w:pict w14:anchorId="3C4B2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07" o:spid="_x0000_s2063" type="#_x0000_t75" alt="" style="position:absolute;margin-left:0;margin-top:0;width:384pt;height:580.8pt;z-index:-25121484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10FBD49">
        <v:shape id="_x0000_s2062" type="#_x0000_t75" alt="" style="position:absolute;margin-left:0;margin-top:0;width:384pt;height:580.8pt;z-index:-25152102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58050" w14:textId="05E0F611" w:rsidR="00A84CB1" w:rsidRDefault="00A86B39">
    <w:pPr>
      <w:pStyle w:val="Kopfzeile"/>
    </w:pPr>
    <w:r>
      <w:rPr>
        <w:noProof/>
      </w:rPr>
      <w:pict w14:anchorId="224CA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08" o:spid="_x0000_s2061" type="#_x0000_t75" alt="" style="position:absolute;margin-left:0;margin-top:0;width:384pt;height:580.8pt;z-index:-25121177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2220F6F">
        <v:shape id="_x0000_s2060" type="#_x0000_t75" alt="" style="position:absolute;margin-left:0;margin-top:0;width:384pt;height:580.8pt;z-index:-251520000;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41EC7" w14:textId="674451E9" w:rsidR="00A84CB1" w:rsidRDefault="00A86B39">
    <w:pPr>
      <w:pStyle w:val="Kopfzeile"/>
    </w:pPr>
    <w:r>
      <w:rPr>
        <w:noProof/>
      </w:rPr>
      <w:pict w14:anchorId="430733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06" o:spid="_x0000_s2059" type="#_x0000_t75" alt="" style="position:absolute;margin-left:0;margin-top:0;width:384pt;height:580.8pt;z-index:-25121792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668E718">
        <v:shape id="_x0000_s2058" type="#_x0000_t75" alt="" style="position:absolute;margin-left:0;margin-top:0;width:384pt;height:580.8pt;z-index:-25152204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F0CB8F" w14:textId="606C7369" w:rsidR="00A84CB1" w:rsidRDefault="00A86B39">
    <w:pPr>
      <w:pStyle w:val="Kopfzeile"/>
    </w:pPr>
    <w:r>
      <w:rPr>
        <w:noProof/>
      </w:rPr>
      <w:pict w14:anchorId="3B946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10" o:spid="_x0000_s2057" type="#_x0000_t75" alt="" style="position:absolute;margin-left:0;margin-top:0;width:384pt;height:580.8pt;z-index:-251205632;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5271D110">
        <v:shape id="_x0000_s2056" type="#_x0000_t75" alt="" style="position:absolute;margin-left:0;margin-top:0;width:384pt;height:580.8pt;z-index:-251516928;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0A15C" w14:textId="11277549" w:rsidR="00A84CB1" w:rsidRDefault="00A86B39">
    <w:pPr>
      <w:pStyle w:val="Kopfzeile"/>
    </w:pPr>
    <w:r>
      <w:rPr>
        <w:noProof/>
      </w:rPr>
      <w:pict w14:anchorId="31CB32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11" o:spid="_x0000_s2055" type="#_x0000_t75" alt="" style="position:absolute;margin-left:0;margin-top:0;width:384pt;height:580.8pt;z-index:-251202560;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651F3482">
        <v:shape id="_x0000_s2054" type="#_x0000_t75" alt="" style="position:absolute;margin-left:0;margin-top:0;width:384pt;height:580.8pt;z-index:-251515904;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5A583" w14:textId="09071620" w:rsidR="00A84CB1" w:rsidRDefault="00A86B39">
    <w:pPr>
      <w:pStyle w:val="Kopfzeile"/>
    </w:pPr>
    <w:r>
      <w:rPr>
        <w:noProof/>
      </w:rPr>
      <w:pict w14:anchorId="6FE883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09" o:spid="_x0000_s2053" type="#_x0000_t75" alt="" style="position:absolute;margin-left:0;margin-top:0;width:384pt;height:580.8pt;z-index:-25120870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r>
      <w:rPr>
        <w:noProof/>
      </w:rPr>
      <w:pict w14:anchorId="265813DC">
        <v:shape id="_x0000_s2052" type="#_x0000_t75" alt="" style="position:absolute;margin-left:0;margin-top:0;width:384pt;height:580.8pt;z-index:-251517952;mso-wrap-edited:f;mso-width-percent:0;mso-height-percent:0;mso-position-horizontal:center;mso-position-horizontal-relative:margin;mso-position-vertical:center;mso-position-vertical-relative:margin;mso-width-percent:0;mso-height-percent:0" o:allowincell="f">
          <v:imagedata r:id="rId2" o:title=""/>
          <w10:wrap anchorx="margin" anchory="margin"/>
        </v:shape>
      </w:pic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0B831" w14:textId="075D2A73" w:rsidR="00A84CB1" w:rsidRDefault="00A86B39">
    <w:pPr>
      <w:pStyle w:val="Kopfzeile"/>
    </w:pPr>
    <w:r>
      <w:rPr>
        <w:noProof/>
      </w:rPr>
      <w:pict w14:anchorId="1C3220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13" o:spid="_x0000_s2051" type="#_x0000_t75" alt="" style="position:absolute;margin-left:0;margin-top:0;width:384pt;height:580.8pt;z-index:-251196416;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580C1" w14:textId="69DA2118" w:rsidR="00A84CB1" w:rsidRDefault="00A86B39">
    <w:pPr>
      <w:pStyle w:val="Kopfzeile"/>
    </w:pPr>
    <w:r>
      <w:rPr>
        <w:noProof/>
      </w:rPr>
      <w:pict w14:anchorId="703480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14" o:spid="_x0000_s2050" type="#_x0000_t75" alt="" style="position:absolute;margin-left:0;margin-top:0;width:384pt;height:580.8pt;z-index:-251193344;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60885" w14:textId="5FEBBBDF" w:rsidR="00A84CB1" w:rsidRDefault="00A86B39">
    <w:pPr>
      <w:pStyle w:val="Kopfzeile"/>
    </w:pPr>
    <w:r>
      <w:rPr>
        <w:noProof/>
      </w:rPr>
      <w:pict w14:anchorId="71933E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505912" o:spid="_x0000_s2049" type="#_x0000_t75" alt="" style="position:absolute;margin-left:0;margin-top:0;width:384pt;height:580.8pt;z-index:-251199488;mso-wrap-edited:f;mso-width-percent:0;mso-height-percent:0;mso-position-horizontal:center;mso-position-horizontal-relative:margin;mso-position-vertical:center;mso-position-vertical-relative:margin;mso-width-percent:0;mso-height-percent:0" o:allowincell="f">
          <v:imagedata r:id="rId1" o:title="Magiebuch Template- Enchantment_Whit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embedTrueTypeFonts/>
  <w:proofState w:spelling="clean" w:grammar="clean"/>
  <w:attachedTemplate r:id="rId1"/>
  <w:defaultTabStop w:val="708"/>
  <w:hyphenationZone w:val="425"/>
  <w:characterSpacingControl w:val="doNotCompress"/>
  <w:hdrShapeDefaults>
    <o:shapedefaults v:ext="edit" spidmax="22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52"/>
    <w:rsid w:val="001F3834"/>
    <w:rsid w:val="00270747"/>
    <w:rsid w:val="00314069"/>
    <w:rsid w:val="00445F52"/>
    <w:rsid w:val="00634852"/>
    <w:rsid w:val="00732EC9"/>
    <w:rsid w:val="007717E6"/>
    <w:rsid w:val="008A0C41"/>
    <w:rsid w:val="00906DCA"/>
    <w:rsid w:val="00A37863"/>
    <w:rsid w:val="00A84CB1"/>
    <w:rsid w:val="00A86B39"/>
    <w:rsid w:val="00AB562C"/>
    <w:rsid w:val="00AC1972"/>
    <w:rsid w:val="00B75345"/>
    <w:rsid w:val="00C3066F"/>
    <w:rsid w:val="00D67157"/>
    <w:rsid w:val="00ED53D1"/>
    <w:rsid w:val="00EF4A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6"/>
    <o:shapelayout v:ext="edit">
      <o:idmap v:ext="edit" data="1"/>
    </o:shapelayout>
  </w:shapeDefaults>
  <w:decimalSymbol w:val=","/>
  <w:listSeparator w:val=";"/>
  <w14:docId w14:val="1B68CF37"/>
  <w15:chartTrackingRefBased/>
  <w15:docId w15:val="{C9E0C27B-3D14-9B4A-A72E-5C77ED4F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7863"/>
  </w:style>
  <w:style w:type="paragraph" w:styleId="berschrift1">
    <w:name w:val="heading 1"/>
    <w:basedOn w:val="Standard"/>
    <w:next w:val="Standard"/>
    <w:link w:val="berschrift1Zchn"/>
    <w:uiPriority w:val="9"/>
    <w:qFormat/>
    <w:rsid w:val="007717E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17E6"/>
    <w:pPr>
      <w:tabs>
        <w:tab w:val="center" w:pos="4536"/>
        <w:tab w:val="right" w:pos="9072"/>
      </w:tabs>
    </w:pPr>
  </w:style>
  <w:style w:type="character" w:customStyle="1" w:styleId="KopfzeileZchn">
    <w:name w:val="Kopfzeile Zchn"/>
    <w:basedOn w:val="Absatz-Standardschriftart"/>
    <w:link w:val="Kopfzeile"/>
    <w:uiPriority w:val="99"/>
    <w:rsid w:val="007717E6"/>
  </w:style>
  <w:style w:type="paragraph" w:styleId="Fuzeile">
    <w:name w:val="footer"/>
    <w:basedOn w:val="Standard"/>
    <w:link w:val="FuzeileZchn"/>
    <w:uiPriority w:val="99"/>
    <w:unhideWhenUsed/>
    <w:rsid w:val="007717E6"/>
    <w:pPr>
      <w:tabs>
        <w:tab w:val="center" w:pos="4536"/>
        <w:tab w:val="right" w:pos="9072"/>
      </w:tabs>
    </w:pPr>
  </w:style>
  <w:style w:type="character" w:customStyle="1" w:styleId="FuzeileZchn">
    <w:name w:val="Fußzeile Zchn"/>
    <w:basedOn w:val="Absatz-Standardschriftart"/>
    <w:link w:val="Fuzeile"/>
    <w:uiPriority w:val="99"/>
    <w:rsid w:val="007717E6"/>
  </w:style>
  <w:style w:type="character" w:customStyle="1" w:styleId="berschrift1Zchn">
    <w:name w:val="Überschrift 1 Zchn"/>
    <w:basedOn w:val="Absatz-Standardschriftart"/>
    <w:link w:val="berschrift1"/>
    <w:uiPriority w:val="9"/>
    <w:rsid w:val="007717E6"/>
    <w:rPr>
      <w:rFonts w:asciiTheme="majorHAnsi" w:eastAsiaTheme="majorEastAsia" w:hAnsiTheme="majorHAnsi" w:cstheme="majorBidi"/>
      <w:color w:val="2F5496" w:themeColor="accent1" w:themeShade="BF"/>
      <w:sz w:val="32"/>
      <w:szCs w:val="32"/>
    </w:rPr>
  </w:style>
  <w:style w:type="paragraph" w:styleId="HTMLVorformatiert">
    <w:name w:val="HTML Preformatted"/>
    <w:basedOn w:val="Standard"/>
    <w:link w:val="HTMLVorformatiertZchn"/>
    <w:uiPriority w:val="99"/>
    <w:semiHidden/>
    <w:unhideWhenUsed/>
    <w:rsid w:val="00445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445F52"/>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9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6.xml"/><Relationship Id="rId117" Type="http://schemas.openxmlformats.org/officeDocument/2006/relationships/theme" Target="theme/theme1.xml"/><Relationship Id="rId21" Type="http://schemas.openxmlformats.org/officeDocument/2006/relationships/header" Target="header11.xml"/><Relationship Id="rId42" Type="http://schemas.openxmlformats.org/officeDocument/2006/relationships/header" Target="header32.xml"/><Relationship Id="rId47" Type="http://schemas.openxmlformats.org/officeDocument/2006/relationships/header" Target="header37.xml"/><Relationship Id="rId63" Type="http://schemas.openxmlformats.org/officeDocument/2006/relationships/header" Target="header53.xml"/><Relationship Id="rId68" Type="http://schemas.openxmlformats.org/officeDocument/2006/relationships/header" Target="header58.xml"/><Relationship Id="rId84" Type="http://schemas.openxmlformats.org/officeDocument/2006/relationships/header" Target="header74.xml"/><Relationship Id="rId89" Type="http://schemas.openxmlformats.org/officeDocument/2006/relationships/header" Target="header79.xml"/><Relationship Id="rId112" Type="http://schemas.openxmlformats.org/officeDocument/2006/relationships/header" Target="header102.xml"/><Relationship Id="rId16" Type="http://schemas.openxmlformats.org/officeDocument/2006/relationships/header" Target="header6.xml"/><Relationship Id="rId107" Type="http://schemas.openxmlformats.org/officeDocument/2006/relationships/header" Target="header97.xml"/><Relationship Id="rId11" Type="http://schemas.openxmlformats.org/officeDocument/2006/relationships/header" Target="header3.xml"/><Relationship Id="rId32" Type="http://schemas.openxmlformats.org/officeDocument/2006/relationships/header" Target="header22.xml"/><Relationship Id="rId37" Type="http://schemas.openxmlformats.org/officeDocument/2006/relationships/header" Target="header27.xml"/><Relationship Id="rId53" Type="http://schemas.openxmlformats.org/officeDocument/2006/relationships/header" Target="header43.xml"/><Relationship Id="rId58" Type="http://schemas.openxmlformats.org/officeDocument/2006/relationships/header" Target="header48.xml"/><Relationship Id="rId74" Type="http://schemas.openxmlformats.org/officeDocument/2006/relationships/header" Target="header64.xml"/><Relationship Id="rId79" Type="http://schemas.openxmlformats.org/officeDocument/2006/relationships/header" Target="header69.xml"/><Relationship Id="rId102" Type="http://schemas.openxmlformats.org/officeDocument/2006/relationships/header" Target="header92.xml"/><Relationship Id="rId5" Type="http://schemas.openxmlformats.org/officeDocument/2006/relationships/footnotes" Target="footnotes.xml"/><Relationship Id="rId90" Type="http://schemas.openxmlformats.org/officeDocument/2006/relationships/header" Target="header80.xml"/><Relationship Id="rId95" Type="http://schemas.openxmlformats.org/officeDocument/2006/relationships/header" Target="header85.xml"/><Relationship Id="rId22" Type="http://schemas.openxmlformats.org/officeDocument/2006/relationships/header" Target="header12.xml"/><Relationship Id="rId27" Type="http://schemas.openxmlformats.org/officeDocument/2006/relationships/header" Target="header17.xml"/><Relationship Id="rId43" Type="http://schemas.openxmlformats.org/officeDocument/2006/relationships/header" Target="header33.xml"/><Relationship Id="rId48" Type="http://schemas.openxmlformats.org/officeDocument/2006/relationships/header" Target="header38.xml"/><Relationship Id="rId64" Type="http://schemas.openxmlformats.org/officeDocument/2006/relationships/header" Target="header54.xml"/><Relationship Id="rId69" Type="http://schemas.openxmlformats.org/officeDocument/2006/relationships/header" Target="header59.xml"/><Relationship Id="rId113" Type="http://schemas.openxmlformats.org/officeDocument/2006/relationships/header" Target="header103.xml"/><Relationship Id="rId80" Type="http://schemas.openxmlformats.org/officeDocument/2006/relationships/header" Target="header70.xml"/><Relationship Id="rId85" Type="http://schemas.openxmlformats.org/officeDocument/2006/relationships/header" Target="header75.xml"/><Relationship Id="rId12" Type="http://schemas.openxmlformats.org/officeDocument/2006/relationships/footer" Target="footer3.xml"/><Relationship Id="rId17" Type="http://schemas.openxmlformats.org/officeDocument/2006/relationships/header" Target="header7.xml"/><Relationship Id="rId33" Type="http://schemas.openxmlformats.org/officeDocument/2006/relationships/header" Target="header23.xml"/><Relationship Id="rId38" Type="http://schemas.openxmlformats.org/officeDocument/2006/relationships/header" Target="header28.xml"/><Relationship Id="rId59" Type="http://schemas.openxmlformats.org/officeDocument/2006/relationships/header" Target="header49.xml"/><Relationship Id="rId103" Type="http://schemas.openxmlformats.org/officeDocument/2006/relationships/header" Target="header93.xml"/><Relationship Id="rId108" Type="http://schemas.openxmlformats.org/officeDocument/2006/relationships/header" Target="header98.xml"/><Relationship Id="rId54" Type="http://schemas.openxmlformats.org/officeDocument/2006/relationships/header" Target="header44.xml"/><Relationship Id="rId70" Type="http://schemas.openxmlformats.org/officeDocument/2006/relationships/header" Target="header60.xml"/><Relationship Id="rId75" Type="http://schemas.openxmlformats.org/officeDocument/2006/relationships/header" Target="header65.xml"/><Relationship Id="rId91" Type="http://schemas.openxmlformats.org/officeDocument/2006/relationships/header" Target="header81.xml"/><Relationship Id="rId96" Type="http://schemas.openxmlformats.org/officeDocument/2006/relationships/header" Target="header86.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eader" Target="header13.xml"/><Relationship Id="rId28" Type="http://schemas.openxmlformats.org/officeDocument/2006/relationships/header" Target="header18.xml"/><Relationship Id="rId49" Type="http://schemas.openxmlformats.org/officeDocument/2006/relationships/header" Target="header39.xml"/><Relationship Id="rId114" Type="http://schemas.openxmlformats.org/officeDocument/2006/relationships/header" Target="header104.xml"/><Relationship Id="rId10" Type="http://schemas.openxmlformats.org/officeDocument/2006/relationships/footer" Target="footer2.xml"/><Relationship Id="rId31" Type="http://schemas.openxmlformats.org/officeDocument/2006/relationships/header" Target="header21.xml"/><Relationship Id="rId44" Type="http://schemas.openxmlformats.org/officeDocument/2006/relationships/header" Target="header34.xml"/><Relationship Id="rId52" Type="http://schemas.openxmlformats.org/officeDocument/2006/relationships/header" Target="header42.xml"/><Relationship Id="rId60" Type="http://schemas.openxmlformats.org/officeDocument/2006/relationships/header" Target="header50.xml"/><Relationship Id="rId65" Type="http://schemas.openxmlformats.org/officeDocument/2006/relationships/header" Target="header55.xml"/><Relationship Id="rId73" Type="http://schemas.openxmlformats.org/officeDocument/2006/relationships/header" Target="header63.xml"/><Relationship Id="rId78" Type="http://schemas.openxmlformats.org/officeDocument/2006/relationships/header" Target="header68.xml"/><Relationship Id="rId81" Type="http://schemas.openxmlformats.org/officeDocument/2006/relationships/header" Target="header71.xml"/><Relationship Id="rId86" Type="http://schemas.openxmlformats.org/officeDocument/2006/relationships/header" Target="header76.xml"/><Relationship Id="rId94" Type="http://schemas.openxmlformats.org/officeDocument/2006/relationships/header" Target="header84.xml"/><Relationship Id="rId99" Type="http://schemas.openxmlformats.org/officeDocument/2006/relationships/header" Target="header89.xml"/><Relationship Id="rId101" Type="http://schemas.openxmlformats.org/officeDocument/2006/relationships/header" Target="header9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eader" Target="header8.xml"/><Relationship Id="rId39" Type="http://schemas.openxmlformats.org/officeDocument/2006/relationships/header" Target="header29.xml"/><Relationship Id="rId109" Type="http://schemas.openxmlformats.org/officeDocument/2006/relationships/header" Target="header99.xml"/><Relationship Id="rId34" Type="http://schemas.openxmlformats.org/officeDocument/2006/relationships/header" Target="header24.xml"/><Relationship Id="rId50" Type="http://schemas.openxmlformats.org/officeDocument/2006/relationships/header" Target="header40.xml"/><Relationship Id="rId55" Type="http://schemas.openxmlformats.org/officeDocument/2006/relationships/header" Target="header45.xml"/><Relationship Id="rId76" Type="http://schemas.openxmlformats.org/officeDocument/2006/relationships/header" Target="header66.xml"/><Relationship Id="rId97" Type="http://schemas.openxmlformats.org/officeDocument/2006/relationships/header" Target="header87.xml"/><Relationship Id="rId104" Type="http://schemas.openxmlformats.org/officeDocument/2006/relationships/header" Target="header94.xml"/><Relationship Id="rId7" Type="http://schemas.openxmlformats.org/officeDocument/2006/relationships/header" Target="header1.xml"/><Relationship Id="rId71" Type="http://schemas.openxmlformats.org/officeDocument/2006/relationships/header" Target="header61.xml"/><Relationship Id="rId92" Type="http://schemas.openxmlformats.org/officeDocument/2006/relationships/header" Target="header82.xml"/><Relationship Id="rId2" Type="http://schemas.openxmlformats.org/officeDocument/2006/relationships/styles" Target="styles.xml"/><Relationship Id="rId29" Type="http://schemas.openxmlformats.org/officeDocument/2006/relationships/header" Target="header19.xml"/><Relationship Id="rId24" Type="http://schemas.openxmlformats.org/officeDocument/2006/relationships/header" Target="header14.xml"/><Relationship Id="rId40" Type="http://schemas.openxmlformats.org/officeDocument/2006/relationships/header" Target="header30.xml"/><Relationship Id="rId45" Type="http://schemas.openxmlformats.org/officeDocument/2006/relationships/header" Target="header35.xml"/><Relationship Id="rId66" Type="http://schemas.openxmlformats.org/officeDocument/2006/relationships/header" Target="header56.xml"/><Relationship Id="rId87" Type="http://schemas.openxmlformats.org/officeDocument/2006/relationships/header" Target="header77.xml"/><Relationship Id="rId110" Type="http://schemas.openxmlformats.org/officeDocument/2006/relationships/header" Target="header100.xml"/><Relationship Id="rId115" Type="http://schemas.openxmlformats.org/officeDocument/2006/relationships/header" Target="header105.xml"/><Relationship Id="rId61" Type="http://schemas.openxmlformats.org/officeDocument/2006/relationships/header" Target="header51.xml"/><Relationship Id="rId82" Type="http://schemas.openxmlformats.org/officeDocument/2006/relationships/header" Target="header72.xml"/><Relationship Id="rId19" Type="http://schemas.openxmlformats.org/officeDocument/2006/relationships/header" Target="header9.xml"/><Relationship Id="rId14" Type="http://schemas.openxmlformats.org/officeDocument/2006/relationships/header" Target="header4.xml"/><Relationship Id="rId30" Type="http://schemas.openxmlformats.org/officeDocument/2006/relationships/header" Target="header20.xml"/><Relationship Id="rId35" Type="http://schemas.openxmlformats.org/officeDocument/2006/relationships/header" Target="header25.xml"/><Relationship Id="rId56" Type="http://schemas.openxmlformats.org/officeDocument/2006/relationships/header" Target="header46.xml"/><Relationship Id="rId77" Type="http://schemas.openxmlformats.org/officeDocument/2006/relationships/header" Target="header67.xml"/><Relationship Id="rId100" Type="http://schemas.openxmlformats.org/officeDocument/2006/relationships/header" Target="header90.xml"/><Relationship Id="rId105" Type="http://schemas.openxmlformats.org/officeDocument/2006/relationships/header" Target="header95.xml"/><Relationship Id="rId8" Type="http://schemas.openxmlformats.org/officeDocument/2006/relationships/header" Target="header2.xml"/><Relationship Id="rId51" Type="http://schemas.openxmlformats.org/officeDocument/2006/relationships/header" Target="header41.xml"/><Relationship Id="rId72" Type="http://schemas.openxmlformats.org/officeDocument/2006/relationships/header" Target="header62.xml"/><Relationship Id="rId93" Type="http://schemas.openxmlformats.org/officeDocument/2006/relationships/header" Target="header83.xml"/><Relationship Id="rId98" Type="http://schemas.openxmlformats.org/officeDocument/2006/relationships/header" Target="header88.xml"/><Relationship Id="rId3" Type="http://schemas.openxmlformats.org/officeDocument/2006/relationships/settings" Target="settings.xml"/><Relationship Id="rId25" Type="http://schemas.openxmlformats.org/officeDocument/2006/relationships/header" Target="header15.xml"/><Relationship Id="rId46" Type="http://schemas.openxmlformats.org/officeDocument/2006/relationships/header" Target="header36.xml"/><Relationship Id="rId67" Type="http://schemas.openxmlformats.org/officeDocument/2006/relationships/header" Target="header57.xml"/><Relationship Id="rId116" Type="http://schemas.openxmlformats.org/officeDocument/2006/relationships/fontTable" Target="fontTable.xml"/><Relationship Id="rId20" Type="http://schemas.openxmlformats.org/officeDocument/2006/relationships/header" Target="header10.xml"/><Relationship Id="rId41" Type="http://schemas.openxmlformats.org/officeDocument/2006/relationships/header" Target="header31.xml"/><Relationship Id="rId62" Type="http://schemas.openxmlformats.org/officeDocument/2006/relationships/header" Target="header52.xml"/><Relationship Id="rId83" Type="http://schemas.openxmlformats.org/officeDocument/2006/relationships/header" Target="header73.xml"/><Relationship Id="rId88" Type="http://schemas.openxmlformats.org/officeDocument/2006/relationships/header" Target="header78.xml"/><Relationship Id="rId111" Type="http://schemas.openxmlformats.org/officeDocument/2006/relationships/header" Target="header101.xml"/><Relationship Id="rId15" Type="http://schemas.openxmlformats.org/officeDocument/2006/relationships/header" Target="header5.xml"/><Relationship Id="rId36" Type="http://schemas.openxmlformats.org/officeDocument/2006/relationships/header" Target="header26.xml"/><Relationship Id="rId57" Type="http://schemas.openxmlformats.org/officeDocument/2006/relationships/header" Target="header47.xml"/><Relationship Id="rId106" Type="http://schemas.openxmlformats.org/officeDocument/2006/relationships/header" Target="header9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3.xml.rels><?xml version="1.0" encoding="UTF-8" standalone="yes"?>
<Relationships xmlns="http://schemas.openxmlformats.org/package/2006/relationships"><Relationship Id="rId1" Type="http://schemas.openxmlformats.org/officeDocument/2006/relationships/image" Target="media/image1.png"/></Relationships>
</file>

<file path=word/_rels/header104.xml.rels><?xml version="1.0" encoding="UTF-8" standalone="yes"?>
<Relationships xmlns="http://schemas.openxmlformats.org/package/2006/relationships"><Relationship Id="rId1" Type="http://schemas.openxmlformats.org/officeDocument/2006/relationships/image" Target="media/image1.png"/></Relationships>
</file>

<file path=word/_rels/header10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bertoassmann/Nextcloud/Rollenspiele/D&amp;D/5th/Orscheler%20Rollenspielrunde/Magiebuch/Magiebuch%20Template%20-%20Enchantmen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F0FBD-ECF8-F64A-9FBF-63BD12199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Magiebuch Template - Enchantment.dotx</Template>
  <TotalTime>0</TotalTime>
  <Pages>34</Pages>
  <Words>51</Words>
  <Characters>324</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Alberto Assmann</cp:lastModifiedBy>
  <cp:revision>3</cp:revision>
  <cp:lastPrinted>2021-02-08T10:44:00Z</cp:lastPrinted>
  <dcterms:created xsi:type="dcterms:W3CDTF">2021-02-08T10:44:00Z</dcterms:created>
  <dcterms:modified xsi:type="dcterms:W3CDTF">2021-02-08T10:49:00Z</dcterms:modified>
</cp:coreProperties>
</file>