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547204E2" w:rsidR="00270747" w:rsidRDefault="00A37863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13E414" wp14:editId="18222A88">
                <wp:simplePos x="0" y="0"/>
                <wp:positionH relativeFrom="column">
                  <wp:posOffset>-264795</wp:posOffset>
                </wp:positionH>
                <wp:positionV relativeFrom="paragraph">
                  <wp:posOffset>5399405</wp:posOffset>
                </wp:positionV>
                <wp:extent cx="3886200" cy="97790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F40A8" w14:textId="77777777" w:rsidR="00A37863" w:rsidRPr="00A37863" w:rsidRDefault="00A37863" w:rsidP="00A37863">
                            <w:pPr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>Spell</w:t>
                            </w:r>
                            <w:proofErr w:type="spellEnd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>description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3E414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-20.85pt;margin-top:425.15pt;width:306pt;height:7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" filled="f" stroked="f" strokeweight=".5pt">
                <v:textbox>
                  <w:txbxContent>
                    <w:p w14:paraId="361F40A8" w14:textId="77777777" w:rsidR="00A37863" w:rsidRPr="00A37863" w:rsidRDefault="00A37863" w:rsidP="00A37863">
                      <w:pPr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</w:pPr>
                      <w:proofErr w:type="spellStart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>Spell</w:t>
                      </w:r>
                      <w:proofErr w:type="spellEnd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>description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094E3AB6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18796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7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14546D23" w:rsidR="00A37863" w:rsidRPr="00C3066F" w:rsidRDefault="00A37863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3066F">
                              <w:rPr>
                                <w:rFonts w:ascii="BlackChancery" w:hAnsi="BlackChancery"/>
                                <w:color w:val="4D4121"/>
                              </w:rPr>
                              <w:t>Spell</w:t>
                            </w:r>
                            <w:proofErr w:type="spellEnd"/>
                            <w:r w:rsidRPr="00C3066F">
                              <w:rPr>
                                <w:rFonts w:ascii="BlackChancery" w:hAnsi="BlackChancery"/>
                                <w:color w:val="4D4121"/>
                              </w:rPr>
                              <w:t xml:space="preserve"> </w:t>
                            </w:r>
                            <w:proofErr w:type="spellStart"/>
                            <w:r w:rsidRPr="00C3066F">
                              <w:rPr>
                                <w:rFonts w:ascii="BlackChancery" w:hAnsi="BlackChancery"/>
                                <w:color w:val="4D4121"/>
                              </w:rPr>
                              <w:t>description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7" type="#_x0000_t202" style="position:absolute;margin-left:-14.85pt;margin-top:255.15pt;width:306pt;height:1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" filled="f" stroked="f" strokeweight=".5pt">
                <v:textbox>
                  <w:txbxContent>
                    <w:p w14:paraId="44E5A96D" w14:textId="14546D23" w:rsidR="00A37863" w:rsidRPr="00C3066F" w:rsidRDefault="00A37863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proofErr w:type="spellStart"/>
                      <w:r w:rsidRPr="00C3066F">
                        <w:rPr>
                          <w:rFonts w:ascii="BlackChancery" w:hAnsi="BlackChancery"/>
                          <w:color w:val="4D4121"/>
                        </w:rPr>
                        <w:t>Spell</w:t>
                      </w:r>
                      <w:proofErr w:type="spellEnd"/>
                      <w:r w:rsidRPr="00C3066F">
                        <w:rPr>
                          <w:rFonts w:ascii="BlackChancery" w:hAnsi="BlackChancery"/>
                          <w:color w:val="4D4121"/>
                        </w:rPr>
                        <w:t xml:space="preserve"> </w:t>
                      </w:r>
                      <w:proofErr w:type="spellStart"/>
                      <w:r w:rsidRPr="00C3066F">
                        <w:rPr>
                          <w:rFonts w:ascii="BlackChancery" w:hAnsi="BlackChancery"/>
                          <w:color w:val="4D4121"/>
                        </w:rPr>
                        <w:t>description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09F74642">
                <wp:simplePos x="0" y="0"/>
                <wp:positionH relativeFrom="column">
                  <wp:posOffset>1233805</wp:posOffset>
                </wp:positionH>
                <wp:positionV relativeFrom="paragraph">
                  <wp:posOffset>2605405</wp:posOffset>
                </wp:positionV>
                <wp:extent cx="1079500" cy="304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38387561" w:rsidR="00A37863" w:rsidRPr="00A37863" w:rsidRDefault="00A37863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Components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8" type="#_x0000_t202" style="position:absolute;margin-left:97.15pt;margin-top:205.15pt;width:8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" filled="f" stroked="f" strokeweight=".5pt">
                <v:textbox>
                  <w:txbxContent>
                    <w:p w14:paraId="15C360FF" w14:textId="38387561" w:rsidR="00A37863" w:rsidRPr="00A37863" w:rsidRDefault="00A37863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Components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56AA5511" w:rsidR="00A37863" w:rsidRPr="00A37863" w:rsidRDefault="00A37863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Casting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29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C6pluY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56AA5511" w:rsidR="00A37863" w:rsidRPr="00A37863" w:rsidRDefault="00A37863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Casting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25228A67" w:rsidR="00A37863" w:rsidRPr="00A37863" w:rsidRDefault="00A37863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0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nyNUMz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25228A67" w:rsidR="00A37863" w:rsidRPr="00A37863" w:rsidRDefault="00A37863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Range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4588AC4D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13433E8D" w:rsidR="00A37863" w:rsidRPr="00A37863" w:rsidRDefault="00A37863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1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" filled="f" stroked="f" strokeweight=".5pt">
                <v:textbox>
                  <w:txbxContent>
                    <w:p w14:paraId="7570CFCE" w14:textId="13433E8D" w:rsidR="00A37863" w:rsidRPr="00A37863" w:rsidRDefault="00A37863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Duration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7FED6C4E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0795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3BDCEFAF" w:rsidR="00A37863" w:rsidRPr="00A37863" w:rsidRDefault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Target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32" type="#_x0000_t202" style="position:absolute;margin-left:238.15pt;margin-top:166.15pt;width:8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" filled="f" stroked="f" strokeweight=".5pt">
                <v:textbox>
                  <w:txbxContent>
                    <w:p w14:paraId="0E8A5CDC" w14:textId="3BDCEFAF" w:rsidR="00A37863" w:rsidRPr="00A37863" w:rsidRDefault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500F3B24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41977162">
                <wp:simplePos x="0" y="0"/>
                <wp:positionH relativeFrom="column">
                  <wp:posOffset>3405505</wp:posOffset>
                </wp:positionH>
                <wp:positionV relativeFrom="paragraph">
                  <wp:posOffset>-658495</wp:posOffset>
                </wp:positionV>
                <wp:extent cx="368300" cy="77470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77777777" w:rsidR="00AB562C" w:rsidRPr="00C3066F" w:rsidRDefault="00AB562C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 w:rsidRPr="00C3066F"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47BF" id="Textfeld 13" o:spid="_x0000_s1033" type="#_x0000_t202" style="position:absolute;margin-left:268.15pt;margin-top:-51.85pt;width:29pt;height:6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" filled="f" stroked="f" strokeweight=".5pt">
                <v:textbox>
                  <w:txbxContent>
                    <w:p w14:paraId="72D20C6E" w14:textId="77777777" w:rsidR="00AB562C" w:rsidRPr="00C3066F" w:rsidRDefault="00AB562C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 w:rsidRPr="00C3066F"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F4DB751">
                <wp:simplePos x="0" y="0"/>
                <wp:positionH relativeFrom="column">
                  <wp:posOffset>280035</wp:posOffset>
                </wp:positionH>
                <wp:positionV relativeFrom="paragraph">
                  <wp:posOffset>-729615</wp:posOffset>
                </wp:positionV>
                <wp:extent cx="2743200" cy="482138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8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77777777" w:rsidR="00AB562C" w:rsidRPr="00A37863" w:rsidRDefault="00AB562C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00A37863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t>Spellname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4ED3B" id="Textfeld 12" o:spid="_x0000_s1034" type="#_x0000_t202" style="position:absolute;margin-left:22.05pt;margin-top:-57.45pt;width:3in;height:3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" fillcolor="white [3201]" stroked="f" strokeweight=".5pt">
                <v:textbox>
                  <w:txbxContent>
                    <w:p w14:paraId="7F4C9F37" w14:textId="77777777" w:rsidR="00AB562C" w:rsidRPr="00A37863" w:rsidRDefault="00AB562C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</w:pPr>
                      <w:proofErr w:type="spellStart"/>
                      <w:r w:rsidRPr="00A37863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t>Spellname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86C83" w14:textId="77777777" w:rsidR="00D645C4" w:rsidRDefault="00D645C4" w:rsidP="007717E6">
      <w:r>
        <w:separator/>
      </w:r>
    </w:p>
  </w:endnote>
  <w:endnote w:type="continuationSeparator" w:id="0">
    <w:p w14:paraId="67BA6D6A" w14:textId="77777777" w:rsidR="00D645C4" w:rsidRDefault="00D645C4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90726AD5-3195-1D4E-A606-796FCA5E0D64}"/>
    <w:embedBold r:id="rId2" w:fontKey="{610A7441-4D77-7946-968C-B180D71515AE}"/>
    <w:embedBoldItalic r:id="rId3" w:fontKey="{04E0BD5F-1BF8-A540-9D88-08802619E93F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4" w:fontKey="{37B2E3D5-30DA-0B40-A2CB-8B8E69969946}"/>
    <w:embedBold r:id="rId5" w:fontKey="{39917DE6-249E-AD4B-A9E0-DBA19D433F57}"/>
    <w:embedBoldItalic r:id="rId6" w:fontKey="{505F898B-C6AB-FF41-85B0-297951C637DB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769A45BA-6651-B54C-8196-0697D3B0C16E}"/>
  </w:font>
  <w:font w:name="Espruar">
    <w:altName w:val="Espruar"/>
    <w:panose1 w:val="02000500000000000000"/>
    <w:charset w:val="4D"/>
    <w:family w:val="auto"/>
    <w:pitch w:val="variable"/>
    <w:sig w:usb0="800000A7" w:usb1="5000004A" w:usb2="00000000" w:usb3="00000000" w:csb0="00000001" w:csb1="00000000"/>
    <w:embedBold r:id="rId8" w:fontKey="{87EB2943-E1E9-B449-B2D6-39E95D88456D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9" w:fontKey="{59E52506-893B-5E43-8ED9-2CB605AB187E}"/>
    <w:embedBoldItalic r:id="rId10" w:fontKey="{D8671BBB-D0C1-3C4B-A4E0-3A691E8E10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16074" w14:textId="77777777" w:rsidR="00314069" w:rsidRDefault="003140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4DF97" w14:textId="77777777" w:rsidR="00314069" w:rsidRDefault="0031406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22EF3" w14:textId="77777777" w:rsidR="00314069" w:rsidRDefault="003140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4E3CD" w14:textId="77777777" w:rsidR="00D645C4" w:rsidRDefault="00D645C4" w:rsidP="007717E6">
      <w:r>
        <w:separator/>
      </w:r>
    </w:p>
  </w:footnote>
  <w:footnote w:type="continuationSeparator" w:id="0">
    <w:p w14:paraId="69C02C8A" w14:textId="77777777" w:rsidR="00D645C4" w:rsidRDefault="00D645C4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10E70E93" w:rsidR="007717E6" w:rsidRDefault="00D645C4">
    <w:pPr>
      <w:pStyle w:val="Kopfzeile"/>
    </w:pPr>
    <w:r>
      <w:rPr>
        <w:noProof/>
      </w:rPr>
      <w:pict w14:anchorId="0B26CE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8774447" o:spid="_x0000_s2051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- Enchantment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706D9386" w:rsidR="007717E6" w:rsidRDefault="00D645C4">
    <w:pPr>
      <w:pStyle w:val="Kopfzeile"/>
    </w:pPr>
    <w:r>
      <w:rPr>
        <w:noProof/>
      </w:rPr>
      <w:pict w14:anchorId="36C173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8774448" o:spid="_x0000_s205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- Enchantment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3828D075" w:rsidR="007717E6" w:rsidRDefault="00D645C4">
    <w:pPr>
      <w:pStyle w:val="Kopfzeile"/>
    </w:pPr>
    <w:r>
      <w:rPr>
        <w:noProof/>
      </w:rPr>
      <w:pict w14:anchorId="10D1E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8774446" o:spid="_x0000_s2049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- Enchantment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0C69B0"/>
    <w:rsid w:val="001F3834"/>
    <w:rsid w:val="00270747"/>
    <w:rsid w:val="00314069"/>
    <w:rsid w:val="00634852"/>
    <w:rsid w:val="007717E6"/>
    <w:rsid w:val="008A0C41"/>
    <w:rsid w:val="00A37863"/>
    <w:rsid w:val="00AB562C"/>
    <w:rsid w:val="00B75345"/>
    <w:rsid w:val="00C3066F"/>
    <w:rsid w:val="00D645C4"/>
    <w:rsid w:val="00D6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3</cp:revision>
  <dcterms:created xsi:type="dcterms:W3CDTF">2021-02-06T11:02:00Z</dcterms:created>
  <dcterms:modified xsi:type="dcterms:W3CDTF">2021-02-08T10:49:00Z</dcterms:modified>
</cp:coreProperties>
</file>