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547204E2" w:rsidR="00270747" w:rsidRDefault="00A37863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13E414" wp14:editId="18222A88">
                <wp:simplePos x="0" y="0"/>
                <wp:positionH relativeFrom="column">
                  <wp:posOffset>-264795</wp:posOffset>
                </wp:positionH>
                <wp:positionV relativeFrom="paragraph">
                  <wp:posOffset>5399405</wp:posOffset>
                </wp:positionV>
                <wp:extent cx="3886200" cy="9779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F40A8" w14:textId="77777777" w:rsidR="00A37863" w:rsidRPr="00A37863" w:rsidRDefault="00A37863" w:rsidP="00A37863">
                            <w:pPr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Spell</w:t>
                            </w:r>
                            <w:proofErr w:type="spellEnd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3E414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-20.85pt;margin-top:425.15pt;width:306pt;height:7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" filled="f" stroked="f" strokeweight=".5pt">
                <v:textbox>
                  <w:txbxContent>
                    <w:p w14:paraId="361F40A8" w14:textId="77777777" w:rsidR="00A37863" w:rsidRPr="00A37863" w:rsidRDefault="00A37863" w:rsidP="00A37863">
                      <w:pPr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Spell</w:t>
                      </w:r>
                      <w:proofErr w:type="spellEnd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094E3AB6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14546D23" w:rsidR="00A37863" w:rsidRPr="00314069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14069">
                              <w:rPr>
                                <w:rFonts w:ascii="BlackChancery" w:hAnsi="BlackChancery"/>
                                <w:color w:val="4D4121"/>
                              </w:rPr>
                              <w:t>Spell</w:t>
                            </w:r>
                            <w:proofErr w:type="spellEnd"/>
                            <w:r w:rsidRPr="00314069">
                              <w:rPr>
                                <w:rFonts w:ascii="BlackChancery" w:hAnsi="BlackChancery"/>
                                <w:color w:val="4D4121"/>
                              </w:rPr>
                              <w:t xml:space="preserve"> </w:t>
                            </w:r>
                            <w:proofErr w:type="spellStart"/>
                            <w:r w:rsidRPr="00314069">
                              <w:rPr>
                                <w:rFonts w:ascii="BlackChancery" w:hAnsi="BlackChancery"/>
                                <w:color w:val="4D4121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7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" filled="f" stroked="f" strokeweight=".5pt">
                <v:textbox>
                  <w:txbxContent>
                    <w:p w14:paraId="44E5A96D" w14:textId="14546D23" w:rsidR="00A37863" w:rsidRPr="00314069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314069">
                        <w:rPr>
                          <w:rFonts w:ascii="BlackChancery" w:hAnsi="BlackChancery"/>
                          <w:color w:val="4D4121"/>
                        </w:rPr>
                        <w:t>Spell</w:t>
                      </w:r>
                      <w:proofErr w:type="spellEnd"/>
                      <w:r w:rsidRPr="00314069">
                        <w:rPr>
                          <w:rFonts w:ascii="BlackChancery" w:hAnsi="BlackChancery"/>
                          <w:color w:val="4D4121"/>
                        </w:rPr>
                        <w:t xml:space="preserve"> </w:t>
                      </w:r>
                      <w:proofErr w:type="spellStart"/>
                      <w:r w:rsidRPr="00314069">
                        <w:rPr>
                          <w:rFonts w:ascii="BlackChancery" w:hAnsi="BlackChancery"/>
                          <w:color w:val="4D4121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38387561" w:rsidR="00A37863" w:rsidRPr="00A37863" w:rsidRDefault="00A37863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Components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8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ZfNGPi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38387561" w:rsidR="00A37863" w:rsidRPr="00A37863" w:rsidRDefault="00A37863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Components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56AA5511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Casting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29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C6pluY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56AA5511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Casting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25228A67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0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nyNUMz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25228A67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13433E8D" w:rsidR="00A37863" w:rsidRPr="00A37863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1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BJEIsY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13433E8D" w:rsidR="00A37863" w:rsidRPr="00A37863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Duration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3BDCEFAF" w:rsidR="00A37863" w:rsidRPr="00A37863" w:rsidRDefault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Target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2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" filled="f" stroked="f" strokeweight=".5pt">
                <v:textbox>
                  <w:txbxContent>
                    <w:p w14:paraId="0E8A5CDC" w14:textId="3BDCEFAF" w:rsidR="00A37863" w:rsidRPr="00A37863" w:rsidRDefault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500F3B24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41977162">
                <wp:simplePos x="0" y="0"/>
                <wp:positionH relativeFrom="column">
                  <wp:posOffset>3405505</wp:posOffset>
                </wp:positionH>
                <wp:positionV relativeFrom="paragraph">
                  <wp:posOffset>-658495</wp:posOffset>
                </wp:positionV>
                <wp:extent cx="368300" cy="77470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77777777" w:rsidR="00AB562C" w:rsidRPr="00314069" w:rsidRDefault="00AB562C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 w:rsidRPr="00314069"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47BF" id="Textfeld 13" o:spid="_x0000_s1033" type="#_x0000_t202" style="position:absolute;margin-left:268.15pt;margin-top:-51.85pt;width:29pt;height:6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" filled="f" stroked="f" strokeweight=".5pt">
                <v:textbox>
                  <w:txbxContent>
                    <w:p w14:paraId="72D20C6E" w14:textId="77777777" w:rsidR="00AB562C" w:rsidRPr="00314069" w:rsidRDefault="00AB562C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 w:rsidRPr="00314069"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77777777" w:rsidR="00AB562C" w:rsidRPr="00A37863" w:rsidRDefault="00AB562C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t>Spellname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4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" fillcolor="white [3201]" stroked="f" strokeweight=".5pt">
                <v:textbox>
                  <w:txbxContent>
                    <w:p w14:paraId="7F4C9F37" w14:textId="77777777" w:rsidR="00AB562C" w:rsidRPr="00A37863" w:rsidRDefault="00AB562C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</w:pPr>
                      <w:proofErr w:type="spellStart"/>
                      <w:r w:rsidRPr="00A37863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t>Spellname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83AF5" w14:textId="77777777" w:rsidR="00987388" w:rsidRDefault="00987388" w:rsidP="007717E6">
      <w:r>
        <w:separator/>
      </w:r>
    </w:p>
  </w:endnote>
  <w:endnote w:type="continuationSeparator" w:id="0">
    <w:p w14:paraId="7960CCED" w14:textId="77777777" w:rsidR="00987388" w:rsidRDefault="00987388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617D3546-A07E-FD44-B15B-1D837AFE1BC1}"/>
    <w:embedBold r:id="rId2" w:fontKey="{03C33486-8A94-1F46-ADEC-2F2741722C09}"/>
    <w:embedBoldItalic r:id="rId3" w:fontKey="{352C93C4-3A7B-FD46-B85A-5B391283D3FC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4" w:fontKey="{75733DD0-E3B7-354B-B630-E351753DBC66}"/>
    <w:embedBold r:id="rId5" w:fontKey="{69ED0AA5-2E73-FF4F-A9C4-AABEAC1BA284}"/>
    <w:embedBoldItalic r:id="rId6" w:fontKey="{ECD0E6DE-AF9E-6D41-8D8E-AC43D6CA8772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6A041586-FA42-D24B-BE0E-5861B632C78A}"/>
  </w:font>
  <w:font w:name="Espruar">
    <w:altName w:val="Espruar"/>
    <w:panose1 w:val="02000500000000000000"/>
    <w:charset w:val="4D"/>
    <w:family w:val="auto"/>
    <w:pitch w:val="variable"/>
    <w:sig w:usb0="800000A7" w:usb1="5000004A" w:usb2="00000000" w:usb3="00000000" w:csb0="00000001" w:csb1="00000000"/>
    <w:embedBold r:id="rId8" w:fontKey="{4C9739EA-76F3-BE4B-A1F5-62BD84CA11AD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9" w:fontKey="{14EA07AC-6048-6B4F-AC0B-E1EFA9F55D9D}"/>
    <w:embedBoldItalic r:id="rId10" w:fontKey="{867CAD55-630B-9B41-BBB1-E182AEBF6D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16074" w14:textId="77777777" w:rsidR="00314069" w:rsidRDefault="003140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4DF97" w14:textId="77777777" w:rsidR="00314069" w:rsidRDefault="003140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22EF3" w14:textId="77777777" w:rsidR="00314069" w:rsidRDefault="003140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D309D" w14:textId="77777777" w:rsidR="00987388" w:rsidRDefault="00987388" w:rsidP="007717E6">
      <w:r>
        <w:separator/>
      </w:r>
    </w:p>
  </w:footnote>
  <w:footnote w:type="continuationSeparator" w:id="0">
    <w:p w14:paraId="1C45A546" w14:textId="77777777" w:rsidR="00987388" w:rsidRDefault="00987388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1E067038" w:rsidR="007717E6" w:rsidRDefault="00987388">
    <w:pPr>
      <w:pStyle w:val="Kopfzeile"/>
    </w:pPr>
    <w:r>
      <w:rPr>
        <w:noProof/>
      </w:rPr>
      <w:pict w14:anchorId="780BC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967750" o:spid="_x0000_s2051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Abjurat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2FF53F45" w:rsidR="007717E6" w:rsidRDefault="00987388">
    <w:pPr>
      <w:pStyle w:val="Kopfzeile"/>
    </w:pPr>
    <w:r>
      <w:rPr>
        <w:noProof/>
      </w:rPr>
      <w:pict w14:anchorId="6E890C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967751" o:spid="_x0000_s205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Abjurat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5F485306" w:rsidR="007717E6" w:rsidRDefault="00987388">
    <w:pPr>
      <w:pStyle w:val="Kopfzeile"/>
    </w:pPr>
    <w:r>
      <w:rPr>
        <w:noProof/>
      </w:rPr>
      <w:pict w14:anchorId="74A5E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967749" o:spid="_x0000_s2049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Abjurat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F3834"/>
    <w:rsid w:val="00270747"/>
    <w:rsid w:val="00314069"/>
    <w:rsid w:val="00634852"/>
    <w:rsid w:val="00750590"/>
    <w:rsid w:val="007717E6"/>
    <w:rsid w:val="008A0C41"/>
    <w:rsid w:val="00987388"/>
    <w:rsid w:val="00A37863"/>
    <w:rsid w:val="00AB562C"/>
    <w:rsid w:val="00B75345"/>
    <w:rsid w:val="00E5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3</cp:revision>
  <dcterms:created xsi:type="dcterms:W3CDTF">2021-02-06T11:01:00Z</dcterms:created>
  <dcterms:modified xsi:type="dcterms:W3CDTF">2021-02-08T10:52:00Z</dcterms:modified>
</cp:coreProperties>
</file>