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B5" w:rsidRDefault="008642ED" w:rsidP="007306D9">
      <w:pPr>
        <w:pStyle w:val="PHBTitle"/>
      </w:pPr>
      <w:bookmarkStart w:id="0" w:name="_GoBack"/>
      <w:bookmarkEnd w:id="0"/>
      <w:r>
        <w:t></w:t>
      </w:r>
      <w:r>
        <w:t></w:t>
      </w:r>
      <w:r>
        <w:t></w:t>
      </w:r>
      <w:r>
        <w:t></w:t>
      </w:r>
      <w:r>
        <w:t></w:t>
      </w:r>
      <w:r>
        <w:t></w:t>
      </w:r>
      <w:r>
        <w:t></w:t>
      </w:r>
      <w:r>
        <w:t></w:t>
      </w:r>
      <w:r>
        <w:t></w:t>
      </w:r>
      <w:r>
        <w:t></w:t>
      </w:r>
      <w:r>
        <w:t></w:t>
      </w:r>
      <w:r>
        <w:t></w:t>
      </w:r>
      <w:r>
        <w:t></w:t>
      </w:r>
      <w:r>
        <w:t></w:t>
      </w:r>
      <w:r>
        <w:t></w:t>
      </w:r>
      <w:r>
        <w:t></w:t>
      </w:r>
      <w:r>
        <w:t></w:t>
      </w:r>
      <w:r>
        <w:t></w:t>
      </w:r>
      <w:r>
        <w:t></w:t>
      </w:r>
      <w:r w:rsidR="006C2BB5">
        <w:t></w:t>
      </w:r>
      <w:r w:rsidR="006C2BB5">
        <w:t></w:t>
      </w:r>
      <w:r w:rsidR="006C2BB5">
        <w:t></w:t>
      </w:r>
      <w:r w:rsidR="006C2BB5">
        <w:t></w:t>
      </w:r>
      <w:r w:rsidR="006C2BB5">
        <w:t></w:t>
      </w:r>
      <w:r w:rsidR="006C2BB5">
        <w:t></w:t>
      </w:r>
      <w:r w:rsidR="006C2BB5">
        <w:t></w:t>
      </w:r>
      <w:r w:rsidR="006C2BB5">
        <w:t></w:t>
      </w:r>
    </w:p>
    <w:p w:rsidR="006C2BB5" w:rsidRDefault="006C2BB5" w:rsidP="006C2BB5">
      <w:pPr>
        <w:pStyle w:val="DDRegular"/>
      </w:pPr>
      <w:r>
        <w:t xml:space="preserve">Here’s a handy template to use for creating </w:t>
      </w:r>
      <w:r w:rsidR="000A2938">
        <w:t xml:space="preserve">PHB-Style </w:t>
      </w:r>
      <w:r>
        <w:t>Homebrew.</w:t>
      </w:r>
      <w:r w:rsidR="00216492">
        <w:t xml:space="preserve"> The background color should normalize after you save the document as a PDF.</w:t>
      </w:r>
    </w:p>
    <w:p w:rsidR="000D00BE" w:rsidRDefault="000D00BE" w:rsidP="006C2BB5">
      <w:pPr>
        <w:pStyle w:val="DDRegular"/>
      </w:pPr>
      <w:r>
        <w:t xml:space="preserve">   This document doesn’t look good without the correct fonts downloaded! </w:t>
      </w:r>
      <w:hyperlink r:id="rId8" w:history="1">
        <w:r w:rsidRPr="00F75A69">
          <w:rPr>
            <w:rStyle w:val="Hyperlink"/>
          </w:rPr>
          <w:t>Here are the requisite fonts</w:t>
        </w:r>
        <w:r w:rsidR="007306D9" w:rsidRPr="00F75A69">
          <w:rPr>
            <w:rStyle w:val="Hyperlink"/>
          </w:rPr>
          <w:t xml:space="preserve"> and other materials</w:t>
        </w:r>
        <w:r w:rsidRPr="00F75A69">
          <w:rPr>
            <w:rStyle w:val="Hyperlink"/>
          </w:rPr>
          <w:t>.</w:t>
        </w:r>
      </w:hyperlink>
    </w:p>
    <w:p w:rsidR="006C2BB5" w:rsidRDefault="001B6865" w:rsidP="006C2BB5">
      <w:pPr>
        <w:pStyle w:val="DDRegular"/>
      </w:pPr>
      <w:r>
        <w:t xml:space="preserve">   </w:t>
      </w:r>
      <w:r w:rsidR="00B8228E">
        <w:t xml:space="preserve">Use the ‘Styles’ in the toolbar </w:t>
      </w:r>
      <w:r w:rsidR="006C2BB5">
        <w:t>to easily alter text fonts.</w:t>
      </w:r>
    </w:p>
    <w:p w:rsidR="0067365D" w:rsidRDefault="0067365D" w:rsidP="0067365D">
      <w:pPr>
        <w:pStyle w:val="PHBTitle"/>
      </w:pPr>
      <w:r>
        <w:t></w:t>
      </w:r>
      <w:r>
        <w:t></w:t>
      </w:r>
      <w:r>
        <w:t></w:t>
      </w:r>
      <w:r>
        <w:t></w:t>
      </w:r>
      <w:r>
        <w:t></w:t>
      </w:r>
      <w:r>
        <w:t></w:t>
      </w:r>
      <w:r>
        <w:t></w:t>
      </w:r>
      <w:r>
        <w:t></w:t>
      </w:r>
      <w:r>
        <w:t></w:t>
      </w:r>
      <w:r>
        <w:t></w:t>
      </w:r>
      <w:r>
        <w:t></w:t>
      </w:r>
      <w:r>
        <w:t></w:t>
      </w:r>
      <w:r>
        <w:t></w:t>
      </w:r>
    </w:p>
    <w:p w:rsidR="0067365D" w:rsidRPr="0067365D" w:rsidRDefault="0067365D" w:rsidP="0067365D">
      <w:pPr>
        <w:pStyle w:val="DDRegular"/>
      </w:pPr>
      <w:r>
        <w:t>This is used for chapter titles and such.</w:t>
      </w:r>
    </w:p>
    <w:p w:rsidR="0067365D" w:rsidRDefault="00E06F93" w:rsidP="0067365D">
      <w:pPr>
        <w:pStyle w:val="DDHeader"/>
      </w:pPr>
      <w:r>
        <w:t></w:t>
      </w:r>
      <w:r>
        <w:t></w:t>
      </w:r>
      <w:r>
        <w:t></w:t>
      </w:r>
      <w:r>
        <w:t></w:t>
      </w:r>
      <w:r>
        <w:t></w:t>
      </w:r>
      <w:r>
        <w:t></w:t>
      </w:r>
    </w:p>
    <w:p w:rsidR="0067365D" w:rsidRPr="0067365D" w:rsidRDefault="0067365D" w:rsidP="0067365D">
      <w:pPr>
        <w:pStyle w:val="DDRegular"/>
      </w:pPr>
      <w:r>
        <w:t>This is used for over-arching sections of a chapter.</w:t>
      </w:r>
    </w:p>
    <w:p w:rsidR="007B0093" w:rsidRDefault="0067365D" w:rsidP="007B0093">
      <w:pPr>
        <w:pStyle w:val="DDSubHeaderGold"/>
      </w:pPr>
      <w:r>
        <w:t></w:t>
      </w:r>
      <w:r>
        <w:t></w:t>
      </w:r>
      <w:r>
        <w:t></w:t>
      </w:r>
      <w:r>
        <w:t></w:t>
      </w:r>
      <w:r>
        <w:t></w:t>
      </w:r>
      <w:r>
        <w:t></w:t>
      </w:r>
      <w:r>
        <w:t></w:t>
      </w:r>
      <w:r w:rsidR="00E06F93">
        <w:t></w:t>
      </w:r>
      <w:r w:rsidR="00E06F93">
        <w:t></w:t>
      </w:r>
    </w:p>
    <w:p w:rsidR="007B0093" w:rsidRDefault="0067365D" w:rsidP="007B0093">
      <w:pPr>
        <w:pStyle w:val="DDRegular"/>
      </w:pPr>
      <w:r>
        <w:t>This is used for class features and subclass titles.</w:t>
      </w:r>
    </w:p>
    <w:p w:rsidR="007B0093" w:rsidRDefault="00E06F93" w:rsidP="007B0093">
      <w:pPr>
        <w:pStyle w:val="DDSmallHeader"/>
      </w:pPr>
      <w:r>
        <w:t></w:t>
      </w:r>
      <w:r>
        <w:t></w:t>
      </w:r>
      <w:r>
        <w:t></w:t>
      </w:r>
      <w:r>
        <w:t></w:t>
      </w:r>
      <w:r>
        <w:t></w:t>
      </w:r>
      <w:r>
        <w:t></w:t>
      </w:r>
      <w:r>
        <w:t></w:t>
      </w:r>
      <w:r>
        <w:t></w:t>
      </w:r>
      <w:r>
        <w:t></w:t>
      </w:r>
      <w:r>
        <w:t></w:t>
      </w:r>
      <w:r>
        <w:t></w:t>
      </w:r>
      <w:r>
        <w:t></w:t>
      </w:r>
    </w:p>
    <w:p w:rsidR="007B0093" w:rsidRDefault="0067365D" w:rsidP="007B0093">
      <w:pPr>
        <w:pStyle w:val="DDRegular"/>
      </w:pPr>
      <w:r>
        <w:t>This is used for sub-class features.</w:t>
      </w:r>
    </w:p>
    <w:p w:rsidR="007B0093" w:rsidRDefault="0067365D" w:rsidP="0067365D">
      <w:pPr>
        <w:pStyle w:val="DDRegular"/>
      </w:pPr>
      <w:r>
        <w:t xml:space="preserve">   The second paragraph in a block of text </w:t>
      </w:r>
      <w:r w:rsidR="0081433C">
        <w:t xml:space="preserve">always </w:t>
      </w:r>
      <w:r>
        <w:t>has the first line indented by three spaces.</w:t>
      </w:r>
    </w:p>
    <w:p w:rsidR="006C2BB5" w:rsidRPr="006C2BB5" w:rsidRDefault="006C2BB5" w:rsidP="00461C6C">
      <w:pPr>
        <w:pStyle w:val="DDHeader"/>
      </w:pPr>
      <w:r>
        <w:t></w:t>
      </w:r>
      <w:r>
        <w:t></w:t>
      </w:r>
      <w:r>
        <w:t></w:t>
      </w:r>
      <w:r>
        <w:t></w:t>
      </w:r>
      <w:r>
        <w:t></w:t>
      </w:r>
      <w:r>
        <w:t></w:t>
      </w:r>
    </w:p>
    <w:tbl>
      <w:tblPr>
        <w:tblStyle w:val="PHBClassSpellListTable-Green"/>
        <w:tblpPr w:leftFromText="180" w:rightFromText="180" w:vertAnchor="text" w:horzAnchor="margin" w:tblpX="108" w:tblpY="97"/>
        <w:tblW w:w="4788" w:type="dxa"/>
        <w:tblLayout w:type="fixed"/>
        <w:tblLook w:val="0420" w:firstRow="1" w:lastRow="0" w:firstColumn="0" w:lastColumn="0" w:noHBand="0" w:noVBand="1"/>
      </w:tblPr>
      <w:tblGrid>
        <w:gridCol w:w="1008"/>
        <w:gridCol w:w="3780"/>
      </w:tblGrid>
      <w:tr w:rsidR="0067365D" w:rsidRPr="00854B97" w:rsidTr="00E06F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1"/>
        </w:trPr>
        <w:tc>
          <w:tcPr>
            <w:tcW w:w="4788" w:type="dxa"/>
            <w:gridSpan w:val="2"/>
          </w:tcPr>
          <w:p w:rsidR="0067365D" w:rsidRPr="001B42F7" w:rsidRDefault="001B42F7" w:rsidP="00461C6C">
            <w:pPr>
              <w:pStyle w:val="DDSidebarHeader"/>
              <w:spacing w:line="312" w:lineRule="auto"/>
              <w:ind w:left="-90"/>
              <w:rPr>
                <w:rFonts w:ascii="Scaly Sans" w:hAnsi="Scaly Sans"/>
                <w:b/>
              </w:rPr>
            </w:pPr>
            <w:r>
              <w:rPr>
                <w:b/>
              </w:rPr>
              <w:t>Scaly Sans</w:t>
            </w:r>
            <w:r w:rsidR="00E06F93">
              <w:rPr>
                <w:b/>
              </w:rPr>
              <w:t xml:space="preserve"> Caps</w:t>
            </w:r>
            <w:r>
              <w:rPr>
                <w:b/>
              </w:rPr>
              <w:t xml:space="preserve"> Table Title (11 pt.)</w:t>
            </w:r>
          </w:p>
        </w:tc>
      </w:tr>
      <w:tr w:rsidR="0067365D" w:rsidRPr="00854B97" w:rsidTr="00E06F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08" w:type="dxa"/>
          </w:tcPr>
          <w:p w:rsidR="0067365D" w:rsidRPr="001B42F7" w:rsidRDefault="00E06F93" w:rsidP="00461C6C">
            <w:pPr>
              <w:pStyle w:val="DDSidebarText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Scaly Sans</w:t>
            </w:r>
          </w:p>
        </w:tc>
        <w:tc>
          <w:tcPr>
            <w:tcW w:w="3780" w:type="dxa"/>
          </w:tcPr>
          <w:p w:rsidR="0067365D" w:rsidRPr="001B42F7" w:rsidRDefault="001B42F7" w:rsidP="00461C6C">
            <w:pPr>
              <w:pStyle w:val="DDSidebarText"/>
              <w:spacing w:line="312" w:lineRule="auto"/>
              <w:rPr>
                <w:b/>
              </w:rPr>
            </w:pPr>
            <w:r>
              <w:rPr>
                <w:b/>
              </w:rPr>
              <w:t>Table Interior (9 pt.)</w:t>
            </w:r>
          </w:p>
        </w:tc>
      </w:tr>
      <w:tr w:rsidR="0067365D" w:rsidRPr="00854B97" w:rsidTr="00E06F9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08" w:type="dxa"/>
          </w:tcPr>
          <w:p w:rsidR="0067365D" w:rsidRPr="00901789" w:rsidRDefault="0067365D" w:rsidP="00461C6C">
            <w:pPr>
              <w:pStyle w:val="DDSidebarText"/>
              <w:spacing w:line="312" w:lineRule="auto"/>
              <w:jc w:val="center"/>
            </w:pPr>
            <w:r w:rsidRPr="00901789">
              <w:t>1st</w:t>
            </w:r>
          </w:p>
        </w:tc>
        <w:tc>
          <w:tcPr>
            <w:tcW w:w="3780" w:type="dxa"/>
          </w:tcPr>
          <w:p w:rsidR="0067365D" w:rsidRPr="00901789" w:rsidRDefault="0067365D" w:rsidP="00461C6C">
            <w:pPr>
              <w:pStyle w:val="DDSidebarText"/>
              <w:spacing w:line="312" w:lineRule="auto"/>
              <w:rPr>
                <w:i/>
              </w:rPr>
            </w:pPr>
            <w:r w:rsidRPr="00901789">
              <w:rPr>
                <w:i/>
              </w:rPr>
              <w:t>bane, ray of sickness</w:t>
            </w:r>
          </w:p>
        </w:tc>
      </w:tr>
      <w:tr w:rsidR="0067365D" w:rsidRPr="00854B97" w:rsidTr="00E06F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08" w:type="dxa"/>
          </w:tcPr>
          <w:p w:rsidR="0067365D" w:rsidRPr="00901789" w:rsidRDefault="0067365D" w:rsidP="00461C6C">
            <w:pPr>
              <w:pStyle w:val="DDSidebarText"/>
              <w:spacing w:line="312" w:lineRule="auto"/>
              <w:jc w:val="center"/>
            </w:pPr>
            <w:r w:rsidRPr="00901789">
              <w:t>2nd</w:t>
            </w:r>
          </w:p>
        </w:tc>
        <w:tc>
          <w:tcPr>
            <w:tcW w:w="3780" w:type="dxa"/>
          </w:tcPr>
          <w:p w:rsidR="0067365D" w:rsidRPr="00901789" w:rsidRDefault="0067365D" w:rsidP="00461C6C">
            <w:pPr>
              <w:pStyle w:val="DDSidebarText"/>
              <w:spacing w:line="312" w:lineRule="auto"/>
              <w:rPr>
                <w:i/>
              </w:rPr>
            </w:pPr>
            <w:r w:rsidRPr="00901789">
              <w:rPr>
                <w:i/>
              </w:rPr>
              <w:t>augury, blindness/deafness</w:t>
            </w:r>
          </w:p>
        </w:tc>
      </w:tr>
    </w:tbl>
    <w:p w:rsidR="0067365D" w:rsidRDefault="0067365D" w:rsidP="0067365D">
      <w:pPr>
        <w:pStyle w:val="DDRegular"/>
      </w:pPr>
    </w:p>
    <w:tbl>
      <w:tblPr>
        <w:tblStyle w:val="MediumShading1-Accent6"/>
        <w:tblpPr w:leftFromText="180" w:rightFromText="180" w:vertAnchor="text" w:horzAnchor="margin" w:tblpX="108" w:tblpY="13"/>
        <w:tblW w:w="4788" w:type="dxa"/>
        <w:tblLayout w:type="fixed"/>
        <w:tblLook w:val="0420" w:firstRow="1" w:lastRow="0" w:firstColumn="0" w:lastColumn="0" w:noHBand="0" w:noVBand="1"/>
      </w:tblPr>
      <w:tblGrid>
        <w:gridCol w:w="571"/>
        <w:gridCol w:w="1657"/>
        <w:gridCol w:w="241"/>
        <w:gridCol w:w="552"/>
        <w:gridCol w:w="1767"/>
      </w:tblGrid>
      <w:tr w:rsidR="006C2BB5" w:rsidRPr="001A6976" w:rsidTr="00461C6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58" w:type="dxa"/>
          </w:tcPr>
          <w:p w:rsidR="006C2BB5" w:rsidRPr="00A820EB" w:rsidRDefault="006C2BB5" w:rsidP="00461C6C">
            <w:pPr>
              <w:pStyle w:val="DDSidebarText"/>
              <w:spacing w:line="312" w:lineRule="auto"/>
              <w:jc w:val="center"/>
              <w:rPr>
                <w:b w:val="0"/>
              </w:rPr>
            </w:pPr>
            <w:r w:rsidRPr="00A820EB">
              <w:t>d10</w:t>
            </w:r>
          </w:p>
        </w:tc>
        <w:tc>
          <w:tcPr>
            <w:tcW w:w="1620" w:type="dxa"/>
          </w:tcPr>
          <w:p w:rsidR="006C2BB5" w:rsidRPr="00A820EB" w:rsidRDefault="006C2BB5" w:rsidP="00461C6C">
            <w:pPr>
              <w:pStyle w:val="DDSidebarText"/>
              <w:spacing w:line="312" w:lineRule="auto"/>
              <w:rPr>
                <w:b w:val="0"/>
              </w:rPr>
            </w:pPr>
            <w:r w:rsidRPr="00A820EB">
              <w:t>Background Types</w:t>
            </w:r>
          </w:p>
        </w:tc>
        <w:tc>
          <w:tcPr>
            <w:tcW w:w="216" w:type="dxa"/>
          </w:tcPr>
          <w:p w:rsidR="006C2BB5" w:rsidRPr="00A820EB" w:rsidRDefault="006C2BB5" w:rsidP="00461C6C">
            <w:pPr>
              <w:pStyle w:val="DDSidebarText"/>
              <w:spacing w:line="312" w:lineRule="auto"/>
              <w:rPr>
                <w:b w:val="0"/>
              </w:rPr>
            </w:pPr>
          </w:p>
        </w:tc>
        <w:tc>
          <w:tcPr>
            <w:tcW w:w="540" w:type="dxa"/>
          </w:tcPr>
          <w:p w:rsidR="006C2BB5" w:rsidRPr="00A820EB" w:rsidRDefault="006C2BB5" w:rsidP="00461C6C">
            <w:pPr>
              <w:pStyle w:val="DDSidebarText"/>
              <w:spacing w:line="312" w:lineRule="auto"/>
              <w:jc w:val="center"/>
              <w:rPr>
                <w:b w:val="0"/>
              </w:rPr>
            </w:pPr>
            <w:r w:rsidRPr="00A820EB">
              <w:t>d10</w:t>
            </w:r>
          </w:p>
        </w:tc>
        <w:tc>
          <w:tcPr>
            <w:tcW w:w="1728" w:type="dxa"/>
          </w:tcPr>
          <w:p w:rsidR="006C2BB5" w:rsidRPr="00A820EB" w:rsidRDefault="006C2BB5" w:rsidP="00461C6C">
            <w:pPr>
              <w:pStyle w:val="DDSidebarText"/>
              <w:spacing w:line="312" w:lineRule="auto"/>
              <w:rPr>
                <w:b w:val="0"/>
              </w:rPr>
            </w:pPr>
            <w:r w:rsidRPr="00A820EB">
              <w:t>Background Types</w:t>
            </w:r>
          </w:p>
        </w:tc>
      </w:tr>
      <w:tr w:rsidR="006C2BB5" w:rsidRPr="001A6976" w:rsidTr="00461C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58" w:type="dxa"/>
          </w:tcPr>
          <w:p w:rsidR="006C2BB5" w:rsidRPr="00A820EB" w:rsidRDefault="006C2BB5" w:rsidP="00461C6C">
            <w:pPr>
              <w:pStyle w:val="DDSidebarText"/>
              <w:spacing w:line="312" w:lineRule="auto"/>
              <w:jc w:val="center"/>
            </w:pPr>
            <w:r w:rsidRPr="00A820EB">
              <w:t>1</w:t>
            </w:r>
          </w:p>
        </w:tc>
        <w:tc>
          <w:tcPr>
            <w:tcW w:w="1620" w:type="dxa"/>
          </w:tcPr>
          <w:p w:rsidR="006C2BB5" w:rsidRPr="00A820EB" w:rsidRDefault="006C2BB5" w:rsidP="00461C6C">
            <w:pPr>
              <w:pStyle w:val="DDSidebarText"/>
              <w:spacing w:line="312" w:lineRule="auto"/>
            </w:pPr>
            <w:r w:rsidRPr="00A820EB">
              <w:t>Ancestral</w:t>
            </w:r>
          </w:p>
        </w:tc>
        <w:tc>
          <w:tcPr>
            <w:tcW w:w="216" w:type="dxa"/>
            <w:shd w:val="clear" w:color="auto" w:fill="auto"/>
          </w:tcPr>
          <w:p w:rsidR="006C2BB5" w:rsidRPr="00A820EB" w:rsidRDefault="006C2BB5" w:rsidP="00461C6C">
            <w:pPr>
              <w:pStyle w:val="DDSidebarText"/>
              <w:spacing w:line="312" w:lineRule="auto"/>
            </w:pPr>
          </w:p>
        </w:tc>
        <w:tc>
          <w:tcPr>
            <w:tcW w:w="540" w:type="dxa"/>
          </w:tcPr>
          <w:p w:rsidR="006C2BB5" w:rsidRPr="00A820EB" w:rsidRDefault="006C2BB5" w:rsidP="00461C6C">
            <w:pPr>
              <w:pStyle w:val="DDSidebarText"/>
              <w:spacing w:line="312" w:lineRule="auto"/>
              <w:jc w:val="center"/>
            </w:pPr>
            <w:r w:rsidRPr="00A820EB">
              <w:t>6</w:t>
            </w:r>
          </w:p>
        </w:tc>
        <w:tc>
          <w:tcPr>
            <w:tcW w:w="1728" w:type="dxa"/>
          </w:tcPr>
          <w:p w:rsidR="006C2BB5" w:rsidRPr="00A820EB" w:rsidRDefault="006C2BB5" w:rsidP="00461C6C">
            <w:pPr>
              <w:pStyle w:val="DDSidebarText"/>
              <w:spacing w:line="312" w:lineRule="auto"/>
            </w:pPr>
            <w:r w:rsidRPr="00A820EB">
              <w:t>Elemental</w:t>
            </w:r>
          </w:p>
        </w:tc>
      </w:tr>
      <w:tr w:rsidR="006C2BB5" w:rsidRPr="001A6976" w:rsidTr="00461C6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58" w:type="dxa"/>
          </w:tcPr>
          <w:p w:rsidR="006C2BB5" w:rsidRPr="00A820EB" w:rsidRDefault="006C2BB5" w:rsidP="00461C6C">
            <w:pPr>
              <w:pStyle w:val="DDSidebarText"/>
              <w:spacing w:line="312" w:lineRule="auto"/>
              <w:jc w:val="center"/>
            </w:pPr>
            <w:r w:rsidRPr="00A820EB">
              <w:t>2</w:t>
            </w:r>
          </w:p>
        </w:tc>
        <w:tc>
          <w:tcPr>
            <w:tcW w:w="1620" w:type="dxa"/>
          </w:tcPr>
          <w:p w:rsidR="006C2BB5" w:rsidRPr="00A820EB" w:rsidRDefault="006C2BB5" w:rsidP="00461C6C">
            <w:pPr>
              <w:pStyle w:val="DDSidebarText"/>
              <w:spacing w:line="312" w:lineRule="auto"/>
            </w:pPr>
            <w:r w:rsidRPr="00A820EB">
              <w:t>Fey</w:t>
            </w:r>
          </w:p>
        </w:tc>
        <w:tc>
          <w:tcPr>
            <w:tcW w:w="216" w:type="dxa"/>
            <w:shd w:val="clear" w:color="auto" w:fill="auto"/>
          </w:tcPr>
          <w:p w:rsidR="006C2BB5" w:rsidRPr="00A820EB" w:rsidRDefault="006C2BB5" w:rsidP="00461C6C">
            <w:pPr>
              <w:pStyle w:val="DDSidebarText"/>
              <w:spacing w:line="312" w:lineRule="auto"/>
            </w:pPr>
          </w:p>
        </w:tc>
        <w:tc>
          <w:tcPr>
            <w:tcW w:w="540" w:type="dxa"/>
          </w:tcPr>
          <w:p w:rsidR="006C2BB5" w:rsidRPr="00A820EB" w:rsidRDefault="006C2BB5" w:rsidP="00461C6C">
            <w:pPr>
              <w:pStyle w:val="DDSidebarText"/>
              <w:spacing w:line="312" w:lineRule="auto"/>
              <w:jc w:val="center"/>
            </w:pPr>
            <w:r w:rsidRPr="00A820EB">
              <w:t>7</w:t>
            </w:r>
          </w:p>
        </w:tc>
        <w:tc>
          <w:tcPr>
            <w:tcW w:w="1728" w:type="dxa"/>
          </w:tcPr>
          <w:p w:rsidR="006C2BB5" w:rsidRPr="00A820EB" w:rsidRDefault="006C2BB5" w:rsidP="00461C6C">
            <w:pPr>
              <w:pStyle w:val="DDSidebarText"/>
              <w:spacing w:line="312" w:lineRule="auto"/>
            </w:pPr>
            <w:r w:rsidRPr="00A820EB">
              <w:t>Undead</w:t>
            </w:r>
          </w:p>
        </w:tc>
      </w:tr>
      <w:tr w:rsidR="00E06F93" w:rsidRPr="001A6976" w:rsidTr="00461C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58" w:type="dxa"/>
          </w:tcPr>
          <w:p w:rsidR="00E06F93" w:rsidRPr="00A820EB" w:rsidRDefault="00E06F93" w:rsidP="00461C6C">
            <w:pPr>
              <w:pStyle w:val="DDSidebarText"/>
              <w:spacing w:line="312" w:lineRule="auto"/>
              <w:jc w:val="center"/>
            </w:pPr>
            <w:r>
              <w:t>3</w:t>
            </w:r>
          </w:p>
        </w:tc>
        <w:tc>
          <w:tcPr>
            <w:tcW w:w="1620" w:type="dxa"/>
          </w:tcPr>
          <w:p w:rsidR="00E06F93" w:rsidRPr="00A820EB" w:rsidRDefault="00E06F93" w:rsidP="00461C6C">
            <w:pPr>
              <w:pStyle w:val="DDSidebarText"/>
              <w:spacing w:line="312" w:lineRule="auto"/>
            </w:pPr>
            <w:r>
              <w:t>Troll</w:t>
            </w:r>
          </w:p>
        </w:tc>
        <w:tc>
          <w:tcPr>
            <w:tcW w:w="216" w:type="dxa"/>
            <w:shd w:val="clear" w:color="auto" w:fill="auto"/>
          </w:tcPr>
          <w:p w:rsidR="00E06F93" w:rsidRPr="00A820EB" w:rsidRDefault="00E06F93" w:rsidP="00461C6C">
            <w:pPr>
              <w:pStyle w:val="DDSidebarText"/>
              <w:spacing w:line="312" w:lineRule="auto"/>
            </w:pPr>
          </w:p>
        </w:tc>
        <w:tc>
          <w:tcPr>
            <w:tcW w:w="540" w:type="dxa"/>
          </w:tcPr>
          <w:p w:rsidR="00E06F93" w:rsidRPr="00A820EB" w:rsidRDefault="00E06F93" w:rsidP="00461C6C">
            <w:pPr>
              <w:pStyle w:val="DDSidebarText"/>
              <w:spacing w:line="312" w:lineRule="auto"/>
              <w:jc w:val="center"/>
            </w:pPr>
            <w:r>
              <w:t>8</w:t>
            </w:r>
          </w:p>
        </w:tc>
        <w:tc>
          <w:tcPr>
            <w:tcW w:w="1728" w:type="dxa"/>
          </w:tcPr>
          <w:p w:rsidR="00E06F93" w:rsidRPr="00A820EB" w:rsidRDefault="00E06F93" w:rsidP="00461C6C">
            <w:pPr>
              <w:pStyle w:val="DDSidebarText"/>
              <w:spacing w:line="312" w:lineRule="auto"/>
            </w:pPr>
            <w:r>
              <w:t>Merman</w:t>
            </w:r>
          </w:p>
        </w:tc>
      </w:tr>
    </w:tbl>
    <w:p w:rsidR="006C2BB5" w:rsidRPr="0067365D" w:rsidRDefault="006C2BB5" w:rsidP="0067365D">
      <w:pPr>
        <w:pStyle w:val="DDRegular"/>
      </w:pPr>
    </w:p>
    <w:tbl>
      <w:tblPr>
        <w:tblStyle w:val="MediumShading1-Accent6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50"/>
        <w:gridCol w:w="4320"/>
      </w:tblGrid>
      <w:tr w:rsidR="0067365D" w:rsidRPr="00854B97" w:rsidTr="00DB33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:rsidR="0067365D" w:rsidRPr="006C2BB5" w:rsidRDefault="0067365D" w:rsidP="00461C6C">
            <w:pPr>
              <w:pStyle w:val="DDSidebarText"/>
              <w:spacing w:line="312" w:lineRule="auto"/>
              <w:rPr>
                <w:b w:val="0"/>
              </w:rPr>
            </w:pPr>
            <w:r w:rsidRPr="006C2BB5">
              <w:t>d6</w:t>
            </w:r>
          </w:p>
        </w:tc>
        <w:tc>
          <w:tcPr>
            <w:tcW w:w="4320" w:type="dxa"/>
          </w:tcPr>
          <w:p w:rsidR="0067365D" w:rsidRPr="006C2BB5" w:rsidRDefault="0067365D" w:rsidP="00461C6C">
            <w:pPr>
              <w:pStyle w:val="DDSidebarText"/>
              <w:spacing w:line="312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6C2BB5">
              <w:t>Backgrounds Chart</w:t>
            </w:r>
          </w:p>
        </w:tc>
      </w:tr>
      <w:tr w:rsidR="0067365D" w:rsidRPr="00854B97" w:rsidTr="00DB33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:rsidR="0067365D" w:rsidRPr="006C2BB5" w:rsidRDefault="0067365D" w:rsidP="00461C6C">
            <w:pPr>
              <w:pStyle w:val="DDSidebarText"/>
              <w:spacing w:line="312" w:lineRule="auto"/>
            </w:pPr>
            <w:r w:rsidRPr="006C2BB5">
              <w:t>1</w:t>
            </w:r>
          </w:p>
        </w:tc>
        <w:tc>
          <w:tcPr>
            <w:tcW w:w="4320" w:type="dxa"/>
          </w:tcPr>
          <w:p w:rsidR="0067365D" w:rsidRPr="006C2BB5" w:rsidRDefault="0067365D" w:rsidP="00461C6C">
            <w:pPr>
              <w:pStyle w:val="DDSidebarText"/>
              <w:spacing w:line="31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C2BB5">
              <w:t>Tradition. The stories, legends, and songs of the past must never be forgotten. (Neutral)</w:t>
            </w:r>
          </w:p>
        </w:tc>
      </w:tr>
      <w:tr w:rsidR="0067365D" w:rsidRPr="00854B97" w:rsidTr="00DB33F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:rsidR="0067365D" w:rsidRPr="006C2BB5" w:rsidRDefault="0067365D" w:rsidP="00461C6C">
            <w:pPr>
              <w:pStyle w:val="DDSidebarText"/>
              <w:spacing w:line="312" w:lineRule="auto"/>
            </w:pPr>
            <w:r w:rsidRPr="006C2BB5">
              <w:t>2</w:t>
            </w:r>
          </w:p>
        </w:tc>
        <w:tc>
          <w:tcPr>
            <w:tcW w:w="4320" w:type="dxa"/>
          </w:tcPr>
          <w:p w:rsidR="0067365D" w:rsidRPr="006C2BB5" w:rsidRDefault="0067365D" w:rsidP="00461C6C">
            <w:pPr>
              <w:pStyle w:val="DDSidebarText"/>
              <w:spacing w:line="312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6C2BB5">
              <w:t>Challenge. Life is worth living when there are obstacles to overcome, problems to face, and changes to adapt to. (Chaotic)</w:t>
            </w:r>
          </w:p>
        </w:tc>
      </w:tr>
      <w:tr w:rsidR="0067365D" w:rsidRPr="00854B97" w:rsidTr="00DB33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:rsidR="0067365D" w:rsidRPr="006C2BB5" w:rsidRDefault="0067365D" w:rsidP="00461C6C">
            <w:pPr>
              <w:pStyle w:val="DDSidebarText"/>
              <w:spacing w:line="312" w:lineRule="auto"/>
            </w:pPr>
            <w:r w:rsidRPr="006C2BB5">
              <w:t>3</w:t>
            </w:r>
          </w:p>
        </w:tc>
        <w:tc>
          <w:tcPr>
            <w:tcW w:w="4320" w:type="dxa"/>
          </w:tcPr>
          <w:p w:rsidR="0067365D" w:rsidRPr="006C2BB5" w:rsidRDefault="0067365D" w:rsidP="00461C6C">
            <w:pPr>
              <w:pStyle w:val="DDSidebarText"/>
              <w:spacing w:line="31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C2BB5">
              <w:t>Expertise. True knowledge and application of a skill is a mark of maturity and greatness. (Any)</w:t>
            </w:r>
          </w:p>
        </w:tc>
      </w:tr>
      <w:tr w:rsidR="0067365D" w:rsidRPr="00854B97" w:rsidTr="00DB33F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" w:type="dxa"/>
          </w:tcPr>
          <w:p w:rsidR="0067365D" w:rsidRPr="006C2BB5" w:rsidRDefault="0067365D" w:rsidP="00461C6C">
            <w:pPr>
              <w:pStyle w:val="DDSidebarText"/>
              <w:spacing w:line="312" w:lineRule="auto"/>
            </w:pPr>
            <w:r w:rsidRPr="006C2BB5">
              <w:t>4</w:t>
            </w:r>
          </w:p>
        </w:tc>
        <w:tc>
          <w:tcPr>
            <w:tcW w:w="4320" w:type="dxa"/>
          </w:tcPr>
          <w:p w:rsidR="0067365D" w:rsidRPr="006C2BB5" w:rsidRDefault="0067365D" w:rsidP="00461C6C">
            <w:pPr>
              <w:pStyle w:val="DDSidebarText"/>
              <w:spacing w:line="312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6C2BB5">
              <w:t>Order. Through organization, planning, and forethought great success can be achieved – and I have more than enough time for all three. (Lawful)</w:t>
            </w:r>
          </w:p>
        </w:tc>
      </w:tr>
    </w:tbl>
    <w:p w:rsidR="000A2938" w:rsidRDefault="000A2938" w:rsidP="00B94390">
      <w:pPr>
        <w:pStyle w:val="DDHeader"/>
      </w:pPr>
    </w:p>
    <w:tbl>
      <w:tblPr>
        <w:tblStyle w:val="PHBTable-Brown"/>
        <w:tblpPr w:leftFromText="180" w:rightFromText="180" w:vertAnchor="text" w:horzAnchor="margin" w:tblpXSpec="right" w:tblpY="300"/>
        <w:tblW w:w="4788" w:type="dxa"/>
        <w:tblLayout w:type="fixed"/>
        <w:tblLook w:val="0420" w:firstRow="1" w:lastRow="0" w:firstColumn="0" w:lastColumn="0" w:noHBand="0" w:noVBand="1"/>
      </w:tblPr>
      <w:tblGrid>
        <w:gridCol w:w="1008"/>
        <w:gridCol w:w="3780"/>
      </w:tblGrid>
      <w:tr w:rsidR="00E06F93" w:rsidRPr="00854B97" w:rsidTr="002F69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1"/>
        </w:trPr>
        <w:tc>
          <w:tcPr>
            <w:tcW w:w="4788" w:type="dxa"/>
            <w:gridSpan w:val="2"/>
          </w:tcPr>
          <w:p w:rsidR="00E06F93" w:rsidRPr="001B42F7" w:rsidRDefault="00E06F93" w:rsidP="00DB33F0">
            <w:pPr>
              <w:pStyle w:val="DDSidebarHeader"/>
              <w:spacing w:line="312" w:lineRule="auto"/>
              <w:rPr>
                <w:rFonts w:ascii="Scaly Sans" w:hAnsi="Scaly Sans"/>
                <w:b/>
              </w:rPr>
            </w:pPr>
            <w:r>
              <w:rPr>
                <w:b/>
              </w:rPr>
              <w:t>Scaly Sans Caps Table Title (11 pt.)</w:t>
            </w:r>
          </w:p>
        </w:tc>
      </w:tr>
      <w:tr w:rsidR="00E06F93" w:rsidRPr="00854B97" w:rsidTr="002F69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08" w:type="dxa"/>
          </w:tcPr>
          <w:p w:rsidR="00E06F93" w:rsidRPr="001B42F7" w:rsidRDefault="00E06F93" w:rsidP="00DB33F0">
            <w:pPr>
              <w:pStyle w:val="DDSidebarText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Scaly Sans</w:t>
            </w:r>
          </w:p>
        </w:tc>
        <w:tc>
          <w:tcPr>
            <w:tcW w:w="3780" w:type="dxa"/>
          </w:tcPr>
          <w:p w:rsidR="00E06F93" w:rsidRPr="001B42F7" w:rsidRDefault="00E06F93" w:rsidP="00DB33F0">
            <w:pPr>
              <w:pStyle w:val="DDSidebarText"/>
              <w:spacing w:line="312" w:lineRule="auto"/>
              <w:rPr>
                <w:b/>
              </w:rPr>
            </w:pPr>
            <w:r>
              <w:rPr>
                <w:b/>
              </w:rPr>
              <w:t>Table Interior (9 pt.)</w:t>
            </w:r>
          </w:p>
        </w:tc>
      </w:tr>
      <w:tr w:rsidR="002F6965" w:rsidRPr="00854B97" w:rsidTr="002F696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08" w:type="dxa"/>
          </w:tcPr>
          <w:p w:rsidR="00E06F93" w:rsidRPr="00901789" w:rsidRDefault="00E06F93" w:rsidP="00DB33F0">
            <w:pPr>
              <w:pStyle w:val="DDSidebarText"/>
              <w:spacing w:line="312" w:lineRule="auto"/>
              <w:jc w:val="center"/>
            </w:pPr>
            <w:r w:rsidRPr="00901789">
              <w:t>1st</w:t>
            </w:r>
          </w:p>
        </w:tc>
        <w:tc>
          <w:tcPr>
            <w:tcW w:w="3780" w:type="dxa"/>
          </w:tcPr>
          <w:p w:rsidR="00E06F93" w:rsidRPr="00901789" w:rsidRDefault="00E06F93" w:rsidP="00DB33F0">
            <w:pPr>
              <w:pStyle w:val="DDSidebarText"/>
              <w:spacing w:line="312" w:lineRule="auto"/>
              <w:rPr>
                <w:i/>
              </w:rPr>
            </w:pPr>
            <w:r w:rsidRPr="00901789">
              <w:rPr>
                <w:i/>
              </w:rPr>
              <w:t>bane, ray of sickness</w:t>
            </w:r>
          </w:p>
        </w:tc>
      </w:tr>
      <w:tr w:rsidR="00E06F93" w:rsidRPr="00854B97" w:rsidTr="002F69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08" w:type="dxa"/>
          </w:tcPr>
          <w:p w:rsidR="00E06F93" w:rsidRPr="00901789" w:rsidRDefault="00E06F93" w:rsidP="00DB33F0">
            <w:pPr>
              <w:pStyle w:val="DDSidebarText"/>
              <w:spacing w:line="312" w:lineRule="auto"/>
              <w:jc w:val="center"/>
            </w:pPr>
            <w:r w:rsidRPr="00901789">
              <w:t>2nd</w:t>
            </w:r>
          </w:p>
        </w:tc>
        <w:tc>
          <w:tcPr>
            <w:tcW w:w="3780" w:type="dxa"/>
          </w:tcPr>
          <w:p w:rsidR="00E06F93" w:rsidRPr="00901789" w:rsidRDefault="00E06F93" w:rsidP="00DB33F0">
            <w:pPr>
              <w:pStyle w:val="DDSidebarText"/>
              <w:spacing w:line="312" w:lineRule="auto"/>
              <w:rPr>
                <w:i/>
              </w:rPr>
            </w:pPr>
            <w:r w:rsidRPr="00901789">
              <w:rPr>
                <w:i/>
              </w:rPr>
              <w:t>augury, blindness/deafness</w:t>
            </w:r>
          </w:p>
        </w:tc>
      </w:tr>
    </w:tbl>
    <w:p w:rsidR="000A2938" w:rsidRDefault="002F6965" w:rsidP="00B94390">
      <w:pPr>
        <w:pStyle w:val="DDHead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800" behindDoc="1" locked="0" layoutInCell="1" allowOverlap="1" wp14:anchorId="2B2F4A21" wp14:editId="503BAEE0">
                <wp:simplePos x="0" y="0"/>
                <wp:positionH relativeFrom="column">
                  <wp:posOffset>-5080</wp:posOffset>
                </wp:positionH>
                <wp:positionV relativeFrom="paragraph">
                  <wp:posOffset>1116520</wp:posOffset>
                </wp:positionV>
                <wp:extent cx="3123565" cy="736270"/>
                <wp:effectExtent l="76200" t="114300" r="95885" b="140335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23565" cy="736270"/>
                          <a:chOff x="-8626" y="-1"/>
                          <a:chExt cx="3031423" cy="1966823"/>
                        </a:xfrm>
                      </wpg:grpSpPr>
                      <wpg:grpSp>
                        <wpg:cNvPr id="15" name="Group 15"/>
                        <wpg:cNvGrpSpPr/>
                        <wpg:grpSpPr>
                          <a:xfrm>
                            <a:off x="-8626" y="-1"/>
                            <a:ext cx="3025876" cy="1966733"/>
                            <a:chOff x="-8626" y="-1"/>
                            <a:chExt cx="3025876" cy="1966733"/>
                          </a:xfrm>
                        </wpg:grpSpPr>
                        <wps:wsp>
                          <wps:cNvPr id="16" name="Straight Arrow Connector 16"/>
                          <wps:cNvCnPr/>
                          <wps:spPr>
                            <a:xfrm>
                              <a:off x="-8626" y="1958311"/>
                              <a:ext cx="3008630" cy="0"/>
                            </a:xfrm>
                            <a:prstGeom prst="straightConnector1">
                              <a:avLst/>
                            </a:prstGeom>
                            <a:ln w="57150">
                              <a:headEnd type="triangle" w="med" len="med"/>
                              <a:tailEnd type="triangle" w="med" len="med"/>
                            </a:ln>
                          </wps:spPr>
                          <wps:style>
                            <a:lnRef idx="3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9" name="Straight Arrow Connector 19"/>
                          <wps:cNvCnPr/>
                          <wps:spPr>
                            <a:xfrm>
                              <a:off x="8625" y="8626"/>
                              <a:ext cx="3008524" cy="0"/>
                            </a:xfrm>
                            <a:prstGeom prst="straightConnector1">
                              <a:avLst/>
                            </a:prstGeom>
                            <a:ln w="57150">
                              <a:headEnd type="triangle" w="med" len="med"/>
                              <a:tailEnd type="triangle" w="med" len="med"/>
                            </a:ln>
                          </wps:spPr>
                          <wps:style>
                            <a:lnRef idx="3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2" name="Rectangle 22"/>
                          <wps:cNvSpPr/>
                          <wps:spPr>
                            <a:xfrm>
                              <a:off x="8620" y="-1"/>
                              <a:ext cx="3008630" cy="1966733"/>
                            </a:xfrm>
                            <a:prstGeom prst="rect">
                              <a:avLst/>
                            </a:prstGeom>
                            <a:solidFill>
                              <a:srgbClr val="E8D7B0"/>
                            </a:solidFill>
                            <a:ln w="0">
                              <a:noFill/>
                            </a:ln>
                            <a:effectLst>
                              <a:glow rad="63500">
                                <a:schemeClr val="bg2">
                                  <a:lumMod val="50000"/>
                                  <a:alpha val="40000"/>
                                </a:schemeClr>
                              </a:glow>
                              <a:outerShdw blurRad="50800" dist="38100" dir="5400000" algn="t" rotWithShape="0">
                                <a:prstClr val="black">
                                  <a:alpha val="40000"/>
                                </a:prstClr>
                              </a:outerShdw>
                              <a:softEdge rad="12700"/>
                            </a:effectLst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618" y="2"/>
                            <a:ext cx="3014179" cy="19668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6965" w:rsidRPr="00674494" w:rsidRDefault="002F6965" w:rsidP="002F6965">
                              <w:pPr>
                                <w:pStyle w:val="DDRegular"/>
                                <w:spacing w:before="0" w:line="276" w:lineRule="auto"/>
                                <w:rPr>
                                  <w:rFonts w:ascii="Scaly Sans Caps" w:hAnsi="Scaly Sans Caps"/>
                                  <w:b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Scaly Sans Caps" w:hAnsi="Scaly Sans Caps"/>
                                  <w:b/>
                                  <w:sz w:val="22"/>
                                  <w:szCs w:val="22"/>
                                </w:rPr>
                                <w:t>Sidebar Text (11 pt. Font) - Brown</w:t>
                              </w:r>
                            </w:p>
                            <w:p w:rsidR="002F6965" w:rsidRPr="00674494" w:rsidRDefault="002F6965" w:rsidP="002F6965">
                              <w:pPr>
                                <w:pStyle w:val="DDRegular"/>
                                <w:rPr>
                                  <w:rFonts w:ascii="Scaly Sans" w:hAnsi="Scaly Sans"/>
                                  <w:szCs w:val="18"/>
                                </w:rPr>
                              </w:pPr>
                              <w:r>
                                <w:rPr>
                                  <w:rFonts w:ascii="Scaly Sans" w:hAnsi="Scaly Sans"/>
                                  <w:szCs w:val="18"/>
                                </w:rPr>
                                <w:t>This is sidebar text, which, along with tables, is in a different font from other text. Align the sides of the sidebar with the text margins of a column. (9 pt. Font)</w:t>
                              </w:r>
                            </w:p>
                            <w:p w:rsidR="002F6965" w:rsidRDefault="002F6965" w:rsidP="002F6965">
                              <w:pPr>
                                <w:pStyle w:val="DDRegula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4" o:spid="_x0000_s1026" style="position:absolute;margin-left:-.4pt;margin-top:87.9pt;width:245.95pt;height:57.95pt;z-index:-251655680;mso-width-relative:margin;mso-height-relative:margin" coordorigin="-86" coordsize="30314,19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">
                <v:group id="Group 15" o:spid="_x0000_s1027" style="position:absolute;left:-86;width:30258;height:19667" coordorigin="-86" coordsize="30258,196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16" o:spid="_x0000_s1028" type="#_x0000_t32" style="position:absolute;left:-86;top:19583;width:3008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Y1I9L4AAADbAAAADwAAAGRycy9kb3ducmV2LnhtbERPzYrCMBC+C75DGMGbpvVQajWKiIp7&#10;W919gKEZ22IzKc2o9e03Cwt7m4/vd9bbwbXqSX1oPBtI5wko4tLbhisD31/HWQ4qCLLF1jMZeFOA&#10;7WY8WmNh/Ysv9LxKpWIIhwIN1CJdoXUoa3IY5r4jjtzN9w4lwr7StsdXDHetXiRJph02HBtq7Ghf&#10;U3m/PpyBj5PsXDhIltr0dtwvD7n95NyY6WTYrUAJDfIv/nOfbZyfwe8v8QC9+QE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pjUj0vgAAANsAAAAPAAAAAAAAAAAAAAAAAKEC&#10;AABkcnMvZG93bnJldi54bWxQSwUGAAAAAAQABAD5AAAAjAMAAAAA&#10;" strokecolor="black [3200]" strokeweight="4.5pt">
                    <v:stroke startarrow="block" endarrow="block" joinstyle="miter"/>
                  </v:shape>
                  <v:shape id="Straight Arrow Connector 19" o:spid="_x0000_s1029" type="#_x0000_t32" style="position:absolute;left:86;top:86;width:3008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BLchr4AAADbAAAADwAAAGRycy9kb3ducmV2LnhtbERPzYrCMBC+C75DGGFvmnYPUqtRRHTR&#10;m6s+wNCMbbGZlGbU+vYbQdjbfHy/s1j1rlEP6kLt2UA6SUARF97WXBq4nHfjDFQQZIuNZzLwogCr&#10;5XCwwNz6J//S4ySliiEccjRQibS51qGoyGGY+JY4clffOZQIu1LbDp8x3DX6O0mm2mHNsaHCljYV&#10;FbfT3Rk4/Mjaha1MU5ted5vZNrNHzoz5GvXrOSihXv7FH/fexvkzeP8SD9DLP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YEtyGvgAAANsAAAAPAAAAAAAAAAAAAAAAAKEC&#10;AABkcnMvZG93bnJldi54bWxQSwUGAAAAAAQABAD5AAAAjAMAAAAA&#10;" strokecolor="black [3200]" strokeweight="4.5pt">
                    <v:stroke startarrow="block" endarrow="block" joinstyle="miter"/>
                  </v:shape>
                  <v:rect id="Rectangle 22" o:spid="_x0000_s1030" style="position:absolute;left:86;width:30086;height:19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tEx8YA&#10;AADbAAAADwAAAGRycy9kb3ducmV2LnhtbESPT2vCQBTE74V+h+UVehHdGPAP0VWsUKiIYKIXb4/s&#10;MwnNvg3ZNab99F1B6HGYmd8wy3VvatFR6yrLCsajCARxbnXFhYLz6XM4B+E8ssbaMin4IQfr1evL&#10;EhNt75xSl/lCBAi7BBWU3jeJlC4vyaAb2YY4eFfbGvRBtoXULd4D3NQyjqKpNFhxWCixoW1J+Xd2&#10;Mwoml+1OX/Jp6uXgsJl1x4/97z5V6v2t3yxAeOr9f/jZ/tIK4hgeX8IPkK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ctEx8YAAADbAAAADwAAAAAAAAAAAAAAAACYAgAAZHJz&#10;L2Rvd25yZXYueG1sUEsFBgAAAAAEAAQA9QAAAIsDAAAAAA==&#10;" fillcolor="#e8d7b0" stroked="f" strokeweight="0">
                    <v:shadow on="t" color="black" opacity="26214f" origin=",-.5" offset="0,3pt"/>
                  </v:rect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1" type="#_x0000_t202" style="position:absolute;left:86;width:30141;height:196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6BM8QA&#10;AADb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2IJ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I+gTPEAAAA2wAAAA8AAAAAAAAAAAAAAAAAmAIAAGRycy9k&#10;b3ducmV2LnhtbFBLBQYAAAAABAAEAPUAAACJAwAAAAA=&#10;" filled="f" stroked="f">
                  <v:textbox>
                    <w:txbxContent>
                      <w:p w:rsidR="002F6965" w:rsidRPr="00674494" w:rsidRDefault="002F6965" w:rsidP="002F6965">
                        <w:pPr>
                          <w:pStyle w:val="DDRegular"/>
                          <w:spacing w:before="0" w:line="276" w:lineRule="auto"/>
                          <w:rPr>
                            <w:rFonts w:ascii="Scaly Sans Caps" w:hAnsi="Scaly Sans Caps"/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rFonts w:ascii="Scaly Sans Caps" w:hAnsi="Scaly Sans Caps"/>
                            <w:b/>
                            <w:sz w:val="22"/>
                            <w:szCs w:val="22"/>
                          </w:rPr>
                          <w:t>Sidebar Text (11 pt. Font) - Brown</w:t>
                        </w:r>
                      </w:p>
                      <w:p w:rsidR="002F6965" w:rsidRPr="00674494" w:rsidRDefault="002F6965" w:rsidP="002F6965">
                        <w:pPr>
                          <w:pStyle w:val="DDRegular"/>
                          <w:rPr>
                            <w:rFonts w:ascii="Scaly Sans" w:hAnsi="Scaly Sans"/>
                            <w:szCs w:val="18"/>
                          </w:rPr>
                        </w:pPr>
                        <w:r>
                          <w:rPr>
                            <w:rFonts w:ascii="Scaly Sans" w:hAnsi="Scaly Sans"/>
                            <w:szCs w:val="18"/>
                          </w:rPr>
                          <w:t>This is sidebar text, which, along with tables, is in a different font from other text. Align the sides of the sidebar with the text margins of a column. (9 pt. Font)</w:t>
                        </w:r>
                      </w:p>
                      <w:p w:rsidR="002F6965" w:rsidRDefault="002F6965" w:rsidP="002F6965">
                        <w:pPr>
                          <w:pStyle w:val="DDRegula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E06F93" w:rsidRDefault="00E06F93" w:rsidP="00B94390">
      <w:pPr>
        <w:pStyle w:val="DDHeader"/>
      </w:pPr>
    </w:p>
    <w:p w:rsidR="00E06F93" w:rsidRDefault="00E06F93" w:rsidP="00B94390">
      <w:pPr>
        <w:pStyle w:val="DDHeader"/>
      </w:pPr>
    </w:p>
    <w:p w:rsidR="00E06F93" w:rsidRDefault="00E06F93" w:rsidP="00B94390">
      <w:pPr>
        <w:pStyle w:val="DDHeader"/>
      </w:pPr>
    </w:p>
    <w:p w:rsidR="00461C6C" w:rsidRDefault="007306D9" w:rsidP="00B94390">
      <w:pPr>
        <w:pStyle w:val="DDHead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1584" behindDoc="1" locked="0" layoutInCell="1" allowOverlap="1" wp14:anchorId="79EE5F7D" wp14:editId="48D23EC3">
                <wp:simplePos x="0" y="0"/>
                <wp:positionH relativeFrom="column">
                  <wp:posOffset>5938</wp:posOffset>
                </wp:positionH>
                <wp:positionV relativeFrom="paragraph">
                  <wp:posOffset>-4066</wp:posOffset>
                </wp:positionV>
                <wp:extent cx="3126105" cy="736270"/>
                <wp:effectExtent l="76200" t="114300" r="93345" b="140335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26105" cy="736270"/>
                          <a:chOff x="-8626" y="-1"/>
                          <a:chExt cx="3033887" cy="1966823"/>
                        </a:xfrm>
                      </wpg:grpSpPr>
                      <wpg:grpSp>
                        <wpg:cNvPr id="5" name="Group 5"/>
                        <wpg:cNvGrpSpPr/>
                        <wpg:grpSpPr>
                          <a:xfrm>
                            <a:off x="-8626" y="-1"/>
                            <a:ext cx="3025876" cy="1966733"/>
                            <a:chOff x="-8626" y="-1"/>
                            <a:chExt cx="3025876" cy="1966733"/>
                          </a:xfrm>
                        </wpg:grpSpPr>
                        <wps:wsp>
                          <wps:cNvPr id="3" name="Straight Arrow Connector 3"/>
                          <wps:cNvCnPr/>
                          <wps:spPr>
                            <a:xfrm>
                              <a:off x="-8626" y="1958311"/>
                              <a:ext cx="3008630" cy="0"/>
                            </a:xfrm>
                            <a:prstGeom prst="straightConnector1">
                              <a:avLst/>
                            </a:prstGeom>
                            <a:ln w="57150">
                              <a:headEnd type="triangle" w="med" len="med"/>
                              <a:tailEnd type="triangle" w="med" len="med"/>
                            </a:ln>
                          </wps:spPr>
                          <wps:style>
                            <a:lnRef idx="3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" name="Straight Arrow Connector 2"/>
                          <wps:cNvCnPr/>
                          <wps:spPr>
                            <a:xfrm>
                              <a:off x="8625" y="8626"/>
                              <a:ext cx="3008524" cy="0"/>
                            </a:xfrm>
                            <a:prstGeom prst="straightConnector1">
                              <a:avLst/>
                            </a:prstGeom>
                            <a:ln w="57150">
                              <a:headEnd type="triangle" w="med" len="med"/>
                              <a:tailEnd type="triangle" w="med" len="med"/>
                            </a:ln>
                          </wps:spPr>
                          <wps:style>
                            <a:lnRef idx="3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" name="Rectangle 1"/>
                          <wps:cNvSpPr/>
                          <wps:spPr>
                            <a:xfrm>
                              <a:off x="8620" y="-1"/>
                              <a:ext cx="3008630" cy="1966733"/>
                            </a:xfrm>
                            <a:prstGeom prst="rect">
                              <a:avLst/>
                            </a:prstGeom>
                            <a:solidFill>
                              <a:srgbClr val="CEE4AA"/>
                            </a:solidFill>
                            <a:ln w="0">
                              <a:noFill/>
                            </a:ln>
                            <a:effectLst>
                              <a:glow rad="63500">
                                <a:schemeClr val="bg2">
                                  <a:lumMod val="50000"/>
                                  <a:alpha val="40000"/>
                                </a:schemeClr>
                              </a:glow>
                              <a:outerShdw blurRad="50800" dist="38100" dir="5400000" algn="t" rotWithShape="0">
                                <a:prstClr val="black">
                                  <a:alpha val="40000"/>
                                </a:prstClr>
                              </a:outerShdw>
                              <a:softEdge rad="12700"/>
                            </a:effectLst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624" y="2"/>
                            <a:ext cx="3016637" cy="19668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7365D" w:rsidRPr="00674494" w:rsidRDefault="0067365D" w:rsidP="0067365D">
                              <w:pPr>
                                <w:pStyle w:val="DDRegular"/>
                                <w:spacing w:before="0" w:line="276" w:lineRule="auto"/>
                                <w:rPr>
                                  <w:rFonts w:ascii="Scaly Sans Caps" w:hAnsi="Scaly Sans Caps"/>
                                  <w:b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Scaly Sans Caps" w:hAnsi="Scaly Sans Caps"/>
                                  <w:b/>
                                  <w:sz w:val="22"/>
                                  <w:szCs w:val="22"/>
                                </w:rPr>
                                <w:t>Sidebar Text</w:t>
                              </w:r>
                              <w:r w:rsidR="006C2BB5">
                                <w:rPr>
                                  <w:rFonts w:ascii="Scaly Sans Caps" w:hAnsi="Scaly Sans Caps"/>
                                  <w:b/>
                                  <w:sz w:val="22"/>
                                  <w:szCs w:val="22"/>
                                </w:rPr>
                                <w:t xml:space="preserve"> (11 pt. Font)</w:t>
                              </w:r>
                              <w:r w:rsidR="002F6965">
                                <w:rPr>
                                  <w:rFonts w:ascii="Scaly Sans Caps" w:hAnsi="Scaly Sans Caps"/>
                                  <w:b/>
                                  <w:sz w:val="22"/>
                                  <w:szCs w:val="22"/>
                                </w:rPr>
                                <w:t xml:space="preserve"> - Green</w:t>
                              </w:r>
                            </w:p>
                            <w:p w:rsidR="0067365D" w:rsidRPr="00674494" w:rsidRDefault="0067365D" w:rsidP="0067365D">
                              <w:pPr>
                                <w:pStyle w:val="DDRegular"/>
                                <w:rPr>
                                  <w:rFonts w:ascii="Scaly Sans" w:hAnsi="Scaly Sans"/>
                                  <w:szCs w:val="18"/>
                                </w:rPr>
                              </w:pPr>
                              <w:r>
                                <w:rPr>
                                  <w:rFonts w:ascii="Scaly Sans" w:hAnsi="Scaly Sans"/>
                                  <w:szCs w:val="18"/>
                                </w:rPr>
                                <w:t xml:space="preserve">This </w:t>
                              </w:r>
                              <w:r w:rsidR="006C2BB5">
                                <w:rPr>
                                  <w:rFonts w:ascii="Scaly Sans" w:hAnsi="Scaly Sans"/>
                                  <w:szCs w:val="18"/>
                                </w:rPr>
                                <w:t xml:space="preserve">is sidebar text, which, along with tables, </w:t>
                              </w:r>
                              <w:r>
                                <w:rPr>
                                  <w:rFonts w:ascii="Scaly Sans" w:hAnsi="Scaly Sans"/>
                                  <w:szCs w:val="18"/>
                                </w:rPr>
                                <w:t>is in a different font from other text. Align the sides of the sidebar with the text margins of a column.</w:t>
                              </w:r>
                              <w:r w:rsidR="006C2BB5">
                                <w:rPr>
                                  <w:rFonts w:ascii="Scaly Sans" w:hAnsi="Scaly Sans"/>
                                  <w:szCs w:val="18"/>
                                </w:rPr>
                                <w:t xml:space="preserve"> (9 pt. Font)</w:t>
                              </w:r>
                            </w:p>
                            <w:p w:rsidR="0067365D" w:rsidRDefault="0067365D" w:rsidP="0067365D">
                              <w:pPr>
                                <w:pStyle w:val="DDRegula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6" o:spid="_x0000_s1032" style="position:absolute;margin-left:.45pt;margin-top:-.3pt;width:246.15pt;height:57.95pt;z-index:-251664896;mso-width-relative:margin;mso-height-relative:margin" coordorigin="-86" coordsize="30338,19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">
                <v:group id="Group 5" o:spid="_x0000_s1033" style="position:absolute;left:-86;width:30258;height:19667" coordorigin="-86" coordsize="30258,196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Straight Arrow Connector 3" o:spid="_x0000_s1034" type="#_x0000_t32" style="position:absolute;left:-86;top:19583;width:3008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7aq8AAAADaAAAADwAAAGRycy9kb3ducmV2LnhtbESPwYrCQBBE7wv+w9CCt3USBYnRUURU&#10;dm+76gc0mTYJZnpCptX49zsLgseiql5Ry3XvGnWnLtSeDaTjBBRx4W3NpYHzaf+ZgQqCbLHxTAae&#10;FGC9GnwsMbf+wb90P0qpIoRDjgYqkTbXOhQVOQxj3xJH7+I7hxJlV2rb4SPCXaMnSTLTDmuOCxW2&#10;tK2ouB5vzsD3QTYu7GSW2vSy3853mf3hzJjRsN8sQAn18g6/2l/WwBT+r8QboFd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ze2qvAAAAA2gAAAA8AAAAAAAAAAAAAAAAA&#10;oQIAAGRycy9kb3ducmV2LnhtbFBLBQYAAAAABAAEAPkAAACOAwAAAAA=&#10;" strokecolor="black [3200]" strokeweight="4.5pt">
                    <v:stroke startarrow="block" endarrow="block" joinstyle="miter"/>
                  </v:shape>
                  <v:shape id="Straight Arrow Connector 2" o:spid="_x0000_s1035" type="#_x0000_t32" style="position:absolute;left:86;top:86;width:3008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5J/ML8AAADaAAAADwAAAGRycy9kb3ducmV2LnhtbESPzYrCQBCE7wu+w9CCt3USDxKjo4jo&#10;ojf/HqDJtEkw0xMyrWbf3llY8FhU1VfUYtW7Rj2pC7VnA+k4AUVceFtzaeB62X1noIIgW2w8k4Ff&#10;CrBaDr4WmFv/4hM9z1KqCOGQo4FKpM21DkVFDsPYt8TRu/nOoUTZldp2+Ipw1+hJkky1w5rjQoUt&#10;bSoq7ueHM3D4kbULW5mmNr3tNrNtZo+cGTMa9us5KKFePuH/9t4amMDflXgD9PIN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85J/ML8AAADaAAAADwAAAAAAAAAAAAAAAACh&#10;AgAAZHJzL2Rvd25yZXYueG1sUEsFBgAAAAAEAAQA+QAAAI0DAAAAAA==&#10;" strokecolor="black [3200]" strokeweight="4.5pt">
                    <v:stroke startarrow="block" endarrow="block" joinstyle="miter"/>
                  </v:shape>
                  <v:rect id="Rectangle 1" o:spid="_x0000_s1036" style="position:absolute;left:86;width:30086;height:19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K/v74A&#10;AADaAAAADwAAAGRycy9kb3ducmV2LnhtbERPS4vCMBC+L+x/CLPgbU3XBZGusYhQ8brWx3VIxrZs&#10;MylN1lZ/vSkInoaP7znLbLCNuFLna8cKvqYJCGLtTM2lgkORfy5A+IBssHFMCm7kIVu9vy0xNa7n&#10;X7ruQyliCPsUFVQhtKmUXldk0U9dSxy5i+sshgi7UpoO+xhuGzlLkrm0WHNsqLClTUX6b/9vFehT&#10;/d2gDvqs++NlkZ/vtJWFUpOPYf0DItAQXuKne2fifBhfGa9cPQ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XCv7++AAAA2gAAAA8AAAAAAAAAAAAAAAAAmAIAAGRycy9kb3ducmV2&#10;LnhtbFBLBQYAAAAABAAEAPUAAACDAwAAAAA=&#10;" fillcolor="#cee4aa" stroked="f" strokeweight="0">
                    <v:shadow on="t" color="black" opacity="26214f" origin=",-.5" offset="0,3pt"/>
                  </v:rect>
                </v:group>
                <v:shape id="Text Box 2" o:spid="_x0000_s1037" type="#_x0000_t202" style="position:absolute;left:86;width:30166;height:196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3pdcQA&#10;AADcAAAADwAAAGRycy9kb3ducmV2LnhtbESPW2sCMRSE3wv+h3CEvmmibb2sRhFLwaeKV/DtsDnu&#10;Lm5Olk3qrv++KQh9HGbmG2a+bG0p7lT7wrGGQV+BIE6dKTjTcDx89SYgfEA2WDomDQ/ysFx0XuaY&#10;GNfwju77kIkIYZ+ghjyEKpHSpzlZ9H1XEUfv6mqLIco6k6bGJsJtKYdKjaTFguNCjhWtc0pv+x+r&#10;4fR9vZzf1Tb7tB9V41ol2U6l1q/ddjUDEagN/+Fne2M0vKkx/J2JR0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96XXEAAAA3AAAAA8AAAAAAAAAAAAAAAAAmAIAAGRycy9k&#10;b3ducmV2LnhtbFBLBQYAAAAABAAEAPUAAACJAwAAAAA=&#10;" filled="f" stroked="f">
                  <v:textbox>
                    <w:txbxContent>
                      <w:p w:rsidR="0067365D" w:rsidRPr="00674494" w:rsidRDefault="0067365D" w:rsidP="0067365D">
                        <w:pPr>
                          <w:pStyle w:val="DDRegular"/>
                          <w:spacing w:before="0" w:line="276" w:lineRule="auto"/>
                          <w:rPr>
                            <w:rFonts w:ascii="Scaly Sans Caps" w:hAnsi="Scaly Sans Caps"/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rFonts w:ascii="Scaly Sans Caps" w:hAnsi="Scaly Sans Caps"/>
                            <w:b/>
                            <w:sz w:val="22"/>
                            <w:szCs w:val="22"/>
                          </w:rPr>
                          <w:t>Sidebar Text</w:t>
                        </w:r>
                        <w:r w:rsidR="006C2BB5">
                          <w:rPr>
                            <w:rFonts w:ascii="Scaly Sans Caps" w:hAnsi="Scaly Sans Caps"/>
                            <w:b/>
                            <w:sz w:val="22"/>
                            <w:szCs w:val="22"/>
                          </w:rPr>
                          <w:t xml:space="preserve"> (11 pt. Font)</w:t>
                        </w:r>
                        <w:r w:rsidR="002F6965">
                          <w:rPr>
                            <w:rFonts w:ascii="Scaly Sans Caps" w:hAnsi="Scaly Sans Caps"/>
                            <w:b/>
                            <w:sz w:val="22"/>
                            <w:szCs w:val="22"/>
                          </w:rPr>
                          <w:t xml:space="preserve"> - Green</w:t>
                        </w:r>
                      </w:p>
                      <w:p w:rsidR="0067365D" w:rsidRPr="00674494" w:rsidRDefault="0067365D" w:rsidP="0067365D">
                        <w:pPr>
                          <w:pStyle w:val="DDRegular"/>
                          <w:rPr>
                            <w:rFonts w:ascii="Scaly Sans" w:hAnsi="Scaly Sans"/>
                            <w:szCs w:val="18"/>
                          </w:rPr>
                        </w:pPr>
                        <w:r>
                          <w:rPr>
                            <w:rFonts w:ascii="Scaly Sans" w:hAnsi="Scaly Sans"/>
                            <w:szCs w:val="18"/>
                          </w:rPr>
                          <w:t xml:space="preserve">This </w:t>
                        </w:r>
                        <w:r w:rsidR="006C2BB5">
                          <w:rPr>
                            <w:rFonts w:ascii="Scaly Sans" w:hAnsi="Scaly Sans"/>
                            <w:szCs w:val="18"/>
                          </w:rPr>
                          <w:t xml:space="preserve">is sidebar text, which, along with tables, </w:t>
                        </w:r>
                        <w:r>
                          <w:rPr>
                            <w:rFonts w:ascii="Scaly Sans" w:hAnsi="Scaly Sans"/>
                            <w:szCs w:val="18"/>
                          </w:rPr>
                          <w:t>is in a different font from other text. Align the sides of the sidebar with the text margins of a column.</w:t>
                        </w:r>
                        <w:r w:rsidR="006C2BB5">
                          <w:rPr>
                            <w:rFonts w:ascii="Scaly Sans" w:hAnsi="Scaly Sans"/>
                            <w:szCs w:val="18"/>
                          </w:rPr>
                          <w:t xml:space="preserve"> (9 pt. Font)</w:t>
                        </w:r>
                      </w:p>
                      <w:p w:rsidR="0067365D" w:rsidRDefault="0067365D" w:rsidP="0067365D">
                        <w:pPr>
                          <w:pStyle w:val="DDRegula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461C6C" w:rsidRDefault="00461C6C" w:rsidP="00B94390">
      <w:pPr>
        <w:pStyle w:val="DDHeader"/>
      </w:pPr>
    </w:p>
    <w:p w:rsidR="00461C6C" w:rsidRDefault="00461C6C" w:rsidP="00B94390">
      <w:pPr>
        <w:pStyle w:val="DDHeader"/>
      </w:pPr>
    </w:p>
    <w:p w:rsidR="00B94390" w:rsidRDefault="00B94390" w:rsidP="00B94390">
      <w:pPr>
        <w:pStyle w:val="DDHeader"/>
      </w:pPr>
      <w:r>
        <w:t></w:t>
      </w:r>
      <w:r>
        <w:t></w:t>
      </w:r>
      <w:r>
        <w:t></w:t>
      </w:r>
      <w:r>
        <w:t></w:t>
      </w:r>
      <w:r>
        <w:t></w:t>
      </w:r>
      <w:r>
        <w:t></w:t>
      </w:r>
      <w:r>
        <w:t></w:t>
      </w:r>
      <w:r>
        <w:t></w:t>
      </w:r>
      <w:r>
        <w:t></w:t>
      </w:r>
      <w:r>
        <w:t></w:t>
      </w:r>
      <w:r>
        <w:t></w:t>
      </w:r>
      <w:r>
        <w:t></w:t>
      </w:r>
    </w:p>
    <w:p w:rsidR="00A01228" w:rsidRPr="00A01228" w:rsidRDefault="00CE1172" w:rsidP="00A01228">
      <w:pPr>
        <w:pStyle w:val="DDRegula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58ECBEB4" wp14:editId="0D5CE78C">
                <wp:simplePos x="0" y="0"/>
                <wp:positionH relativeFrom="column">
                  <wp:posOffset>-172192</wp:posOffset>
                </wp:positionH>
                <wp:positionV relativeFrom="paragraph">
                  <wp:posOffset>65793</wp:posOffset>
                </wp:positionV>
                <wp:extent cx="3503221" cy="5735786"/>
                <wp:effectExtent l="0" t="0" r="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03221" cy="5735786"/>
                          <a:chOff x="0" y="0"/>
                          <a:chExt cx="3503221" cy="5735786"/>
                        </a:xfrm>
                      </wpg:grpSpPr>
                      <wpg:grpSp>
                        <wpg:cNvPr id="17" name="Group 17"/>
                        <wpg:cNvGrpSpPr/>
                        <wpg:grpSpPr>
                          <a:xfrm>
                            <a:off x="0" y="391886"/>
                            <a:ext cx="3503221" cy="4987636"/>
                            <a:chOff x="0" y="0"/>
                            <a:chExt cx="3503221" cy="4987636"/>
                          </a:xfrm>
                        </wpg:grpSpPr>
                        <pic:pic xmlns:pic="http://schemas.openxmlformats.org/drawingml/2006/picture">
                          <pic:nvPicPr>
                            <pic:cNvPr id="4" name="Picture 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3503221" cy="49876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7" name="Text Box 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8130" y="190005"/>
                              <a:ext cx="3126740" cy="463105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PHBClassSpellListTable-Green"/>
                                  <w:tblW w:w="4788" w:type="dxa"/>
                                  <w:tblLayout w:type="fixed"/>
                                  <w:tblLook w:val="0420" w:firstRow="1" w:lastRow="0" w:firstColumn="0" w:lastColumn="0" w:noHBand="0" w:noVBand="1"/>
                                </w:tblPr>
                                <w:tblGrid>
                                  <w:gridCol w:w="648"/>
                                  <w:gridCol w:w="1080"/>
                                  <w:gridCol w:w="3060"/>
                                </w:tblGrid>
                                <w:tr w:rsidR="00A01228" w:rsidRPr="006C4C3F" w:rsidTr="00B14116">
                                  <w:trPr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</w:trPr>
                                  <w:tc>
                                    <w:tcPr>
                                      <w:tcW w:w="4788" w:type="dxa"/>
                                      <w:gridSpan w:val="3"/>
                                    </w:tcPr>
                                    <w:p w:rsidR="00A01228" w:rsidRPr="001B42F7" w:rsidRDefault="00A01228" w:rsidP="001B42F7">
                                      <w:pPr>
                                        <w:pStyle w:val="DDSidebarHeader"/>
                                        <w:rPr>
                                          <w:b/>
                                          <w:sz w:val="17"/>
                                          <w:szCs w:val="17"/>
                                        </w:rPr>
                                      </w:pPr>
                                      <w:r w:rsidRPr="001B42F7">
                                        <w:rPr>
                                          <w:b/>
                                        </w:rPr>
                                        <w:t>Class Table – Single Column Width</w:t>
                                      </w:r>
                                    </w:p>
                                  </w:tc>
                                </w:tr>
                                <w:tr w:rsidR="00B94390" w:rsidRPr="006C4C3F" w:rsidTr="009276F2">
                                  <w:tr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trPr>
                                  <w:tc>
                                    <w:tcPr>
                                      <w:tcW w:w="648" w:type="dxa"/>
                                      <w:vAlign w:val="bottom"/>
                                    </w:tcPr>
                                    <w:p w:rsidR="00B94390" w:rsidRPr="00D00461" w:rsidRDefault="00B94390" w:rsidP="00D027E8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b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b/>
                                          <w:sz w:val="18"/>
                                          <w:szCs w:val="18"/>
                                        </w:rPr>
                                        <w:t>Level</w:t>
                                      </w:r>
                                    </w:p>
                                  </w:tc>
                                  <w:tc>
                                    <w:tcPr>
                                      <w:tcW w:w="1080" w:type="dxa"/>
                                      <w:vAlign w:val="bottom"/>
                                    </w:tcPr>
                                    <w:p w:rsidR="00B94390" w:rsidRPr="00D00461" w:rsidRDefault="00B94390" w:rsidP="00D027E8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b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b/>
                                          <w:sz w:val="18"/>
                                          <w:szCs w:val="18"/>
                                        </w:rPr>
                                        <w:t>Proficiency Bonus</w:t>
                                      </w:r>
                                    </w:p>
                                  </w:tc>
                                  <w:tc>
                                    <w:tcPr>
                                      <w:tcW w:w="3060" w:type="dxa"/>
                                      <w:vAlign w:val="bottom"/>
                                    </w:tcPr>
                                    <w:p w:rsidR="00B94390" w:rsidRPr="00D00461" w:rsidRDefault="00B94390" w:rsidP="00D027E8">
                                      <w:pPr>
                                        <w:pStyle w:val="NoSpacing"/>
                                        <w:spacing w:line="276" w:lineRule="auto"/>
                                        <w:rPr>
                                          <w:rFonts w:ascii="Scaly Sans" w:hAnsi="Scaly Sans"/>
                                          <w:b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b/>
                                          <w:sz w:val="18"/>
                                          <w:szCs w:val="18"/>
                                        </w:rPr>
                                        <w:t>Features</w:t>
                                      </w:r>
                                    </w:p>
                                  </w:tc>
                                </w:tr>
                                <w:tr w:rsidR="00B94390" w:rsidRPr="006C4C3F" w:rsidTr="00893823">
                                  <w:trPr>
          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          </w:trPr>
                                  <w:tc>
                                    <w:tcPr>
                                      <w:tcW w:w="648" w:type="dxa"/>
                                      <w:vAlign w:val="bottom"/>
                                    </w:tcPr>
                                    <w:p w:rsidR="00B94390" w:rsidRPr="00D00461" w:rsidRDefault="00B94390" w:rsidP="00D027E8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1st</w:t>
                                      </w:r>
                                    </w:p>
                                  </w:tc>
                                  <w:tc>
                                    <w:tcPr>
                                      <w:tcW w:w="1080" w:type="dxa"/>
                                      <w:vAlign w:val="bottom"/>
                                    </w:tcPr>
                                    <w:p w:rsidR="00B94390" w:rsidRPr="00D00461" w:rsidRDefault="00B94390" w:rsidP="00D027E8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+2</w:t>
                                      </w:r>
                                    </w:p>
                                  </w:tc>
                                  <w:tc>
                                    <w:tcPr>
                                      <w:tcW w:w="3060" w:type="dxa"/>
                                      <w:vAlign w:val="bottom"/>
                                    </w:tcPr>
                                    <w:p w:rsidR="00B94390" w:rsidRPr="00D00461" w:rsidRDefault="00B94390" w:rsidP="00D00461">
                                      <w:pPr>
                                        <w:pStyle w:val="NoSpacing"/>
                                        <w:spacing w:line="276" w:lineRule="auto"/>
                                        <w:suppressOverlap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 xml:space="preserve">This class table is used for classes </w:t>
                                      </w:r>
                                    </w:p>
                                  </w:tc>
                                </w:tr>
                                <w:tr w:rsidR="00B94390" w:rsidRPr="006C4C3F" w:rsidTr="00893823">
                                  <w:tr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trPr>
                                  <w:tc>
                                    <w:tcPr>
                                      <w:tcW w:w="648" w:type="dxa"/>
                                      <w:vAlign w:val="bottom"/>
                                    </w:tcPr>
                                    <w:p w:rsidR="00B94390" w:rsidRPr="00D00461" w:rsidRDefault="00B94390" w:rsidP="00D027E8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2nd</w:t>
                                      </w:r>
                                    </w:p>
                                  </w:tc>
                                  <w:tc>
                                    <w:tcPr>
                                      <w:tcW w:w="1080" w:type="dxa"/>
                                      <w:vAlign w:val="bottom"/>
                                    </w:tcPr>
                                    <w:p w:rsidR="00B94390" w:rsidRPr="00D00461" w:rsidRDefault="00B94390" w:rsidP="00D027E8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+2</w:t>
                                      </w:r>
                                    </w:p>
                                  </w:tc>
                                  <w:tc>
                                    <w:tcPr>
                                      <w:tcW w:w="3060" w:type="dxa"/>
                                      <w:vAlign w:val="bottom"/>
                                    </w:tcPr>
                                    <w:p w:rsidR="00B94390" w:rsidRPr="00D00461" w:rsidRDefault="00D00461" w:rsidP="00893823">
                                      <w:pPr>
                                        <w:pStyle w:val="NoSpacing"/>
                                        <w:spacing w:line="276" w:lineRule="auto"/>
                                        <w:suppressOverlap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 xml:space="preserve">that </w:t>
                                      </w:r>
                                      <w:r w:rsidR="00B94390"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only need one column of space.</w:t>
                                      </w:r>
                                    </w:p>
                                  </w:tc>
                                </w:tr>
                                <w:tr w:rsidR="00B94390" w:rsidRPr="006C4C3F" w:rsidTr="00893823">
                                  <w:trPr>
          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          </w:trPr>
                                  <w:tc>
                                    <w:tcPr>
                                      <w:tcW w:w="648" w:type="dxa"/>
                                      <w:vAlign w:val="bottom"/>
                                    </w:tcPr>
                                    <w:p w:rsidR="00B94390" w:rsidRPr="00D00461" w:rsidRDefault="00B94390" w:rsidP="00D027E8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3rd</w:t>
                                      </w:r>
                                    </w:p>
                                  </w:tc>
                                  <w:tc>
                                    <w:tcPr>
                                      <w:tcW w:w="1080" w:type="dxa"/>
                                      <w:vAlign w:val="bottom"/>
                                    </w:tcPr>
                                    <w:p w:rsidR="00B94390" w:rsidRPr="00D00461" w:rsidRDefault="00B94390" w:rsidP="00D027E8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+2</w:t>
                                      </w:r>
                                    </w:p>
                                  </w:tc>
                                  <w:tc>
                                    <w:tcPr>
                                      <w:tcW w:w="3060" w:type="dxa"/>
                                      <w:vAlign w:val="bottom"/>
                                    </w:tcPr>
                                    <w:p w:rsidR="00B94390" w:rsidRPr="00D00461" w:rsidRDefault="00B94390" w:rsidP="00893823">
                                      <w:pPr>
                                        <w:pStyle w:val="NoSpacing"/>
                                        <w:spacing w:line="276" w:lineRule="auto"/>
                                        <w:suppressOverlap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</w:tr>
                                <w:tr w:rsidR="00B94390" w:rsidRPr="006C4C3F" w:rsidTr="00893823">
                                  <w:tr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trPr>
                                  <w:tc>
                                    <w:tcPr>
                                      <w:tcW w:w="648" w:type="dxa"/>
                                      <w:vAlign w:val="bottom"/>
                                    </w:tcPr>
                                    <w:p w:rsidR="00B94390" w:rsidRPr="00D00461" w:rsidRDefault="00B94390" w:rsidP="00D027E8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4th</w:t>
                                      </w:r>
                                    </w:p>
                                  </w:tc>
                                  <w:tc>
                                    <w:tcPr>
                                      <w:tcW w:w="1080" w:type="dxa"/>
                                      <w:vAlign w:val="bottom"/>
                                    </w:tcPr>
                                    <w:p w:rsidR="00B94390" w:rsidRPr="00D00461" w:rsidRDefault="00B94390" w:rsidP="00D027E8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+2</w:t>
                                      </w:r>
                                    </w:p>
                                  </w:tc>
                                  <w:tc>
                                    <w:tcPr>
                                      <w:tcW w:w="3060" w:type="dxa"/>
                                      <w:vAlign w:val="bottom"/>
                                    </w:tcPr>
                                    <w:p w:rsidR="00B94390" w:rsidRPr="00D00461" w:rsidRDefault="00B94390" w:rsidP="00D00461">
                                      <w:pPr>
                                        <w:pStyle w:val="NoSpacing"/>
                                        <w:spacing w:line="276" w:lineRule="auto"/>
                                        <w:suppressOverlap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 xml:space="preserve">You can alter the size of the outline </w:t>
                                      </w:r>
                                    </w:p>
                                  </w:tc>
                                </w:tr>
                                <w:tr w:rsidR="00B94390" w:rsidRPr="006C4C3F" w:rsidTr="00893823">
                                  <w:trPr>
          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          </w:trPr>
                                  <w:tc>
                                    <w:tcPr>
                                      <w:tcW w:w="648" w:type="dxa"/>
                                      <w:vAlign w:val="bottom"/>
                                    </w:tcPr>
                                    <w:p w:rsidR="00B94390" w:rsidRPr="00D00461" w:rsidRDefault="00B94390" w:rsidP="00D027E8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5th</w:t>
                                      </w:r>
                                    </w:p>
                                  </w:tc>
                                  <w:tc>
                                    <w:tcPr>
                                      <w:tcW w:w="1080" w:type="dxa"/>
                                      <w:vAlign w:val="bottom"/>
                                    </w:tcPr>
                                    <w:p w:rsidR="00B94390" w:rsidRPr="00D00461" w:rsidRDefault="00B94390" w:rsidP="00D027E8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+3</w:t>
                                      </w:r>
                                    </w:p>
                                  </w:tc>
                                  <w:tc>
                                    <w:tcPr>
                                      <w:tcW w:w="3060" w:type="dxa"/>
                                      <w:vAlign w:val="bottom"/>
                                    </w:tcPr>
                                    <w:p w:rsidR="00B94390" w:rsidRPr="00D00461" w:rsidRDefault="00D00461" w:rsidP="00893823">
                                      <w:pPr>
                                        <w:pStyle w:val="NoSpacing"/>
                                        <w:spacing w:line="276" w:lineRule="auto"/>
                                        <w:suppressOverlap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 xml:space="preserve">by </w:t>
                                      </w:r>
                                      <w:r w:rsidR="00B94390"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stretching it.</w:t>
                                      </w:r>
                                    </w:p>
                                  </w:tc>
                                </w:tr>
                                <w:tr w:rsidR="00B94390" w:rsidRPr="006C4C3F" w:rsidTr="00893823">
                                  <w:tr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trPr>
                                  <w:tc>
                                    <w:tcPr>
                                      <w:tcW w:w="648" w:type="dxa"/>
                                      <w:vAlign w:val="bottom"/>
                                    </w:tcPr>
                                    <w:p w:rsidR="00B94390" w:rsidRPr="00D00461" w:rsidRDefault="00B94390" w:rsidP="00D027E8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6th</w:t>
                                      </w:r>
                                    </w:p>
                                  </w:tc>
                                  <w:tc>
                                    <w:tcPr>
                                      <w:tcW w:w="1080" w:type="dxa"/>
                                      <w:vAlign w:val="bottom"/>
                                    </w:tcPr>
                                    <w:p w:rsidR="00B94390" w:rsidRPr="00D00461" w:rsidRDefault="00B94390" w:rsidP="00D027E8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+3</w:t>
                                      </w:r>
                                    </w:p>
                                  </w:tc>
                                  <w:tc>
                                    <w:tcPr>
                                      <w:tcW w:w="3060" w:type="dxa"/>
                                      <w:vAlign w:val="bottom"/>
                                    </w:tcPr>
                                    <w:p w:rsidR="00B94390" w:rsidRPr="00D00461" w:rsidRDefault="00B94390" w:rsidP="00893823">
                                      <w:pPr>
                                        <w:pStyle w:val="NoSpacing"/>
                                        <w:spacing w:line="276" w:lineRule="auto"/>
                                        <w:suppressOverlap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</w:tr>
                                <w:tr w:rsidR="00B94390" w:rsidRPr="006C4C3F" w:rsidTr="00893823">
                                  <w:trPr>
          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          </w:trPr>
                                  <w:tc>
                                    <w:tcPr>
                                      <w:tcW w:w="648" w:type="dxa"/>
                                      <w:vAlign w:val="bottom"/>
                                    </w:tcPr>
                                    <w:p w:rsidR="00B94390" w:rsidRPr="00D00461" w:rsidRDefault="00B94390" w:rsidP="00D027E8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7th</w:t>
                                      </w:r>
                                    </w:p>
                                  </w:tc>
                                  <w:tc>
                                    <w:tcPr>
                                      <w:tcW w:w="1080" w:type="dxa"/>
                                      <w:vAlign w:val="bottom"/>
                                    </w:tcPr>
                                    <w:p w:rsidR="00B94390" w:rsidRPr="00D00461" w:rsidRDefault="00B94390" w:rsidP="00D027E8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+3</w:t>
                                      </w:r>
                                    </w:p>
                                  </w:tc>
                                  <w:tc>
                                    <w:tcPr>
                                      <w:tcW w:w="3060" w:type="dxa"/>
                                      <w:vAlign w:val="bottom"/>
                                    </w:tcPr>
                                    <w:p w:rsidR="00B94390" w:rsidRPr="00D00461" w:rsidRDefault="00B94390" w:rsidP="00893823">
                                      <w:pPr>
                                        <w:pStyle w:val="NoSpacing"/>
                                        <w:spacing w:line="276" w:lineRule="auto"/>
                                        <w:suppressOverlap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</w:tr>
                                <w:tr w:rsidR="00B94390" w:rsidRPr="006C4C3F" w:rsidTr="00893823">
                                  <w:tr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trPr>
                                  <w:tc>
                                    <w:tcPr>
                                      <w:tcW w:w="648" w:type="dxa"/>
                                      <w:vAlign w:val="bottom"/>
                                    </w:tcPr>
                                    <w:p w:rsidR="00B94390" w:rsidRPr="00D00461" w:rsidRDefault="00B94390" w:rsidP="00D027E8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8th</w:t>
                                      </w:r>
                                    </w:p>
                                  </w:tc>
                                  <w:tc>
                                    <w:tcPr>
                                      <w:tcW w:w="1080" w:type="dxa"/>
                                      <w:vAlign w:val="bottom"/>
                                    </w:tcPr>
                                    <w:p w:rsidR="00B94390" w:rsidRPr="00D00461" w:rsidRDefault="00B94390" w:rsidP="00D027E8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+3</w:t>
                                      </w:r>
                                    </w:p>
                                  </w:tc>
                                  <w:tc>
                                    <w:tcPr>
                                      <w:tcW w:w="3060" w:type="dxa"/>
                                      <w:vAlign w:val="bottom"/>
                                    </w:tcPr>
                                    <w:p w:rsidR="00B94390" w:rsidRPr="00D00461" w:rsidRDefault="00B94390" w:rsidP="00893823">
                                      <w:pPr>
                                        <w:pStyle w:val="NoSpacing"/>
                                        <w:spacing w:line="276" w:lineRule="auto"/>
                                        <w:suppressOverlap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</w:tr>
                                <w:tr w:rsidR="00B94390" w:rsidRPr="006C4C3F" w:rsidTr="00893823">
                                  <w:trPr>
          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          </w:trPr>
                                  <w:tc>
                                    <w:tcPr>
                                      <w:tcW w:w="648" w:type="dxa"/>
                                      <w:vAlign w:val="bottom"/>
                                    </w:tcPr>
                                    <w:p w:rsidR="00B94390" w:rsidRPr="00D00461" w:rsidRDefault="00B94390" w:rsidP="00D027E8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9th</w:t>
                                      </w:r>
                                    </w:p>
                                  </w:tc>
                                  <w:tc>
                                    <w:tcPr>
                                      <w:tcW w:w="1080" w:type="dxa"/>
                                      <w:vAlign w:val="bottom"/>
                                    </w:tcPr>
                                    <w:p w:rsidR="00B94390" w:rsidRPr="00D00461" w:rsidRDefault="00B94390" w:rsidP="00D027E8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+4</w:t>
                                      </w:r>
                                    </w:p>
                                  </w:tc>
                                  <w:tc>
                                    <w:tcPr>
                                      <w:tcW w:w="3060" w:type="dxa"/>
                                      <w:vAlign w:val="bottom"/>
                                    </w:tcPr>
                                    <w:p w:rsidR="00B94390" w:rsidRPr="00D00461" w:rsidRDefault="00B94390" w:rsidP="00893823">
                                      <w:pPr>
                                        <w:pStyle w:val="NoSpacing"/>
                                        <w:spacing w:line="276" w:lineRule="auto"/>
                                        <w:suppressOverlap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</w:tr>
                                <w:tr w:rsidR="00B94390" w:rsidRPr="006C4C3F" w:rsidTr="00893823">
                                  <w:tr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trPr>
                                  <w:tc>
                                    <w:tcPr>
                                      <w:tcW w:w="648" w:type="dxa"/>
                                    </w:tcPr>
                                    <w:p w:rsidR="00B94390" w:rsidRPr="00D00461" w:rsidRDefault="00B94390" w:rsidP="006C4C3F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10th</w:t>
                                      </w:r>
                                    </w:p>
                                  </w:tc>
                                  <w:tc>
                                    <w:tcPr>
                                      <w:tcW w:w="1080" w:type="dxa"/>
                                    </w:tcPr>
                                    <w:p w:rsidR="00B94390" w:rsidRPr="00D00461" w:rsidRDefault="00B94390" w:rsidP="006C4C3F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+4</w:t>
                                      </w:r>
                                    </w:p>
                                  </w:tc>
                                  <w:tc>
                                    <w:tcPr>
                                      <w:tcW w:w="3060" w:type="dxa"/>
                                      <w:vAlign w:val="bottom"/>
                                    </w:tcPr>
                                    <w:p w:rsidR="00B94390" w:rsidRPr="00D00461" w:rsidRDefault="00B94390" w:rsidP="00893823">
                                      <w:pPr>
                                        <w:pStyle w:val="NoSpacing"/>
                                        <w:spacing w:line="276" w:lineRule="auto"/>
                                        <w:suppressOverlap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</w:tr>
                                <w:tr w:rsidR="00B94390" w:rsidRPr="006C4C3F" w:rsidTr="00893823">
                                  <w:trPr>
          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          </w:trPr>
                                  <w:tc>
                                    <w:tcPr>
                                      <w:tcW w:w="648" w:type="dxa"/>
                                      <w:vAlign w:val="bottom"/>
                                    </w:tcPr>
                                    <w:p w:rsidR="00B94390" w:rsidRPr="00D00461" w:rsidRDefault="00B94390" w:rsidP="00D027E8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11th</w:t>
                                      </w:r>
                                    </w:p>
                                  </w:tc>
                                  <w:tc>
                                    <w:tcPr>
                                      <w:tcW w:w="1080" w:type="dxa"/>
                                      <w:vAlign w:val="bottom"/>
                                    </w:tcPr>
                                    <w:p w:rsidR="00B94390" w:rsidRPr="00D00461" w:rsidRDefault="00B94390" w:rsidP="00D027E8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+4</w:t>
                                      </w:r>
                                    </w:p>
                                  </w:tc>
                                  <w:tc>
                                    <w:tcPr>
                                      <w:tcW w:w="3060" w:type="dxa"/>
                                      <w:vAlign w:val="bottom"/>
                                    </w:tcPr>
                                    <w:p w:rsidR="00B94390" w:rsidRPr="00D00461" w:rsidRDefault="00B94390" w:rsidP="00893823">
                                      <w:pPr>
                                        <w:pStyle w:val="NoSpacing"/>
                                        <w:spacing w:line="276" w:lineRule="auto"/>
                                        <w:suppressOverlap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</w:tr>
                                <w:tr w:rsidR="00B94390" w:rsidRPr="006C4C3F" w:rsidTr="00893823">
                                  <w:tr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trPr>
                                  <w:tc>
                                    <w:tcPr>
                                      <w:tcW w:w="648" w:type="dxa"/>
                                      <w:vAlign w:val="bottom"/>
                                    </w:tcPr>
                                    <w:p w:rsidR="00B94390" w:rsidRPr="00D00461" w:rsidRDefault="00B94390" w:rsidP="00D027E8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12th</w:t>
                                      </w:r>
                                    </w:p>
                                  </w:tc>
                                  <w:tc>
                                    <w:tcPr>
                                      <w:tcW w:w="1080" w:type="dxa"/>
                                      <w:vAlign w:val="bottom"/>
                                    </w:tcPr>
                                    <w:p w:rsidR="00B94390" w:rsidRPr="00D00461" w:rsidRDefault="00B94390" w:rsidP="00D027E8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+4</w:t>
                                      </w:r>
                                    </w:p>
                                  </w:tc>
                                  <w:tc>
                                    <w:tcPr>
                                      <w:tcW w:w="3060" w:type="dxa"/>
                                      <w:vAlign w:val="bottom"/>
                                    </w:tcPr>
                                    <w:p w:rsidR="00B94390" w:rsidRPr="00D00461" w:rsidRDefault="00B94390" w:rsidP="00893823">
                                      <w:pPr>
                                        <w:pStyle w:val="NoSpacing"/>
                                        <w:spacing w:line="276" w:lineRule="auto"/>
                                        <w:suppressOverlap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</w:tr>
                                <w:tr w:rsidR="00B94390" w:rsidRPr="006C4C3F" w:rsidTr="00893823">
                                  <w:trPr>
          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          </w:trPr>
                                  <w:tc>
                                    <w:tcPr>
                                      <w:tcW w:w="648" w:type="dxa"/>
                                      <w:vAlign w:val="bottom"/>
                                    </w:tcPr>
                                    <w:p w:rsidR="00B94390" w:rsidRPr="00D00461" w:rsidRDefault="00B94390" w:rsidP="00D027E8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13th</w:t>
                                      </w:r>
                                    </w:p>
                                  </w:tc>
                                  <w:tc>
                                    <w:tcPr>
                                      <w:tcW w:w="1080" w:type="dxa"/>
                                      <w:vAlign w:val="bottom"/>
                                    </w:tcPr>
                                    <w:p w:rsidR="00B94390" w:rsidRPr="00D00461" w:rsidRDefault="00B94390" w:rsidP="00D027E8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+5</w:t>
                                      </w:r>
                                    </w:p>
                                  </w:tc>
                                  <w:tc>
                                    <w:tcPr>
                                      <w:tcW w:w="3060" w:type="dxa"/>
                                      <w:vAlign w:val="bottom"/>
                                    </w:tcPr>
                                    <w:p w:rsidR="00B94390" w:rsidRPr="00D00461" w:rsidRDefault="00B94390" w:rsidP="00893823">
                                      <w:pPr>
                                        <w:pStyle w:val="NoSpacing"/>
                                        <w:spacing w:line="276" w:lineRule="auto"/>
                                        <w:suppressOverlap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</w:tr>
                                <w:tr w:rsidR="00B94390" w:rsidRPr="006C4C3F" w:rsidTr="00893823">
                                  <w:tr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trPr>
                                  <w:tc>
                                    <w:tcPr>
                                      <w:tcW w:w="648" w:type="dxa"/>
                                      <w:vAlign w:val="bottom"/>
                                    </w:tcPr>
                                    <w:p w:rsidR="00B94390" w:rsidRPr="00D00461" w:rsidRDefault="00B94390" w:rsidP="00D027E8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14th</w:t>
                                      </w:r>
                                    </w:p>
                                  </w:tc>
                                  <w:tc>
                                    <w:tcPr>
                                      <w:tcW w:w="1080" w:type="dxa"/>
                                      <w:vAlign w:val="bottom"/>
                                    </w:tcPr>
                                    <w:p w:rsidR="00B94390" w:rsidRPr="00D00461" w:rsidRDefault="00B94390" w:rsidP="00D027E8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+5</w:t>
                                      </w:r>
                                    </w:p>
                                  </w:tc>
                                  <w:tc>
                                    <w:tcPr>
                                      <w:tcW w:w="3060" w:type="dxa"/>
                                      <w:vAlign w:val="bottom"/>
                                    </w:tcPr>
                                    <w:p w:rsidR="00B94390" w:rsidRPr="00D00461" w:rsidRDefault="00B94390" w:rsidP="00893823">
                                      <w:pPr>
                                        <w:pStyle w:val="NoSpacing"/>
                                        <w:spacing w:line="276" w:lineRule="auto"/>
                                        <w:suppressOverlap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</w:tr>
                                <w:tr w:rsidR="00B94390" w:rsidRPr="006C4C3F" w:rsidTr="00893823">
                                  <w:trPr>
          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          </w:trPr>
                                  <w:tc>
                                    <w:tcPr>
                                      <w:tcW w:w="648" w:type="dxa"/>
                                      <w:vAlign w:val="bottom"/>
                                    </w:tcPr>
                                    <w:p w:rsidR="00B94390" w:rsidRPr="00D00461" w:rsidRDefault="00B94390" w:rsidP="00D027E8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15th</w:t>
                                      </w:r>
                                    </w:p>
                                  </w:tc>
                                  <w:tc>
                                    <w:tcPr>
                                      <w:tcW w:w="1080" w:type="dxa"/>
                                      <w:vAlign w:val="bottom"/>
                                    </w:tcPr>
                                    <w:p w:rsidR="00B94390" w:rsidRPr="00D00461" w:rsidRDefault="00B94390" w:rsidP="00D027E8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+5</w:t>
                                      </w:r>
                                    </w:p>
                                  </w:tc>
                                  <w:tc>
                                    <w:tcPr>
                                      <w:tcW w:w="3060" w:type="dxa"/>
                                      <w:vAlign w:val="bottom"/>
                                    </w:tcPr>
                                    <w:p w:rsidR="00B94390" w:rsidRPr="00D00461" w:rsidRDefault="00B94390" w:rsidP="00893823">
                                      <w:pPr>
                                        <w:pStyle w:val="NoSpacing"/>
                                        <w:spacing w:line="276" w:lineRule="auto"/>
                                        <w:suppressOverlap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</w:tr>
                                <w:tr w:rsidR="00B94390" w:rsidRPr="006C4C3F" w:rsidTr="00893823">
                                  <w:tr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trPr>
                                  <w:tc>
                                    <w:tcPr>
                                      <w:tcW w:w="648" w:type="dxa"/>
                                      <w:vAlign w:val="bottom"/>
                                    </w:tcPr>
                                    <w:p w:rsidR="00B94390" w:rsidRPr="00D00461" w:rsidRDefault="00B94390" w:rsidP="00D027E8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16th</w:t>
                                      </w:r>
                                    </w:p>
                                  </w:tc>
                                  <w:tc>
                                    <w:tcPr>
                                      <w:tcW w:w="1080" w:type="dxa"/>
                                      <w:vAlign w:val="bottom"/>
                                    </w:tcPr>
                                    <w:p w:rsidR="00B94390" w:rsidRPr="00D00461" w:rsidRDefault="00B94390" w:rsidP="00D027E8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+5</w:t>
                                      </w:r>
                                    </w:p>
                                  </w:tc>
                                  <w:tc>
                                    <w:tcPr>
                                      <w:tcW w:w="3060" w:type="dxa"/>
                                      <w:vAlign w:val="bottom"/>
                                    </w:tcPr>
                                    <w:p w:rsidR="00B94390" w:rsidRPr="00D00461" w:rsidRDefault="00B94390" w:rsidP="00893823">
                                      <w:pPr>
                                        <w:pStyle w:val="NoSpacing"/>
                                        <w:spacing w:line="276" w:lineRule="auto"/>
                                        <w:suppressOverlap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</w:tr>
                                <w:tr w:rsidR="00B94390" w:rsidRPr="006C4C3F" w:rsidTr="00893823">
                                  <w:trPr>
          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          </w:trPr>
                                  <w:tc>
                                    <w:tcPr>
                                      <w:tcW w:w="648" w:type="dxa"/>
                                      <w:vAlign w:val="bottom"/>
                                    </w:tcPr>
                                    <w:p w:rsidR="00B94390" w:rsidRPr="00D00461" w:rsidRDefault="00B94390" w:rsidP="00D027E8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17th</w:t>
                                      </w:r>
                                    </w:p>
                                  </w:tc>
                                  <w:tc>
                                    <w:tcPr>
                                      <w:tcW w:w="1080" w:type="dxa"/>
                                      <w:vAlign w:val="bottom"/>
                                    </w:tcPr>
                                    <w:p w:rsidR="00B94390" w:rsidRPr="00D00461" w:rsidRDefault="00B94390" w:rsidP="00D027E8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+6</w:t>
                                      </w:r>
                                    </w:p>
                                  </w:tc>
                                  <w:tc>
                                    <w:tcPr>
                                      <w:tcW w:w="3060" w:type="dxa"/>
                                      <w:vAlign w:val="bottom"/>
                                    </w:tcPr>
                                    <w:p w:rsidR="00B94390" w:rsidRPr="00D00461" w:rsidRDefault="00B94390" w:rsidP="00893823">
                                      <w:pPr>
                                        <w:pStyle w:val="NoSpacing"/>
                                        <w:spacing w:line="276" w:lineRule="auto"/>
                                        <w:suppressOverlap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</w:tr>
                                <w:tr w:rsidR="00B94390" w:rsidRPr="006C4C3F" w:rsidTr="00893823">
                                  <w:tr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trPr>
                                  <w:tc>
                                    <w:tcPr>
                                      <w:tcW w:w="648" w:type="dxa"/>
                                      <w:vAlign w:val="bottom"/>
                                    </w:tcPr>
                                    <w:p w:rsidR="00B94390" w:rsidRPr="00D00461" w:rsidRDefault="00B94390" w:rsidP="00D027E8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18th</w:t>
                                      </w:r>
                                    </w:p>
                                  </w:tc>
                                  <w:tc>
                                    <w:tcPr>
                                      <w:tcW w:w="1080" w:type="dxa"/>
                                      <w:vAlign w:val="bottom"/>
                                    </w:tcPr>
                                    <w:p w:rsidR="00B94390" w:rsidRPr="00D00461" w:rsidRDefault="00B94390" w:rsidP="00D027E8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+6</w:t>
                                      </w:r>
                                    </w:p>
                                  </w:tc>
                                  <w:tc>
                                    <w:tcPr>
                                      <w:tcW w:w="3060" w:type="dxa"/>
                                      <w:vAlign w:val="bottom"/>
                                    </w:tcPr>
                                    <w:p w:rsidR="00B94390" w:rsidRPr="00D00461" w:rsidRDefault="00B94390" w:rsidP="00893823">
                                      <w:pPr>
                                        <w:pStyle w:val="NoSpacing"/>
                                        <w:spacing w:line="276" w:lineRule="auto"/>
                                        <w:suppressOverlap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</w:tr>
                                <w:tr w:rsidR="00B94390" w:rsidRPr="006C4C3F" w:rsidTr="00893823">
                                  <w:trPr>
          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          </w:trPr>
                                  <w:tc>
                                    <w:tcPr>
                                      <w:tcW w:w="648" w:type="dxa"/>
                                      <w:vAlign w:val="bottom"/>
                                    </w:tcPr>
                                    <w:p w:rsidR="00B94390" w:rsidRPr="00D00461" w:rsidRDefault="00B94390" w:rsidP="00D027E8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19th</w:t>
                                      </w:r>
                                    </w:p>
                                  </w:tc>
                                  <w:tc>
                                    <w:tcPr>
                                      <w:tcW w:w="1080" w:type="dxa"/>
                                      <w:vAlign w:val="bottom"/>
                                    </w:tcPr>
                                    <w:p w:rsidR="00B94390" w:rsidRPr="00D00461" w:rsidRDefault="00B94390" w:rsidP="00D027E8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+6</w:t>
                                      </w:r>
                                    </w:p>
                                  </w:tc>
                                  <w:tc>
                                    <w:tcPr>
                                      <w:tcW w:w="3060" w:type="dxa"/>
                                      <w:vAlign w:val="bottom"/>
                                    </w:tcPr>
                                    <w:p w:rsidR="00B94390" w:rsidRPr="00D00461" w:rsidRDefault="00B94390" w:rsidP="00893823">
                                      <w:pPr>
                                        <w:pStyle w:val="NoSpacing"/>
                                        <w:spacing w:line="276" w:lineRule="auto"/>
                                        <w:suppressOverlap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</w:tr>
                                <w:tr w:rsidR="00B94390" w:rsidRPr="006C4C3F" w:rsidTr="00893823">
                                  <w:tr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trPr>
                                  <w:tc>
                                    <w:tcPr>
                                      <w:tcW w:w="648" w:type="dxa"/>
                                      <w:vAlign w:val="bottom"/>
                                    </w:tcPr>
                                    <w:p w:rsidR="00B94390" w:rsidRPr="00D00461" w:rsidRDefault="00B94390" w:rsidP="00D027E8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20th</w:t>
                                      </w:r>
                                    </w:p>
                                  </w:tc>
                                  <w:tc>
                                    <w:tcPr>
                                      <w:tcW w:w="1080" w:type="dxa"/>
                                      <w:vAlign w:val="bottom"/>
                                    </w:tcPr>
                                    <w:p w:rsidR="00B94390" w:rsidRPr="00D00461" w:rsidRDefault="00B94390" w:rsidP="00D027E8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+6</w:t>
                                      </w:r>
                                    </w:p>
                                  </w:tc>
                                  <w:tc>
                                    <w:tcPr>
                                      <w:tcW w:w="3060" w:type="dxa"/>
                                      <w:vAlign w:val="bottom"/>
                                    </w:tcPr>
                                    <w:p w:rsidR="00B94390" w:rsidRPr="00D00461" w:rsidRDefault="00B94390" w:rsidP="00893823">
                                      <w:pPr>
                                        <w:pStyle w:val="NoSpacing"/>
                                        <w:spacing w:line="276" w:lineRule="auto"/>
                                        <w:suppressOverlap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</w:tr>
                              </w:tbl>
                              <w:p w:rsidR="00B94390" w:rsidRPr="00522E76" w:rsidRDefault="00B94390" w:rsidP="00B94390">
                                <w:pPr>
                                  <w:rPr>
                                    <w:rFonts w:ascii="Scaly Sans" w:hAnsi="Scaly Sans"/>
                                    <w:sz w:val="17"/>
                                    <w:szCs w:val="17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12" name="Picture 12" descr="fancy-circle-sliver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108" b="13174"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1395350" y="4269184"/>
                            <a:ext cx="570015" cy="23631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" name="Picture 13" descr="fancy-circle-sliver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108" b="13174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1549726" y="-896587"/>
                            <a:ext cx="570016" cy="23631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8" o:spid="_x0000_s1038" style="position:absolute;margin-left:-13.55pt;margin-top:5.2pt;width:275.85pt;height:451.65pt;z-index:251656704;mso-height-relative:margin" coordsize="35032,573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">
                <v:group id="Group 17" o:spid="_x0000_s1039" style="position:absolute;top:3918;width:35032;height:49877" coordsize="35032,498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4" o:spid="_x0000_s1040" type="#_x0000_t75" style="position:absolute;width:35032;height:498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Gri83CAAAA2gAAAA8AAABkcnMvZG93bnJldi54bWxEj0FrwkAUhO9C/8PyCt500yJBUtcghZYW&#10;etGqvT6zz2ww+3bJbpP477uC0OMwM98wq3K0reipC41jBU/zDARx5XTDtYL999tsCSJEZI2tY1Jw&#10;pQDl+mGywkK7gbfU72ItEoRDgQpMjL6QMlSGLIa588TJO7vOYkyyq6XucEhw28rnLMulxYbTgkFP&#10;r4aqy+7XKkAfTm7Yj/n78vNAx+uXyX/8Vqnp47h5ARFpjP/he/tDK1jA7Uq6AXL9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xq4vNwgAAANoAAAAPAAAAAAAAAAAAAAAAAJ8C&#10;AABkcnMvZG93bnJldi54bWxQSwUGAAAAAAQABAD3AAAAjgMAAAAA&#10;">
                    <v:imagedata r:id="rId11" o:title=""/>
                    <v:path arrowok="t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" o:spid="_x0000_s1041" type="#_x0000_t202" style="position:absolute;left:1781;top:1900;width:31267;height:463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QOsMMA&#10;AADaAAAADwAAAGRycy9kb3ducmV2LnhtbESPQWvCQBSE7wX/w/KE3nTXUtsas5GiCJ4sTVvB2yP7&#10;TILZtyG7mvTfdwWhx2FmvmHS1WAbcaXO1441zKYKBHHhTM2lhu+v7eQNhA/IBhvHpOGXPKyy0UOK&#10;iXE9f9I1D6WIEPYJaqhCaBMpfVGRRT91LXH0Tq6zGKLsSmk67CPcNvJJqRdpsea4UGFL64qKc36x&#10;Gn72p+PhWX2UGztvezcoyXYhtX4cD+9LEIGG8B++t3dGwyv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QOsMMAAADaAAAADwAAAAAAAAAAAAAAAACYAgAAZHJzL2Rv&#10;d25yZXYueG1sUEsFBgAAAAAEAAQA9QAAAIgDAAAAAA==&#10;" filled="f" stroked="f">
                    <v:textbox>
                      <w:txbxContent>
                        <w:tbl>
                          <w:tblPr>
                            <w:tblStyle w:val="PHBClassSpellListTable-Green"/>
                            <w:tblW w:w="4788" w:type="dxa"/>
                            <w:tblLayout w:type="fixed"/>
                            <w:tblLook w:val="0420" w:firstRow="1" w:lastRow="0" w:firstColumn="0" w:lastColumn="0" w:noHBand="0" w:noVBand="1"/>
                          </w:tblPr>
                          <w:tblGrid>
                            <w:gridCol w:w="648"/>
                            <w:gridCol w:w="1080"/>
                            <w:gridCol w:w="3060"/>
                          </w:tblGrid>
                          <w:tr w:rsidR="00A01228" w:rsidRPr="006C4C3F" w:rsidTr="00B14116">
                            <w:trPr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</w:trPr>
                            <w:tc>
                              <w:tcPr>
                                <w:tcW w:w="4788" w:type="dxa"/>
                                <w:gridSpan w:val="3"/>
                              </w:tcPr>
                              <w:p w:rsidR="00A01228" w:rsidRPr="001B42F7" w:rsidRDefault="00A01228" w:rsidP="001B42F7">
                                <w:pPr>
                                  <w:pStyle w:val="DDSidebarHeader"/>
                                  <w:rPr>
                                    <w:b/>
                                    <w:sz w:val="17"/>
                                    <w:szCs w:val="17"/>
                                  </w:rPr>
                                </w:pPr>
                                <w:r w:rsidRPr="001B42F7">
                                  <w:rPr>
                                    <w:b/>
                                  </w:rPr>
                                  <w:t>Class Table – Single Column Width</w:t>
                                </w:r>
                              </w:p>
                            </w:tc>
                          </w:tr>
                          <w:tr w:rsidR="00B94390" w:rsidRPr="006C4C3F" w:rsidTr="009276F2">
                            <w:tr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trPr>
                            <w:tc>
                              <w:tcPr>
                                <w:tcW w:w="648" w:type="dxa"/>
                                <w:vAlign w:val="bottom"/>
                              </w:tcPr>
                              <w:p w:rsidR="00B94390" w:rsidRPr="00D00461" w:rsidRDefault="00B94390" w:rsidP="00D027E8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b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b/>
                                    <w:sz w:val="18"/>
                                    <w:szCs w:val="18"/>
                                  </w:rPr>
                                  <w:t>Level</w:t>
                                </w:r>
                              </w:p>
                            </w:tc>
                            <w:tc>
                              <w:tcPr>
                                <w:tcW w:w="1080" w:type="dxa"/>
                                <w:vAlign w:val="bottom"/>
                              </w:tcPr>
                              <w:p w:rsidR="00B94390" w:rsidRPr="00D00461" w:rsidRDefault="00B94390" w:rsidP="00D027E8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b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b/>
                                    <w:sz w:val="18"/>
                                    <w:szCs w:val="18"/>
                                  </w:rPr>
                                  <w:t>Proficiency Bonus</w:t>
                                </w:r>
                              </w:p>
                            </w:tc>
                            <w:tc>
                              <w:tcPr>
                                <w:tcW w:w="3060" w:type="dxa"/>
                                <w:vAlign w:val="bottom"/>
                              </w:tcPr>
                              <w:p w:rsidR="00B94390" w:rsidRPr="00D00461" w:rsidRDefault="00B94390" w:rsidP="00D027E8">
                                <w:pPr>
                                  <w:pStyle w:val="NoSpacing"/>
                                  <w:spacing w:line="276" w:lineRule="auto"/>
                                  <w:rPr>
                                    <w:rFonts w:ascii="Scaly Sans" w:hAnsi="Scaly Sans"/>
                                    <w:b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b/>
                                    <w:sz w:val="18"/>
                                    <w:szCs w:val="18"/>
                                  </w:rPr>
                                  <w:t>Features</w:t>
                                </w:r>
                              </w:p>
                            </w:tc>
                          </w:tr>
                          <w:tr w:rsidR="00B94390" w:rsidRPr="006C4C3F" w:rsidTr="00893823">
                            <w:trPr>
    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    </w:trPr>
                            <w:tc>
                              <w:tcPr>
                                <w:tcW w:w="648" w:type="dxa"/>
                                <w:vAlign w:val="bottom"/>
                              </w:tcPr>
                              <w:p w:rsidR="00B94390" w:rsidRPr="00D00461" w:rsidRDefault="00B94390" w:rsidP="00D027E8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1st</w:t>
                                </w:r>
                              </w:p>
                            </w:tc>
                            <w:tc>
                              <w:tcPr>
                                <w:tcW w:w="1080" w:type="dxa"/>
                                <w:vAlign w:val="bottom"/>
                              </w:tcPr>
                              <w:p w:rsidR="00B94390" w:rsidRPr="00D00461" w:rsidRDefault="00B94390" w:rsidP="00D027E8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+2</w:t>
                                </w:r>
                              </w:p>
                            </w:tc>
                            <w:tc>
                              <w:tcPr>
                                <w:tcW w:w="3060" w:type="dxa"/>
                                <w:vAlign w:val="bottom"/>
                              </w:tcPr>
                              <w:p w:rsidR="00B94390" w:rsidRPr="00D00461" w:rsidRDefault="00B94390" w:rsidP="00D00461">
                                <w:pPr>
                                  <w:pStyle w:val="NoSpacing"/>
                                  <w:spacing w:line="276" w:lineRule="auto"/>
                                  <w:suppressOverlap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 xml:space="preserve">This class table is used for classes </w:t>
                                </w:r>
                              </w:p>
                            </w:tc>
                          </w:tr>
                          <w:tr w:rsidR="00B94390" w:rsidRPr="006C4C3F" w:rsidTr="00893823">
                            <w:tr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trPr>
                            <w:tc>
                              <w:tcPr>
                                <w:tcW w:w="648" w:type="dxa"/>
                                <w:vAlign w:val="bottom"/>
                              </w:tcPr>
                              <w:p w:rsidR="00B94390" w:rsidRPr="00D00461" w:rsidRDefault="00B94390" w:rsidP="00D027E8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2nd</w:t>
                                </w:r>
                              </w:p>
                            </w:tc>
                            <w:tc>
                              <w:tcPr>
                                <w:tcW w:w="1080" w:type="dxa"/>
                                <w:vAlign w:val="bottom"/>
                              </w:tcPr>
                              <w:p w:rsidR="00B94390" w:rsidRPr="00D00461" w:rsidRDefault="00B94390" w:rsidP="00D027E8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+2</w:t>
                                </w:r>
                              </w:p>
                            </w:tc>
                            <w:tc>
                              <w:tcPr>
                                <w:tcW w:w="3060" w:type="dxa"/>
                                <w:vAlign w:val="bottom"/>
                              </w:tcPr>
                              <w:p w:rsidR="00B94390" w:rsidRPr="00D00461" w:rsidRDefault="00D00461" w:rsidP="00893823">
                                <w:pPr>
                                  <w:pStyle w:val="NoSpacing"/>
                                  <w:spacing w:line="276" w:lineRule="auto"/>
                                  <w:suppressOverlap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 xml:space="preserve">that </w:t>
                                </w:r>
                                <w:r w:rsidR="00B94390"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only need one column of space.</w:t>
                                </w:r>
                              </w:p>
                            </w:tc>
                          </w:tr>
                          <w:tr w:rsidR="00B94390" w:rsidRPr="006C4C3F" w:rsidTr="00893823">
                            <w:trPr>
    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    </w:trPr>
                            <w:tc>
                              <w:tcPr>
                                <w:tcW w:w="648" w:type="dxa"/>
                                <w:vAlign w:val="bottom"/>
                              </w:tcPr>
                              <w:p w:rsidR="00B94390" w:rsidRPr="00D00461" w:rsidRDefault="00B94390" w:rsidP="00D027E8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3rd</w:t>
                                </w:r>
                              </w:p>
                            </w:tc>
                            <w:tc>
                              <w:tcPr>
                                <w:tcW w:w="1080" w:type="dxa"/>
                                <w:vAlign w:val="bottom"/>
                              </w:tcPr>
                              <w:p w:rsidR="00B94390" w:rsidRPr="00D00461" w:rsidRDefault="00B94390" w:rsidP="00D027E8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+2</w:t>
                                </w:r>
                              </w:p>
                            </w:tc>
                            <w:tc>
                              <w:tcPr>
                                <w:tcW w:w="3060" w:type="dxa"/>
                                <w:vAlign w:val="bottom"/>
                              </w:tcPr>
                              <w:p w:rsidR="00B94390" w:rsidRPr="00D00461" w:rsidRDefault="00B94390" w:rsidP="00893823">
                                <w:pPr>
                                  <w:pStyle w:val="NoSpacing"/>
                                  <w:spacing w:line="276" w:lineRule="auto"/>
                                  <w:suppressOverlap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  <w:tr w:rsidR="00B94390" w:rsidRPr="006C4C3F" w:rsidTr="00893823">
                            <w:tr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trPr>
                            <w:tc>
                              <w:tcPr>
                                <w:tcW w:w="648" w:type="dxa"/>
                                <w:vAlign w:val="bottom"/>
                              </w:tcPr>
                              <w:p w:rsidR="00B94390" w:rsidRPr="00D00461" w:rsidRDefault="00B94390" w:rsidP="00D027E8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4th</w:t>
                                </w:r>
                              </w:p>
                            </w:tc>
                            <w:tc>
                              <w:tcPr>
                                <w:tcW w:w="1080" w:type="dxa"/>
                                <w:vAlign w:val="bottom"/>
                              </w:tcPr>
                              <w:p w:rsidR="00B94390" w:rsidRPr="00D00461" w:rsidRDefault="00B94390" w:rsidP="00D027E8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+2</w:t>
                                </w:r>
                              </w:p>
                            </w:tc>
                            <w:tc>
                              <w:tcPr>
                                <w:tcW w:w="3060" w:type="dxa"/>
                                <w:vAlign w:val="bottom"/>
                              </w:tcPr>
                              <w:p w:rsidR="00B94390" w:rsidRPr="00D00461" w:rsidRDefault="00B94390" w:rsidP="00D00461">
                                <w:pPr>
                                  <w:pStyle w:val="NoSpacing"/>
                                  <w:spacing w:line="276" w:lineRule="auto"/>
                                  <w:suppressOverlap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 xml:space="preserve">You can alter the size of the outline </w:t>
                                </w:r>
                              </w:p>
                            </w:tc>
                          </w:tr>
                          <w:tr w:rsidR="00B94390" w:rsidRPr="006C4C3F" w:rsidTr="00893823">
                            <w:trPr>
    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    </w:trPr>
                            <w:tc>
                              <w:tcPr>
                                <w:tcW w:w="648" w:type="dxa"/>
                                <w:vAlign w:val="bottom"/>
                              </w:tcPr>
                              <w:p w:rsidR="00B94390" w:rsidRPr="00D00461" w:rsidRDefault="00B94390" w:rsidP="00D027E8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5th</w:t>
                                </w:r>
                              </w:p>
                            </w:tc>
                            <w:tc>
                              <w:tcPr>
                                <w:tcW w:w="1080" w:type="dxa"/>
                                <w:vAlign w:val="bottom"/>
                              </w:tcPr>
                              <w:p w:rsidR="00B94390" w:rsidRPr="00D00461" w:rsidRDefault="00B94390" w:rsidP="00D027E8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+3</w:t>
                                </w:r>
                              </w:p>
                            </w:tc>
                            <w:tc>
                              <w:tcPr>
                                <w:tcW w:w="3060" w:type="dxa"/>
                                <w:vAlign w:val="bottom"/>
                              </w:tcPr>
                              <w:p w:rsidR="00B94390" w:rsidRPr="00D00461" w:rsidRDefault="00D00461" w:rsidP="00893823">
                                <w:pPr>
                                  <w:pStyle w:val="NoSpacing"/>
                                  <w:spacing w:line="276" w:lineRule="auto"/>
                                  <w:suppressOverlap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 xml:space="preserve">by </w:t>
                                </w:r>
                                <w:r w:rsidR="00B94390"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stretching it.</w:t>
                                </w:r>
                              </w:p>
                            </w:tc>
                          </w:tr>
                          <w:tr w:rsidR="00B94390" w:rsidRPr="006C4C3F" w:rsidTr="00893823">
                            <w:tr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trPr>
                            <w:tc>
                              <w:tcPr>
                                <w:tcW w:w="648" w:type="dxa"/>
                                <w:vAlign w:val="bottom"/>
                              </w:tcPr>
                              <w:p w:rsidR="00B94390" w:rsidRPr="00D00461" w:rsidRDefault="00B94390" w:rsidP="00D027E8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6th</w:t>
                                </w:r>
                              </w:p>
                            </w:tc>
                            <w:tc>
                              <w:tcPr>
                                <w:tcW w:w="1080" w:type="dxa"/>
                                <w:vAlign w:val="bottom"/>
                              </w:tcPr>
                              <w:p w:rsidR="00B94390" w:rsidRPr="00D00461" w:rsidRDefault="00B94390" w:rsidP="00D027E8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+3</w:t>
                                </w:r>
                              </w:p>
                            </w:tc>
                            <w:tc>
                              <w:tcPr>
                                <w:tcW w:w="3060" w:type="dxa"/>
                                <w:vAlign w:val="bottom"/>
                              </w:tcPr>
                              <w:p w:rsidR="00B94390" w:rsidRPr="00D00461" w:rsidRDefault="00B94390" w:rsidP="00893823">
                                <w:pPr>
                                  <w:pStyle w:val="NoSpacing"/>
                                  <w:spacing w:line="276" w:lineRule="auto"/>
                                  <w:suppressOverlap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  <w:tr w:rsidR="00B94390" w:rsidRPr="006C4C3F" w:rsidTr="00893823">
                            <w:trPr>
    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    </w:trPr>
                            <w:tc>
                              <w:tcPr>
                                <w:tcW w:w="648" w:type="dxa"/>
                                <w:vAlign w:val="bottom"/>
                              </w:tcPr>
                              <w:p w:rsidR="00B94390" w:rsidRPr="00D00461" w:rsidRDefault="00B94390" w:rsidP="00D027E8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7th</w:t>
                                </w:r>
                              </w:p>
                            </w:tc>
                            <w:tc>
                              <w:tcPr>
                                <w:tcW w:w="1080" w:type="dxa"/>
                                <w:vAlign w:val="bottom"/>
                              </w:tcPr>
                              <w:p w:rsidR="00B94390" w:rsidRPr="00D00461" w:rsidRDefault="00B94390" w:rsidP="00D027E8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+3</w:t>
                                </w:r>
                              </w:p>
                            </w:tc>
                            <w:tc>
                              <w:tcPr>
                                <w:tcW w:w="3060" w:type="dxa"/>
                                <w:vAlign w:val="bottom"/>
                              </w:tcPr>
                              <w:p w:rsidR="00B94390" w:rsidRPr="00D00461" w:rsidRDefault="00B94390" w:rsidP="00893823">
                                <w:pPr>
                                  <w:pStyle w:val="NoSpacing"/>
                                  <w:spacing w:line="276" w:lineRule="auto"/>
                                  <w:suppressOverlap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  <w:tr w:rsidR="00B94390" w:rsidRPr="006C4C3F" w:rsidTr="00893823">
                            <w:tr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trPr>
                            <w:tc>
                              <w:tcPr>
                                <w:tcW w:w="648" w:type="dxa"/>
                                <w:vAlign w:val="bottom"/>
                              </w:tcPr>
                              <w:p w:rsidR="00B94390" w:rsidRPr="00D00461" w:rsidRDefault="00B94390" w:rsidP="00D027E8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8th</w:t>
                                </w:r>
                              </w:p>
                            </w:tc>
                            <w:tc>
                              <w:tcPr>
                                <w:tcW w:w="1080" w:type="dxa"/>
                                <w:vAlign w:val="bottom"/>
                              </w:tcPr>
                              <w:p w:rsidR="00B94390" w:rsidRPr="00D00461" w:rsidRDefault="00B94390" w:rsidP="00D027E8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+3</w:t>
                                </w:r>
                              </w:p>
                            </w:tc>
                            <w:tc>
                              <w:tcPr>
                                <w:tcW w:w="3060" w:type="dxa"/>
                                <w:vAlign w:val="bottom"/>
                              </w:tcPr>
                              <w:p w:rsidR="00B94390" w:rsidRPr="00D00461" w:rsidRDefault="00B94390" w:rsidP="00893823">
                                <w:pPr>
                                  <w:pStyle w:val="NoSpacing"/>
                                  <w:spacing w:line="276" w:lineRule="auto"/>
                                  <w:suppressOverlap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  <w:tr w:rsidR="00B94390" w:rsidRPr="006C4C3F" w:rsidTr="00893823">
                            <w:trPr>
    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    </w:trPr>
                            <w:tc>
                              <w:tcPr>
                                <w:tcW w:w="648" w:type="dxa"/>
                                <w:vAlign w:val="bottom"/>
                              </w:tcPr>
                              <w:p w:rsidR="00B94390" w:rsidRPr="00D00461" w:rsidRDefault="00B94390" w:rsidP="00D027E8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9th</w:t>
                                </w:r>
                              </w:p>
                            </w:tc>
                            <w:tc>
                              <w:tcPr>
                                <w:tcW w:w="1080" w:type="dxa"/>
                                <w:vAlign w:val="bottom"/>
                              </w:tcPr>
                              <w:p w:rsidR="00B94390" w:rsidRPr="00D00461" w:rsidRDefault="00B94390" w:rsidP="00D027E8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+4</w:t>
                                </w:r>
                              </w:p>
                            </w:tc>
                            <w:tc>
                              <w:tcPr>
                                <w:tcW w:w="3060" w:type="dxa"/>
                                <w:vAlign w:val="bottom"/>
                              </w:tcPr>
                              <w:p w:rsidR="00B94390" w:rsidRPr="00D00461" w:rsidRDefault="00B94390" w:rsidP="00893823">
                                <w:pPr>
                                  <w:pStyle w:val="NoSpacing"/>
                                  <w:spacing w:line="276" w:lineRule="auto"/>
                                  <w:suppressOverlap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  <w:tr w:rsidR="00B94390" w:rsidRPr="006C4C3F" w:rsidTr="00893823">
                            <w:tr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trPr>
                            <w:tc>
                              <w:tcPr>
                                <w:tcW w:w="648" w:type="dxa"/>
                              </w:tcPr>
                              <w:p w:rsidR="00B94390" w:rsidRPr="00D00461" w:rsidRDefault="00B94390" w:rsidP="006C4C3F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10th</w:t>
                                </w:r>
                              </w:p>
                            </w:tc>
                            <w:tc>
                              <w:tcPr>
                                <w:tcW w:w="1080" w:type="dxa"/>
                              </w:tcPr>
                              <w:p w:rsidR="00B94390" w:rsidRPr="00D00461" w:rsidRDefault="00B94390" w:rsidP="006C4C3F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+4</w:t>
                                </w:r>
                              </w:p>
                            </w:tc>
                            <w:tc>
                              <w:tcPr>
                                <w:tcW w:w="3060" w:type="dxa"/>
                                <w:vAlign w:val="bottom"/>
                              </w:tcPr>
                              <w:p w:rsidR="00B94390" w:rsidRPr="00D00461" w:rsidRDefault="00B94390" w:rsidP="00893823">
                                <w:pPr>
                                  <w:pStyle w:val="NoSpacing"/>
                                  <w:spacing w:line="276" w:lineRule="auto"/>
                                  <w:suppressOverlap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  <w:tr w:rsidR="00B94390" w:rsidRPr="006C4C3F" w:rsidTr="00893823">
                            <w:trPr>
    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    </w:trPr>
                            <w:tc>
                              <w:tcPr>
                                <w:tcW w:w="648" w:type="dxa"/>
                                <w:vAlign w:val="bottom"/>
                              </w:tcPr>
                              <w:p w:rsidR="00B94390" w:rsidRPr="00D00461" w:rsidRDefault="00B94390" w:rsidP="00D027E8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11th</w:t>
                                </w:r>
                              </w:p>
                            </w:tc>
                            <w:tc>
                              <w:tcPr>
                                <w:tcW w:w="1080" w:type="dxa"/>
                                <w:vAlign w:val="bottom"/>
                              </w:tcPr>
                              <w:p w:rsidR="00B94390" w:rsidRPr="00D00461" w:rsidRDefault="00B94390" w:rsidP="00D027E8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+4</w:t>
                                </w:r>
                              </w:p>
                            </w:tc>
                            <w:tc>
                              <w:tcPr>
                                <w:tcW w:w="3060" w:type="dxa"/>
                                <w:vAlign w:val="bottom"/>
                              </w:tcPr>
                              <w:p w:rsidR="00B94390" w:rsidRPr="00D00461" w:rsidRDefault="00B94390" w:rsidP="00893823">
                                <w:pPr>
                                  <w:pStyle w:val="NoSpacing"/>
                                  <w:spacing w:line="276" w:lineRule="auto"/>
                                  <w:suppressOverlap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  <w:tr w:rsidR="00B94390" w:rsidRPr="006C4C3F" w:rsidTr="00893823">
                            <w:tr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trPr>
                            <w:tc>
                              <w:tcPr>
                                <w:tcW w:w="648" w:type="dxa"/>
                                <w:vAlign w:val="bottom"/>
                              </w:tcPr>
                              <w:p w:rsidR="00B94390" w:rsidRPr="00D00461" w:rsidRDefault="00B94390" w:rsidP="00D027E8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12th</w:t>
                                </w:r>
                              </w:p>
                            </w:tc>
                            <w:tc>
                              <w:tcPr>
                                <w:tcW w:w="1080" w:type="dxa"/>
                                <w:vAlign w:val="bottom"/>
                              </w:tcPr>
                              <w:p w:rsidR="00B94390" w:rsidRPr="00D00461" w:rsidRDefault="00B94390" w:rsidP="00D027E8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+4</w:t>
                                </w:r>
                              </w:p>
                            </w:tc>
                            <w:tc>
                              <w:tcPr>
                                <w:tcW w:w="3060" w:type="dxa"/>
                                <w:vAlign w:val="bottom"/>
                              </w:tcPr>
                              <w:p w:rsidR="00B94390" w:rsidRPr="00D00461" w:rsidRDefault="00B94390" w:rsidP="00893823">
                                <w:pPr>
                                  <w:pStyle w:val="NoSpacing"/>
                                  <w:spacing w:line="276" w:lineRule="auto"/>
                                  <w:suppressOverlap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  <w:tr w:rsidR="00B94390" w:rsidRPr="006C4C3F" w:rsidTr="00893823">
                            <w:trPr>
    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    </w:trPr>
                            <w:tc>
                              <w:tcPr>
                                <w:tcW w:w="648" w:type="dxa"/>
                                <w:vAlign w:val="bottom"/>
                              </w:tcPr>
                              <w:p w:rsidR="00B94390" w:rsidRPr="00D00461" w:rsidRDefault="00B94390" w:rsidP="00D027E8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13th</w:t>
                                </w:r>
                              </w:p>
                            </w:tc>
                            <w:tc>
                              <w:tcPr>
                                <w:tcW w:w="1080" w:type="dxa"/>
                                <w:vAlign w:val="bottom"/>
                              </w:tcPr>
                              <w:p w:rsidR="00B94390" w:rsidRPr="00D00461" w:rsidRDefault="00B94390" w:rsidP="00D027E8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+5</w:t>
                                </w:r>
                              </w:p>
                            </w:tc>
                            <w:tc>
                              <w:tcPr>
                                <w:tcW w:w="3060" w:type="dxa"/>
                                <w:vAlign w:val="bottom"/>
                              </w:tcPr>
                              <w:p w:rsidR="00B94390" w:rsidRPr="00D00461" w:rsidRDefault="00B94390" w:rsidP="00893823">
                                <w:pPr>
                                  <w:pStyle w:val="NoSpacing"/>
                                  <w:spacing w:line="276" w:lineRule="auto"/>
                                  <w:suppressOverlap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  <w:tr w:rsidR="00B94390" w:rsidRPr="006C4C3F" w:rsidTr="00893823">
                            <w:tr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trPr>
                            <w:tc>
                              <w:tcPr>
                                <w:tcW w:w="648" w:type="dxa"/>
                                <w:vAlign w:val="bottom"/>
                              </w:tcPr>
                              <w:p w:rsidR="00B94390" w:rsidRPr="00D00461" w:rsidRDefault="00B94390" w:rsidP="00D027E8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14th</w:t>
                                </w:r>
                              </w:p>
                            </w:tc>
                            <w:tc>
                              <w:tcPr>
                                <w:tcW w:w="1080" w:type="dxa"/>
                                <w:vAlign w:val="bottom"/>
                              </w:tcPr>
                              <w:p w:rsidR="00B94390" w:rsidRPr="00D00461" w:rsidRDefault="00B94390" w:rsidP="00D027E8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+5</w:t>
                                </w:r>
                              </w:p>
                            </w:tc>
                            <w:tc>
                              <w:tcPr>
                                <w:tcW w:w="3060" w:type="dxa"/>
                                <w:vAlign w:val="bottom"/>
                              </w:tcPr>
                              <w:p w:rsidR="00B94390" w:rsidRPr="00D00461" w:rsidRDefault="00B94390" w:rsidP="00893823">
                                <w:pPr>
                                  <w:pStyle w:val="NoSpacing"/>
                                  <w:spacing w:line="276" w:lineRule="auto"/>
                                  <w:suppressOverlap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  <w:tr w:rsidR="00B94390" w:rsidRPr="006C4C3F" w:rsidTr="00893823">
                            <w:trPr>
    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    </w:trPr>
                            <w:tc>
                              <w:tcPr>
                                <w:tcW w:w="648" w:type="dxa"/>
                                <w:vAlign w:val="bottom"/>
                              </w:tcPr>
                              <w:p w:rsidR="00B94390" w:rsidRPr="00D00461" w:rsidRDefault="00B94390" w:rsidP="00D027E8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15th</w:t>
                                </w:r>
                              </w:p>
                            </w:tc>
                            <w:tc>
                              <w:tcPr>
                                <w:tcW w:w="1080" w:type="dxa"/>
                                <w:vAlign w:val="bottom"/>
                              </w:tcPr>
                              <w:p w:rsidR="00B94390" w:rsidRPr="00D00461" w:rsidRDefault="00B94390" w:rsidP="00D027E8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+5</w:t>
                                </w:r>
                              </w:p>
                            </w:tc>
                            <w:tc>
                              <w:tcPr>
                                <w:tcW w:w="3060" w:type="dxa"/>
                                <w:vAlign w:val="bottom"/>
                              </w:tcPr>
                              <w:p w:rsidR="00B94390" w:rsidRPr="00D00461" w:rsidRDefault="00B94390" w:rsidP="00893823">
                                <w:pPr>
                                  <w:pStyle w:val="NoSpacing"/>
                                  <w:spacing w:line="276" w:lineRule="auto"/>
                                  <w:suppressOverlap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  <w:tr w:rsidR="00B94390" w:rsidRPr="006C4C3F" w:rsidTr="00893823">
                            <w:tr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trPr>
                            <w:tc>
                              <w:tcPr>
                                <w:tcW w:w="648" w:type="dxa"/>
                                <w:vAlign w:val="bottom"/>
                              </w:tcPr>
                              <w:p w:rsidR="00B94390" w:rsidRPr="00D00461" w:rsidRDefault="00B94390" w:rsidP="00D027E8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16th</w:t>
                                </w:r>
                              </w:p>
                            </w:tc>
                            <w:tc>
                              <w:tcPr>
                                <w:tcW w:w="1080" w:type="dxa"/>
                                <w:vAlign w:val="bottom"/>
                              </w:tcPr>
                              <w:p w:rsidR="00B94390" w:rsidRPr="00D00461" w:rsidRDefault="00B94390" w:rsidP="00D027E8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+5</w:t>
                                </w:r>
                              </w:p>
                            </w:tc>
                            <w:tc>
                              <w:tcPr>
                                <w:tcW w:w="3060" w:type="dxa"/>
                                <w:vAlign w:val="bottom"/>
                              </w:tcPr>
                              <w:p w:rsidR="00B94390" w:rsidRPr="00D00461" w:rsidRDefault="00B94390" w:rsidP="00893823">
                                <w:pPr>
                                  <w:pStyle w:val="NoSpacing"/>
                                  <w:spacing w:line="276" w:lineRule="auto"/>
                                  <w:suppressOverlap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  <w:tr w:rsidR="00B94390" w:rsidRPr="006C4C3F" w:rsidTr="00893823">
                            <w:trPr>
    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    </w:trPr>
                            <w:tc>
                              <w:tcPr>
                                <w:tcW w:w="648" w:type="dxa"/>
                                <w:vAlign w:val="bottom"/>
                              </w:tcPr>
                              <w:p w:rsidR="00B94390" w:rsidRPr="00D00461" w:rsidRDefault="00B94390" w:rsidP="00D027E8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17th</w:t>
                                </w:r>
                              </w:p>
                            </w:tc>
                            <w:tc>
                              <w:tcPr>
                                <w:tcW w:w="1080" w:type="dxa"/>
                                <w:vAlign w:val="bottom"/>
                              </w:tcPr>
                              <w:p w:rsidR="00B94390" w:rsidRPr="00D00461" w:rsidRDefault="00B94390" w:rsidP="00D027E8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+6</w:t>
                                </w:r>
                              </w:p>
                            </w:tc>
                            <w:tc>
                              <w:tcPr>
                                <w:tcW w:w="3060" w:type="dxa"/>
                                <w:vAlign w:val="bottom"/>
                              </w:tcPr>
                              <w:p w:rsidR="00B94390" w:rsidRPr="00D00461" w:rsidRDefault="00B94390" w:rsidP="00893823">
                                <w:pPr>
                                  <w:pStyle w:val="NoSpacing"/>
                                  <w:spacing w:line="276" w:lineRule="auto"/>
                                  <w:suppressOverlap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  <w:tr w:rsidR="00B94390" w:rsidRPr="006C4C3F" w:rsidTr="00893823">
                            <w:tr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trPr>
                            <w:tc>
                              <w:tcPr>
                                <w:tcW w:w="648" w:type="dxa"/>
                                <w:vAlign w:val="bottom"/>
                              </w:tcPr>
                              <w:p w:rsidR="00B94390" w:rsidRPr="00D00461" w:rsidRDefault="00B94390" w:rsidP="00D027E8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18th</w:t>
                                </w:r>
                              </w:p>
                            </w:tc>
                            <w:tc>
                              <w:tcPr>
                                <w:tcW w:w="1080" w:type="dxa"/>
                                <w:vAlign w:val="bottom"/>
                              </w:tcPr>
                              <w:p w:rsidR="00B94390" w:rsidRPr="00D00461" w:rsidRDefault="00B94390" w:rsidP="00D027E8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+6</w:t>
                                </w:r>
                              </w:p>
                            </w:tc>
                            <w:tc>
                              <w:tcPr>
                                <w:tcW w:w="3060" w:type="dxa"/>
                                <w:vAlign w:val="bottom"/>
                              </w:tcPr>
                              <w:p w:rsidR="00B94390" w:rsidRPr="00D00461" w:rsidRDefault="00B94390" w:rsidP="00893823">
                                <w:pPr>
                                  <w:pStyle w:val="NoSpacing"/>
                                  <w:spacing w:line="276" w:lineRule="auto"/>
                                  <w:suppressOverlap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  <w:tr w:rsidR="00B94390" w:rsidRPr="006C4C3F" w:rsidTr="00893823">
                            <w:trPr>
    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    </w:trPr>
                            <w:tc>
                              <w:tcPr>
                                <w:tcW w:w="648" w:type="dxa"/>
                                <w:vAlign w:val="bottom"/>
                              </w:tcPr>
                              <w:p w:rsidR="00B94390" w:rsidRPr="00D00461" w:rsidRDefault="00B94390" w:rsidP="00D027E8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19th</w:t>
                                </w:r>
                              </w:p>
                            </w:tc>
                            <w:tc>
                              <w:tcPr>
                                <w:tcW w:w="1080" w:type="dxa"/>
                                <w:vAlign w:val="bottom"/>
                              </w:tcPr>
                              <w:p w:rsidR="00B94390" w:rsidRPr="00D00461" w:rsidRDefault="00B94390" w:rsidP="00D027E8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+6</w:t>
                                </w:r>
                              </w:p>
                            </w:tc>
                            <w:tc>
                              <w:tcPr>
                                <w:tcW w:w="3060" w:type="dxa"/>
                                <w:vAlign w:val="bottom"/>
                              </w:tcPr>
                              <w:p w:rsidR="00B94390" w:rsidRPr="00D00461" w:rsidRDefault="00B94390" w:rsidP="00893823">
                                <w:pPr>
                                  <w:pStyle w:val="NoSpacing"/>
                                  <w:spacing w:line="276" w:lineRule="auto"/>
                                  <w:suppressOverlap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  <w:tr w:rsidR="00B94390" w:rsidRPr="006C4C3F" w:rsidTr="00893823">
                            <w:tr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trPr>
                            <w:tc>
                              <w:tcPr>
                                <w:tcW w:w="648" w:type="dxa"/>
                                <w:vAlign w:val="bottom"/>
                              </w:tcPr>
                              <w:p w:rsidR="00B94390" w:rsidRPr="00D00461" w:rsidRDefault="00B94390" w:rsidP="00D027E8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20th</w:t>
                                </w:r>
                              </w:p>
                            </w:tc>
                            <w:tc>
                              <w:tcPr>
                                <w:tcW w:w="1080" w:type="dxa"/>
                                <w:vAlign w:val="bottom"/>
                              </w:tcPr>
                              <w:p w:rsidR="00B94390" w:rsidRPr="00D00461" w:rsidRDefault="00B94390" w:rsidP="00D027E8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+6</w:t>
                                </w:r>
                              </w:p>
                            </w:tc>
                            <w:tc>
                              <w:tcPr>
                                <w:tcW w:w="3060" w:type="dxa"/>
                                <w:vAlign w:val="bottom"/>
                              </w:tcPr>
                              <w:p w:rsidR="00B94390" w:rsidRPr="00D00461" w:rsidRDefault="00B94390" w:rsidP="00893823">
                                <w:pPr>
                                  <w:pStyle w:val="NoSpacing"/>
                                  <w:spacing w:line="276" w:lineRule="auto"/>
                                  <w:suppressOverlap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</w:tbl>
                        <w:p w:rsidR="00B94390" w:rsidRPr="00522E76" w:rsidRDefault="00B94390" w:rsidP="00B94390">
                          <w:pPr>
                            <w:rPr>
                              <w:rFonts w:ascii="Scaly Sans" w:hAnsi="Scaly Sans"/>
                              <w:sz w:val="17"/>
                              <w:szCs w:val="17"/>
                            </w:rPr>
                          </w:pPr>
                        </w:p>
                      </w:txbxContent>
                    </v:textbox>
                  </v:shape>
                </v:group>
                <v:shape id="Picture 12" o:spid="_x0000_s1042" type="#_x0000_t75" alt="fancy-circle-sliver" style="position:absolute;left:13953;top:42691;width:5700;height:23632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9hkJfAAAAA2wAAAA8AAABkcnMvZG93bnJldi54bWxET0trAjEQvhf8D2EEbzWroC1bo4iwUHqR&#10;2sd5uhmTxc1km6Tu+u8bQfA2H99zVpvBteJMITaeFcymBQji2uuGjYLPj+rxGURMyBpbz6TgQhE2&#10;69HDCkvte36n8yEZkUM4lqjAptSVUsbaksM49R1x5o4+OEwZBiN1wD6Hu1bOi2IpHTacGyx2tLNU&#10;nw5/TsE37Z9Mx2HAhTW/xde26t9+KqUm42H7AiLRkO7im/tV5/lzuP6SD5Drf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v2GQl8AAAADbAAAADwAAAAAAAAAAAAAAAACfAgAA&#10;ZHJzL2Rvd25yZXYueG1sUEsFBgAAAAAEAAQA9wAAAIwDAAAAAA==&#10;">
                  <v:imagedata r:id="rId12" o:title="fancy-circle-sliver" croptop="5969f" cropbottom="8634f"/>
                  <v:path arrowok="t"/>
                </v:shape>
                <v:shape id="Picture 13" o:spid="_x0000_s1043" type="#_x0000_t75" alt="fancy-circle-sliver" style="position:absolute;left:15497;top:-8966;width:5700;height:23632;rotation: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5+ENTEAAAA2wAAAA8AAABkcnMvZG93bnJldi54bWxET01rwkAQvRf8D8sIXoputCA2dQ1aKK0H&#10;Ba0gvQ3ZMVnMzobsNkn767sFwds83ucss95WoqXGG8cKppMEBHHutOFCwenzbbwA4QOyxsoxKfgh&#10;D9lq8LDEVLuOD9QeQyFiCPsUFZQh1KmUPi/Jop+4mjhyF9dYDBE2hdQNdjHcVnKWJHNp0XBsKLGm&#10;15Ly6/HbKmhP8nH7fDVm/nt43+y+zmbLe6PUaNivX0AE6sNdfHN/6Dj/Cf5/iQfI1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5+ENTEAAAA2wAAAA8AAAAAAAAAAAAAAAAA&#10;nwIAAGRycy9kb3ducmV2LnhtbFBLBQYAAAAABAAEAPcAAACQAwAAAAA=&#10;">
                  <v:imagedata r:id="rId12" o:title="fancy-circle-sliver" croptop="5969f" cropbottom="8634f"/>
                  <v:path arrowok="t"/>
                </v:shape>
              </v:group>
            </w:pict>
          </mc:Fallback>
        </mc:AlternateContent>
      </w:r>
    </w:p>
    <w:p w:rsidR="00B94390" w:rsidRDefault="00B94390" w:rsidP="00B94390">
      <w:pPr>
        <w:rPr>
          <w:rFonts w:ascii="Mr. Eaves Small Caps" w:hAnsi="Mr. Eaves Small Caps"/>
          <w:color w:val="53170D"/>
          <w:sz w:val="40"/>
        </w:rPr>
      </w:pPr>
      <w:r>
        <w:br w:type="page"/>
      </w:r>
    </w:p>
    <w:p w:rsidR="00CE1172" w:rsidRDefault="00CE1172" w:rsidP="0081433C">
      <w:pPr>
        <w:pStyle w:val="DDSmallHeader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402B9C68" wp14:editId="641C249C">
                <wp:simplePos x="0" y="0"/>
                <wp:positionH relativeFrom="column">
                  <wp:posOffset>-640080</wp:posOffset>
                </wp:positionH>
                <wp:positionV relativeFrom="paragraph">
                  <wp:posOffset>-93815</wp:posOffset>
                </wp:positionV>
                <wp:extent cx="7730836" cy="5213267"/>
                <wp:effectExtent l="0" t="0" r="3810" b="0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30836" cy="5213267"/>
                          <a:chOff x="0" y="0"/>
                          <a:chExt cx="7730836" cy="5213267"/>
                        </a:xfrm>
                      </wpg:grpSpPr>
                      <pic:pic xmlns:pic="http://schemas.openxmlformats.org/drawingml/2006/picture">
                        <pic:nvPicPr>
                          <pic:cNvPr id="11" name="Picture 11" descr="fancy-circle-sliver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108" b="131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223158"/>
                            <a:ext cx="570016" cy="23631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" name="Picture 10" descr="fancy-circle-sliver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108" b="13174"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7160821" y="1353788"/>
                            <a:ext cx="570015" cy="23631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213756" y="0"/>
                            <a:ext cx="7220197" cy="5213267"/>
                            <a:chOff x="0" y="0"/>
                            <a:chExt cx="7220197" cy="521326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20197" cy="5213267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wps:wsp>
                          <wps:cNvPr id="9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4384" y="308758"/>
                              <a:ext cx="6601460" cy="463105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PHBClassSpellListTable-Green"/>
                                  <w:tblW w:w="10278" w:type="dxa"/>
                                  <w:tblLayout w:type="fixed"/>
                                  <w:tblLook w:val="0420" w:firstRow="1" w:lastRow="0" w:firstColumn="0" w:lastColumn="0" w:noHBand="0" w:noVBand="1"/>
                                </w:tblPr>
                                <w:tblGrid>
                                  <w:gridCol w:w="648"/>
                                  <w:gridCol w:w="1080"/>
                                  <w:gridCol w:w="3960"/>
                                  <w:gridCol w:w="1530"/>
                                  <w:gridCol w:w="1530"/>
                                  <w:gridCol w:w="1530"/>
                                </w:tblGrid>
                                <w:tr w:rsidR="00B94390" w:rsidRPr="00522E76" w:rsidTr="00D00461">
                                  <w:trPr>
                                    <w:gridAfter w:val="3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wAfter w:w="4590" w:type="dxa"/>
                                  </w:trPr>
                                  <w:tc>
                                    <w:tcPr>
                                      <w:tcW w:w="5688" w:type="dxa"/>
                                      <w:gridSpan w:val="3"/>
                                    </w:tcPr>
                                    <w:p w:rsidR="00B94390" w:rsidRPr="00522E76" w:rsidRDefault="00B94390" w:rsidP="00E13DC2">
                                      <w:pPr>
                                        <w:pStyle w:val="DDRegular"/>
                                        <w:rPr>
                                          <w:rFonts w:ascii="Scaly Sans" w:hAnsi="Scaly Sans"/>
                                          <w:sz w:val="17"/>
                                          <w:szCs w:val="17"/>
                                        </w:rPr>
                                      </w:pPr>
                                      <w:r>
                                        <w:rPr>
                                          <w:rFonts w:ascii="Scaly Sans Caps" w:hAnsi="Scaly Sans Caps"/>
                                          <w:sz w:val="22"/>
                                          <w:szCs w:val="22"/>
                                        </w:rPr>
                                        <w:t>Class Table – Two Columns</w:t>
                                      </w:r>
                                      <w:r w:rsidR="00A01228">
                                        <w:rPr>
                                          <w:rFonts w:ascii="Scaly Sans Caps" w:hAnsi="Scaly Sans Caps"/>
                                          <w:sz w:val="22"/>
                                          <w:szCs w:val="22"/>
                                        </w:rPr>
                                        <w:t xml:space="preserve"> Width</w:t>
                                      </w:r>
                                    </w:p>
                                  </w:tc>
                                </w:tr>
                                <w:tr w:rsidR="00B94390" w:rsidRPr="00D00461" w:rsidTr="00D618EB">
                                  <w:tr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trPr>
                                  <w:tc>
                                    <w:tcPr>
                                      <w:tcW w:w="648" w:type="dxa"/>
                                      <w:vAlign w:val="bottom"/>
                                    </w:tcPr>
                                    <w:p w:rsidR="00B94390" w:rsidRPr="00D00461" w:rsidRDefault="00B94390" w:rsidP="00D618EB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b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b/>
                                          <w:sz w:val="18"/>
                                          <w:szCs w:val="18"/>
                                        </w:rPr>
                                        <w:t>Level</w:t>
                                      </w:r>
                                    </w:p>
                                  </w:tc>
                                  <w:tc>
                                    <w:tcPr>
                                      <w:tcW w:w="108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b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b/>
                                          <w:sz w:val="18"/>
                                          <w:szCs w:val="18"/>
                                        </w:rPr>
                                        <w:t>Proficiency Bonus</w:t>
                                      </w:r>
                                    </w:p>
                                  </w:tc>
                                  <w:tc>
                                    <w:tcPr>
                                      <w:tcW w:w="3960" w:type="dxa"/>
                                      <w:vAlign w:val="bottom"/>
                                    </w:tcPr>
                                    <w:p w:rsidR="00B94390" w:rsidRPr="00D00461" w:rsidRDefault="00B94390" w:rsidP="00D618EB">
                                      <w:pPr>
                                        <w:pStyle w:val="NoSpacing"/>
                                        <w:spacing w:line="276" w:lineRule="auto"/>
                                        <w:rPr>
                                          <w:rFonts w:ascii="Scaly Sans" w:hAnsi="Scaly Sans"/>
                                          <w:b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b/>
                                          <w:sz w:val="18"/>
                                          <w:szCs w:val="18"/>
                                        </w:rPr>
                                        <w:t>Features</w:t>
                                      </w: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  <w:vAlign w:val="bottom"/>
                                    </w:tcPr>
                                    <w:p w:rsidR="00B94390" w:rsidRPr="00D00461" w:rsidRDefault="00B94390" w:rsidP="00D618EB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b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b/>
                                          <w:sz w:val="18"/>
                                          <w:szCs w:val="18"/>
                                        </w:rPr>
                                        <w:t>Column One</w:t>
                                      </w: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  <w:vAlign w:val="bottom"/>
                                    </w:tcPr>
                                    <w:p w:rsidR="00B94390" w:rsidRPr="00D00461" w:rsidRDefault="00B94390" w:rsidP="00D618EB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b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b/>
                                          <w:sz w:val="18"/>
                                          <w:szCs w:val="18"/>
                                        </w:rPr>
                                        <w:t>Column Two</w:t>
                                      </w: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  <w:vAlign w:val="bottom"/>
                                    </w:tcPr>
                                    <w:p w:rsidR="00B94390" w:rsidRPr="00D00461" w:rsidRDefault="00B94390" w:rsidP="00D618EB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b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b/>
                                          <w:sz w:val="18"/>
                                          <w:szCs w:val="18"/>
                                        </w:rPr>
                                        <w:t>Column Three</w:t>
                                      </w:r>
                                    </w:p>
                                  </w:tc>
                                </w:tr>
                                <w:tr w:rsidR="00B94390" w:rsidRPr="00D00461" w:rsidTr="00D00461">
                                  <w:trPr>
          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          </w:trPr>
                                  <w:tc>
                                    <w:tcPr>
                                      <w:tcW w:w="648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1st</w:t>
                                      </w:r>
                                    </w:p>
                                  </w:tc>
                                  <w:tc>
                                    <w:tcPr>
                                      <w:tcW w:w="108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+2</w:t>
                                      </w:r>
                                    </w:p>
                                  </w:tc>
                                  <w:tc>
                                    <w:tcPr>
                                      <w:tcW w:w="3960" w:type="dxa"/>
                                    </w:tcPr>
                                    <w:p w:rsidR="00B94390" w:rsidRPr="00D00461" w:rsidRDefault="00B94390" w:rsidP="00026939">
                                      <w:pPr>
                                        <w:pStyle w:val="NoSpacing"/>
                                        <w:spacing w:line="276" w:lineRule="auto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 xml:space="preserve">When you fill in a table, it can help to check the </w:t>
                                      </w: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</w:tr>
                                <w:tr w:rsidR="00B94390" w:rsidRPr="00D00461" w:rsidTr="00D00461">
                                  <w:tr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trPr>
                                  <w:tc>
                                    <w:tcPr>
                                      <w:tcW w:w="648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2nd</w:t>
                                      </w:r>
                                    </w:p>
                                  </w:tc>
                                  <w:tc>
                                    <w:tcPr>
                                      <w:tcW w:w="108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+2</w:t>
                                      </w:r>
                                    </w:p>
                                  </w:tc>
                                  <w:tc>
                                    <w:tcPr>
                                      <w:tcW w:w="396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‘View Gridlines’ option under Table Tools-Layout.</w:t>
                                      </w: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</w:tr>
                                <w:tr w:rsidR="00B94390" w:rsidRPr="00D00461" w:rsidTr="00D00461">
                                  <w:trPr>
          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          </w:trPr>
                                  <w:tc>
                                    <w:tcPr>
                                      <w:tcW w:w="648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3rd</w:t>
                                      </w:r>
                                    </w:p>
                                  </w:tc>
                                  <w:tc>
                                    <w:tcPr>
                                      <w:tcW w:w="108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+2</w:t>
                                      </w:r>
                                    </w:p>
                                  </w:tc>
                                  <w:tc>
                                    <w:tcPr>
                                      <w:tcW w:w="396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</w:tr>
                                <w:tr w:rsidR="00B94390" w:rsidRPr="00D00461" w:rsidTr="00D00461">
                                  <w:tr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trPr>
                                  <w:tc>
                                    <w:tcPr>
                                      <w:tcW w:w="648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4th</w:t>
                                      </w:r>
                                    </w:p>
                                  </w:tc>
                                  <w:tc>
                                    <w:tcPr>
                                      <w:tcW w:w="108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+2</w:t>
                                      </w:r>
                                    </w:p>
                                  </w:tc>
                                  <w:tc>
                                    <w:tcPr>
                                      <w:tcW w:w="396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</w:tr>
                                <w:tr w:rsidR="00B94390" w:rsidRPr="00D00461" w:rsidTr="00D00461">
                                  <w:trPr>
          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          </w:trPr>
                                  <w:tc>
                                    <w:tcPr>
                                      <w:tcW w:w="648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5th</w:t>
                                      </w:r>
                                    </w:p>
                                  </w:tc>
                                  <w:tc>
                                    <w:tcPr>
                                      <w:tcW w:w="108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+3</w:t>
                                      </w:r>
                                    </w:p>
                                  </w:tc>
                                  <w:tc>
                                    <w:tcPr>
                                      <w:tcW w:w="3960" w:type="dxa"/>
                                    </w:tcPr>
                                    <w:p w:rsidR="00B94390" w:rsidRPr="00D00461" w:rsidRDefault="00A01228" w:rsidP="00A01228">
                                      <w:pPr>
                                        <w:pStyle w:val="NoSpacing"/>
                                        <w:spacing w:line="276" w:lineRule="auto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 xml:space="preserve">Those diagram things on the sides – don’t forget </w:t>
                                      </w: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</w:tr>
                                <w:tr w:rsidR="00B94390" w:rsidRPr="00D00461" w:rsidTr="00D00461">
                                  <w:tr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trPr>
                                  <w:tc>
                                    <w:tcPr>
                                      <w:tcW w:w="648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6th</w:t>
                                      </w:r>
                                    </w:p>
                                  </w:tc>
                                  <w:tc>
                                    <w:tcPr>
                                      <w:tcW w:w="108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+3</w:t>
                                      </w:r>
                                    </w:p>
                                  </w:tc>
                                  <w:tc>
                                    <w:tcPr>
                                      <w:tcW w:w="3960" w:type="dxa"/>
                                    </w:tcPr>
                                    <w:p w:rsidR="00B94390" w:rsidRPr="00D00461" w:rsidRDefault="00A01228" w:rsidP="005C6BD3">
                                      <w:pPr>
                                        <w:pStyle w:val="NoSpacing"/>
                                        <w:spacing w:line="276" w:lineRule="auto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them.</w:t>
                                      </w: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</w:tr>
                                <w:tr w:rsidR="00B94390" w:rsidRPr="00D00461" w:rsidTr="00D00461">
                                  <w:trPr>
          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          </w:trPr>
                                  <w:tc>
                                    <w:tcPr>
                                      <w:tcW w:w="648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7th</w:t>
                                      </w:r>
                                    </w:p>
                                  </w:tc>
                                  <w:tc>
                                    <w:tcPr>
                                      <w:tcW w:w="108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+3</w:t>
                                      </w:r>
                                    </w:p>
                                  </w:tc>
                                  <w:tc>
                                    <w:tcPr>
                                      <w:tcW w:w="396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</w:tr>
                                <w:tr w:rsidR="00B94390" w:rsidRPr="00D00461" w:rsidTr="00D00461">
                                  <w:tr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trPr>
                                  <w:tc>
                                    <w:tcPr>
                                      <w:tcW w:w="648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8th</w:t>
                                      </w:r>
                                    </w:p>
                                  </w:tc>
                                  <w:tc>
                                    <w:tcPr>
                                      <w:tcW w:w="108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+3</w:t>
                                      </w:r>
                                    </w:p>
                                  </w:tc>
                                  <w:tc>
                                    <w:tcPr>
                                      <w:tcW w:w="396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</w:tr>
                                <w:tr w:rsidR="00B94390" w:rsidRPr="00D00461" w:rsidTr="00D00461">
                                  <w:trPr>
          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          </w:trPr>
                                  <w:tc>
                                    <w:tcPr>
                                      <w:tcW w:w="648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9th</w:t>
                                      </w:r>
                                    </w:p>
                                  </w:tc>
                                  <w:tc>
                                    <w:tcPr>
                                      <w:tcW w:w="108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+4</w:t>
                                      </w:r>
                                    </w:p>
                                  </w:tc>
                                  <w:tc>
                                    <w:tcPr>
                                      <w:tcW w:w="396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</w:tr>
                                <w:tr w:rsidR="00B94390" w:rsidRPr="00D00461" w:rsidTr="00D00461">
                                  <w:tr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trPr>
                                  <w:tc>
                                    <w:tcPr>
                                      <w:tcW w:w="648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10th</w:t>
                                      </w:r>
                                    </w:p>
                                  </w:tc>
                                  <w:tc>
                                    <w:tcPr>
                                      <w:tcW w:w="108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+4</w:t>
                                      </w:r>
                                    </w:p>
                                  </w:tc>
                                  <w:tc>
                                    <w:tcPr>
                                      <w:tcW w:w="396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</w:tr>
                                <w:tr w:rsidR="00B94390" w:rsidRPr="00D00461" w:rsidTr="00D00461">
                                  <w:trPr>
          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          </w:trPr>
                                  <w:tc>
                                    <w:tcPr>
                                      <w:tcW w:w="648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11th</w:t>
                                      </w:r>
                                    </w:p>
                                  </w:tc>
                                  <w:tc>
                                    <w:tcPr>
                                      <w:tcW w:w="108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+4</w:t>
                                      </w:r>
                                    </w:p>
                                  </w:tc>
                                  <w:tc>
                                    <w:tcPr>
                                      <w:tcW w:w="396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</w:tr>
                                <w:tr w:rsidR="00B94390" w:rsidRPr="00D00461" w:rsidTr="00D00461">
                                  <w:tr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trPr>
                                  <w:tc>
                                    <w:tcPr>
                                      <w:tcW w:w="648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12th</w:t>
                                      </w:r>
                                    </w:p>
                                  </w:tc>
                                  <w:tc>
                                    <w:tcPr>
                                      <w:tcW w:w="108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+4</w:t>
                                      </w:r>
                                    </w:p>
                                  </w:tc>
                                  <w:tc>
                                    <w:tcPr>
                                      <w:tcW w:w="396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</w:tr>
                                <w:tr w:rsidR="00B94390" w:rsidRPr="00D00461" w:rsidTr="00D00461">
                                  <w:trPr>
          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          </w:trPr>
                                  <w:tc>
                                    <w:tcPr>
                                      <w:tcW w:w="648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13th</w:t>
                                      </w:r>
                                    </w:p>
                                  </w:tc>
                                  <w:tc>
                                    <w:tcPr>
                                      <w:tcW w:w="108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+5</w:t>
                                      </w:r>
                                    </w:p>
                                  </w:tc>
                                  <w:tc>
                                    <w:tcPr>
                                      <w:tcW w:w="396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</w:tr>
                                <w:tr w:rsidR="00B94390" w:rsidRPr="00D00461" w:rsidTr="00D00461">
                                  <w:tr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trPr>
                                  <w:tc>
                                    <w:tcPr>
                                      <w:tcW w:w="648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14th</w:t>
                                      </w:r>
                                    </w:p>
                                  </w:tc>
                                  <w:tc>
                                    <w:tcPr>
                                      <w:tcW w:w="108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+5</w:t>
                                      </w:r>
                                    </w:p>
                                  </w:tc>
                                  <w:tc>
                                    <w:tcPr>
                                      <w:tcW w:w="396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</w:tr>
                                <w:tr w:rsidR="00B94390" w:rsidRPr="00D00461" w:rsidTr="00D00461">
                                  <w:trPr>
          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          </w:trPr>
                                  <w:tc>
                                    <w:tcPr>
                                      <w:tcW w:w="648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15th</w:t>
                                      </w:r>
                                    </w:p>
                                  </w:tc>
                                  <w:tc>
                                    <w:tcPr>
                                      <w:tcW w:w="108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+5</w:t>
                                      </w:r>
                                    </w:p>
                                  </w:tc>
                                  <w:tc>
                                    <w:tcPr>
                                      <w:tcW w:w="396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</w:tr>
                                <w:tr w:rsidR="00B94390" w:rsidRPr="00D00461" w:rsidTr="00D00461">
                                  <w:tr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trPr>
                                  <w:tc>
                                    <w:tcPr>
                                      <w:tcW w:w="648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16th</w:t>
                                      </w:r>
                                    </w:p>
                                  </w:tc>
                                  <w:tc>
                                    <w:tcPr>
                                      <w:tcW w:w="108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+5</w:t>
                                      </w:r>
                                    </w:p>
                                  </w:tc>
                                  <w:tc>
                                    <w:tcPr>
                                      <w:tcW w:w="396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</w:tr>
                                <w:tr w:rsidR="00B94390" w:rsidRPr="00D00461" w:rsidTr="00D00461">
                                  <w:trPr>
          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          </w:trPr>
                                  <w:tc>
                                    <w:tcPr>
                                      <w:tcW w:w="648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17th</w:t>
                                      </w:r>
                                    </w:p>
                                  </w:tc>
                                  <w:tc>
                                    <w:tcPr>
                                      <w:tcW w:w="108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+6</w:t>
                                      </w:r>
                                    </w:p>
                                  </w:tc>
                                  <w:tc>
                                    <w:tcPr>
                                      <w:tcW w:w="396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</w:tr>
                                <w:tr w:rsidR="00B94390" w:rsidRPr="00D00461" w:rsidTr="00D00461">
                                  <w:tr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trPr>
                                  <w:tc>
                                    <w:tcPr>
                                      <w:tcW w:w="648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18th</w:t>
                                      </w:r>
                                    </w:p>
                                  </w:tc>
                                  <w:tc>
                                    <w:tcPr>
                                      <w:tcW w:w="108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+6</w:t>
                                      </w:r>
                                    </w:p>
                                  </w:tc>
                                  <w:tc>
                                    <w:tcPr>
                                      <w:tcW w:w="396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</w:tr>
                                <w:tr w:rsidR="00B94390" w:rsidRPr="00D00461" w:rsidTr="00D00461">
                                  <w:trPr>
          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          </w:trPr>
                                  <w:tc>
                                    <w:tcPr>
                                      <w:tcW w:w="648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19th</w:t>
                                      </w:r>
                                    </w:p>
                                  </w:tc>
                                  <w:tc>
                                    <w:tcPr>
                                      <w:tcW w:w="108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+6</w:t>
                                      </w:r>
                                    </w:p>
                                  </w:tc>
                                  <w:tc>
                                    <w:tcPr>
                                      <w:tcW w:w="396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</w:tr>
                                <w:tr w:rsidR="00B94390" w:rsidRPr="00D00461" w:rsidTr="00D00461">
                                  <w:tr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trPr>
                                  <w:tc>
                                    <w:tcPr>
                                      <w:tcW w:w="648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20th</w:t>
                                      </w:r>
                                    </w:p>
                                  </w:tc>
                                  <w:tc>
                                    <w:tcPr>
                                      <w:tcW w:w="108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D00461"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  <w:t>+6</w:t>
                                      </w:r>
                                    </w:p>
                                  </w:tc>
                                  <w:tc>
                                    <w:tcPr>
                                      <w:tcW w:w="396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530" w:type="dxa"/>
                                    </w:tcPr>
                                    <w:p w:rsidR="00B94390" w:rsidRPr="00D00461" w:rsidRDefault="00B94390" w:rsidP="005C6BD3">
                                      <w:pPr>
                                        <w:pStyle w:val="NoSpacing"/>
                                        <w:spacing w:line="276" w:lineRule="auto"/>
                                        <w:jc w:val="center"/>
                                        <w:rPr>
                                          <w:rFonts w:ascii="Scaly Sans" w:hAnsi="Scaly Sans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c>
                                </w:tr>
                              </w:tbl>
                              <w:p w:rsidR="00B94390" w:rsidRPr="00D00461" w:rsidRDefault="00B94390" w:rsidP="00B94390">
                                <w:pPr>
                                  <w:rPr>
                                    <w:rFonts w:ascii="Scaly Sans" w:hAnsi="Scaly Sans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21" o:spid="_x0000_s1044" style="position:absolute;margin-left:-50.4pt;margin-top:-7.4pt;width:608.75pt;height:410.5pt;z-index:251658752" coordsize="77308,521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">
                <v:shape id="Picture 11" o:spid="_x0000_s1045" type="#_x0000_t75" alt="fancy-circle-sliver" style="position:absolute;top:12231;width:5700;height:236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yDeHDDAAAA2wAAAA8AAABkcnMvZG93bnJldi54bWxEj91qwkAQhe8F32GZQu/MRgulRFdpRUHo&#10;lT8PMGan2WB2NmQnGn36rlDo3QznzPnOLFaDb9SVulgHNjDNclDEZbA1VwZOx+3kA1QUZItNYDJw&#10;pwir5Xi0wMKGG+/pepBKpRCOBRpwIm2hdSwdeYxZaImT9hM6j5LWrtK2w1sK942e5fm79lhzIjhs&#10;ae2ovBx6nyDH8rF76/tw2fTCs/XX2cnj25jXl+FzDkpokH/z3/XOpvpTeP6SBtDL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IN4cMMAAADbAAAADwAAAAAAAAAAAAAAAACf&#10;AgAAZHJzL2Rvd25yZXYueG1sUEsFBgAAAAAEAAQA9wAAAI8DAAAAAA==&#10;">
                  <v:imagedata r:id="rId12" o:title="fancy-circle-sliver" croptop="5969f" cropbottom="8634f"/>
                  <v:path arrowok="t"/>
                </v:shape>
                <v:shape id="Picture 10" o:spid="_x0000_s1046" type="#_x0000_t75" alt="fancy-circle-sliver" style="position:absolute;left:71608;top:13537;width:5700;height:23632;rotation:1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Ij6yXEAAAA2wAAAA8AAABkcnMvZG93bnJldi54bWxEj0FrAjEQhe+F/ocwhd5q1j0UXY0iQoun&#10;gloKvQ2bcbOYTJZN1HV/fecg9DbDe/PeN8v1ELy6Up/ayAamkwIUcR1ty42B7+PH2wxUysgWfWQy&#10;cKcE69Xz0xIrG2+8p+shN0pCOFVowOXcVVqn2lHANIkdsWin2AfMsvaNtj3eJDx4XRbFuw7YsjQ4&#10;7GjrqD4fLsFAOX5ZP57LkxuP/pfm/ucym38a8/oybBagMg353/y43lnBF3r5RQbQq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Ij6yXEAAAA2wAAAA8AAAAAAAAAAAAAAAAA&#10;nwIAAGRycy9kb3ducmV2LnhtbFBLBQYAAAAABAAEAPcAAACQAwAAAAA=&#10;">
                  <v:imagedata r:id="rId12" o:title="fancy-circle-sliver" croptop="5969f" cropbottom="8634f"/>
                  <v:path arrowok="t"/>
                </v:shape>
                <v:group id="Group 20" o:spid="_x0000_s1047" style="position:absolute;left:2137;width:72202;height:52132" coordsize="72201,521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Picture 8" o:spid="_x0000_s1048" type="#_x0000_t75" style="position:absolute;width:72201;height:521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">
                    <v:imagedata r:id="rId14" o:title=""/>
                    <v:path arrowok="t"/>
                  </v:shape>
                  <v:shape id="Text Box 2" o:spid="_x0000_s1049" type="#_x0000_t202" style="position:absolute;left:3443;top:3087;width:66015;height:463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/WcMA&#10;AADaAAAADwAAAGRycy9kb3ducmV2LnhtbESPQWvCQBSE70L/w/IK3sxuxUoT3YRSETy1aKvg7ZF9&#10;JqHZtyG7mvjvu4VCj8PMfMOsi9G24ka9bxxreEoUCOLSmYYrDV+f29kLCB+QDbaOScOdPBT5w2SN&#10;mXED7+l2CJWIEPYZaqhD6DIpfVmTRZ+4jjh6F9dbDFH2lTQ9DhFuWzlXaiktNhwXauzoraby+3C1&#10;Go7vl/NpoT6qjX3uBjcqyTaVWk8fx9cViEBj+A//tXdGQwq/V+IN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c/WcMAAADaAAAADwAAAAAAAAAAAAAAAACYAgAAZHJzL2Rv&#10;d25yZXYueG1sUEsFBgAAAAAEAAQA9QAAAIgDAAAAAA==&#10;" filled="f" stroked="f">
                    <v:textbox>
                      <w:txbxContent>
                        <w:tbl>
                          <w:tblPr>
                            <w:tblStyle w:val="PHBClassSpellListTable-Green"/>
                            <w:tblW w:w="10278" w:type="dxa"/>
                            <w:tblLayout w:type="fixed"/>
                            <w:tblLook w:val="0420" w:firstRow="1" w:lastRow="0" w:firstColumn="0" w:lastColumn="0" w:noHBand="0" w:noVBand="1"/>
                          </w:tblPr>
                          <w:tblGrid>
                            <w:gridCol w:w="648"/>
                            <w:gridCol w:w="1080"/>
                            <w:gridCol w:w="3960"/>
                            <w:gridCol w:w="1530"/>
                            <w:gridCol w:w="1530"/>
                            <w:gridCol w:w="1530"/>
                          </w:tblGrid>
                          <w:tr w:rsidR="00B94390" w:rsidRPr="00522E76" w:rsidTr="00D00461">
                            <w:trPr>
                              <w:gridAfter w:val="3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wAfter w:w="4590" w:type="dxa"/>
                            </w:trPr>
                            <w:tc>
                              <w:tcPr>
                                <w:tcW w:w="5688" w:type="dxa"/>
                                <w:gridSpan w:val="3"/>
                              </w:tcPr>
                              <w:p w:rsidR="00B94390" w:rsidRPr="00522E76" w:rsidRDefault="00B94390" w:rsidP="00E13DC2">
                                <w:pPr>
                                  <w:pStyle w:val="DDRegular"/>
                                  <w:rPr>
                                    <w:rFonts w:ascii="Scaly Sans" w:hAnsi="Scaly Sans"/>
                                    <w:sz w:val="17"/>
                                    <w:szCs w:val="17"/>
                                  </w:rPr>
                                </w:pPr>
                                <w:r>
                                  <w:rPr>
                                    <w:rFonts w:ascii="Scaly Sans Caps" w:hAnsi="Scaly Sans Caps"/>
                                    <w:sz w:val="22"/>
                                    <w:szCs w:val="22"/>
                                  </w:rPr>
                                  <w:t>Class Table – Two Columns</w:t>
                                </w:r>
                                <w:r w:rsidR="00A01228">
                                  <w:rPr>
                                    <w:rFonts w:ascii="Scaly Sans Caps" w:hAnsi="Scaly Sans Caps"/>
                                    <w:sz w:val="22"/>
                                    <w:szCs w:val="22"/>
                                  </w:rPr>
                                  <w:t xml:space="preserve"> Width</w:t>
                                </w:r>
                              </w:p>
                            </w:tc>
                          </w:tr>
                          <w:tr w:rsidR="00B94390" w:rsidRPr="00D00461" w:rsidTr="00D618EB">
                            <w:tr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trPr>
                            <w:tc>
                              <w:tcPr>
                                <w:tcW w:w="648" w:type="dxa"/>
                                <w:vAlign w:val="bottom"/>
                              </w:tcPr>
                              <w:p w:rsidR="00B94390" w:rsidRPr="00D00461" w:rsidRDefault="00B94390" w:rsidP="00D618EB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b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b/>
                                    <w:sz w:val="18"/>
                                    <w:szCs w:val="18"/>
                                  </w:rPr>
                                  <w:t>Level</w:t>
                                </w:r>
                              </w:p>
                            </w:tc>
                            <w:tc>
                              <w:tcPr>
                                <w:tcW w:w="108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b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b/>
                                    <w:sz w:val="18"/>
                                    <w:szCs w:val="18"/>
                                  </w:rPr>
                                  <w:t>Proficiency Bonus</w:t>
                                </w:r>
                              </w:p>
                            </w:tc>
                            <w:tc>
                              <w:tcPr>
                                <w:tcW w:w="3960" w:type="dxa"/>
                                <w:vAlign w:val="bottom"/>
                              </w:tcPr>
                              <w:p w:rsidR="00B94390" w:rsidRPr="00D00461" w:rsidRDefault="00B94390" w:rsidP="00D618EB">
                                <w:pPr>
                                  <w:pStyle w:val="NoSpacing"/>
                                  <w:spacing w:line="276" w:lineRule="auto"/>
                                  <w:rPr>
                                    <w:rFonts w:ascii="Scaly Sans" w:hAnsi="Scaly Sans"/>
                                    <w:b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b/>
                                    <w:sz w:val="18"/>
                                    <w:szCs w:val="18"/>
                                  </w:rPr>
                                  <w:t>Features</w:t>
                                </w:r>
                              </w:p>
                            </w:tc>
                            <w:tc>
                              <w:tcPr>
                                <w:tcW w:w="1530" w:type="dxa"/>
                                <w:vAlign w:val="bottom"/>
                              </w:tcPr>
                              <w:p w:rsidR="00B94390" w:rsidRPr="00D00461" w:rsidRDefault="00B94390" w:rsidP="00D618EB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b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b/>
                                    <w:sz w:val="18"/>
                                    <w:szCs w:val="18"/>
                                  </w:rPr>
                                  <w:t>Column One</w:t>
                                </w:r>
                              </w:p>
                            </w:tc>
                            <w:tc>
                              <w:tcPr>
                                <w:tcW w:w="1530" w:type="dxa"/>
                                <w:vAlign w:val="bottom"/>
                              </w:tcPr>
                              <w:p w:rsidR="00B94390" w:rsidRPr="00D00461" w:rsidRDefault="00B94390" w:rsidP="00D618EB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b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b/>
                                    <w:sz w:val="18"/>
                                    <w:szCs w:val="18"/>
                                  </w:rPr>
                                  <w:t>Column Two</w:t>
                                </w:r>
                              </w:p>
                            </w:tc>
                            <w:tc>
                              <w:tcPr>
                                <w:tcW w:w="1530" w:type="dxa"/>
                                <w:vAlign w:val="bottom"/>
                              </w:tcPr>
                              <w:p w:rsidR="00B94390" w:rsidRPr="00D00461" w:rsidRDefault="00B94390" w:rsidP="00D618EB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b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b/>
                                    <w:sz w:val="18"/>
                                    <w:szCs w:val="18"/>
                                  </w:rPr>
                                  <w:t>Column Three</w:t>
                                </w:r>
                              </w:p>
                            </w:tc>
                          </w:tr>
                          <w:tr w:rsidR="00B94390" w:rsidRPr="00D00461" w:rsidTr="00D00461">
                            <w:trPr>
    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    </w:trPr>
                            <w:tc>
                              <w:tcPr>
                                <w:tcW w:w="648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1st</w:t>
                                </w:r>
                              </w:p>
                            </w:tc>
                            <w:tc>
                              <w:tcPr>
                                <w:tcW w:w="108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+2</w:t>
                                </w:r>
                              </w:p>
                            </w:tc>
                            <w:tc>
                              <w:tcPr>
                                <w:tcW w:w="3960" w:type="dxa"/>
                              </w:tcPr>
                              <w:p w:rsidR="00B94390" w:rsidRPr="00D00461" w:rsidRDefault="00B94390" w:rsidP="00026939">
                                <w:pPr>
                                  <w:pStyle w:val="NoSpacing"/>
                                  <w:spacing w:line="276" w:lineRule="auto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 xml:space="preserve">When you fill in a table, it can help to check the </w:t>
                                </w: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  <w:tr w:rsidR="00B94390" w:rsidRPr="00D00461" w:rsidTr="00D00461">
                            <w:tr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trPr>
                            <w:tc>
                              <w:tcPr>
                                <w:tcW w:w="648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2nd</w:t>
                                </w:r>
                              </w:p>
                            </w:tc>
                            <w:tc>
                              <w:tcPr>
                                <w:tcW w:w="108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+2</w:t>
                                </w:r>
                              </w:p>
                            </w:tc>
                            <w:tc>
                              <w:tcPr>
                                <w:tcW w:w="396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‘View Gridlines’ option under Table Tools-Layout.</w:t>
                                </w: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  <w:tr w:rsidR="00B94390" w:rsidRPr="00D00461" w:rsidTr="00D00461">
                            <w:trPr>
    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    </w:trPr>
                            <w:tc>
                              <w:tcPr>
                                <w:tcW w:w="648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3rd</w:t>
                                </w:r>
                              </w:p>
                            </w:tc>
                            <w:tc>
                              <w:tcPr>
                                <w:tcW w:w="108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+2</w:t>
                                </w:r>
                              </w:p>
                            </w:tc>
                            <w:tc>
                              <w:tcPr>
                                <w:tcW w:w="396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  <w:tr w:rsidR="00B94390" w:rsidRPr="00D00461" w:rsidTr="00D00461">
                            <w:tr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trPr>
                            <w:tc>
                              <w:tcPr>
                                <w:tcW w:w="648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4th</w:t>
                                </w:r>
                              </w:p>
                            </w:tc>
                            <w:tc>
                              <w:tcPr>
                                <w:tcW w:w="108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+2</w:t>
                                </w:r>
                              </w:p>
                            </w:tc>
                            <w:tc>
                              <w:tcPr>
                                <w:tcW w:w="396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  <w:tr w:rsidR="00B94390" w:rsidRPr="00D00461" w:rsidTr="00D00461">
                            <w:trPr>
    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    </w:trPr>
                            <w:tc>
                              <w:tcPr>
                                <w:tcW w:w="648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5th</w:t>
                                </w:r>
                              </w:p>
                            </w:tc>
                            <w:tc>
                              <w:tcPr>
                                <w:tcW w:w="108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+3</w:t>
                                </w:r>
                              </w:p>
                            </w:tc>
                            <w:tc>
                              <w:tcPr>
                                <w:tcW w:w="3960" w:type="dxa"/>
                              </w:tcPr>
                              <w:p w:rsidR="00B94390" w:rsidRPr="00D00461" w:rsidRDefault="00A01228" w:rsidP="00A01228">
                                <w:pPr>
                                  <w:pStyle w:val="NoSpacing"/>
                                  <w:spacing w:line="276" w:lineRule="auto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 xml:space="preserve">Those diagram things on the sides – don’t forget </w:t>
                                </w: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  <w:tr w:rsidR="00B94390" w:rsidRPr="00D00461" w:rsidTr="00D00461">
                            <w:tr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trPr>
                            <w:tc>
                              <w:tcPr>
                                <w:tcW w:w="648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6th</w:t>
                                </w:r>
                              </w:p>
                            </w:tc>
                            <w:tc>
                              <w:tcPr>
                                <w:tcW w:w="108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+3</w:t>
                                </w:r>
                              </w:p>
                            </w:tc>
                            <w:tc>
                              <w:tcPr>
                                <w:tcW w:w="3960" w:type="dxa"/>
                              </w:tcPr>
                              <w:p w:rsidR="00B94390" w:rsidRPr="00D00461" w:rsidRDefault="00A01228" w:rsidP="005C6BD3">
                                <w:pPr>
                                  <w:pStyle w:val="NoSpacing"/>
                                  <w:spacing w:line="276" w:lineRule="auto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them.</w:t>
                                </w: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  <w:tr w:rsidR="00B94390" w:rsidRPr="00D00461" w:rsidTr="00D00461">
                            <w:trPr>
    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    </w:trPr>
                            <w:tc>
                              <w:tcPr>
                                <w:tcW w:w="648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7th</w:t>
                                </w:r>
                              </w:p>
                            </w:tc>
                            <w:tc>
                              <w:tcPr>
                                <w:tcW w:w="108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+3</w:t>
                                </w:r>
                              </w:p>
                            </w:tc>
                            <w:tc>
                              <w:tcPr>
                                <w:tcW w:w="396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  <w:tr w:rsidR="00B94390" w:rsidRPr="00D00461" w:rsidTr="00D00461">
                            <w:tr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trPr>
                            <w:tc>
                              <w:tcPr>
                                <w:tcW w:w="648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8th</w:t>
                                </w:r>
                              </w:p>
                            </w:tc>
                            <w:tc>
                              <w:tcPr>
                                <w:tcW w:w="108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+3</w:t>
                                </w:r>
                              </w:p>
                            </w:tc>
                            <w:tc>
                              <w:tcPr>
                                <w:tcW w:w="396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  <w:tr w:rsidR="00B94390" w:rsidRPr="00D00461" w:rsidTr="00D00461">
                            <w:trPr>
    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    </w:trPr>
                            <w:tc>
                              <w:tcPr>
                                <w:tcW w:w="648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9th</w:t>
                                </w:r>
                              </w:p>
                            </w:tc>
                            <w:tc>
                              <w:tcPr>
                                <w:tcW w:w="108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+4</w:t>
                                </w:r>
                              </w:p>
                            </w:tc>
                            <w:tc>
                              <w:tcPr>
                                <w:tcW w:w="396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  <w:tr w:rsidR="00B94390" w:rsidRPr="00D00461" w:rsidTr="00D00461">
                            <w:tr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trPr>
                            <w:tc>
                              <w:tcPr>
                                <w:tcW w:w="648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10th</w:t>
                                </w:r>
                              </w:p>
                            </w:tc>
                            <w:tc>
                              <w:tcPr>
                                <w:tcW w:w="108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+4</w:t>
                                </w:r>
                              </w:p>
                            </w:tc>
                            <w:tc>
                              <w:tcPr>
                                <w:tcW w:w="396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  <w:tr w:rsidR="00B94390" w:rsidRPr="00D00461" w:rsidTr="00D00461">
                            <w:trPr>
    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    </w:trPr>
                            <w:tc>
                              <w:tcPr>
                                <w:tcW w:w="648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11th</w:t>
                                </w:r>
                              </w:p>
                            </w:tc>
                            <w:tc>
                              <w:tcPr>
                                <w:tcW w:w="108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+4</w:t>
                                </w:r>
                              </w:p>
                            </w:tc>
                            <w:tc>
                              <w:tcPr>
                                <w:tcW w:w="396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  <w:tr w:rsidR="00B94390" w:rsidRPr="00D00461" w:rsidTr="00D00461">
                            <w:tr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trPr>
                            <w:tc>
                              <w:tcPr>
                                <w:tcW w:w="648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12th</w:t>
                                </w:r>
                              </w:p>
                            </w:tc>
                            <w:tc>
                              <w:tcPr>
                                <w:tcW w:w="108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+4</w:t>
                                </w:r>
                              </w:p>
                            </w:tc>
                            <w:tc>
                              <w:tcPr>
                                <w:tcW w:w="396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  <w:tr w:rsidR="00B94390" w:rsidRPr="00D00461" w:rsidTr="00D00461">
                            <w:trPr>
    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    </w:trPr>
                            <w:tc>
                              <w:tcPr>
                                <w:tcW w:w="648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13th</w:t>
                                </w:r>
                              </w:p>
                            </w:tc>
                            <w:tc>
                              <w:tcPr>
                                <w:tcW w:w="108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+5</w:t>
                                </w:r>
                              </w:p>
                            </w:tc>
                            <w:tc>
                              <w:tcPr>
                                <w:tcW w:w="396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  <w:tr w:rsidR="00B94390" w:rsidRPr="00D00461" w:rsidTr="00D00461">
                            <w:tr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trPr>
                            <w:tc>
                              <w:tcPr>
                                <w:tcW w:w="648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14th</w:t>
                                </w:r>
                              </w:p>
                            </w:tc>
                            <w:tc>
                              <w:tcPr>
                                <w:tcW w:w="108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+5</w:t>
                                </w:r>
                              </w:p>
                            </w:tc>
                            <w:tc>
                              <w:tcPr>
                                <w:tcW w:w="396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  <w:tr w:rsidR="00B94390" w:rsidRPr="00D00461" w:rsidTr="00D00461">
                            <w:trPr>
    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    </w:trPr>
                            <w:tc>
                              <w:tcPr>
                                <w:tcW w:w="648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15th</w:t>
                                </w:r>
                              </w:p>
                            </w:tc>
                            <w:tc>
                              <w:tcPr>
                                <w:tcW w:w="108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+5</w:t>
                                </w:r>
                              </w:p>
                            </w:tc>
                            <w:tc>
                              <w:tcPr>
                                <w:tcW w:w="396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  <w:tr w:rsidR="00B94390" w:rsidRPr="00D00461" w:rsidTr="00D00461">
                            <w:tr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trPr>
                            <w:tc>
                              <w:tcPr>
                                <w:tcW w:w="648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16th</w:t>
                                </w:r>
                              </w:p>
                            </w:tc>
                            <w:tc>
                              <w:tcPr>
                                <w:tcW w:w="108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+5</w:t>
                                </w:r>
                              </w:p>
                            </w:tc>
                            <w:tc>
                              <w:tcPr>
                                <w:tcW w:w="396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  <w:tr w:rsidR="00B94390" w:rsidRPr="00D00461" w:rsidTr="00D00461">
                            <w:trPr>
    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    </w:trPr>
                            <w:tc>
                              <w:tcPr>
                                <w:tcW w:w="648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17th</w:t>
                                </w:r>
                              </w:p>
                            </w:tc>
                            <w:tc>
                              <w:tcPr>
                                <w:tcW w:w="108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+6</w:t>
                                </w:r>
                              </w:p>
                            </w:tc>
                            <w:tc>
                              <w:tcPr>
                                <w:tcW w:w="396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  <w:tr w:rsidR="00B94390" w:rsidRPr="00D00461" w:rsidTr="00D00461">
                            <w:tr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trPr>
                            <w:tc>
                              <w:tcPr>
                                <w:tcW w:w="648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18th</w:t>
                                </w:r>
                              </w:p>
                            </w:tc>
                            <w:tc>
                              <w:tcPr>
                                <w:tcW w:w="108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+6</w:t>
                                </w:r>
                              </w:p>
                            </w:tc>
                            <w:tc>
                              <w:tcPr>
                                <w:tcW w:w="396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  <w:tr w:rsidR="00B94390" w:rsidRPr="00D00461" w:rsidTr="00D00461">
                            <w:trPr>
          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        </w:trPr>
                            <w:tc>
                              <w:tcPr>
                                <w:tcW w:w="648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19th</w:t>
                                </w:r>
                              </w:p>
                            </w:tc>
                            <w:tc>
                              <w:tcPr>
                                <w:tcW w:w="108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+6</w:t>
                                </w:r>
                              </w:p>
                            </w:tc>
                            <w:tc>
                              <w:tcPr>
                                <w:tcW w:w="396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  <w:tr w:rsidR="00B94390" w:rsidRPr="00D00461" w:rsidTr="00D00461">
                            <w:tr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trPr>
                            <w:tc>
                              <w:tcPr>
                                <w:tcW w:w="648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20th</w:t>
                                </w:r>
                              </w:p>
                            </w:tc>
                            <w:tc>
                              <w:tcPr>
                                <w:tcW w:w="108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  <w:r w:rsidRPr="00D00461"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  <w:t>+6</w:t>
                                </w:r>
                              </w:p>
                            </w:tc>
                            <w:tc>
                              <w:tcPr>
                                <w:tcW w:w="396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0" w:type="dxa"/>
                              </w:tcPr>
                              <w:p w:rsidR="00B94390" w:rsidRPr="00D00461" w:rsidRDefault="00B94390" w:rsidP="005C6BD3">
                                <w:pPr>
                                  <w:pStyle w:val="NoSpacing"/>
                                  <w:spacing w:line="276" w:lineRule="auto"/>
                                  <w:jc w:val="center"/>
                                  <w:rPr>
                                    <w:rFonts w:ascii="Scaly Sans" w:hAnsi="Scaly Sans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</w:tbl>
                        <w:p w:rsidR="00B94390" w:rsidRPr="00D00461" w:rsidRDefault="00B94390" w:rsidP="00B94390">
                          <w:pPr>
                            <w:rPr>
                              <w:rFonts w:ascii="Scaly Sans" w:hAnsi="Scaly Sans"/>
                              <w:szCs w:val="18"/>
                            </w:rPr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CE1172" w:rsidRDefault="00CE1172" w:rsidP="0081433C">
      <w:pPr>
        <w:pStyle w:val="DDSmallHeader"/>
      </w:pPr>
    </w:p>
    <w:p w:rsidR="00CE1172" w:rsidRDefault="00CE1172" w:rsidP="0081433C">
      <w:pPr>
        <w:pStyle w:val="DDSmallHeader"/>
      </w:pPr>
    </w:p>
    <w:p w:rsidR="00CE1172" w:rsidRDefault="00CE1172" w:rsidP="0081433C">
      <w:pPr>
        <w:pStyle w:val="DDSmallHeader"/>
      </w:pPr>
    </w:p>
    <w:p w:rsidR="00CE1172" w:rsidRDefault="00CE1172" w:rsidP="0081433C">
      <w:pPr>
        <w:pStyle w:val="DDSmallHeader"/>
      </w:pPr>
    </w:p>
    <w:p w:rsidR="00CE1172" w:rsidRDefault="00CE1172" w:rsidP="0081433C">
      <w:pPr>
        <w:pStyle w:val="DDSmallHeader"/>
      </w:pPr>
    </w:p>
    <w:p w:rsidR="00CE1172" w:rsidRDefault="00CE1172" w:rsidP="0081433C">
      <w:pPr>
        <w:pStyle w:val="DDSmallHeader"/>
      </w:pPr>
    </w:p>
    <w:p w:rsidR="00CE1172" w:rsidRDefault="00CE1172" w:rsidP="0081433C">
      <w:pPr>
        <w:pStyle w:val="DDSmallHeader"/>
      </w:pPr>
    </w:p>
    <w:p w:rsidR="00CE1172" w:rsidRDefault="00CE1172" w:rsidP="0081433C">
      <w:pPr>
        <w:pStyle w:val="DDSmallHeader"/>
      </w:pPr>
    </w:p>
    <w:p w:rsidR="00CE1172" w:rsidRDefault="00CE1172" w:rsidP="0081433C">
      <w:pPr>
        <w:pStyle w:val="DDSmallHeader"/>
      </w:pPr>
    </w:p>
    <w:p w:rsidR="00CE1172" w:rsidRDefault="00CE1172" w:rsidP="0081433C">
      <w:pPr>
        <w:pStyle w:val="DDSmallHeader"/>
      </w:pPr>
    </w:p>
    <w:p w:rsidR="00CE1172" w:rsidRDefault="00CE1172" w:rsidP="0081433C">
      <w:pPr>
        <w:pStyle w:val="DDSmallHeader"/>
      </w:pPr>
    </w:p>
    <w:p w:rsidR="00CE1172" w:rsidRDefault="00CE1172" w:rsidP="0081433C">
      <w:pPr>
        <w:pStyle w:val="DDSmallHeader"/>
      </w:pPr>
    </w:p>
    <w:p w:rsidR="00CE1172" w:rsidRDefault="00CE1172" w:rsidP="0081433C">
      <w:pPr>
        <w:pStyle w:val="DDSmallHeader"/>
      </w:pPr>
    </w:p>
    <w:p w:rsidR="00CE1172" w:rsidRDefault="00CE1172" w:rsidP="0081433C">
      <w:pPr>
        <w:pStyle w:val="DDSmallHeader"/>
      </w:pPr>
    </w:p>
    <w:p w:rsidR="00CE1172" w:rsidRDefault="00CE1172" w:rsidP="0081433C">
      <w:pPr>
        <w:pStyle w:val="DDSmallHeader"/>
      </w:pPr>
    </w:p>
    <w:p w:rsidR="00CE1172" w:rsidRDefault="00CE1172" w:rsidP="0081433C">
      <w:pPr>
        <w:pStyle w:val="DDSmallHeader"/>
      </w:pPr>
    </w:p>
    <w:p w:rsidR="00CE1172" w:rsidRDefault="00CE1172" w:rsidP="0081433C">
      <w:pPr>
        <w:pStyle w:val="DDSmallHeader"/>
      </w:pPr>
    </w:p>
    <w:p w:rsidR="00CE1172" w:rsidRDefault="00CE1172" w:rsidP="0081433C">
      <w:pPr>
        <w:pStyle w:val="DDSmallHeader"/>
      </w:pPr>
    </w:p>
    <w:p w:rsidR="00CE1172" w:rsidRDefault="00CE1172" w:rsidP="0081433C">
      <w:pPr>
        <w:pStyle w:val="DDSmallHeader"/>
      </w:pPr>
    </w:p>
    <w:p w:rsidR="00CE1172" w:rsidRDefault="00CE1172" w:rsidP="0081433C">
      <w:pPr>
        <w:pStyle w:val="DDSmallHeader"/>
      </w:pPr>
    </w:p>
    <w:p w:rsidR="00CE1172" w:rsidRDefault="00CE1172" w:rsidP="0081433C">
      <w:pPr>
        <w:pStyle w:val="DDSmallHeader"/>
      </w:pPr>
    </w:p>
    <w:p w:rsidR="00CE1172" w:rsidRDefault="00CE1172" w:rsidP="0081433C">
      <w:pPr>
        <w:pStyle w:val="DDSmallHeader"/>
      </w:pPr>
    </w:p>
    <w:p w:rsidR="00CE1172" w:rsidRDefault="00CE1172" w:rsidP="0081433C">
      <w:pPr>
        <w:pStyle w:val="DDSmallHeader"/>
      </w:pPr>
    </w:p>
    <w:p w:rsidR="00CE1172" w:rsidRDefault="00CE1172" w:rsidP="0081433C">
      <w:pPr>
        <w:pStyle w:val="DDSmallHeader"/>
      </w:pPr>
    </w:p>
    <w:p w:rsidR="00CE1172" w:rsidRDefault="00CE1172" w:rsidP="0081433C">
      <w:pPr>
        <w:pStyle w:val="DDSmallHeader"/>
      </w:pPr>
    </w:p>
    <w:p w:rsidR="00CE1172" w:rsidRDefault="00CE1172" w:rsidP="0081433C">
      <w:pPr>
        <w:pStyle w:val="DDSmallHeader"/>
      </w:pPr>
    </w:p>
    <w:p w:rsidR="00CE1172" w:rsidRDefault="00CE1172" w:rsidP="0081433C">
      <w:pPr>
        <w:pStyle w:val="DDSmallHeader"/>
      </w:pPr>
    </w:p>
    <w:p w:rsidR="00A820EB" w:rsidRDefault="00A820EB" w:rsidP="0081433C">
      <w:pPr>
        <w:pStyle w:val="DDSmallHeader"/>
      </w:pPr>
      <w:r>
        <w:t></w:t>
      </w:r>
      <w:r>
        <w:t></w:t>
      </w:r>
      <w:r>
        <w:t></w:t>
      </w:r>
      <w:r>
        <w:t></w:t>
      </w:r>
      <w:r>
        <w:t></w:t>
      </w:r>
      <w:r>
        <w:t></w:t>
      </w:r>
    </w:p>
    <w:p w:rsidR="00A820EB" w:rsidRDefault="00A820EB" w:rsidP="00A820EB">
      <w:pPr>
        <w:pStyle w:val="DDRegular"/>
      </w:pPr>
      <w:r>
        <w:t xml:space="preserve">Credit is hard to give, since I cobbled this together from multiple </w:t>
      </w:r>
      <w:r w:rsidR="0081433C">
        <w:t xml:space="preserve">uncredited </w:t>
      </w:r>
      <w:r>
        <w:t>resources online, most from the /r/UnearthedArcana subreddit resources. Fonts are by /u/Solbera</w:t>
      </w:r>
      <w:r w:rsidR="007306D9">
        <w:t>, of which /u/Barkalot modified Bookinsanity</w:t>
      </w:r>
      <w:r>
        <w:t xml:space="preserve">. Template is by zeek0, </w:t>
      </w:r>
      <w:r w:rsidR="001A6B67">
        <w:t xml:space="preserve">heavily </w:t>
      </w:r>
      <w:r>
        <w:t xml:space="preserve">modified from a document by Akshat Bhatnagar. </w:t>
      </w:r>
    </w:p>
    <w:p w:rsidR="00D213EA" w:rsidRDefault="0095702B" w:rsidP="0095702B">
      <w:pPr>
        <w:pStyle w:val="DDSmallHeader"/>
      </w:pPr>
      <w:r>
        <w:t></w:t>
      </w:r>
      <w:r>
        <w:t></w:t>
      </w:r>
      <w:r>
        <w:t></w:t>
      </w:r>
      <w:r>
        <w:t></w:t>
      </w:r>
      <w:r>
        <w:t></w:t>
      </w:r>
      <w:r>
        <w:t></w:t>
      </w:r>
      <w:r>
        <w:t></w:t>
      </w:r>
      <w:r>
        <w:t></w:t>
      </w:r>
      <w:r>
        <w:t></w:t>
      </w:r>
      <w:r>
        <w:t></w:t>
      </w:r>
      <w:r>
        <w:t></w:t>
      </w:r>
      <w:r>
        <w:t></w:t>
      </w:r>
    </w:p>
    <w:p w:rsidR="0095702B" w:rsidRDefault="0095702B" w:rsidP="0095702B">
      <w:pPr>
        <w:pStyle w:val="DDRegular"/>
      </w:pPr>
      <w:r>
        <w:t>Everything in this document is free to use for whatever you want. I really don’t care. Please credit zeek0 for the formatting.</w:t>
      </w:r>
    </w:p>
    <w:p w:rsidR="00B94390" w:rsidRDefault="000D00BE" w:rsidP="007306D9">
      <w:pPr>
        <w:pStyle w:val="DDRegular"/>
      </w:pPr>
      <w:r>
        <w:t xml:space="preserve">   /u/Solbera’s f</w:t>
      </w:r>
      <w:r w:rsidR="0095702B">
        <w:t xml:space="preserve">onts are also free to use, as long as you credit him and don’t repackage the fonts for sale. </w:t>
      </w:r>
      <w:hyperlink r:id="rId15" w:history="1">
        <w:r w:rsidR="0095702B" w:rsidRPr="0095702B">
          <w:rPr>
            <w:rStyle w:val="Hyperlink"/>
          </w:rPr>
          <w:t>Here’s the legal code attached to his fonts</w:t>
        </w:r>
      </w:hyperlink>
      <w:r w:rsidR="007306D9">
        <w:t>.</w:t>
      </w:r>
    </w:p>
    <w:sectPr w:rsidR="00B94390" w:rsidSect="00461C6C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pgSz w:w="12240" w:h="15840"/>
      <w:pgMar w:top="1008" w:right="1008" w:bottom="1008" w:left="1008" w:header="0" w:footer="0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114" w:rsidRDefault="004D1114" w:rsidP="00844ECB">
      <w:r>
        <w:separator/>
      </w:r>
    </w:p>
  </w:endnote>
  <w:endnote w:type="continuationSeparator" w:id="0">
    <w:p w:rsidR="004D1114" w:rsidRDefault="004D1114" w:rsidP="00844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  <w:embedRegular r:id="rId1" w:fontKey="{95E38BA2-3FCA-40FE-A4BF-7405A46D443A}"/>
    <w:embedBold r:id="rId2" w:fontKey="{846D0D81-65E0-437A-8800-E6DAE39BA780}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3" w:fontKey="{FAE1A8BF-9440-487D-8708-25A33399F8AF}"/>
    <w:embedBold r:id="rId4" w:fontKey="{EF4F0890-8810-4B82-BB65-809C0AA817A4}"/>
    <w:embedItalic r:id="rId5" w:fontKey="{C00D9DD4-A935-442C-9D50-794E48144A99}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ookmania">
    <w:altName w:val="Arial"/>
    <w:panose1 w:val="00000000000000000000"/>
    <w:charset w:val="00"/>
    <w:family w:val="modern"/>
    <w:notTrueType/>
    <w:pitch w:val="variable"/>
    <w:sig w:usb0="A00000EF" w:usb1="5000204B" w:usb2="00000000" w:usb3="00000000" w:csb0="00000093" w:csb1="00000000"/>
  </w:font>
  <w:font w:name="Mr. Eaves Small Caps">
    <w:panose1 w:val="05000100010000000000"/>
    <w:charset w:val="02"/>
    <w:family w:val="auto"/>
    <w:pitch w:val="variable"/>
    <w:sig w:usb0="00000000" w:usb1="10000000" w:usb2="00000000" w:usb3="00000000" w:csb0="80000000" w:csb1="00000000"/>
    <w:embedRegular r:id="rId6" w:fontKey="{DCAA109D-05D5-467C-A751-8A7D2FADDB8F}"/>
  </w:font>
  <w:font w:name="Scala Sans">
    <w:altName w:val="Times New Roman"/>
    <w:charset w:val="00"/>
    <w:family w:val="auto"/>
    <w:pitch w:val="variable"/>
    <w:sig w:usb0="00000001" w:usb1="4000004A" w:usb2="00000000" w:usb3="00000000" w:csb0="00000111" w:csb1="00000000"/>
  </w:font>
  <w:font w:name="Bookinsanity Remake">
    <w:panose1 w:val="00000000000000000000"/>
    <w:charset w:val="00"/>
    <w:family w:val="modern"/>
    <w:notTrueType/>
    <w:pitch w:val="variable"/>
    <w:sig w:usb0="80000007" w:usb1="0000000A" w:usb2="00000000" w:usb3="00000000" w:csb0="00000001" w:csb1="00000000"/>
  </w:font>
  <w:font w:name="MrsEavesSmallCaps">
    <w:altName w:val="Times New Roman"/>
    <w:charset w:val="02"/>
    <w:family w:val="auto"/>
    <w:pitch w:val="variable"/>
    <w:sig w:usb0="00000001" w:usb1="10000000" w:usb2="00000000" w:usb3="00000000" w:csb0="80000009" w:csb1="00000000"/>
  </w:font>
  <w:font w:name="ScalaSans Caps">
    <w:charset w:val="00"/>
    <w:family w:val="auto"/>
    <w:pitch w:val="variable"/>
    <w:sig w:usb0="80000023" w:usb1="00000000" w:usb2="00000000" w:usb3="00000000" w:csb0="00000001" w:csb1="00000000"/>
  </w:font>
  <w:font w:name="Scaly Sans Caps">
    <w:panose1 w:val="02000503040000020004"/>
    <w:charset w:val="00"/>
    <w:family w:val="auto"/>
    <w:pitch w:val="variable"/>
    <w:sig w:usb0="80000027" w:usb1="00000040" w:usb2="00000000" w:usb3="00000000" w:csb0="00000001" w:csb1="00000000"/>
    <w:embedBold r:id="rId7" w:fontKey="{F1DE5F25-C00E-4943-86CE-873BBF46C41D}"/>
  </w:font>
  <w:font w:name="Scaly Sans">
    <w:panose1 w:val="02000503060000020003"/>
    <w:charset w:val="00"/>
    <w:family w:val="auto"/>
    <w:pitch w:val="variable"/>
    <w:sig w:usb0="80000087" w:usb1="00000000" w:usb2="00000000" w:usb3="00000000" w:csb0="00000001" w:csb1="00000000"/>
    <w:embedRegular r:id="rId8" w:fontKey="{3555196C-EB32-4029-A410-AF3624B86B53}"/>
    <w:embedBold r:id="rId9" w:fontKey="{39F838D5-DF5F-4EF2-99E3-40F253504CA2}"/>
    <w:embedItalic r:id="rId10" w:fontKey="{A6966182-CA9F-4FE1-9BA7-EF3A9D6B8C19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11" w:fontKey="{BFD536B8-D5BF-4C25-A5A5-5ED48011C181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2" w:fontKey="{F21C20A8-5829-4B49-B874-4B279A0A02F4}"/>
  </w:font>
  <w:font w:name="Bookinsanity">
    <w:panose1 w:val="00000000000000000000"/>
    <w:charset w:val="00"/>
    <w:family w:val="modern"/>
    <w:notTrueType/>
    <w:pitch w:val="variable"/>
    <w:sig w:usb0="80000023" w:usb1="00000048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1306194"/>
      <w:docPartObj>
        <w:docPartGallery w:val="Page Numbers (Bottom of Page)"/>
        <w:docPartUnique/>
      </w:docPartObj>
    </w:sdtPr>
    <w:sdtEndPr>
      <w:rPr>
        <w:rFonts w:ascii="Bookinsanity" w:hAnsi="Bookinsanity"/>
        <w:noProof/>
        <w:color w:val="B08600"/>
        <w:sz w:val="16"/>
      </w:rPr>
    </w:sdtEndPr>
    <w:sdtContent>
      <w:p w:rsidR="00461C6C" w:rsidRPr="00F517D3" w:rsidRDefault="00461C6C" w:rsidP="00461C6C">
        <w:pPr>
          <w:pStyle w:val="Footer"/>
          <w:ind w:right="-666" w:hanging="630"/>
          <w:rPr>
            <w:rFonts w:ascii="Bookinsanity" w:hAnsi="Bookinsanity"/>
            <w:color w:val="B08600"/>
            <w:sz w:val="16"/>
          </w:rPr>
        </w:pPr>
        <w:r w:rsidRPr="00F517D3">
          <w:rPr>
            <w:rFonts w:ascii="Bookinsanity" w:hAnsi="Bookinsanity"/>
            <w:color w:val="B08600"/>
            <w:sz w:val="16"/>
          </w:rPr>
          <w:fldChar w:fldCharType="begin"/>
        </w:r>
        <w:r w:rsidRPr="00F517D3">
          <w:rPr>
            <w:rFonts w:ascii="Bookinsanity" w:hAnsi="Bookinsanity"/>
            <w:color w:val="B08600"/>
            <w:sz w:val="16"/>
          </w:rPr>
          <w:instrText xml:space="preserve"> PAGE   \* MERGEFORMAT </w:instrText>
        </w:r>
        <w:r w:rsidRPr="00F517D3">
          <w:rPr>
            <w:rFonts w:ascii="Bookinsanity" w:hAnsi="Bookinsanity"/>
            <w:color w:val="B08600"/>
            <w:sz w:val="16"/>
          </w:rPr>
          <w:fldChar w:fldCharType="separate"/>
        </w:r>
        <w:r w:rsidR="001C0653">
          <w:rPr>
            <w:rFonts w:ascii="Bookinsanity" w:hAnsi="Bookinsanity"/>
            <w:noProof/>
            <w:color w:val="B08600"/>
            <w:sz w:val="16"/>
          </w:rPr>
          <w:t>2</w:t>
        </w:r>
        <w:r w:rsidRPr="00F517D3">
          <w:rPr>
            <w:rFonts w:ascii="Bookinsanity" w:hAnsi="Bookinsanity"/>
            <w:noProof/>
            <w:color w:val="B08600"/>
            <w:sz w:val="16"/>
          </w:rPr>
          <w:fldChar w:fldCharType="end"/>
        </w:r>
      </w:p>
    </w:sdtContent>
  </w:sdt>
  <w:p w:rsidR="00461C6C" w:rsidRDefault="00461C6C" w:rsidP="00461C6C">
    <w:pPr>
      <w:pStyle w:val="Footer"/>
    </w:pPr>
    <w:r w:rsidRPr="00F517D3">
      <w:rPr>
        <w:rFonts w:ascii="Bookinsanity" w:hAnsi="Bookinsanity"/>
        <w:noProof/>
        <w:color w:val="B08600"/>
        <w:sz w:val="16"/>
      </w:rPr>
      <w:t xml:space="preserve"> </w:t>
    </w:r>
    <w:r w:rsidRPr="00F517D3">
      <w:rPr>
        <w:rFonts w:ascii="Bookinsanity" w:hAnsi="Bookinsanity"/>
        <w:noProof/>
        <w:color w:val="B08600"/>
        <w:sz w:val="16"/>
      </w:rPr>
      <w:drawing>
        <wp:anchor distT="0" distB="0" distL="114300" distR="114300" simplePos="0" relativeHeight="251657728" behindDoc="1" locked="0" layoutInCell="1" allowOverlap="1" wp14:anchorId="5F1925DF" wp14:editId="62CEC5CF">
          <wp:simplePos x="0" y="0"/>
          <wp:positionH relativeFrom="column">
            <wp:posOffset>-643964</wp:posOffset>
          </wp:positionH>
          <wp:positionV relativeFrom="paragraph">
            <wp:posOffset>-340937</wp:posOffset>
          </wp:positionV>
          <wp:extent cx="7772400" cy="581025"/>
          <wp:effectExtent l="0" t="0" r="0" b="9525"/>
          <wp:wrapNone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yronb\AppData\Local\Microsoft\Windows\INetCache\Content.Word\PHB footer accent transparent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77724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C6C" w:rsidRPr="00461C6C" w:rsidRDefault="004D1114" w:rsidP="00461C6C">
    <w:pPr>
      <w:tabs>
        <w:tab w:val="center" w:pos="4680"/>
        <w:tab w:val="right" w:pos="9360"/>
      </w:tabs>
      <w:ind w:right="-666" w:hanging="720"/>
      <w:jc w:val="right"/>
      <w:rPr>
        <w:rFonts w:ascii="Bookinsanity" w:eastAsia="Calibri" w:hAnsi="Bookinsanity" w:cs="Times New Roman"/>
        <w:color w:val="B08600"/>
        <w:sz w:val="16"/>
      </w:rPr>
    </w:pPr>
    <w:sdt>
      <w:sdtPr>
        <w:rPr>
          <w:rFonts w:eastAsia="Calibri" w:cs="Times New Roman"/>
        </w:rPr>
        <w:id w:val="-2014062817"/>
        <w:docPartObj>
          <w:docPartGallery w:val="Page Numbers (Bottom of Page)"/>
          <w:docPartUnique/>
        </w:docPartObj>
      </w:sdtPr>
      <w:sdtEndPr>
        <w:rPr>
          <w:rFonts w:ascii="Bookinsanity" w:hAnsi="Bookinsanity"/>
          <w:noProof/>
          <w:color w:val="B08600"/>
          <w:sz w:val="16"/>
        </w:rPr>
      </w:sdtEndPr>
      <w:sdtContent>
        <w:r w:rsidR="00461C6C" w:rsidRPr="00461C6C">
          <w:rPr>
            <w:rFonts w:ascii="Bookinsanity" w:eastAsia="Calibri" w:hAnsi="Bookinsanity" w:cs="Times New Roman"/>
            <w:color w:val="B08600"/>
            <w:sz w:val="16"/>
          </w:rPr>
          <w:fldChar w:fldCharType="begin"/>
        </w:r>
        <w:r w:rsidR="00461C6C" w:rsidRPr="00461C6C">
          <w:rPr>
            <w:rFonts w:ascii="Bookinsanity" w:eastAsia="Calibri" w:hAnsi="Bookinsanity" w:cs="Times New Roman"/>
            <w:color w:val="B08600"/>
            <w:sz w:val="16"/>
          </w:rPr>
          <w:instrText xml:space="preserve"> PAGE   \* MERGEFORMAT </w:instrText>
        </w:r>
        <w:r w:rsidR="00461C6C" w:rsidRPr="00461C6C">
          <w:rPr>
            <w:rFonts w:ascii="Bookinsanity" w:eastAsia="Calibri" w:hAnsi="Bookinsanity" w:cs="Times New Roman"/>
            <w:color w:val="B08600"/>
            <w:sz w:val="16"/>
          </w:rPr>
          <w:fldChar w:fldCharType="separate"/>
        </w:r>
        <w:r>
          <w:rPr>
            <w:rFonts w:ascii="Bookinsanity" w:eastAsia="Calibri" w:hAnsi="Bookinsanity" w:cs="Times New Roman"/>
            <w:noProof/>
            <w:color w:val="B08600"/>
            <w:sz w:val="16"/>
          </w:rPr>
          <w:t>1</w:t>
        </w:r>
        <w:r w:rsidR="00461C6C" w:rsidRPr="00461C6C">
          <w:rPr>
            <w:rFonts w:ascii="Bookinsanity" w:eastAsia="Calibri" w:hAnsi="Bookinsanity" w:cs="Times New Roman"/>
            <w:noProof/>
            <w:color w:val="B08600"/>
            <w:sz w:val="16"/>
          </w:rPr>
          <w:fldChar w:fldCharType="end"/>
        </w:r>
      </w:sdtContent>
    </w:sdt>
  </w:p>
  <w:p w:rsidR="00461C6C" w:rsidRDefault="00461C6C" w:rsidP="00461C6C">
    <w:pPr>
      <w:pStyle w:val="Footer"/>
    </w:pPr>
    <w:r w:rsidRPr="00F517D3">
      <w:rPr>
        <w:rFonts w:ascii="Bookinsanity" w:hAnsi="Bookinsanity"/>
        <w:noProof/>
        <w:color w:val="B08600"/>
        <w:sz w:val="16"/>
      </w:rPr>
      <w:t xml:space="preserve"> </w:t>
    </w:r>
    <w:r w:rsidRPr="00F517D3">
      <w:rPr>
        <w:rFonts w:ascii="Bookinsanity" w:hAnsi="Bookinsanity"/>
        <w:noProof/>
        <w:color w:val="B08600"/>
        <w:sz w:val="16"/>
      </w:rPr>
      <w:drawing>
        <wp:anchor distT="0" distB="0" distL="114300" distR="114300" simplePos="0" relativeHeight="251658752" behindDoc="1" locked="0" layoutInCell="1" allowOverlap="1" wp14:anchorId="1B75D40D" wp14:editId="1254AD46">
          <wp:simplePos x="0" y="0"/>
          <wp:positionH relativeFrom="column">
            <wp:posOffset>-645795</wp:posOffset>
          </wp:positionH>
          <wp:positionV relativeFrom="paragraph">
            <wp:posOffset>-327470</wp:posOffset>
          </wp:positionV>
          <wp:extent cx="7772400" cy="581025"/>
          <wp:effectExtent l="0" t="0" r="0" b="9525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yronb\AppData\Local\Microsoft\Windows\INetCache\Content.Word\PHB footer accent transparent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114" w:rsidRDefault="004D1114" w:rsidP="00844ECB">
      <w:r>
        <w:separator/>
      </w:r>
    </w:p>
  </w:footnote>
  <w:footnote w:type="continuationSeparator" w:id="0">
    <w:p w:rsidR="004D1114" w:rsidRDefault="004D1114" w:rsidP="00844E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3D5" w:rsidRDefault="00461C6C">
    <w:pPr>
      <w:pStyle w:val="Header"/>
    </w:pPr>
    <w:r>
      <w:rPr>
        <w:noProof/>
      </w:rPr>
      <w:drawing>
        <wp:anchor distT="0" distB="0" distL="114300" distR="114300" simplePos="0" relativeHeight="251656704" behindDoc="1" locked="0" layoutInCell="1" allowOverlap="1" wp14:anchorId="24A7C027" wp14:editId="52834C04">
          <wp:simplePos x="0" y="0"/>
          <wp:positionH relativeFrom="column">
            <wp:posOffset>-635445</wp:posOffset>
          </wp:positionH>
          <wp:positionV relativeFrom="paragraph">
            <wp:posOffset>8890</wp:posOffset>
          </wp:positionV>
          <wp:extent cx="7772400" cy="10064115"/>
          <wp:effectExtent l="0" t="0" r="0" b="0"/>
          <wp:wrapNone/>
          <wp:docPr id="25" name="Picture 25" descr="PHB-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HB-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00641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3D5" w:rsidRDefault="00461C6C">
    <w:pPr>
      <w:pStyle w:val="Header"/>
    </w:pPr>
    <w:r>
      <w:rPr>
        <w:noProof/>
      </w:rPr>
      <w:drawing>
        <wp:anchor distT="0" distB="0" distL="114300" distR="114300" simplePos="0" relativeHeight="251655680" behindDoc="1" locked="0" layoutInCell="1" allowOverlap="1" wp14:anchorId="120829F8" wp14:editId="5E3ED3E0">
          <wp:simplePos x="0" y="0"/>
          <wp:positionH relativeFrom="column">
            <wp:posOffset>-638810</wp:posOffset>
          </wp:positionH>
          <wp:positionV relativeFrom="paragraph">
            <wp:posOffset>-190</wp:posOffset>
          </wp:positionV>
          <wp:extent cx="7772400" cy="10064115"/>
          <wp:effectExtent l="0" t="0" r="0" b="0"/>
          <wp:wrapNone/>
          <wp:docPr id="24" name="Picture 24" descr="PHB-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HB-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00641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3D5" w:rsidRDefault="004D1114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3841156" o:spid="_x0000_s2055" type="#_x0000_t75" style="position:absolute;margin-left:0;margin-top:0;width:612pt;height:11in;z-index:-251656704;mso-position-horizontal:center;mso-position-horizontal-relative:margin;mso-position-vertical:center;mso-position-vertical-relative:margin" o:allowincell="f">
          <v:imagedata r:id="rId1" o:title="Background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TrueTypeFonts/>
  <w:defaultTabStop w:val="720"/>
  <w:evenAndOddHeaders/>
  <w:characterSpacingControl w:val="doNotCompress"/>
  <w:savePreviewPicture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6D9"/>
    <w:rsid w:val="00005C1C"/>
    <w:rsid w:val="00006F62"/>
    <w:rsid w:val="00016B40"/>
    <w:rsid w:val="0006444A"/>
    <w:rsid w:val="000A2938"/>
    <w:rsid w:val="000A6B0C"/>
    <w:rsid w:val="000D00BE"/>
    <w:rsid w:val="000E05B6"/>
    <w:rsid w:val="000E7FCC"/>
    <w:rsid w:val="000F4710"/>
    <w:rsid w:val="000F541C"/>
    <w:rsid w:val="00111300"/>
    <w:rsid w:val="00113050"/>
    <w:rsid w:val="00114ED1"/>
    <w:rsid w:val="00127791"/>
    <w:rsid w:val="001A6B67"/>
    <w:rsid w:val="001B42F7"/>
    <w:rsid w:val="001B6865"/>
    <w:rsid w:val="001C0653"/>
    <w:rsid w:val="001D49B3"/>
    <w:rsid w:val="00216492"/>
    <w:rsid w:val="00226A2A"/>
    <w:rsid w:val="00245829"/>
    <w:rsid w:val="002959F2"/>
    <w:rsid w:val="002A2B67"/>
    <w:rsid w:val="002B2CA9"/>
    <w:rsid w:val="002B42F9"/>
    <w:rsid w:val="002F345D"/>
    <w:rsid w:val="002F6965"/>
    <w:rsid w:val="003258F9"/>
    <w:rsid w:val="00337C60"/>
    <w:rsid w:val="00384B79"/>
    <w:rsid w:val="0039586F"/>
    <w:rsid w:val="003A6985"/>
    <w:rsid w:val="003B6758"/>
    <w:rsid w:val="003C5E85"/>
    <w:rsid w:val="003D48FE"/>
    <w:rsid w:val="003E4E19"/>
    <w:rsid w:val="003E693C"/>
    <w:rsid w:val="00403032"/>
    <w:rsid w:val="0041254E"/>
    <w:rsid w:val="00424A20"/>
    <w:rsid w:val="004454D3"/>
    <w:rsid w:val="00446644"/>
    <w:rsid w:val="00461C6C"/>
    <w:rsid w:val="004B0F4D"/>
    <w:rsid w:val="004B1F4C"/>
    <w:rsid w:val="004B22B7"/>
    <w:rsid w:val="004D022B"/>
    <w:rsid w:val="004D1114"/>
    <w:rsid w:val="004D5369"/>
    <w:rsid w:val="005022D1"/>
    <w:rsid w:val="005325BE"/>
    <w:rsid w:val="005408DE"/>
    <w:rsid w:val="00565AA4"/>
    <w:rsid w:val="0057265C"/>
    <w:rsid w:val="00583965"/>
    <w:rsid w:val="00584CBF"/>
    <w:rsid w:val="005A08CE"/>
    <w:rsid w:val="005A1DDE"/>
    <w:rsid w:val="005A615A"/>
    <w:rsid w:val="005D064E"/>
    <w:rsid w:val="00605DDD"/>
    <w:rsid w:val="00606CA4"/>
    <w:rsid w:val="006142D1"/>
    <w:rsid w:val="0061664F"/>
    <w:rsid w:val="006342DD"/>
    <w:rsid w:val="00640AD4"/>
    <w:rsid w:val="006608D1"/>
    <w:rsid w:val="0067365D"/>
    <w:rsid w:val="00685CC5"/>
    <w:rsid w:val="006A1DA1"/>
    <w:rsid w:val="006C06CF"/>
    <w:rsid w:val="006C2BB5"/>
    <w:rsid w:val="00711652"/>
    <w:rsid w:val="007306D9"/>
    <w:rsid w:val="007357C0"/>
    <w:rsid w:val="007570DB"/>
    <w:rsid w:val="007648FB"/>
    <w:rsid w:val="00764F38"/>
    <w:rsid w:val="007658E9"/>
    <w:rsid w:val="007A55C9"/>
    <w:rsid w:val="007B0093"/>
    <w:rsid w:val="007D4318"/>
    <w:rsid w:val="0081433C"/>
    <w:rsid w:val="00844ECB"/>
    <w:rsid w:val="00854B97"/>
    <w:rsid w:val="008642ED"/>
    <w:rsid w:val="00876049"/>
    <w:rsid w:val="00895E1A"/>
    <w:rsid w:val="008C21FE"/>
    <w:rsid w:val="008D4A8D"/>
    <w:rsid w:val="008F1DE3"/>
    <w:rsid w:val="008F5FC8"/>
    <w:rsid w:val="0092294E"/>
    <w:rsid w:val="009501C4"/>
    <w:rsid w:val="009567D0"/>
    <w:rsid w:val="0095702B"/>
    <w:rsid w:val="00966606"/>
    <w:rsid w:val="00971FF2"/>
    <w:rsid w:val="009764A6"/>
    <w:rsid w:val="00990E37"/>
    <w:rsid w:val="009A0D20"/>
    <w:rsid w:val="009C791E"/>
    <w:rsid w:val="009F1C3F"/>
    <w:rsid w:val="00A00670"/>
    <w:rsid w:val="00A01228"/>
    <w:rsid w:val="00A05475"/>
    <w:rsid w:val="00A1150A"/>
    <w:rsid w:val="00A27420"/>
    <w:rsid w:val="00A3055F"/>
    <w:rsid w:val="00A32866"/>
    <w:rsid w:val="00A33D7F"/>
    <w:rsid w:val="00A40429"/>
    <w:rsid w:val="00A51F8A"/>
    <w:rsid w:val="00A820EB"/>
    <w:rsid w:val="00A8363F"/>
    <w:rsid w:val="00AF6A5B"/>
    <w:rsid w:val="00B007A2"/>
    <w:rsid w:val="00B177CE"/>
    <w:rsid w:val="00B34EBA"/>
    <w:rsid w:val="00B42C2D"/>
    <w:rsid w:val="00B67870"/>
    <w:rsid w:val="00B8228E"/>
    <w:rsid w:val="00B92C7F"/>
    <w:rsid w:val="00B94390"/>
    <w:rsid w:val="00BA5CAB"/>
    <w:rsid w:val="00BA73E2"/>
    <w:rsid w:val="00BA79A8"/>
    <w:rsid w:val="00BE67D7"/>
    <w:rsid w:val="00BF11BB"/>
    <w:rsid w:val="00C65920"/>
    <w:rsid w:val="00C8170F"/>
    <w:rsid w:val="00C932D7"/>
    <w:rsid w:val="00CA0503"/>
    <w:rsid w:val="00CA7A5D"/>
    <w:rsid w:val="00CD05F3"/>
    <w:rsid w:val="00CE0FE1"/>
    <w:rsid w:val="00CE1172"/>
    <w:rsid w:val="00D00461"/>
    <w:rsid w:val="00D213EA"/>
    <w:rsid w:val="00D527EF"/>
    <w:rsid w:val="00D533B4"/>
    <w:rsid w:val="00D618EB"/>
    <w:rsid w:val="00D71D57"/>
    <w:rsid w:val="00D71FDF"/>
    <w:rsid w:val="00D757AC"/>
    <w:rsid w:val="00DA1D20"/>
    <w:rsid w:val="00DA5B9D"/>
    <w:rsid w:val="00DB33F0"/>
    <w:rsid w:val="00DB4D98"/>
    <w:rsid w:val="00DD2EED"/>
    <w:rsid w:val="00E06F93"/>
    <w:rsid w:val="00E10F2A"/>
    <w:rsid w:val="00E20FA2"/>
    <w:rsid w:val="00E222D2"/>
    <w:rsid w:val="00E640C6"/>
    <w:rsid w:val="00EA28A2"/>
    <w:rsid w:val="00EC406F"/>
    <w:rsid w:val="00EC5C72"/>
    <w:rsid w:val="00EE53D5"/>
    <w:rsid w:val="00EF5413"/>
    <w:rsid w:val="00EF7682"/>
    <w:rsid w:val="00F02B6F"/>
    <w:rsid w:val="00F25428"/>
    <w:rsid w:val="00F75A69"/>
    <w:rsid w:val="00FC0C44"/>
    <w:rsid w:val="00FF3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A1D20"/>
    <w:rPr>
      <w:rFonts w:ascii="Bookmania" w:hAnsi="Bookmania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7357C0"/>
    <w:pPr>
      <w:keepNext/>
      <w:keepLines/>
      <w:spacing w:before="120" w:after="120"/>
      <w:outlineLvl w:val="0"/>
    </w:pPr>
    <w:rPr>
      <w:rFonts w:ascii="Mr. Eaves Small Caps" w:eastAsiaTheme="majorEastAsia" w:hAnsi="Mr. Eaves Small Caps" w:cstheme="majorBidi"/>
      <w:color w:val="58170D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357C0"/>
    <w:pPr>
      <w:keepNext/>
      <w:keepLines/>
      <w:pBdr>
        <w:bottom w:val="single" w:sz="18" w:space="1" w:color="CDA252"/>
      </w:pBdr>
      <w:spacing w:before="120" w:after="120"/>
      <w:outlineLvl w:val="1"/>
    </w:pPr>
    <w:rPr>
      <w:rFonts w:ascii="Mr. Eaves Small Caps" w:eastAsiaTheme="majorEastAsia" w:hAnsi="Mr. Eaves Small Caps" w:cstheme="majorBidi"/>
      <w:color w:val="58170D"/>
      <w:sz w:val="3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1D20"/>
    <w:pPr>
      <w:keepNext/>
      <w:keepLines/>
      <w:spacing w:before="240" w:after="80"/>
      <w:outlineLvl w:val="2"/>
    </w:pPr>
    <w:rPr>
      <w:rFonts w:ascii="Scala Sans" w:eastAsiaTheme="majorEastAsia" w:hAnsi="Scala Sans" w:cstheme="majorBidi"/>
      <w:sz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A1D20"/>
    <w:pPr>
      <w:keepNext/>
      <w:keepLines/>
      <w:spacing w:before="80" w:after="80"/>
      <w:outlineLvl w:val="3"/>
    </w:pPr>
    <w:rPr>
      <w:rFonts w:ascii="Scala Sans" w:eastAsiaTheme="majorEastAsia" w:hAnsi="Scala Sans" w:cstheme="majorBidi"/>
      <w:b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D05F3"/>
    <w:pPr>
      <w:spacing w:after="240"/>
      <w:contextualSpacing/>
    </w:pPr>
    <w:rPr>
      <w:rFonts w:ascii="Mr. Eaves Small Caps" w:eastAsiaTheme="majorEastAsia" w:hAnsi="Mr. Eaves Small Caps" w:cstheme="majorBidi"/>
      <w:color w:val="58170D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05F3"/>
    <w:rPr>
      <w:rFonts w:ascii="Mr. Eaves Small Caps" w:eastAsiaTheme="majorEastAsia" w:hAnsi="Mr. Eaves Small Caps" w:cstheme="majorBidi"/>
      <w:color w:val="58170D"/>
      <w:spacing w:val="-10"/>
      <w:kern w:val="28"/>
      <w:sz w:val="4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7357C0"/>
    <w:rPr>
      <w:rFonts w:ascii="Mr. Eaves Small Caps" w:eastAsiaTheme="majorEastAsia" w:hAnsi="Mr. Eaves Small Caps" w:cstheme="majorBidi"/>
      <w:color w:val="58170D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357C0"/>
    <w:rPr>
      <w:rFonts w:ascii="Mr. Eaves Small Caps" w:eastAsiaTheme="majorEastAsia" w:hAnsi="Mr. Eaves Small Caps" w:cstheme="majorBidi"/>
      <w:color w:val="58170D"/>
      <w:sz w:val="3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1D20"/>
    <w:rPr>
      <w:rFonts w:ascii="Scala Sans" w:eastAsiaTheme="majorEastAsia" w:hAnsi="Scala Sans" w:cstheme="majorBidi"/>
      <w:sz w:val="22"/>
    </w:rPr>
  </w:style>
  <w:style w:type="character" w:customStyle="1" w:styleId="Heading4Char">
    <w:name w:val="Heading 4 Char"/>
    <w:basedOn w:val="DefaultParagraphFont"/>
    <w:link w:val="Heading4"/>
    <w:uiPriority w:val="9"/>
    <w:rsid w:val="00DA1D20"/>
    <w:rPr>
      <w:rFonts w:ascii="Scala Sans" w:eastAsiaTheme="majorEastAsia" w:hAnsi="Scala Sans" w:cstheme="majorBidi"/>
      <w:b/>
      <w:iCs/>
      <w:sz w:val="18"/>
    </w:rPr>
  </w:style>
  <w:style w:type="paragraph" w:styleId="NoSpacing">
    <w:name w:val="No Spacing"/>
    <w:uiPriority w:val="1"/>
    <w:qFormat/>
    <w:rsid w:val="00DA1D20"/>
    <w:pPr>
      <w:spacing w:before="40" w:after="40"/>
    </w:pPr>
    <w:rPr>
      <w:rFonts w:ascii="Scala Sans" w:hAnsi="Scala Sans"/>
      <w:sz w:val="17"/>
    </w:rPr>
  </w:style>
  <w:style w:type="paragraph" w:customStyle="1" w:styleId="PHBTitle">
    <w:name w:val="PHB Title"/>
    <w:basedOn w:val="Normal"/>
    <w:next w:val="DDRegular"/>
    <w:link w:val="PHBTitleChar"/>
    <w:qFormat/>
    <w:rsid w:val="00CD05F3"/>
    <w:pPr>
      <w:spacing w:after="40"/>
    </w:pPr>
    <w:rPr>
      <w:rFonts w:ascii="Mr. Eaves Small Caps" w:hAnsi="Mr. Eaves Small Caps"/>
      <w:color w:val="53170D"/>
      <w:sz w:val="48"/>
    </w:rPr>
  </w:style>
  <w:style w:type="paragraph" w:customStyle="1" w:styleId="DDRegular">
    <w:name w:val="D&amp;D Regular"/>
    <w:basedOn w:val="PHBTitle"/>
    <w:link w:val="DDRegularChar"/>
    <w:qFormat/>
    <w:rsid w:val="007306D9"/>
    <w:pPr>
      <w:tabs>
        <w:tab w:val="left" w:pos="360"/>
      </w:tabs>
      <w:spacing w:before="20" w:after="100" w:line="288" w:lineRule="auto"/>
      <w:contextualSpacing/>
    </w:pPr>
    <w:rPr>
      <w:rFonts w:ascii="Bookinsanity Remake" w:hAnsi="Bookinsanity Remake"/>
      <w:color w:val="000000" w:themeColor="text1"/>
      <w:sz w:val="18"/>
    </w:rPr>
  </w:style>
  <w:style w:type="paragraph" w:customStyle="1" w:styleId="DDHeader">
    <w:name w:val="D&amp;D Header"/>
    <w:basedOn w:val="PHBTitle"/>
    <w:next w:val="DDRegular"/>
    <w:link w:val="DDHeaderChar"/>
    <w:qFormat/>
    <w:rsid w:val="008F5FC8"/>
    <w:pPr>
      <w:spacing w:after="0"/>
    </w:pPr>
    <w:rPr>
      <w:sz w:val="40"/>
    </w:rPr>
  </w:style>
  <w:style w:type="character" w:customStyle="1" w:styleId="PHBTitleChar">
    <w:name w:val="PHB Title Char"/>
    <w:basedOn w:val="DefaultParagraphFont"/>
    <w:link w:val="PHBTitle"/>
    <w:rsid w:val="00CD05F3"/>
    <w:rPr>
      <w:rFonts w:ascii="Mr. Eaves Small Caps" w:hAnsi="Mr. Eaves Small Caps"/>
      <w:color w:val="53170D"/>
      <w:sz w:val="48"/>
    </w:rPr>
  </w:style>
  <w:style w:type="character" w:customStyle="1" w:styleId="DDRegularChar">
    <w:name w:val="D&amp;D Regular Char"/>
    <w:basedOn w:val="PHBTitleChar"/>
    <w:link w:val="DDRegular"/>
    <w:rsid w:val="007306D9"/>
    <w:rPr>
      <w:rFonts w:ascii="Bookinsanity Remake" w:hAnsi="Bookinsanity Remake"/>
      <w:color w:val="000000" w:themeColor="text1"/>
      <w:sz w:val="18"/>
    </w:rPr>
  </w:style>
  <w:style w:type="paragraph" w:customStyle="1" w:styleId="DDSubHeaderGold">
    <w:name w:val="D&amp;D SubHeader Gold"/>
    <w:basedOn w:val="DDHeader"/>
    <w:next w:val="DDRegular"/>
    <w:link w:val="DDSubHeaderGoldChar"/>
    <w:qFormat/>
    <w:rsid w:val="009A0D20"/>
    <w:pPr>
      <w:pBdr>
        <w:bottom w:val="single" w:sz="4" w:space="0" w:color="D2B17D"/>
      </w:pBdr>
      <w:spacing w:after="80"/>
    </w:pPr>
    <w:rPr>
      <w:sz w:val="32"/>
    </w:rPr>
  </w:style>
  <w:style w:type="character" w:customStyle="1" w:styleId="DDHeaderChar">
    <w:name w:val="D&amp;D Header Char"/>
    <w:basedOn w:val="DDRegularChar"/>
    <w:link w:val="DDHeader"/>
    <w:rsid w:val="008F5FC8"/>
    <w:rPr>
      <w:rFonts w:ascii="Mr. Eaves Small Caps" w:hAnsi="Mr. Eaves Small Caps"/>
      <w:color w:val="53170D"/>
      <w:sz w:val="40"/>
    </w:rPr>
  </w:style>
  <w:style w:type="paragraph" w:customStyle="1" w:styleId="DDSmallHeader">
    <w:name w:val="D&amp;D Small Header"/>
    <w:basedOn w:val="DDHeader"/>
    <w:next w:val="DDRegular"/>
    <w:link w:val="DDSmallHeaderChar"/>
    <w:qFormat/>
    <w:rsid w:val="00424A20"/>
    <w:rPr>
      <w:sz w:val="26"/>
    </w:rPr>
  </w:style>
  <w:style w:type="character" w:customStyle="1" w:styleId="DDSubHeaderGoldChar">
    <w:name w:val="D&amp;D SubHeader Gold Char"/>
    <w:basedOn w:val="DDHeaderChar"/>
    <w:link w:val="DDSubHeaderGold"/>
    <w:rsid w:val="009A0D20"/>
    <w:rPr>
      <w:rFonts w:ascii="Mr. Eaves Small Caps" w:hAnsi="Mr. Eaves Small Caps"/>
      <w:color w:val="53170D"/>
      <w:sz w:val="32"/>
    </w:rPr>
  </w:style>
  <w:style w:type="paragraph" w:styleId="Header">
    <w:name w:val="header"/>
    <w:basedOn w:val="Normal"/>
    <w:link w:val="HeaderChar"/>
    <w:uiPriority w:val="99"/>
    <w:unhideWhenUsed/>
    <w:rsid w:val="00844ECB"/>
    <w:pPr>
      <w:tabs>
        <w:tab w:val="center" w:pos="4680"/>
        <w:tab w:val="right" w:pos="9360"/>
      </w:tabs>
    </w:pPr>
  </w:style>
  <w:style w:type="character" w:customStyle="1" w:styleId="DDSmallHeaderChar">
    <w:name w:val="D&amp;D Small Header Char"/>
    <w:basedOn w:val="DDHeaderChar"/>
    <w:link w:val="DDSmallHeader"/>
    <w:rsid w:val="00424A20"/>
    <w:rPr>
      <w:rFonts w:ascii="Mr. Eaves Small Caps" w:hAnsi="Mr. Eaves Small Caps"/>
      <w:color w:val="53170D"/>
      <w:sz w:val="26"/>
    </w:rPr>
  </w:style>
  <w:style w:type="character" w:customStyle="1" w:styleId="HeaderChar">
    <w:name w:val="Header Char"/>
    <w:basedOn w:val="DefaultParagraphFont"/>
    <w:link w:val="Header"/>
    <w:uiPriority w:val="99"/>
    <w:rsid w:val="00844ECB"/>
    <w:rPr>
      <w:rFonts w:ascii="Bookmania" w:hAnsi="Bookmania"/>
      <w:sz w:val="18"/>
    </w:rPr>
  </w:style>
  <w:style w:type="paragraph" w:styleId="Footer">
    <w:name w:val="footer"/>
    <w:basedOn w:val="Normal"/>
    <w:link w:val="FooterChar"/>
    <w:uiPriority w:val="99"/>
    <w:unhideWhenUsed/>
    <w:rsid w:val="00844EC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4ECB"/>
    <w:rPr>
      <w:rFonts w:ascii="Bookmania" w:hAnsi="Bookmania"/>
      <w:sz w:val="18"/>
    </w:rPr>
  </w:style>
  <w:style w:type="paragraph" w:customStyle="1" w:styleId="MMMonsterName">
    <w:name w:val="MM Monster Name"/>
    <w:basedOn w:val="DDRegular"/>
    <w:next w:val="MMMonsterType"/>
    <w:link w:val="MMMonsterNameChar"/>
    <w:rsid w:val="00114ED1"/>
    <w:pPr>
      <w:pBdr>
        <w:top w:val="thickThinSmallGap" w:sz="24" w:space="3" w:color="D2B17D"/>
      </w:pBdr>
      <w:spacing w:after="0"/>
    </w:pPr>
    <w:rPr>
      <w:rFonts w:ascii="MrsEavesSmallCaps" w:hAnsi="MrsEavesSmallCaps"/>
      <w:color w:val="53170D"/>
      <w:sz w:val="34"/>
    </w:rPr>
  </w:style>
  <w:style w:type="paragraph" w:customStyle="1" w:styleId="MMMonsterType">
    <w:name w:val="MM Monster Type"/>
    <w:basedOn w:val="DDSubHeaderGold"/>
    <w:next w:val="MMAC"/>
    <w:link w:val="MMMonsterTypeChar"/>
    <w:rsid w:val="002F345D"/>
    <w:pPr>
      <w:pBdr>
        <w:bottom w:val="single" w:sz="18" w:space="3" w:color="53170D"/>
      </w:pBdr>
    </w:pPr>
    <w:rPr>
      <w:rFonts w:ascii="Bookmania" w:hAnsi="Bookmania"/>
      <w:i/>
      <w:color w:val="000000" w:themeColor="text1"/>
      <w:sz w:val="16"/>
    </w:rPr>
  </w:style>
  <w:style w:type="character" w:customStyle="1" w:styleId="MMMonsterNameChar">
    <w:name w:val="MM Monster Name Char"/>
    <w:basedOn w:val="DDRegularChar"/>
    <w:link w:val="MMMonsterName"/>
    <w:rsid w:val="00114ED1"/>
    <w:rPr>
      <w:rFonts w:ascii="MrsEavesSmallCaps" w:hAnsi="MrsEavesSmallCaps"/>
      <w:color w:val="53170D"/>
      <w:sz w:val="34"/>
    </w:rPr>
  </w:style>
  <w:style w:type="paragraph" w:customStyle="1" w:styleId="MMAC">
    <w:name w:val="MM AC"/>
    <w:basedOn w:val="MMMonsterName"/>
    <w:next w:val="MMHitPoints"/>
    <w:link w:val="MMACChar"/>
    <w:rsid w:val="00A27420"/>
    <w:pPr>
      <w:pBdr>
        <w:top w:val="none" w:sz="0" w:space="0" w:color="auto"/>
      </w:pBdr>
    </w:pPr>
    <w:rPr>
      <w:rFonts w:ascii="Bookmania" w:hAnsi="Bookmania"/>
      <w:b/>
      <w:sz w:val="17"/>
    </w:rPr>
  </w:style>
  <w:style w:type="character" w:customStyle="1" w:styleId="MMMonsterTypeChar">
    <w:name w:val="MM Monster Type Char"/>
    <w:basedOn w:val="MMMonsterNameChar"/>
    <w:link w:val="MMMonsterType"/>
    <w:rsid w:val="002F345D"/>
    <w:rPr>
      <w:rFonts w:ascii="Bookmania" w:hAnsi="Bookmania"/>
      <w:i/>
      <w:color w:val="000000" w:themeColor="text1"/>
      <w:sz w:val="16"/>
    </w:rPr>
  </w:style>
  <w:style w:type="paragraph" w:customStyle="1" w:styleId="MMHitPoints">
    <w:name w:val="MM HitPoints"/>
    <w:basedOn w:val="MMAC"/>
    <w:next w:val="MMSpeed"/>
    <w:link w:val="MMHitPointsChar"/>
    <w:rsid w:val="00565AA4"/>
    <w:pPr>
      <w:spacing w:before="0"/>
    </w:pPr>
  </w:style>
  <w:style w:type="character" w:customStyle="1" w:styleId="MMACChar">
    <w:name w:val="MM AC Char"/>
    <w:basedOn w:val="MMMonsterNameChar"/>
    <w:link w:val="MMAC"/>
    <w:rsid w:val="00A27420"/>
    <w:rPr>
      <w:rFonts w:ascii="Bookmania" w:hAnsi="Bookmania"/>
      <w:b/>
      <w:color w:val="53170D"/>
      <w:sz w:val="17"/>
    </w:rPr>
  </w:style>
  <w:style w:type="paragraph" w:customStyle="1" w:styleId="MMSpeed">
    <w:name w:val="MM Speed"/>
    <w:basedOn w:val="MMAC"/>
    <w:link w:val="MMSpeedChar"/>
    <w:rsid w:val="00565AA4"/>
    <w:pPr>
      <w:pBdr>
        <w:bottom w:val="single" w:sz="18" w:space="3" w:color="53170D"/>
      </w:pBdr>
      <w:spacing w:before="0"/>
    </w:pPr>
  </w:style>
  <w:style w:type="character" w:customStyle="1" w:styleId="MMHitPointsChar">
    <w:name w:val="MM HitPoints Char"/>
    <w:basedOn w:val="MMACChar"/>
    <w:link w:val="MMHitPoints"/>
    <w:rsid w:val="00565AA4"/>
    <w:rPr>
      <w:rFonts w:ascii="Bookmania" w:hAnsi="Bookmania"/>
      <w:b/>
      <w:color w:val="53170D"/>
      <w:sz w:val="17"/>
    </w:rPr>
  </w:style>
  <w:style w:type="table" w:styleId="TableGrid">
    <w:name w:val="Table Grid"/>
    <w:basedOn w:val="TableNormal"/>
    <w:uiPriority w:val="39"/>
    <w:rsid w:val="009229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MSpeedChar">
    <w:name w:val="MM Speed Char"/>
    <w:basedOn w:val="MMACChar"/>
    <w:link w:val="MMSpeed"/>
    <w:rsid w:val="00565AA4"/>
    <w:rPr>
      <w:rFonts w:ascii="Bookmania" w:hAnsi="Bookmania"/>
      <w:b/>
      <w:color w:val="53170D"/>
      <w:sz w:val="17"/>
    </w:rPr>
  </w:style>
  <w:style w:type="paragraph" w:customStyle="1" w:styleId="MMStats">
    <w:name w:val="MM Stats"/>
    <w:basedOn w:val="MMSpeed"/>
    <w:next w:val="MMStatValues"/>
    <w:link w:val="MMStatsChar"/>
    <w:rsid w:val="002F345D"/>
    <w:pPr>
      <w:pBdr>
        <w:bottom w:val="none" w:sz="0" w:space="0" w:color="auto"/>
      </w:pBdr>
      <w:jc w:val="center"/>
    </w:pPr>
  </w:style>
  <w:style w:type="paragraph" w:customStyle="1" w:styleId="MMStatValues">
    <w:name w:val="MM Stat Values"/>
    <w:basedOn w:val="MMSpeed"/>
    <w:next w:val="MMMoves"/>
    <w:link w:val="MMStatValuesChar"/>
    <w:rsid w:val="00A27420"/>
    <w:pPr>
      <w:pBdr>
        <w:bottom w:val="none" w:sz="0" w:space="0" w:color="auto"/>
      </w:pBdr>
      <w:jc w:val="center"/>
    </w:pPr>
    <w:rPr>
      <w:b w:val="0"/>
    </w:rPr>
  </w:style>
  <w:style w:type="character" w:customStyle="1" w:styleId="MMStatsChar">
    <w:name w:val="MM Stats Char"/>
    <w:basedOn w:val="MMSpeedChar"/>
    <w:link w:val="MMStats"/>
    <w:rsid w:val="002F345D"/>
    <w:rPr>
      <w:rFonts w:ascii="Bookmania" w:hAnsi="Bookmania"/>
      <w:b/>
      <w:color w:val="53170D"/>
      <w:sz w:val="17"/>
    </w:rPr>
  </w:style>
  <w:style w:type="paragraph" w:customStyle="1" w:styleId="MMMoves">
    <w:name w:val="MM Moves"/>
    <w:basedOn w:val="MMSpeed"/>
    <w:link w:val="MMMovesChar"/>
    <w:rsid w:val="00584CBF"/>
    <w:pPr>
      <w:pBdr>
        <w:top w:val="single" w:sz="18" w:space="6" w:color="53170D"/>
        <w:bottom w:val="none" w:sz="0" w:space="0" w:color="auto"/>
      </w:pBdr>
      <w:spacing w:after="80"/>
    </w:pPr>
    <w:rPr>
      <w:b w:val="0"/>
      <w:color w:val="auto"/>
      <w:sz w:val="16"/>
    </w:rPr>
  </w:style>
  <w:style w:type="character" w:customStyle="1" w:styleId="MMStatValuesChar">
    <w:name w:val="MM Stat Values Char"/>
    <w:basedOn w:val="MMSpeedChar"/>
    <w:link w:val="MMStatValues"/>
    <w:rsid w:val="00A27420"/>
    <w:rPr>
      <w:rFonts w:ascii="Bookmania" w:hAnsi="Bookmania"/>
      <w:b w:val="0"/>
      <w:color w:val="53170D"/>
      <w:sz w:val="17"/>
    </w:rPr>
  </w:style>
  <w:style w:type="paragraph" w:customStyle="1" w:styleId="MMAction">
    <w:name w:val="MM Action"/>
    <w:basedOn w:val="MMMoves"/>
    <w:next w:val="MMActionsText"/>
    <w:link w:val="MMActionChar"/>
    <w:rsid w:val="00E10F2A"/>
    <w:pPr>
      <w:pBdr>
        <w:top w:val="none" w:sz="0" w:space="0" w:color="auto"/>
        <w:bottom w:val="single" w:sz="6" w:space="1" w:color="53170D"/>
      </w:pBdr>
    </w:pPr>
    <w:rPr>
      <w:rFonts w:ascii="ScalaSans Caps" w:hAnsi="ScalaSans Caps"/>
      <w:color w:val="53170D"/>
    </w:rPr>
  </w:style>
  <w:style w:type="character" w:customStyle="1" w:styleId="MMMovesChar">
    <w:name w:val="MM Moves Char"/>
    <w:basedOn w:val="MMSpeedChar"/>
    <w:link w:val="MMMoves"/>
    <w:rsid w:val="00584CBF"/>
    <w:rPr>
      <w:rFonts w:ascii="Bookmania" w:hAnsi="Bookmania"/>
      <w:b w:val="0"/>
      <w:color w:val="53170D"/>
      <w:sz w:val="16"/>
    </w:rPr>
  </w:style>
  <w:style w:type="paragraph" w:customStyle="1" w:styleId="MMActionsText">
    <w:name w:val="MM Actions Text"/>
    <w:basedOn w:val="MMAction"/>
    <w:next w:val="MMBottomBorder"/>
    <w:link w:val="MMActionsTextChar"/>
    <w:rsid w:val="00565AA4"/>
    <w:pPr>
      <w:pBdr>
        <w:bottom w:val="none" w:sz="0" w:space="0" w:color="auto"/>
      </w:pBdr>
      <w:tabs>
        <w:tab w:val="clear" w:pos="360"/>
      </w:tabs>
      <w:spacing w:before="80" w:after="0"/>
    </w:pPr>
    <w:rPr>
      <w:rFonts w:ascii="Bookmania" w:hAnsi="Bookmania"/>
      <w:color w:val="000000" w:themeColor="text1"/>
    </w:rPr>
  </w:style>
  <w:style w:type="character" w:customStyle="1" w:styleId="MMActionChar">
    <w:name w:val="MM Action Char"/>
    <w:basedOn w:val="MMMovesChar"/>
    <w:link w:val="MMAction"/>
    <w:rsid w:val="00E10F2A"/>
    <w:rPr>
      <w:rFonts w:ascii="ScalaSans Caps" w:hAnsi="ScalaSans Caps"/>
      <w:b w:val="0"/>
      <w:color w:val="53170D"/>
      <w:sz w:val="16"/>
    </w:rPr>
  </w:style>
  <w:style w:type="character" w:customStyle="1" w:styleId="MMActionsTextChar">
    <w:name w:val="MM Actions Text Char"/>
    <w:basedOn w:val="MMActionChar"/>
    <w:link w:val="MMActionsText"/>
    <w:rsid w:val="00565AA4"/>
    <w:rPr>
      <w:rFonts w:ascii="Bookmania" w:hAnsi="Bookmania"/>
      <w:b w:val="0"/>
      <w:color w:val="000000" w:themeColor="text1"/>
      <w:sz w:val="16"/>
    </w:rPr>
  </w:style>
  <w:style w:type="paragraph" w:customStyle="1" w:styleId="MMSkills">
    <w:name w:val="MM Skills"/>
    <w:basedOn w:val="MMHitPoints"/>
    <w:next w:val="Normal"/>
    <w:link w:val="MMSkillsChar"/>
    <w:rsid w:val="00E10F2A"/>
    <w:pPr>
      <w:pBdr>
        <w:top w:val="single" w:sz="18" w:space="2" w:color="53170D"/>
      </w:pBdr>
    </w:pPr>
  </w:style>
  <w:style w:type="character" w:customStyle="1" w:styleId="MMSkillsChar">
    <w:name w:val="MM Skills Char"/>
    <w:basedOn w:val="MMHitPointsChar"/>
    <w:link w:val="MMSkills"/>
    <w:rsid w:val="00E10F2A"/>
    <w:rPr>
      <w:rFonts w:ascii="Bookmania" w:hAnsi="Bookmania"/>
      <w:b/>
      <w:color w:val="53170D"/>
      <w:sz w:val="17"/>
    </w:rPr>
  </w:style>
  <w:style w:type="paragraph" w:customStyle="1" w:styleId="MMSenses">
    <w:name w:val="MM Senses"/>
    <w:basedOn w:val="MMSkills"/>
    <w:next w:val="Normal"/>
    <w:link w:val="MMSensesChar"/>
    <w:rsid w:val="00E10F2A"/>
  </w:style>
  <w:style w:type="character" w:customStyle="1" w:styleId="MMSensesChar">
    <w:name w:val="MM Senses Char"/>
    <w:basedOn w:val="MMSkillsChar"/>
    <w:link w:val="MMSenses"/>
    <w:rsid w:val="00E10F2A"/>
    <w:rPr>
      <w:rFonts w:ascii="Bookmania" w:hAnsi="Bookmania"/>
      <w:b/>
      <w:color w:val="53170D"/>
      <w:sz w:val="17"/>
    </w:rPr>
  </w:style>
  <w:style w:type="paragraph" w:customStyle="1" w:styleId="MMCR">
    <w:name w:val="MM CR"/>
    <w:basedOn w:val="MMLanguages"/>
    <w:next w:val="MMMoves"/>
    <w:link w:val="MMCRChar"/>
    <w:rsid w:val="00E10F2A"/>
  </w:style>
  <w:style w:type="character" w:customStyle="1" w:styleId="MMCRChar">
    <w:name w:val="MM CR Char"/>
    <w:basedOn w:val="MMLanguagesChar"/>
    <w:link w:val="MMCR"/>
    <w:rsid w:val="00E10F2A"/>
    <w:rPr>
      <w:rFonts w:ascii="Bookmania" w:hAnsi="Bookmania"/>
      <w:b/>
      <w:color w:val="53170D"/>
      <w:sz w:val="17"/>
    </w:rPr>
  </w:style>
  <w:style w:type="paragraph" w:customStyle="1" w:styleId="MMLanguages">
    <w:name w:val="MM Languages"/>
    <w:basedOn w:val="MMSenses"/>
    <w:next w:val="MMCR"/>
    <w:link w:val="MMLanguagesChar"/>
    <w:rsid w:val="00D71FDF"/>
  </w:style>
  <w:style w:type="character" w:customStyle="1" w:styleId="MMLanguagesChar">
    <w:name w:val="MM Languages Char"/>
    <w:basedOn w:val="MMSensesChar"/>
    <w:link w:val="MMLanguages"/>
    <w:rsid w:val="00D71FDF"/>
    <w:rPr>
      <w:rFonts w:ascii="Bookmania" w:hAnsi="Bookmania"/>
      <w:b/>
      <w:color w:val="53170D"/>
      <w:sz w:val="17"/>
    </w:rPr>
  </w:style>
  <w:style w:type="paragraph" w:customStyle="1" w:styleId="MMBottomBorder">
    <w:name w:val="MM Bottom Border"/>
    <w:basedOn w:val="MMActionsText"/>
    <w:link w:val="MMBottomBorderChar"/>
    <w:rsid w:val="00BA79A8"/>
    <w:pPr>
      <w:pBdr>
        <w:top w:val="thinThickSmallGap" w:sz="24" w:space="1" w:color="D2B17D"/>
      </w:pBdr>
    </w:pPr>
  </w:style>
  <w:style w:type="character" w:customStyle="1" w:styleId="MMBottomBorderChar">
    <w:name w:val="MM Bottom Border Char"/>
    <w:basedOn w:val="MMActionsTextChar"/>
    <w:link w:val="MMBottomBorder"/>
    <w:rsid w:val="00BA79A8"/>
    <w:rPr>
      <w:rFonts w:ascii="Bookmania" w:hAnsi="Bookmania"/>
      <w:b w:val="0"/>
      <w:color w:val="53170D"/>
      <w:sz w:val="16"/>
    </w:rPr>
  </w:style>
  <w:style w:type="paragraph" w:customStyle="1" w:styleId="DDSidebarHeader">
    <w:name w:val="D&amp;D Sidebar Header"/>
    <w:basedOn w:val="DDRegular"/>
    <w:link w:val="DDSidebarHeaderChar"/>
    <w:qFormat/>
    <w:rsid w:val="001B42F7"/>
    <w:pPr>
      <w:spacing w:after="20"/>
    </w:pPr>
    <w:rPr>
      <w:rFonts w:ascii="Scaly Sans Caps" w:hAnsi="Scaly Sans Caps"/>
      <w:b/>
      <w:sz w:val="22"/>
    </w:rPr>
  </w:style>
  <w:style w:type="paragraph" w:customStyle="1" w:styleId="DDSidebarText">
    <w:name w:val="D&amp;D Sidebar Text"/>
    <w:basedOn w:val="DDRegular"/>
    <w:link w:val="DDSidebarTextChar"/>
    <w:qFormat/>
    <w:rsid w:val="001B42F7"/>
    <w:pPr>
      <w:spacing w:after="20"/>
    </w:pPr>
    <w:rPr>
      <w:rFonts w:ascii="Scaly Sans" w:hAnsi="Scaly Sans"/>
    </w:rPr>
  </w:style>
  <w:style w:type="character" w:customStyle="1" w:styleId="DDSidebarHeaderChar">
    <w:name w:val="D&amp;D Sidebar Header Char"/>
    <w:basedOn w:val="Heading3Char"/>
    <w:link w:val="DDSidebarHeader"/>
    <w:rsid w:val="001B42F7"/>
    <w:rPr>
      <w:rFonts w:ascii="Scaly Sans Caps" w:eastAsiaTheme="majorEastAsia" w:hAnsi="Scaly Sans Caps" w:cstheme="majorBidi"/>
      <w:b/>
      <w:color w:val="000000" w:themeColor="text1"/>
      <w:sz w:val="22"/>
    </w:rPr>
  </w:style>
  <w:style w:type="character" w:customStyle="1" w:styleId="DDSidebarTextChar">
    <w:name w:val="D&amp;D Sidebar Text Char"/>
    <w:basedOn w:val="Heading4Char"/>
    <w:link w:val="DDSidebarText"/>
    <w:rsid w:val="001B42F7"/>
    <w:rPr>
      <w:rFonts w:ascii="Scaly Sans" w:eastAsiaTheme="majorEastAsia" w:hAnsi="Scaly Sans" w:cstheme="majorBidi"/>
      <w:b w:val="0"/>
      <w:iCs w:val="0"/>
      <w:color w:val="000000" w:themeColor="text1"/>
      <w:sz w:val="18"/>
    </w:rPr>
  </w:style>
  <w:style w:type="table" w:styleId="MediumShading1-Accent6">
    <w:name w:val="Medium Shading 1 Accent 6"/>
    <w:aliases w:val="PHB Table"/>
    <w:basedOn w:val="TableNormal"/>
    <w:uiPriority w:val="63"/>
    <w:rsid w:val="002F6965"/>
    <w:pPr>
      <w:spacing w:before="20" w:after="20"/>
    </w:pPr>
    <w:rPr>
      <w:rFonts w:ascii="Scaly Sans" w:hAnsi="Scaly Sans"/>
      <w:sz w:val="18"/>
    </w:rPr>
    <w:tblPr>
      <w:tblStyleRowBandSize w:val="1"/>
      <w:tblStyleColBandSize w:val="1"/>
    </w:tblPr>
    <w:tblStylePr w:type="firstRow">
      <w:pPr>
        <w:wordWrap/>
        <w:spacing w:before="0" w:beforeAutospacing="0" w:afterLines="0" w:after="20" w:afterAutospacing="0" w:line="240" w:lineRule="auto"/>
      </w:pPr>
      <w:rPr>
        <w:rFonts w:ascii="Scaly Sans Caps" w:hAnsi="Scaly Sans Caps"/>
        <w:b/>
        <w:bCs/>
        <w:color w:val="auto"/>
        <w:sz w:val="22"/>
      </w:r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pPr>
        <w:jc w:val="center"/>
      </w:pPr>
      <w:rPr>
        <w:rFonts w:ascii="Scaly Sans" w:hAnsi="Scaly Sans"/>
        <w:b w:val="0"/>
        <w:bCs/>
      </w:rPr>
    </w:tblStylePr>
    <w:tblStylePr w:type="lastCol">
      <w:rPr>
        <w:b w:val="0"/>
        <w:bCs/>
      </w:r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2CD85" w:fill="CEE4AA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PHBTable-Brown">
    <w:name w:val="PHB Table - Brown"/>
    <w:basedOn w:val="PHBClassSpellListTable-Green"/>
    <w:uiPriority w:val="99"/>
    <w:rsid w:val="002F6965"/>
    <w:tblPr/>
    <w:tcPr>
      <w:shd w:val="clear" w:color="auto" w:fill="auto"/>
    </w:tcPr>
    <w:tblStylePr w:type="firstRow">
      <w:pPr>
        <w:wordWrap/>
        <w:spacing w:afterLines="0" w:after="60" w:afterAutospacing="0"/>
      </w:pPr>
      <w:rPr>
        <w:rFonts w:ascii="Scaly Sans Caps" w:hAnsi="Scaly Sans Caps"/>
        <w:b/>
        <w:sz w:val="22"/>
      </w:rPr>
    </w:tblStylePr>
    <w:tblStylePr w:type="band1Horz">
      <w:rPr>
        <w:sz w:val="18"/>
      </w:rPr>
    </w:tblStylePr>
    <w:tblStylePr w:type="band2Horz">
      <w:rPr>
        <w:sz w:val="18"/>
      </w:rPr>
      <w:tblPr/>
      <w:tcPr>
        <w:shd w:val="clear" w:color="auto" w:fill="E7D6AF"/>
      </w:tcPr>
    </w:tblStylePr>
  </w:style>
  <w:style w:type="table" w:styleId="MediumShading1-Accent1">
    <w:name w:val="Medium Shading 1 Accent 1"/>
    <w:basedOn w:val="TableNormal"/>
    <w:uiPriority w:val="63"/>
    <w:rsid w:val="00583965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customStyle="1" w:styleId="DDPgh1">
    <w:name w:val="D&amp;D Pgh1"/>
    <w:basedOn w:val="Normal"/>
    <w:rsid w:val="003E4E19"/>
    <w:pPr>
      <w:spacing w:line="276" w:lineRule="auto"/>
    </w:pPr>
    <w:rPr>
      <w:rFonts w:ascii="Book Antiqua" w:eastAsia="Calibri" w:hAnsi="Book Antiqua" w:cs="Times New Roman"/>
      <w:sz w:val="22"/>
      <w:szCs w:val="22"/>
    </w:rPr>
  </w:style>
  <w:style w:type="character" w:styleId="BookTitle">
    <w:name w:val="Book Title"/>
    <w:basedOn w:val="DefaultParagraphFont"/>
    <w:uiPriority w:val="33"/>
    <w:qFormat/>
    <w:rsid w:val="00854B97"/>
    <w:rPr>
      <w:b/>
      <w:bCs/>
      <w:smallCaps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1D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1DDE"/>
    <w:rPr>
      <w:rFonts w:ascii="Tahoma" w:hAnsi="Tahoma" w:cs="Tahoma"/>
      <w:sz w:val="16"/>
      <w:szCs w:val="16"/>
    </w:rPr>
  </w:style>
  <w:style w:type="table" w:customStyle="1" w:styleId="PHBClassSpellListTable-Green">
    <w:name w:val="PHB Class / Spell List Table - Green"/>
    <w:basedOn w:val="TableNormal"/>
    <w:uiPriority w:val="99"/>
    <w:rsid w:val="002F6965"/>
    <w:pPr>
      <w:spacing w:before="20" w:after="20"/>
    </w:pPr>
    <w:rPr>
      <w:rFonts w:ascii="Scaly Sans" w:hAnsi="Scaly Sans"/>
      <w:sz w:val="18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afterLines="0" w:after="60" w:afterAutospacing="0"/>
      </w:pPr>
      <w:rPr>
        <w:rFonts w:ascii="Scaly Sans Caps" w:hAnsi="Scaly Sans Caps"/>
        <w:b/>
        <w:sz w:val="22"/>
      </w:rPr>
    </w:tblStylePr>
    <w:tblStylePr w:type="band1Horz">
      <w:rPr>
        <w:sz w:val="18"/>
      </w:rPr>
    </w:tblStylePr>
    <w:tblStylePr w:type="band2Horz">
      <w:rPr>
        <w:sz w:val="18"/>
      </w:rPr>
      <w:tblPr/>
      <w:tcPr>
        <w:shd w:val="clear" w:color="auto" w:fill="CEE4AA"/>
      </w:tcPr>
    </w:tblStylePr>
  </w:style>
  <w:style w:type="character" w:styleId="Hyperlink">
    <w:name w:val="Hyperlink"/>
    <w:basedOn w:val="DefaultParagraphFont"/>
    <w:uiPriority w:val="99"/>
    <w:unhideWhenUsed/>
    <w:rsid w:val="0095702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306D9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A1D20"/>
    <w:rPr>
      <w:rFonts w:ascii="Bookmania" w:hAnsi="Bookmania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7357C0"/>
    <w:pPr>
      <w:keepNext/>
      <w:keepLines/>
      <w:spacing w:before="120" w:after="120"/>
      <w:outlineLvl w:val="0"/>
    </w:pPr>
    <w:rPr>
      <w:rFonts w:ascii="Mr. Eaves Small Caps" w:eastAsiaTheme="majorEastAsia" w:hAnsi="Mr. Eaves Small Caps" w:cstheme="majorBidi"/>
      <w:color w:val="58170D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357C0"/>
    <w:pPr>
      <w:keepNext/>
      <w:keepLines/>
      <w:pBdr>
        <w:bottom w:val="single" w:sz="18" w:space="1" w:color="CDA252"/>
      </w:pBdr>
      <w:spacing w:before="120" w:after="120"/>
      <w:outlineLvl w:val="1"/>
    </w:pPr>
    <w:rPr>
      <w:rFonts w:ascii="Mr. Eaves Small Caps" w:eastAsiaTheme="majorEastAsia" w:hAnsi="Mr. Eaves Small Caps" w:cstheme="majorBidi"/>
      <w:color w:val="58170D"/>
      <w:sz w:val="3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1D20"/>
    <w:pPr>
      <w:keepNext/>
      <w:keepLines/>
      <w:spacing w:before="240" w:after="80"/>
      <w:outlineLvl w:val="2"/>
    </w:pPr>
    <w:rPr>
      <w:rFonts w:ascii="Scala Sans" w:eastAsiaTheme="majorEastAsia" w:hAnsi="Scala Sans" w:cstheme="majorBidi"/>
      <w:sz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A1D20"/>
    <w:pPr>
      <w:keepNext/>
      <w:keepLines/>
      <w:spacing w:before="80" w:after="80"/>
      <w:outlineLvl w:val="3"/>
    </w:pPr>
    <w:rPr>
      <w:rFonts w:ascii="Scala Sans" w:eastAsiaTheme="majorEastAsia" w:hAnsi="Scala Sans" w:cstheme="majorBidi"/>
      <w:b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D05F3"/>
    <w:pPr>
      <w:spacing w:after="240"/>
      <w:contextualSpacing/>
    </w:pPr>
    <w:rPr>
      <w:rFonts w:ascii="Mr. Eaves Small Caps" w:eastAsiaTheme="majorEastAsia" w:hAnsi="Mr. Eaves Small Caps" w:cstheme="majorBidi"/>
      <w:color w:val="58170D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05F3"/>
    <w:rPr>
      <w:rFonts w:ascii="Mr. Eaves Small Caps" w:eastAsiaTheme="majorEastAsia" w:hAnsi="Mr. Eaves Small Caps" w:cstheme="majorBidi"/>
      <w:color w:val="58170D"/>
      <w:spacing w:val="-10"/>
      <w:kern w:val="28"/>
      <w:sz w:val="4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7357C0"/>
    <w:rPr>
      <w:rFonts w:ascii="Mr. Eaves Small Caps" w:eastAsiaTheme="majorEastAsia" w:hAnsi="Mr. Eaves Small Caps" w:cstheme="majorBidi"/>
      <w:color w:val="58170D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357C0"/>
    <w:rPr>
      <w:rFonts w:ascii="Mr. Eaves Small Caps" w:eastAsiaTheme="majorEastAsia" w:hAnsi="Mr. Eaves Small Caps" w:cstheme="majorBidi"/>
      <w:color w:val="58170D"/>
      <w:sz w:val="3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1D20"/>
    <w:rPr>
      <w:rFonts w:ascii="Scala Sans" w:eastAsiaTheme="majorEastAsia" w:hAnsi="Scala Sans" w:cstheme="majorBidi"/>
      <w:sz w:val="22"/>
    </w:rPr>
  </w:style>
  <w:style w:type="character" w:customStyle="1" w:styleId="Heading4Char">
    <w:name w:val="Heading 4 Char"/>
    <w:basedOn w:val="DefaultParagraphFont"/>
    <w:link w:val="Heading4"/>
    <w:uiPriority w:val="9"/>
    <w:rsid w:val="00DA1D20"/>
    <w:rPr>
      <w:rFonts w:ascii="Scala Sans" w:eastAsiaTheme="majorEastAsia" w:hAnsi="Scala Sans" w:cstheme="majorBidi"/>
      <w:b/>
      <w:iCs/>
      <w:sz w:val="18"/>
    </w:rPr>
  </w:style>
  <w:style w:type="paragraph" w:styleId="NoSpacing">
    <w:name w:val="No Spacing"/>
    <w:uiPriority w:val="1"/>
    <w:qFormat/>
    <w:rsid w:val="00DA1D20"/>
    <w:pPr>
      <w:spacing w:before="40" w:after="40"/>
    </w:pPr>
    <w:rPr>
      <w:rFonts w:ascii="Scala Sans" w:hAnsi="Scala Sans"/>
      <w:sz w:val="17"/>
    </w:rPr>
  </w:style>
  <w:style w:type="paragraph" w:customStyle="1" w:styleId="PHBTitle">
    <w:name w:val="PHB Title"/>
    <w:basedOn w:val="Normal"/>
    <w:next w:val="DDRegular"/>
    <w:link w:val="PHBTitleChar"/>
    <w:qFormat/>
    <w:rsid w:val="00CD05F3"/>
    <w:pPr>
      <w:spacing w:after="40"/>
    </w:pPr>
    <w:rPr>
      <w:rFonts w:ascii="Mr. Eaves Small Caps" w:hAnsi="Mr. Eaves Small Caps"/>
      <w:color w:val="53170D"/>
      <w:sz w:val="48"/>
    </w:rPr>
  </w:style>
  <w:style w:type="paragraph" w:customStyle="1" w:styleId="DDRegular">
    <w:name w:val="D&amp;D Regular"/>
    <w:basedOn w:val="PHBTitle"/>
    <w:link w:val="DDRegularChar"/>
    <w:qFormat/>
    <w:rsid w:val="007306D9"/>
    <w:pPr>
      <w:tabs>
        <w:tab w:val="left" w:pos="360"/>
      </w:tabs>
      <w:spacing w:before="20" w:after="100" w:line="288" w:lineRule="auto"/>
      <w:contextualSpacing/>
    </w:pPr>
    <w:rPr>
      <w:rFonts w:ascii="Bookinsanity Remake" w:hAnsi="Bookinsanity Remake"/>
      <w:color w:val="000000" w:themeColor="text1"/>
      <w:sz w:val="18"/>
    </w:rPr>
  </w:style>
  <w:style w:type="paragraph" w:customStyle="1" w:styleId="DDHeader">
    <w:name w:val="D&amp;D Header"/>
    <w:basedOn w:val="PHBTitle"/>
    <w:next w:val="DDRegular"/>
    <w:link w:val="DDHeaderChar"/>
    <w:qFormat/>
    <w:rsid w:val="008F5FC8"/>
    <w:pPr>
      <w:spacing w:after="0"/>
    </w:pPr>
    <w:rPr>
      <w:sz w:val="40"/>
    </w:rPr>
  </w:style>
  <w:style w:type="character" w:customStyle="1" w:styleId="PHBTitleChar">
    <w:name w:val="PHB Title Char"/>
    <w:basedOn w:val="DefaultParagraphFont"/>
    <w:link w:val="PHBTitle"/>
    <w:rsid w:val="00CD05F3"/>
    <w:rPr>
      <w:rFonts w:ascii="Mr. Eaves Small Caps" w:hAnsi="Mr. Eaves Small Caps"/>
      <w:color w:val="53170D"/>
      <w:sz w:val="48"/>
    </w:rPr>
  </w:style>
  <w:style w:type="character" w:customStyle="1" w:styleId="DDRegularChar">
    <w:name w:val="D&amp;D Regular Char"/>
    <w:basedOn w:val="PHBTitleChar"/>
    <w:link w:val="DDRegular"/>
    <w:rsid w:val="007306D9"/>
    <w:rPr>
      <w:rFonts w:ascii="Bookinsanity Remake" w:hAnsi="Bookinsanity Remake"/>
      <w:color w:val="000000" w:themeColor="text1"/>
      <w:sz w:val="18"/>
    </w:rPr>
  </w:style>
  <w:style w:type="paragraph" w:customStyle="1" w:styleId="DDSubHeaderGold">
    <w:name w:val="D&amp;D SubHeader Gold"/>
    <w:basedOn w:val="DDHeader"/>
    <w:next w:val="DDRegular"/>
    <w:link w:val="DDSubHeaderGoldChar"/>
    <w:qFormat/>
    <w:rsid w:val="009A0D20"/>
    <w:pPr>
      <w:pBdr>
        <w:bottom w:val="single" w:sz="4" w:space="0" w:color="D2B17D"/>
      </w:pBdr>
      <w:spacing w:after="80"/>
    </w:pPr>
    <w:rPr>
      <w:sz w:val="32"/>
    </w:rPr>
  </w:style>
  <w:style w:type="character" w:customStyle="1" w:styleId="DDHeaderChar">
    <w:name w:val="D&amp;D Header Char"/>
    <w:basedOn w:val="DDRegularChar"/>
    <w:link w:val="DDHeader"/>
    <w:rsid w:val="008F5FC8"/>
    <w:rPr>
      <w:rFonts w:ascii="Mr. Eaves Small Caps" w:hAnsi="Mr. Eaves Small Caps"/>
      <w:color w:val="53170D"/>
      <w:sz w:val="40"/>
    </w:rPr>
  </w:style>
  <w:style w:type="paragraph" w:customStyle="1" w:styleId="DDSmallHeader">
    <w:name w:val="D&amp;D Small Header"/>
    <w:basedOn w:val="DDHeader"/>
    <w:next w:val="DDRegular"/>
    <w:link w:val="DDSmallHeaderChar"/>
    <w:qFormat/>
    <w:rsid w:val="00424A20"/>
    <w:rPr>
      <w:sz w:val="26"/>
    </w:rPr>
  </w:style>
  <w:style w:type="character" w:customStyle="1" w:styleId="DDSubHeaderGoldChar">
    <w:name w:val="D&amp;D SubHeader Gold Char"/>
    <w:basedOn w:val="DDHeaderChar"/>
    <w:link w:val="DDSubHeaderGold"/>
    <w:rsid w:val="009A0D20"/>
    <w:rPr>
      <w:rFonts w:ascii="Mr. Eaves Small Caps" w:hAnsi="Mr. Eaves Small Caps"/>
      <w:color w:val="53170D"/>
      <w:sz w:val="32"/>
    </w:rPr>
  </w:style>
  <w:style w:type="paragraph" w:styleId="Header">
    <w:name w:val="header"/>
    <w:basedOn w:val="Normal"/>
    <w:link w:val="HeaderChar"/>
    <w:uiPriority w:val="99"/>
    <w:unhideWhenUsed/>
    <w:rsid w:val="00844ECB"/>
    <w:pPr>
      <w:tabs>
        <w:tab w:val="center" w:pos="4680"/>
        <w:tab w:val="right" w:pos="9360"/>
      </w:tabs>
    </w:pPr>
  </w:style>
  <w:style w:type="character" w:customStyle="1" w:styleId="DDSmallHeaderChar">
    <w:name w:val="D&amp;D Small Header Char"/>
    <w:basedOn w:val="DDHeaderChar"/>
    <w:link w:val="DDSmallHeader"/>
    <w:rsid w:val="00424A20"/>
    <w:rPr>
      <w:rFonts w:ascii="Mr. Eaves Small Caps" w:hAnsi="Mr. Eaves Small Caps"/>
      <w:color w:val="53170D"/>
      <w:sz w:val="26"/>
    </w:rPr>
  </w:style>
  <w:style w:type="character" w:customStyle="1" w:styleId="HeaderChar">
    <w:name w:val="Header Char"/>
    <w:basedOn w:val="DefaultParagraphFont"/>
    <w:link w:val="Header"/>
    <w:uiPriority w:val="99"/>
    <w:rsid w:val="00844ECB"/>
    <w:rPr>
      <w:rFonts w:ascii="Bookmania" w:hAnsi="Bookmania"/>
      <w:sz w:val="18"/>
    </w:rPr>
  </w:style>
  <w:style w:type="paragraph" w:styleId="Footer">
    <w:name w:val="footer"/>
    <w:basedOn w:val="Normal"/>
    <w:link w:val="FooterChar"/>
    <w:uiPriority w:val="99"/>
    <w:unhideWhenUsed/>
    <w:rsid w:val="00844EC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4ECB"/>
    <w:rPr>
      <w:rFonts w:ascii="Bookmania" w:hAnsi="Bookmania"/>
      <w:sz w:val="18"/>
    </w:rPr>
  </w:style>
  <w:style w:type="paragraph" w:customStyle="1" w:styleId="MMMonsterName">
    <w:name w:val="MM Monster Name"/>
    <w:basedOn w:val="DDRegular"/>
    <w:next w:val="MMMonsterType"/>
    <w:link w:val="MMMonsterNameChar"/>
    <w:rsid w:val="00114ED1"/>
    <w:pPr>
      <w:pBdr>
        <w:top w:val="thickThinSmallGap" w:sz="24" w:space="3" w:color="D2B17D"/>
      </w:pBdr>
      <w:spacing w:after="0"/>
    </w:pPr>
    <w:rPr>
      <w:rFonts w:ascii="MrsEavesSmallCaps" w:hAnsi="MrsEavesSmallCaps"/>
      <w:color w:val="53170D"/>
      <w:sz w:val="34"/>
    </w:rPr>
  </w:style>
  <w:style w:type="paragraph" w:customStyle="1" w:styleId="MMMonsterType">
    <w:name w:val="MM Monster Type"/>
    <w:basedOn w:val="DDSubHeaderGold"/>
    <w:next w:val="MMAC"/>
    <w:link w:val="MMMonsterTypeChar"/>
    <w:rsid w:val="002F345D"/>
    <w:pPr>
      <w:pBdr>
        <w:bottom w:val="single" w:sz="18" w:space="3" w:color="53170D"/>
      </w:pBdr>
    </w:pPr>
    <w:rPr>
      <w:rFonts w:ascii="Bookmania" w:hAnsi="Bookmania"/>
      <w:i/>
      <w:color w:val="000000" w:themeColor="text1"/>
      <w:sz w:val="16"/>
    </w:rPr>
  </w:style>
  <w:style w:type="character" w:customStyle="1" w:styleId="MMMonsterNameChar">
    <w:name w:val="MM Monster Name Char"/>
    <w:basedOn w:val="DDRegularChar"/>
    <w:link w:val="MMMonsterName"/>
    <w:rsid w:val="00114ED1"/>
    <w:rPr>
      <w:rFonts w:ascii="MrsEavesSmallCaps" w:hAnsi="MrsEavesSmallCaps"/>
      <w:color w:val="53170D"/>
      <w:sz w:val="34"/>
    </w:rPr>
  </w:style>
  <w:style w:type="paragraph" w:customStyle="1" w:styleId="MMAC">
    <w:name w:val="MM AC"/>
    <w:basedOn w:val="MMMonsterName"/>
    <w:next w:val="MMHitPoints"/>
    <w:link w:val="MMACChar"/>
    <w:rsid w:val="00A27420"/>
    <w:pPr>
      <w:pBdr>
        <w:top w:val="none" w:sz="0" w:space="0" w:color="auto"/>
      </w:pBdr>
    </w:pPr>
    <w:rPr>
      <w:rFonts w:ascii="Bookmania" w:hAnsi="Bookmania"/>
      <w:b/>
      <w:sz w:val="17"/>
    </w:rPr>
  </w:style>
  <w:style w:type="character" w:customStyle="1" w:styleId="MMMonsterTypeChar">
    <w:name w:val="MM Monster Type Char"/>
    <w:basedOn w:val="MMMonsterNameChar"/>
    <w:link w:val="MMMonsterType"/>
    <w:rsid w:val="002F345D"/>
    <w:rPr>
      <w:rFonts w:ascii="Bookmania" w:hAnsi="Bookmania"/>
      <w:i/>
      <w:color w:val="000000" w:themeColor="text1"/>
      <w:sz w:val="16"/>
    </w:rPr>
  </w:style>
  <w:style w:type="paragraph" w:customStyle="1" w:styleId="MMHitPoints">
    <w:name w:val="MM HitPoints"/>
    <w:basedOn w:val="MMAC"/>
    <w:next w:val="MMSpeed"/>
    <w:link w:val="MMHitPointsChar"/>
    <w:rsid w:val="00565AA4"/>
    <w:pPr>
      <w:spacing w:before="0"/>
    </w:pPr>
  </w:style>
  <w:style w:type="character" w:customStyle="1" w:styleId="MMACChar">
    <w:name w:val="MM AC Char"/>
    <w:basedOn w:val="MMMonsterNameChar"/>
    <w:link w:val="MMAC"/>
    <w:rsid w:val="00A27420"/>
    <w:rPr>
      <w:rFonts w:ascii="Bookmania" w:hAnsi="Bookmania"/>
      <w:b/>
      <w:color w:val="53170D"/>
      <w:sz w:val="17"/>
    </w:rPr>
  </w:style>
  <w:style w:type="paragraph" w:customStyle="1" w:styleId="MMSpeed">
    <w:name w:val="MM Speed"/>
    <w:basedOn w:val="MMAC"/>
    <w:link w:val="MMSpeedChar"/>
    <w:rsid w:val="00565AA4"/>
    <w:pPr>
      <w:pBdr>
        <w:bottom w:val="single" w:sz="18" w:space="3" w:color="53170D"/>
      </w:pBdr>
      <w:spacing w:before="0"/>
    </w:pPr>
  </w:style>
  <w:style w:type="character" w:customStyle="1" w:styleId="MMHitPointsChar">
    <w:name w:val="MM HitPoints Char"/>
    <w:basedOn w:val="MMACChar"/>
    <w:link w:val="MMHitPoints"/>
    <w:rsid w:val="00565AA4"/>
    <w:rPr>
      <w:rFonts w:ascii="Bookmania" w:hAnsi="Bookmania"/>
      <w:b/>
      <w:color w:val="53170D"/>
      <w:sz w:val="17"/>
    </w:rPr>
  </w:style>
  <w:style w:type="table" w:styleId="TableGrid">
    <w:name w:val="Table Grid"/>
    <w:basedOn w:val="TableNormal"/>
    <w:uiPriority w:val="39"/>
    <w:rsid w:val="009229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MSpeedChar">
    <w:name w:val="MM Speed Char"/>
    <w:basedOn w:val="MMACChar"/>
    <w:link w:val="MMSpeed"/>
    <w:rsid w:val="00565AA4"/>
    <w:rPr>
      <w:rFonts w:ascii="Bookmania" w:hAnsi="Bookmania"/>
      <w:b/>
      <w:color w:val="53170D"/>
      <w:sz w:val="17"/>
    </w:rPr>
  </w:style>
  <w:style w:type="paragraph" w:customStyle="1" w:styleId="MMStats">
    <w:name w:val="MM Stats"/>
    <w:basedOn w:val="MMSpeed"/>
    <w:next w:val="MMStatValues"/>
    <w:link w:val="MMStatsChar"/>
    <w:rsid w:val="002F345D"/>
    <w:pPr>
      <w:pBdr>
        <w:bottom w:val="none" w:sz="0" w:space="0" w:color="auto"/>
      </w:pBdr>
      <w:jc w:val="center"/>
    </w:pPr>
  </w:style>
  <w:style w:type="paragraph" w:customStyle="1" w:styleId="MMStatValues">
    <w:name w:val="MM Stat Values"/>
    <w:basedOn w:val="MMSpeed"/>
    <w:next w:val="MMMoves"/>
    <w:link w:val="MMStatValuesChar"/>
    <w:rsid w:val="00A27420"/>
    <w:pPr>
      <w:pBdr>
        <w:bottom w:val="none" w:sz="0" w:space="0" w:color="auto"/>
      </w:pBdr>
      <w:jc w:val="center"/>
    </w:pPr>
    <w:rPr>
      <w:b w:val="0"/>
    </w:rPr>
  </w:style>
  <w:style w:type="character" w:customStyle="1" w:styleId="MMStatsChar">
    <w:name w:val="MM Stats Char"/>
    <w:basedOn w:val="MMSpeedChar"/>
    <w:link w:val="MMStats"/>
    <w:rsid w:val="002F345D"/>
    <w:rPr>
      <w:rFonts w:ascii="Bookmania" w:hAnsi="Bookmania"/>
      <w:b/>
      <w:color w:val="53170D"/>
      <w:sz w:val="17"/>
    </w:rPr>
  </w:style>
  <w:style w:type="paragraph" w:customStyle="1" w:styleId="MMMoves">
    <w:name w:val="MM Moves"/>
    <w:basedOn w:val="MMSpeed"/>
    <w:link w:val="MMMovesChar"/>
    <w:rsid w:val="00584CBF"/>
    <w:pPr>
      <w:pBdr>
        <w:top w:val="single" w:sz="18" w:space="6" w:color="53170D"/>
        <w:bottom w:val="none" w:sz="0" w:space="0" w:color="auto"/>
      </w:pBdr>
      <w:spacing w:after="80"/>
    </w:pPr>
    <w:rPr>
      <w:b w:val="0"/>
      <w:color w:val="auto"/>
      <w:sz w:val="16"/>
    </w:rPr>
  </w:style>
  <w:style w:type="character" w:customStyle="1" w:styleId="MMStatValuesChar">
    <w:name w:val="MM Stat Values Char"/>
    <w:basedOn w:val="MMSpeedChar"/>
    <w:link w:val="MMStatValues"/>
    <w:rsid w:val="00A27420"/>
    <w:rPr>
      <w:rFonts w:ascii="Bookmania" w:hAnsi="Bookmania"/>
      <w:b w:val="0"/>
      <w:color w:val="53170D"/>
      <w:sz w:val="17"/>
    </w:rPr>
  </w:style>
  <w:style w:type="paragraph" w:customStyle="1" w:styleId="MMAction">
    <w:name w:val="MM Action"/>
    <w:basedOn w:val="MMMoves"/>
    <w:next w:val="MMActionsText"/>
    <w:link w:val="MMActionChar"/>
    <w:rsid w:val="00E10F2A"/>
    <w:pPr>
      <w:pBdr>
        <w:top w:val="none" w:sz="0" w:space="0" w:color="auto"/>
        <w:bottom w:val="single" w:sz="6" w:space="1" w:color="53170D"/>
      </w:pBdr>
    </w:pPr>
    <w:rPr>
      <w:rFonts w:ascii="ScalaSans Caps" w:hAnsi="ScalaSans Caps"/>
      <w:color w:val="53170D"/>
    </w:rPr>
  </w:style>
  <w:style w:type="character" w:customStyle="1" w:styleId="MMMovesChar">
    <w:name w:val="MM Moves Char"/>
    <w:basedOn w:val="MMSpeedChar"/>
    <w:link w:val="MMMoves"/>
    <w:rsid w:val="00584CBF"/>
    <w:rPr>
      <w:rFonts w:ascii="Bookmania" w:hAnsi="Bookmania"/>
      <w:b w:val="0"/>
      <w:color w:val="53170D"/>
      <w:sz w:val="16"/>
    </w:rPr>
  </w:style>
  <w:style w:type="paragraph" w:customStyle="1" w:styleId="MMActionsText">
    <w:name w:val="MM Actions Text"/>
    <w:basedOn w:val="MMAction"/>
    <w:next w:val="MMBottomBorder"/>
    <w:link w:val="MMActionsTextChar"/>
    <w:rsid w:val="00565AA4"/>
    <w:pPr>
      <w:pBdr>
        <w:bottom w:val="none" w:sz="0" w:space="0" w:color="auto"/>
      </w:pBdr>
      <w:tabs>
        <w:tab w:val="clear" w:pos="360"/>
      </w:tabs>
      <w:spacing w:before="80" w:after="0"/>
    </w:pPr>
    <w:rPr>
      <w:rFonts w:ascii="Bookmania" w:hAnsi="Bookmania"/>
      <w:color w:val="000000" w:themeColor="text1"/>
    </w:rPr>
  </w:style>
  <w:style w:type="character" w:customStyle="1" w:styleId="MMActionChar">
    <w:name w:val="MM Action Char"/>
    <w:basedOn w:val="MMMovesChar"/>
    <w:link w:val="MMAction"/>
    <w:rsid w:val="00E10F2A"/>
    <w:rPr>
      <w:rFonts w:ascii="ScalaSans Caps" w:hAnsi="ScalaSans Caps"/>
      <w:b w:val="0"/>
      <w:color w:val="53170D"/>
      <w:sz w:val="16"/>
    </w:rPr>
  </w:style>
  <w:style w:type="character" w:customStyle="1" w:styleId="MMActionsTextChar">
    <w:name w:val="MM Actions Text Char"/>
    <w:basedOn w:val="MMActionChar"/>
    <w:link w:val="MMActionsText"/>
    <w:rsid w:val="00565AA4"/>
    <w:rPr>
      <w:rFonts w:ascii="Bookmania" w:hAnsi="Bookmania"/>
      <w:b w:val="0"/>
      <w:color w:val="000000" w:themeColor="text1"/>
      <w:sz w:val="16"/>
    </w:rPr>
  </w:style>
  <w:style w:type="paragraph" w:customStyle="1" w:styleId="MMSkills">
    <w:name w:val="MM Skills"/>
    <w:basedOn w:val="MMHitPoints"/>
    <w:next w:val="Normal"/>
    <w:link w:val="MMSkillsChar"/>
    <w:rsid w:val="00E10F2A"/>
    <w:pPr>
      <w:pBdr>
        <w:top w:val="single" w:sz="18" w:space="2" w:color="53170D"/>
      </w:pBdr>
    </w:pPr>
  </w:style>
  <w:style w:type="character" w:customStyle="1" w:styleId="MMSkillsChar">
    <w:name w:val="MM Skills Char"/>
    <w:basedOn w:val="MMHitPointsChar"/>
    <w:link w:val="MMSkills"/>
    <w:rsid w:val="00E10F2A"/>
    <w:rPr>
      <w:rFonts w:ascii="Bookmania" w:hAnsi="Bookmania"/>
      <w:b/>
      <w:color w:val="53170D"/>
      <w:sz w:val="17"/>
    </w:rPr>
  </w:style>
  <w:style w:type="paragraph" w:customStyle="1" w:styleId="MMSenses">
    <w:name w:val="MM Senses"/>
    <w:basedOn w:val="MMSkills"/>
    <w:next w:val="Normal"/>
    <w:link w:val="MMSensesChar"/>
    <w:rsid w:val="00E10F2A"/>
  </w:style>
  <w:style w:type="character" w:customStyle="1" w:styleId="MMSensesChar">
    <w:name w:val="MM Senses Char"/>
    <w:basedOn w:val="MMSkillsChar"/>
    <w:link w:val="MMSenses"/>
    <w:rsid w:val="00E10F2A"/>
    <w:rPr>
      <w:rFonts w:ascii="Bookmania" w:hAnsi="Bookmania"/>
      <w:b/>
      <w:color w:val="53170D"/>
      <w:sz w:val="17"/>
    </w:rPr>
  </w:style>
  <w:style w:type="paragraph" w:customStyle="1" w:styleId="MMCR">
    <w:name w:val="MM CR"/>
    <w:basedOn w:val="MMLanguages"/>
    <w:next w:val="MMMoves"/>
    <w:link w:val="MMCRChar"/>
    <w:rsid w:val="00E10F2A"/>
  </w:style>
  <w:style w:type="character" w:customStyle="1" w:styleId="MMCRChar">
    <w:name w:val="MM CR Char"/>
    <w:basedOn w:val="MMLanguagesChar"/>
    <w:link w:val="MMCR"/>
    <w:rsid w:val="00E10F2A"/>
    <w:rPr>
      <w:rFonts w:ascii="Bookmania" w:hAnsi="Bookmania"/>
      <w:b/>
      <w:color w:val="53170D"/>
      <w:sz w:val="17"/>
    </w:rPr>
  </w:style>
  <w:style w:type="paragraph" w:customStyle="1" w:styleId="MMLanguages">
    <w:name w:val="MM Languages"/>
    <w:basedOn w:val="MMSenses"/>
    <w:next w:val="MMCR"/>
    <w:link w:val="MMLanguagesChar"/>
    <w:rsid w:val="00D71FDF"/>
  </w:style>
  <w:style w:type="character" w:customStyle="1" w:styleId="MMLanguagesChar">
    <w:name w:val="MM Languages Char"/>
    <w:basedOn w:val="MMSensesChar"/>
    <w:link w:val="MMLanguages"/>
    <w:rsid w:val="00D71FDF"/>
    <w:rPr>
      <w:rFonts w:ascii="Bookmania" w:hAnsi="Bookmania"/>
      <w:b/>
      <w:color w:val="53170D"/>
      <w:sz w:val="17"/>
    </w:rPr>
  </w:style>
  <w:style w:type="paragraph" w:customStyle="1" w:styleId="MMBottomBorder">
    <w:name w:val="MM Bottom Border"/>
    <w:basedOn w:val="MMActionsText"/>
    <w:link w:val="MMBottomBorderChar"/>
    <w:rsid w:val="00BA79A8"/>
    <w:pPr>
      <w:pBdr>
        <w:top w:val="thinThickSmallGap" w:sz="24" w:space="1" w:color="D2B17D"/>
      </w:pBdr>
    </w:pPr>
  </w:style>
  <w:style w:type="character" w:customStyle="1" w:styleId="MMBottomBorderChar">
    <w:name w:val="MM Bottom Border Char"/>
    <w:basedOn w:val="MMActionsTextChar"/>
    <w:link w:val="MMBottomBorder"/>
    <w:rsid w:val="00BA79A8"/>
    <w:rPr>
      <w:rFonts w:ascii="Bookmania" w:hAnsi="Bookmania"/>
      <w:b w:val="0"/>
      <w:color w:val="53170D"/>
      <w:sz w:val="16"/>
    </w:rPr>
  </w:style>
  <w:style w:type="paragraph" w:customStyle="1" w:styleId="DDSidebarHeader">
    <w:name w:val="D&amp;D Sidebar Header"/>
    <w:basedOn w:val="DDRegular"/>
    <w:link w:val="DDSidebarHeaderChar"/>
    <w:qFormat/>
    <w:rsid w:val="001B42F7"/>
    <w:pPr>
      <w:spacing w:after="20"/>
    </w:pPr>
    <w:rPr>
      <w:rFonts w:ascii="Scaly Sans Caps" w:hAnsi="Scaly Sans Caps"/>
      <w:b/>
      <w:sz w:val="22"/>
    </w:rPr>
  </w:style>
  <w:style w:type="paragraph" w:customStyle="1" w:styleId="DDSidebarText">
    <w:name w:val="D&amp;D Sidebar Text"/>
    <w:basedOn w:val="DDRegular"/>
    <w:link w:val="DDSidebarTextChar"/>
    <w:qFormat/>
    <w:rsid w:val="001B42F7"/>
    <w:pPr>
      <w:spacing w:after="20"/>
    </w:pPr>
    <w:rPr>
      <w:rFonts w:ascii="Scaly Sans" w:hAnsi="Scaly Sans"/>
    </w:rPr>
  </w:style>
  <w:style w:type="character" w:customStyle="1" w:styleId="DDSidebarHeaderChar">
    <w:name w:val="D&amp;D Sidebar Header Char"/>
    <w:basedOn w:val="Heading3Char"/>
    <w:link w:val="DDSidebarHeader"/>
    <w:rsid w:val="001B42F7"/>
    <w:rPr>
      <w:rFonts w:ascii="Scaly Sans Caps" w:eastAsiaTheme="majorEastAsia" w:hAnsi="Scaly Sans Caps" w:cstheme="majorBidi"/>
      <w:b/>
      <w:color w:val="000000" w:themeColor="text1"/>
      <w:sz w:val="22"/>
    </w:rPr>
  </w:style>
  <w:style w:type="character" w:customStyle="1" w:styleId="DDSidebarTextChar">
    <w:name w:val="D&amp;D Sidebar Text Char"/>
    <w:basedOn w:val="Heading4Char"/>
    <w:link w:val="DDSidebarText"/>
    <w:rsid w:val="001B42F7"/>
    <w:rPr>
      <w:rFonts w:ascii="Scaly Sans" w:eastAsiaTheme="majorEastAsia" w:hAnsi="Scaly Sans" w:cstheme="majorBidi"/>
      <w:b w:val="0"/>
      <w:iCs w:val="0"/>
      <w:color w:val="000000" w:themeColor="text1"/>
      <w:sz w:val="18"/>
    </w:rPr>
  </w:style>
  <w:style w:type="table" w:styleId="MediumShading1-Accent6">
    <w:name w:val="Medium Shading 1 Accent 6"/>
    <w:aliases w:val="PHB Table"/>
    <w:basedOn w:val="TableNormal"/>
    <w:uiPriority w:val="63"/>
    <w:rsid w:val="002F6965"/>
    <w:pPr>
      <w:spacing w:before="20" w:after="20"/>
    </w:pPr>
    <w:rPr>
      <w:rFonts w:ascii="Scaly Sans" w:hAnsi="Scaly Sans"/>
      <w:sz w:val="18"/>
    </w:rPr>
    <w:tblPr>
      <w:tblStyleRowBandSize w:val="1"/>
      <w:tblStyleColBandSize w:val="1"/>
    </w:tblPr>
    <w:tblStylePr w:type="firstRow">
      <w:pPr>
        <w:wordWrap/>
        <w:spacing w:before="0" w:beforeAutospacing="0" w:afterLines="0" w:after="20" w:afterAutospacing="0" w:line="240" w:lineRule="auto"/>
      </w:pPr>
      <w:rPr>
        <w:rFonts w:ascii="Scaly Sans Caps" w:hAnsi="Scaly Sans Caps"/>
        <w:b/>
        <w:bCs/>
        <w:color w:val="auto"/>
        <w:sz w:val="22"/>
      </w:r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pPr>
        <w:jc w:val="center"/>
      </w:pPr>
      <w:rPr>
        <w:rFonts w:ascii="Scaly Sans" w:hAnsi="Scaly Sans"/>
        <w:b w:val="0"/>
        <w:bCs/>
      </w:rPr>
    </w:tblStylePr>
    <w:tblStylePr w:type="lastCol">
      <w:rPr>
        <w:b w:val="0"/>
        <w:bCs/>
      </w:r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2CD85" w:fill="CEE4AA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PHBTable-Brown">
    <w:name w:val="PHB Table - Brown"/>
    <w:basedOn w:val="PHBClassSpellListTable-Green"/>
    <w:uiPriority w:val="99"/>
    <w:rsid w:val="002F6965"/>
    <w:tblPr/>
    <w:tcPr>
      <w:shd w:val="clear" w:color="auto" w:fill="auto"/>
    </w:tcPr>
    <w:tblStylePr w:type="firstRow">
      <w:pPr>
        <w:wordWrap/>
        <w:spacing w:afterLines="0" w:after="60" w:afterAutospacing="0"/>
      </w:pPr>
      <w:rPr>
        <w:rFonts w:ascii="Scaly Sans Caps" w:hAnsi="Scaly Sans Caps"/>
        <w:b/>
        <w:sz w:val="22"/>
      </w:rPr>
    </w:tblStylePr>
    <w:tblStylePr w:type="band1Horz">
      <w:rPr>
        <w:sz w:val="18"/>
      </w:rPr>
    </w:tblStylePr>
    <w:tblStylePr w:type="band2Horz">
      <w:rPr>
        <w:sz w:val="18"/>
      </w:rPr>
      <w:tblPr/>
      <w:tcPr>
        <w:shd w:val="clear" w:color="auto" w:fill="E7D6AF"/>
      </w:tcPr>
    </w:tblStylePr>
  </w:style>
  <w:style w:type="table" w:styleId="MediumShading1-Accent1">
    <w:name w:val="Medium Shading 1 Accent 1"/>
    <w:basedOn w:val="TableNormal"/>
    <w:uiPriority w:val="63"/>
    <w:rsid w:val="00583965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customStyle="1" w:styleId="DDPgh1">
    <w:name w:val="D&amp;D Pgh1"/>
    <w:basedOn w:val="Normal"/>
    <w:rsid w:val="003E4E19"/>
    <w:pPr>
      <w:spacing w:line="276" w:lineRule="auto"/>
    </w:pPr>
    <w:rPr>
      <w:rFonts w:ascii="Book Antiqua" w:eastAsia="Calibri" w:hAnsi="Book Antiqua" w:cs="Times New Roman"/>
      <w:sz w:val="22"/>
      <w:szCs w:val="22"/>
    </w:rPr>
  </w:style>
  <w:style w:type="character" w:styleId="BookTitle">
    <w:name w:val="Book Title"/>
    <w:basedOn w:val="DefaultParagraphFont"/>
    <w:uiPriority w:val="33"/>
    <w:qFormat/>
    <w:rsid w:val="00854B97"/>
    <w:rPr>
      <w:b/>
      <w:bCs/>
      <w:smallCaps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1D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1DDE"/>
    <w:rPr>
      <w:rFonts w:ascii="Tahoma" w:hAnsi="Tahoma" w:cs="Tahoma"/>
      <w:sz w:val="16"/>
      <w:szCs w:val="16"/>
    </w:rPr>
  </w:style>
  <w:style w:type="table" w:customStyle="1" w:styleId="PHBClassSpellListTable-Green">
    <w:name w:val="PHB Class / Spell List Table - Green"/>
    <w:basedOn w:val="TableNormal"/>
    <w:uiPriority w:val="99"/>
    <w:rsid w:val="002F6965"/>
    <w:pPr>
      <w:spacing w:before="20" w:after="20"/>
    </w:pPr>
    <w:rPr>
      <w:rFonts w:ascii="Scaly Sans" w:hAnsi="Scaly Sans"/>
      <w:sz w:val="18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afterLines="0" w:after="60" w:afterAutospacing="0"/>
      </w:pPr>
      <w:rPr>
        <w:rFonts w:ascii="Scaly Sans Caps" w:hAnsi="Scaly Sans Caps"/>
        <w:b/>
        <w:sz w:val="22"/>
      </w:rPr>
    </w:tblStylePr>
    <w:tblStylePr w:type="band1Horz">
      <w:rPr>
        <w:sz w:val="18"/>
      </w:rPr>
    </w:tblStylePr>
    <w:tblStylePr w:type="band2Horz">
      <w:rPr>
        <w:sz w:val="18"/>
      </w:rPr>
      <w:tblPr/>
      <w:tcPr>
        <w:shd w:val="clear" w:color="auto" w:fill="CEE4AA"/>
      </w:tcPr>
    </w:tblStylePr>
  </w:style>
  <w:style w:type="character" w:styleId="Hyperlink">
    <w:name w:val="Hyperlink"/>
    <w:basedOn w:val="DefaultParagraphFont"/>
    <w:uiPriority w:val="99"/>
    <w:unhideWhenUsed/>
    <w:rsid w:val="0095702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306D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open?id=0BxfCiPA2FPFAcE13NmhuSDRpcWs" TargetMode="Externa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yperlink" Target="https://creativecommons.org/licenses/by-sa/4.0/legalcode" TargetMode="External"/><Relationship Id="rId10" Type="http://schemas.openxmlformats.org/officeDocument/2006/relationships/image" Target="media/image2.pn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B6DC86-C22E-4F67-8E1E-A2F2CE971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PHB Template v.2.0.dotx</Template>
  <TotalTime>0</TotalTime>
  <Pages>2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byronb</dc:creator>
  <cp:lastModifiedBy>byronb</cp:lastModifiedBy>
  <cp:revision>2</cp:revision>
  <cp:lastPrinted>2017-10-29T06:40:00Z</cp:lastPrinted>
  <dcterms:created xsi:type="dcterms:W3CDTF">2017-10-29T06:40:00Z</dcterms:created>
  <dcterms:modified xsi:type="dcterms:W3CDTF">2017-10-29T06:40:00Z</dcterms:modified>
</cp:coreProperties>
</file>