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F0B" w:rsidRPr="00FA7F0B" w:rsidRDefault="00FA7F0B" w:rsidP="00FA7F0B">
      <w:pPr>
        <w:pStyle w:val="DDHeader"/>
        <w:rPr>
          <w:rFonts w:eastAsia="Calibri" w:cs="Times New Roman"/>
        </w:rPr>
      </w:pPr>
      <w:r w:rsidRPr="00FA7F0B">
        <w:rPr>
          <w:rFonts w:eastAsia="Calibri" w:cs="Times New Roman"/>
        </w:rPr>
        <w:t></w:t>
      </w:r>
      <w:r w:rsidRPr="00FA7F0B">
        <w:rPr>
          <w:rFonts w:eastAsia="Calibri" w:cs="Times New Roman"/>
        </w:rPr>
        <w:t></w:t>
      </w:r>
      <w:r w:rsidRPr="00FA7F0B">
        <w:rPr>
          <w:rFonts w:eastAsia="Calibri" w:cs="Times New Roman"/>
        </w:rPr>
        <w:t></w:t>
      </w:r>
      <w:r w:rsidRPr="00FA7F0B">
        <w:rPr>
          <w:rFonts w:eastAsia="Calibri" w:cs="Times New Roman"/>
        </w:rPr>
        <w:t></w:t>
      </w:r>
      <w:r w:rsidRPr="00FA7F0B">
        <w:rPr>
          <w:rFonts w:eastAsia="Calibri" w:cs="Times New Roman"/>
        </w:rPr>
        <w:t></w:t>
      </w:r>
      <w:r w:rsidRPr="00FA7F0B">
        <w:rPr>
          <w:rFonts w:eastAsia="Calibri" w:cs="Times New Roman"/>
        </w:rPr>
        <w:t></w:t>
      </w:r>
      <w:r w:rsidRPr="00FA7F0B">
        <w:rPr>
          <w:rFonts w:eastAsia="Calibri" w:cs="Times New Roman"/>
        </w:rPr>
        <w:t></w:t>
      </w:r>
      <w:r w:rsidRPr="00FA7F0B">
        <w:rPr>
          <w:rFonts w:eastAsia="Calibri" w:cs="Times New Roman"/>
        </w:rPr>
        <w:t></w:t>
      </w:r>
      <w:r w:rsidRPr="00FA7F0B">
        <w:rPr>
          <w:rFonts w:eastAsia="Calibri" w:cs="Times New Roman"/>
        </w:rPr>
        <w:t></w:t>
      </w:r>
      <w:r w:rsidRPr="00FA7F0B">
        <w:rPr>
          <w:rFonts w:eastAsia="Calibri" w:cs="Times New Roman"/>
        </w:rPr>
        <w:t></w:t>
      </w:r>
      <w:r w:rsidRPr="00FA7F0B">
        <w:rPr>
          <w:rFonts w:eastAsia="Calibri" w:cs="Times New Roman"/>
        </w:rPr>
        <w:t></w:t>
      </w:r>
      <w:r w:rsidRPr="00FA7F0B">
        <w:rPr>
          <w:rFonts w:eastAsia="Calibri" w:cs="Times New Roman"/>
        </w:rPr>
        <w:t></w:t>
      </w:r>
      <w:r w:rsidRPr="00FA7F0B">
        <w:rPr>
          <w:rFonts w:eastAsia="Calibri" w:cs="Times New Roman"/>
        </w:rPr>
        <w:t></w:t>
      </w:r>
      <w:r w:rsidRPr="00FA7F0B">
        <w:rPr>
          <w:rFonts w:eastAsia="Calibri" w:cs="Times New Roman"/>
        </w:rPr>
        <w:t></w:t>
      </w:r>
      <w:r w:rsidRPr="00FA7F0B">
        <w:rPr>
          <w:rFonts w:eastAsia="Calibri" w:cs="Times New Roman"/>
        </w:rPr>
        <w:t></w:t>
      </w:r>
      <w:r w:rsidRPr="00FA7F0B">
        <w:rPr>
          <w:rFonts w:eastAsia="Calibri" w:cs="Times New Roman"/>
        </w:rPr>
        <w:t></w:t>
      </w:r>
      <w:r w:rsidRPr="00FA7F0B">
        <w:rPr>
          <w:rFonts w:eastAsia="Calibri" w:cs="Times New Roman"/>
        </w:rPr>
        <w:t></w:t>
      </w:r>
      <w:r w:rsidRPr="00FA7F0B">
        <w:rPr>
          <w:rFonts w:eastAsia="Calibri" w:cs="Times New Roman"/>
        </w:rPr>
        <w:t></w:t>
      </w:r>
      <w:r w:rsidRPr="00FA7F0B">
        <w:rPr>
          <w:rFonts w:eastAsia="Calibri" w:cs="Times New Roman"/>
        </w:rPr>
        <w:t></w:t>
      </w:r>
      <w:r w:rsidRPr="00FA7F0B">
        <w:rPr>
          <w:rFonts w:eastAsia="Calibri" w:cs="Times New Roman"/>
        </w:rPr>
        <w:t></w:t>
      </w:r>
      <w:r w:rsidRPr="00FA7F0B">
        <w:rPr>
          <w:rFonts w:eastAsia="Calibri" w:cs="Times New Roman"/>
        </w:rPr>
        <w:t></w:t>
      </w:r>
    </w:p>
    <w:p w:rsidR="00FA7F0B" w:rsidRPr="00FA7F0B" w:rsidRDefault="00FA7F0B" w:rsidP="000C41FD">
      <w:pPr>
        <w:pStyle w:val="DDRegular"/>
      </w:pPr>
      <w:r w:rsidRPr="00FA7F0B">
        <w:t xml:space="preserve">First, please install the WotC-Style Fonts, which will allow you to see this document correctly. </w:t>
      </w:r>
      <w:hyperlink r:id="rId8" w:history="1">
        <w:r w:rsidRPr="00FA7F0B">
          <w:rPr>
            <w:color w:val="0563C1"/>
            <w:u w:val="single"/>
          </w:rPr>
          <w:t>Here are the requisite fonts and other materials.</w:t>
        </w:r>
      </w:hyperlink>
    </w:p>
    <w:p w:rsidR="000C41FD" w:rsidRDefault="009C32CA" w:rsidP="000C41FD">
      <w:pPr>
        <w:pStyle w:val="DDRegular"/>
      </w:pPr>
      <w:r>
        <w:rPr>
          <w:noProof/>
        </w:rPr>
        <mc:AlternateContent>
          <mc:Choice Requires="wps">
            <w:drawing>
              <wp:anchor distT="0" distB="0" distL="114300" distR="114300" simplePos="0" relativeHeight="251747840" behindDoc="0" locked="0" layoutInCell="1" allowOverlap="1" wp14:anchorId="06676191" wp14:editId="47169FFD">
                <wp:simplePos x="0" y="0"/>
                <wp:positionH relativeFrom="margin">
                  <wp:posOffset>-81915</wp:posOffset>
                </wp:positionH>
                <wp:positionV relativeFrom="margin">
                  <wp:posOffset>9140190</wp:posOffset>
                </wp:positionV>
                <wp:extent cx="2614930" cy="246380"/>
                <wp:effectExtent l="0" t="0" r="0" b="1270"/>
                <wp:wrapNone/>
                <wp:docPr id="170" name="Text Box 170"/>
                <wp:cNvGraphicFramePr/>
                <a:graphic xmlns:a="http://schemas.openxmlformats.org/drawingml/2006/main">
                  <a:graphicData uri="http://schemas.microsoft.com/office/word/2010/wordprocessingShape">
                    <wps:wsp>
                      <wps:cNvSpPr txBox="1"/>
                      <wps:spPr>
                        <a:xfrm>
                          <a:off x="0" y="0"/>
                          <a:ext cx="2614930" cy="246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C32CA" w:rsidRPr="006E3B4B" w:rsidRDefault="009C32CA" w:rsidP="009C32CA">
                            <w:pPr>
                              <w:pStyle w:val="Footer"/>
                              <w:rPr>
                                <w:rFonts w:ascii="Bookinsanity Remake" w:hAnsi="Bookinsanity Remake"/>
                                <w:color w:val="404040" w:themeColor="text1" w:themeTint="BF"/>
                              </w:rPr>
                            </w:pPr>
                            <w:r w:rsidRPr="006E3B4B">
                              <w:rPr>
                                <w:rFonts w:ascii="Bookinsanity Remake" w:hAnsi="Bookinsanity Remake"/>
                                <w:color w:val="404040" w:themeColor="text1" w:themeTint="BF"/>
                              </w:rPr>
                              <w:t>Art Credit</w:t>
                            </w:r>
                          </w:p>
                          <w:p w:rsidR="009C32CA" w:rsidRPr="009E6483" w:rsidRDefault="009C32CA" w:rsidP="009C32CA">
                            <w:pPr>
                              <w:pStyle w:val="Footer"/>
                              <w:rPr>
                                <w:rFonts w:ascii="Bookinsanity" w:hAnsi="Bookinsanity"/>
                              </w:rPr>
                            </w:pPr>
                          </w:p>
                          <w:p w:rsidR="009C32CA" w:rsidRDefault="009C32CA" w:rsidP="009C32C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70" o:spid="_x0000_s1026" type="#_x0000_t202" style="position:absolute;margin-left:-6.45pt;margin-top:719.7pt;width:205.9pt;height:19.4pt;z-index:2517478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" filled="f" stroked="f" strokeweight=".5pt">
                <v:textbox>
                  <w:txbxContent>
                    <w:p w:rsidR="009C32CA" w:rsidRPr="006E3B4B" w:rsidRDefault="009C32CA" w:rsidP="009C32CA">
                      <w:pPr>
                        <w:pStyle w:val="Footer"/>
                        <w:rPr>
                          <w:rFonts w:ascii="Bookinsanity Remake" w:hAnsi="Bookinsanity Remake"/>
                          <w:color w:val="404040" w:themeColor="text1" w:themeTint="BF"/>
                        </w:rPr>
                      </w:pPr>
                      <w:r w:rsidRPr="006E3B4B">
                        <w:rPr>
                          <w:rFonts w:ascii="Bookinsanity Remake" w:hAnsi="Bookinsanity Remake"/>
                          <w:color w:val="404040" w:themeColor="text1" w:themeTint="BF"/>
                        </w:rPr>
                        <w:t>Art Credit</w:t>
                      </w:r>
                    </w:p>
                    <w:p w:rsidR="009C32CA" w:rsidRPr="009E6483" w:rsidRDefault="009C32CA" w:rsidP="009C32CA">
                      <w:pPr>
                        <w:pStyle w:val="Footer"/>
                        <w:rPr>
                          <w:rFonts w:ascii="Bookinsanity" w:hAnsi="Bookinsanity"/>
                        </w:rPr>
                      </w:pPr>
                    </w:p>
                    <w:p w:rsidR="009C32CA" w:rsidRDefault="009C32CA" w:rsidP="009C32CA"/>
                  </w:txbxContent>
                </v:textbox>
                <w10:wrap anchorx="margin" anchory="margin"/>
              </v:shape>
            </w:pict>
          </mc:Fallback>
        </mc:AlternateContent>
      </w:r>
      <w:r w:rsidR="00EA2970">
        <w:rPr>
          <w:noProof/>
        </w:rPr>
        <w:drawing>
          <wp:anchor distT="0" distB="0" distL="114300" distR="114300" simplePos="0" relativeHeight="251738624" behindDoc="1" locked="0" layoutInCell="1" allowOverlap="1" wp14:anchorId="4A047C1C" wp14:editId="291A17CA">
            <wp:simplePos x="0" y="0"/>
            <wp:positionH relativeFrom="margin">
              <wp:posOffset>-71120</wp:posOffset>
            </wp:positionH>
            <wp:positionV relativeFrom="margin">
              <wp:posOffset>1474470</wp:posOffset>
            </wp:positionV>
            <wp:extent cx="3246120" cy="54610"/>
            <wp:effectExtent l="0" t="0" r="0" b="2540"/>
            <wp:wrapNone/>
            <wp:docPr id="323" name="Picture 323" descr="C:\Users\byronb\AppData\Local\Microsoft\Windows\INetCache\Content.Word\Half Size B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byronb\AppData\Local\Microsoft\Windows\INetCache\Content.Word\Half Size Bar.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46120" cy="54610"/>
                    </a:xfrm>
                    <a:prstGeom prst="rect">
                      <a:avLst/>
                    </a:prstGeom>
                    <a:noFill/>
                    <a:ln>
                      <a:noFill/>
                    </a:ln>
                  </pic:spPr>
                </pic:pic>
              </a:graphicData>
            </a:graphic>
            <wp14:sizeRelH relativeFrom="page">
              <wp14:pctWidth>0</wp14:pctWidth>
            </wp14:sizeRelH>
            <wp14:sizeRelV relativeFrom="page">
              <wp14:pctHeight>0</wp14:pctHeight>
            </wp14:sizeRelV>
          </wp:anchor>
        </w:drawing>
      </w:r>
      <w:r w:rsidR="00EA2970">
        <w:rPr>
          <w:noProof/>
        </w:rPr>
        <mc:AlternateContent>
          <mc:Choice Requires="wpg">
            <w:drawing>
              <wp:anchor distT="0" distB="0" distL="114300" distR="114300" simplePos="0" relativeHeight="251659776" behindDoc="0" locked="0" layoutInCell="1" allowOverlap="1" wp14:anchorId="690F5D26" wp14:editId="0D756090">
                <wp:simplePos x="0" y="0"/>
                <wp:positionH relativeFrom="page">
                  <wp:posOffset>542290</wp:posOffset>
                </wp:positionH>
                <wp:positionV relativeFrom="page">
                  <wp:posOffset>2303145</wp:posOffset>
                </wp:positionV>
                <wp:extent cx="3199765" cy="6162675"/>
                <wp:effectExtent l="57150" t="76200" r="76835" b="85725"/>
                <wp:wrapNone/>
                <wp:docPr id="5" name="Group 5"/>
                <wp:cNvGraphicFramePr/>
                <a:graphic xmlns:a="http://schemas.openxmlformats.org/drawingml/2006/main">
                  <a:graphicData uri="http://schemas.microsoft.com/office/word/2010/wordprocessingGroup">
                    <wpg:wgp>
                      <wpg:cNvGrpSpPr/>
                      <wpg:grpSpPr>
                        <a:xfrm>
                          <a:off x="0" y="0"/>
                          <a:ext cx="3199765" cy="6162675"/>
                          <a:chOff x="-16393" y="0"/>
                          <a:chExt cx="3035818" cy="4143375"/>
                        </a:xfrm>
                      </wpg:grpSpPr>
                      <pic:pic xmlns:pic="http://schemas.openxmlformats.org/drawingml/2006/picture">
                        <pic:nvPicPr>
                          <pic:cNvPr id="14" name="Picture 14"/>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19425" cy="4143375"/>
                          </a:xfrm>
                          <a:prstGeom prst="rect">
                            <a:avLst/>
                          </a:prstGeom>
                          <a:noFill/>
                          <a:ln>
                            <a:noFill/>
                          </a:ln>
                          <a:effectLst>
                            <a:glow rad="63500">
                              <a:schemeClr val="accent3">
                                <a:satMod val="175000"/>
                                <a:alpha val="69000"/>
                              </a:schemeClr>
                            </a:glow>
                          </a:effectLst>
                        </pic:spPr>
                      </pic:pic>
                      <wps:wsp>
                        <wps:cNvPr id="23" name="Text Box 2"/>
                        <wps:cNvSpPr txBox="1">
                          <a:spLocks noChangeArrowheads="1"/>
                        </wps:cNvSpPr>
                        <wps:spPr bwMode="auto">
                          <a:xfrm>
                            <a:off x="-16393" y="0"/>
                            <a:ext cx="3021636" cy="4142858"/>
                          </a:xfrm>
                          <a:prstGeom prst="rect">
                            <a:avLst/>
                          </a:prstGeom>
                          <a:noFill/>
                          <a:ln w="9525">
                            <a:noFill/>
                            <a:miter lim="800000"/>
                            <a:headEnd/>
                            <a:tailEnd/>
                          </a:ln>
                          <a:effectLst/>
                        </wps:spPr>
                        <wps:txbx>
                          <w:txbxContent>
                            <w:p w:rsidR="006925BF" w:rsidRPr="00D06A5A" w:rsidRDefault="00CC5FEE" w:rsidP="006925BF">
                              <w:pPr>
                                <w:pStyle w:val="DDHeader"/>
                                <w:rPr>
                                  <w:sz w:val="34"/>
                                  <w:szCs w:val="34"/>
                                </w:rPr>
                              </w:pP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sidR="00791848">
                                <w:rPr>
                                  <w:sz w:val="34"/>
                                  <w:szCs w:val="34"/>
                                </w:rPr>
                                <w:t></w:t>
                              </w:r>
                              <w:r w:rsidR="00791848">
                                <w:rPr>
                                  <w:sz w:val="34"/>
                                  <w:szCs w:val="34"/>
                                </w:rPr>
                                <w:t></w:t>
                              </w:r>
                              <w:r w:rsidR="00791848">
                                <w:rPr>
                                  <w:sz w:val="34"/>
                                  <w:szCs w:val="34"/>
                                </w:rPr>
                                <w:t></w:t>
                              </w:r>
                              <w:r w:rsidR="00791848">
                                <w:rPr>
                                  <w:sz w:val="34"/>
                                  <w:szCs w:val="34"/>
                                </w:rPr>
                                <w:t></w:t>
                              </w:r>
                              <w:r w:rsidR="00791848">
                                <w:rPr>
                                  <w:sz w:val="34"/>
                                  <w:szCs w:val="34"/>
                                </w:rPr>
                                <w:t></w:t>
                              </w:r>
                              <w:r w:rsidR="00791848">
                                <w:rPr>
                                  <w:sz w:val="34"/>
                                  <w:szCs w:val="34"/>
                                </w:rPr>
                                <w:t></w:t>
                              </w:r>
                              <w:r w:rsidR="00791848">
                                <w:rPr>
                                  <w:sz w:val="34"/>
                                  <w:szCs w:val="34"/>
                                </w:rPr>
                                <w:t></w:t>
                              </w:r>
                              <w:r w:rsidR="00791848">
                                <w:rPr>
                                  <w:sz w:val="34"/>
                                  <w:szCs w:val="34"/>
                                </w:rPr>
                                <w:t></w:t>
                              </w:r>
                              <w:r w:rsidR="00791848">
                                <w:rPr>
                                  <w:sz w:val="34"/>
                                  <w:szCs w:val="34"/>
                                </w:rPr>
                                <w:t></w:t>
                              </w:r>
                            </w:p>
                            <w:p w:rsidR="006925BF" w:rsidRPr="00D06A5A" w:rsidRDefault="006925BF" w:rsidP="006925BF">
                              <w:pPr>
                                <w:pStyle w:val="DDSidebarText"/>
                                <w:spacing w:before="0" w:after="0" w:line="240" w:lineRule="auto"/>
                                <w:contextualSpacing w:val="0"/>
                                <w:rPr>
                                  <w:i/>
                                  <w:color w:val="auto"/>
                                  <w:sz w:val="16"/>
                                  <w:szCs w:val="16"/>
                                </w:rPr>
                              </w:pPr>
                              <w:r w:rsidRPr="00D06A5A">
                                <w:rPr>
                                  <w:i/>
                                  <w:color w:val="auto"/>
                                  <w:sz w:val="16"/>
                                  <w:szCs w:val="16"/>
                                </w:rPr>
                                <w:t xml:space="preserve">Tiny monstrosity, </w:t>
                              </w:r>
                              <w:r w:rsidR="007412AA">
                                <w:rPr>
                                  <w:i/>
                                  <w:color w:val="auto"/>
                                  <w:sz w:val="16"/>
                                  <w:szCs w:val="16"/>
                                </w:rPr>
                                <w:t>unaligned</w:t>
                              </w:r>
                              <w:r w:rsidR="00791848">
                                <w:rPr>
                                  <w:i/>
                                  <w:color w:val="auto"/>
                                  <w:sz w:val="16"/>
                                  <w:szCs w:val="16"/>
                                </w:rPr>
                                <w:t xml:space="preserve"> (8 pt. font)</w:t>
                              </w:r>
                            </w:p>
                            <w:p w:rsidR="006925BF" w:rsidRPr="005011AE" w:rsidRDefault="00CF2C83" w:rsidP="006925BF">
                              <w:pPr>
                                <w:pStyle w:val="DDSidebarText"/>
                                <w:spacing w:before="0"/>
                                <w:rPr>
                                  <w:i/>
                                  <w:color w:val="53170D"/>
                                  <w:sz w:val="15"/>
                                  <w:szCs w:val="15"/>
                                </w:rPr>
                              </w:pPr>
                              <w:r>
                                <w:rPr>
                                  <w:i/>
                                  <w:noProof/>
                                  <w:color w:val="53170D"/>
                                  <w:sz w:val="15"/>
                                  <w:szCs w:val="15"/>
                                </w:rPr>
                                <w:drawing>
                                  <wp:inline distT="0" distB="0" distL="0" distR="0" wp14:anchorId="7AAB4D5F" wp14:editId="18C43771">
                                    <wp:extent cx="2993390" cy="54173"/>
                                    <wp:effectExtent l="0" t="0" r="0" b="3175"/>
                                    <wp:docPr id="325" name="Picture 325" descr="statblock horizontal r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atblock horizontal ru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3390" cy="54173"/>
                                            </a:xfrm>
                                            <a:prstGeom prst="rect">
                                              <a:avLst/>
                                            </a:prstGeom>
                                            <a:noFill/>
                                            <a:ln>
                                              <a:noFill/>
                                            </a:ln>
                                          </pic:spPr>
                                        </pic:pic>
                                      </a:graphicData>
                                    </a:graphic>
                                  </wp:inline>
                                </w:drawing>
                              </w:r>
                            </w:p>
                            <w:p w:rsidR="006925BF" w:rsidRPr="00D06A5A" w:rsidRDefault="006925BF" w:rsidP="006925BF">
                              <w:pPr>
                                <w:pStyle w:val="DDSidebarText"/>
                                <w:spacing w:before="60" w:after="0" w:line="240" w:lineRule="auto"/>
                                <w:contextualSpacing w:val="0"/>
                                <w:rPr>
                                  <w:color w:val="53170D"/>
                                  <w:sz w:val="17"/>
                                  <w:szCs w:val="17"/>
                                </w:rPr>
                              </w:pPr>
                              <w:r w:rsidRPr="00D06A5A">
                                <w:rPr>
                                  <w:b/>
                                  <w:color w:val="53170D"/>
                                  <w:sz w:val="17"/>
                                  <w:szCs w:val="17"/>
                                </w:rPr>
                                <w:t>Armor Class</w:t>
                              </w:r>
                              <w:r>
                                <w:rPr>
                                  <w:color w:val="53170D"/>
                                  <w:sz w:val="17"/>
                                  <w:szCs w:val="17"/>
                                </w:rPr>
                                <w:t xml:space="preserve"> 12</w:t>
                              </w:r>
                            </w:p>
                            <w:p w:rsidR="006925BF" w:rsidRPr="00D06A5A" w:rsidRDefault="006925BF" w:rsidP="006925BF">
                              <w:pPr>
                                <w:pStyle w:val="DDSidebarText"/>
                                <w:spacing w:before="0" w:line="240" w:lineRule="auto"/>
                                <w:rPr>
                                  <w:color w:val="53170D"/>
                                  <w:sz w:val="17"/>
                                  <w:szCs w:val="17"/>
                                </w:rPr>
                              </w:pPr>
                              <w:r w:rsidRPr="00D06A5A">
                                <w:rPr>
                                  <w:b/>
                                  <w:color w:val="53170D"/>
                                  <w:sz w:val="17"/>
                                  <w:szCs w:val="17"/>
                                </w:rPr>
                                <w:t>Hit Points</w:t>
                              </w:r>
                              <w:r>
                                <w:rPr>
                                  <w:color w:val="53170D"/>
                                  <w:sz w:val="17"/>
                                  <w:szCs w:val="17"/>
                                </w:rPr>
                                <w:t xml:space="preserve"> 2 (1d4</w:t>
                              </w:r>
                              <w:r w:rsidRPr="00D06A5A">
                                <w:rPr>
                                  <w:color w:val="53170D"/>
                                  <w:sz w:val="17"/>
                                  <w:szCs w:val="17"/>
                                </w:rPr>
                                <w:t>)</w:t>
                              </w:r>
                            </w:p>
                            <w:p w:rsidR="006925BF" w:rsidRPr="00D06A5A" w:rsidRDefault="006925BF" w:rsidP="006925BF">
                              <w:pPr>
                                <w:pStyle w:val="DDSidebarText"/>
                                <w:spacing w:before="0" w:line="240" w:lineRule="auto"/>
                                <w:rPr>
                                  <w:color w:val="53170D"/>
                                  <w:sz w:val="17"/>
                                  <w:szCs w:val="17"/>
                                </w:rPr>
                              </w:pPr>
                              <w:r w:rsidRPr="00D06A5A">
                                <w:rPr>
                                  <w:b/>
                                  <w:color w:val="53170D"/>
                                  <w:sz w:val="17"/>
                                  <w:szCs w:val="17"/>
                                </w:rPr>
                                <w:t>Speed</w:t>
                              </w:r>
                              <w:r>
                                <w:rPr>
                                  <w:color w:val="53170D"/>
                                  <w:sz w:val="17"/>
                                  <w:szCs w:val="17"/>
                                </w:rPr>
                                <w:t xml:space="preserve"> 10</w:t>
                              </w:r>
                              <w:r w:rsidRPr="00D06A5A">
                                <w:rPr>
                                  <w:color w:val="53170D"/>
                                  <w:sz w:val="17"/>
                                  <w:szCs w:val="17"/>
                                </w:rPr>
                                <w:t xml:space="preserve"> ft.</w:t>
                              </w:r>
                            </w:p>
                            <w:p w:rsidR="006925BF" w:rsidRPr="00D06A5A" w:rsidRDefault="00CF2C83" w:rsidP="006925BF">
                              <w:pPr>
                                <w:pStyle w:val="DDSidebarText"/>
                                <w:spacing w:before="0"/>
                                <w:rPr>
                                  <w:color w:val="53170D"/>
                                  <w:sz w:val="17"/>
                                  <w:szCs w:val="17"/>
                                </w:rPr>
                              </w:pPr>
                              <w:r>
                                <w:rPr>
                                  <w:i/>
                                  <w:noProof/>
                                  <w:color w:val="53170D"/>
                                  <w:sz w:val="15"/>
                                  <w:szCs w:val="15"/>
                                </w:rPr>
                                <w:drawing>
                                  <wp:inline distT="0" distB="0" distL="0" distR="0" wp14:anchorId="3A8F9C54" wp14:editId="326D17C9">
                                    <wp:extent cx="2993390" cy="54173"/>
                                    <wp:effectExtent l="0" t="0" r="0" b="3175"/>
                                    <wp:docPr id="326" name="Picture 326" descr="statblock horizontal r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atblock horizontal ru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3390" cy="54173"/>
                                            </a:xfrm>
                                            <a:prstGeom prst="rect">
                                              <a:avLst/>
                                            </a:prstGeom>
                                            <a:noFill/>
                                            <a:ln>
                                              <a:noFill/>
                                            </a:ln>
                                          </pic:spPr>
                                        </pic:pic>
                                      </a:graphicData>
                                    </a:graphic>
                                  </wp:inline>
                                </w:drawing>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
                                <w:gridCol w:w="824"/>
                                <w:gridCol w:w="825"/>
                                <w:gridCol w:w="825"/>
                                <w:gridCol w:w="825"/>
                                <w:gridCol w:w="823"/>
                              </w:tblGrid>
                              <w:tr w:rsidR="006925BF" w:rsidRPr="00D06A5A" w:rsidTr="00CF2C83">
                                <w:tc>
                                  <w:tcPr>
                                    <w:tcW w:w="832" w:type="pct"/>
                                    <w:vAlign w:val="bottom"/>
                                  </w:tcPr>
                                  <w:p w:rsidR="006925BF" w:rsidRPr="00D06A5A" w:rsidRDefault="006925BF" w:rsidP="00D06A5A">
                                    <w:pPr>
                                      <w:pStyle w:val="DDSidebarText"/>
                                      <w:spacing w:before="0"/>
                                      <w:jc w:val="center"/>
                                      <w:rPr>
                                        <w:b/>
                                        <w:color w:val="53170D"/>
                                        <w:sz w:val="17"/>
                                        <w:szCs w:val="17"/>
                                      </w:rPr>
                                    </w:pPr>
                                    <w:r w:rsidRPr="00D06A5A">
                                      <w:rPr>
                                        <w:b/>
                                        <w:color w:val="53170D"/>
                                        <w:sz w:val="17"/>
                                        <w:szCs w:val="17"/>
                                      </w:rPr>
                                      <w:t>STR</w:t>
                                    </w:r>
                                  </w:p>
                                </w:tc>
                                <w:tc>
                                  <w:tcPr>
                                    <w:tcW w:w="833" w:type="pct"/>
                                    <w:vAlign w:val="bottom"/>
                                  </w:tcPr>
                                  <w:p w:rsidR="006925BF" w:rsidRPr="00D06A5A" w:rsidRDefault="006925BF" w:rsidP="00D06A5A">
                                    <w:pPr>
                                      <w:pStyle w:val="DDSidebarText"/>
                                      <w:spacing w:before="0"/>
                                      <w:jc w:val="center"/>
                                      <w:rPr>
                                        <w:b/>
                                        <w:color w:val="53170D"/>
                                        <w:sz w:val="17"/>
                                        <w:szCs w:val="17"/>
                                      </w:rPr>
                                    </w:pPr>
                                    <w:r w:rsidRPr="00D06A5A">
                                      <w:rPr>
                                        <w:b/>
                                        <w:color w:val="53170D"/>
                                        <w:sz w:val="17"/>
                                        <w:szCs w:val="17"/>
                                      </w:rPr>
                                      <w:t>DEX</w:t>
                                    </w:r>
                                  </w:p>
                                </w:tc>
                                <w:tc>
                                  <w:tcPr>
                                    <w:tcW w:w="834" w:type="pct"/>
                                    <w:vAlign w:val="bottom"/>
                                  </w:tcPr>
                                  <w:p w:rsidR="006925BF" w:rsidRPr="00D06A5A" w:rsidRDefault="006925BF" w:rsidP="00D06A5A">
                                    <w:pPr>
                                      <w:pStyle w:val="DDSidebarText"/>
                                      <w:spacing w:before="0"/>
                                      <w:jc w:val="center"/>
                                      <w:rPr>
                                        <w:b/>
                                        <w:color w:val="53170D"/>
                                        <w:sz w:val="17"/>
                                        <w:szCs w:val="17"/>
                                      </w:rPr>
                                    </w:pPr>
                                    <w:r w:rsidRPr="00D06A5A">
                                      <w:rPr>
                                        <w:b/>
                                        <w:color w:val="53170D"/>
                                        <w:sz w:val="17"/>
                                        <w:szCs w:val="17"/>
                                      </w:rPr>
                                      <w:t>CON</w:t>
                                    </w:r>
                                  </w:p>
                                </w:tc>
                                <w:tc>
                                  <w:tcPr>
                                    <w:tcW w:w="834" w:type="pct"/>
                                    <w:vAlign w:val="bottom"/>
                                  </w:tcPr>
                                  <w:p w:rsidR="006925BF" w:rsidRPr="00D06A5A" w:rsidRDefault="006925BF" w:rsidP="00D06A5A">
                                    <w:pPr>
                                      <w:pStyle w:val="DDSidebarText"/>
                                      <w:spacing w:before="0"/>
                                      <w:jc w:val="center"/>
                                      <w:rPr>
                                        <w:b/>
                                        <w:color w:val="53170D"/>
                                        <w:sz w:val="17"/>
                                        <w:szCs w:val="17"/>
                                      </w:rPr>
                                    </w:pPr>
                                    <w:r w:rsidRPr="00D06A5A">
                                      <w:rPr>
                                        <w:b/>
                                        <w:color w:val="53170D"/>
                                        <w:sz w:val="17"/>
                                        <w:szCs w:val="17"/>
                                      </w:rPr>
                                      <w:t>INT</w:t>
                                    </w:r>
                                  </w:p>
                                </w:tc>
                                <w:tc>
                                  <w:tcPr>
                                    <w:tcW w:w="834" w:type="pct"/>
                                    <w:vAlign w:val="bottom"/>
                                  </w:tcPr>
                                  <w:p w:rsidR="006925BF" w:rsidRPr="00D06A5A" w:rsidRDefault="006925BF" w:rsidP="00D06A5A">
                                    <w:pPr>
                                      <w:pStyle w:val="DDSidebarText"/>
                                      <w:spacing w:before="0"/>
                                      <w:jc w:val="center"/>
                                      <w:rPr>
                                        <w:b/>
                                        <w:color w:val="53170D"/>
                                        <w:sz w:val="17"/>
                                        <w:szCs w:val="17"/>
                                      </w:rPr>
                                    </w:pPr>
                                    <w:r w:rsidRPr="00D06A5A">
                                      <w:rPr>
                                        <w:b/>
                                        <w:color w:val="53170D"/>
                                        <w:sz w:val="17"/>
                                        <w:szCs w:val="17"/>
                                      </w:rPr>
                                      <w:t>WIS</w:t>
                                    </w:r>
                                  </w:p>
                                </w:tc>
                                <w:tc>
                                  <w:tcPr>
                                    <w:tcW w:w="832" w:type="pct"/>
                                    <w:vAlign w:val="bottom"/>
                                  </w:tcPr>
                                  <w:p w:rsidR="006925BF" w:rsidRPr="00D06A5A" w:rsidRDefault="006925BF" w:rsidP="00D06A5A">
                                    <w:pPr>
                                      <w:pStyle w:val="DDSidebarText"/>
                                      <w:spacing w:before="0"/>
                                      <w:jc w:val="center"/>
                                      <w:rPr>
                                        <w:b/>
                                        <w:color w:val="53170D"/>
                                        <w:sz w:val="17"/>
                                        <w:szCs w:val="17"/>
                                      </w:rPr>
                                    </w:pPr>
                                    <w:r w:rsidRPr="00D06A5A">
                                      <w:rPr>
                                        <w:b/>
                                        <w:color w:val="53170D"/>
                                        <w:sz w:val="17"/>
                                        <w:szCs w:val="17"/>
                                      </w:rPr>
                                      <w:t>CHA</w:t>
                                    </w:r>
                                  </w:p>
                                </w:tc>
                              </w:tr>
                              <w:tr w:rsidR="006925BF" w:rsidRPr="00D06A5A" w:rsidTr="00CF2C83">
                                <w:tc>
                                  <w:tcPr>
                                    <w:tcW w:w="832" w:type="pct"/>
                                    <w:vAlign w:val="bottom"/>
                                  </w:tcPr>
                                  <w:p w:rsidR="006925BF" w:rsidRPr="00D06A5A" w:rsidRDefault="006925BF" w:rsidP="00D06A5A">
                                    <w:pPr>
                                      <w:pStyle w:val="DDSidebarText"/>
                                      <w:spacing w:before="0"/>
                                      <w:jc w:val="center"/>
                                      <w:rPr>
                                        <w:color w:val="53170D"/>
                                        <w:sz w:val="17"/>
                                        <w:szCs w:val="17"/>
                                      </w:rPr>
                                    </w:pPr>
                                    <w:r>
                                      <w:rPr>
                                        <w:color w:val="53170D"/>
                                        <w:sz w:val="17"/>
                                        <w:szCs w:val="17"/>
                                      </w:rPr>
                                      <w:t>2 (-4</w:t>
                                    </w:r>
                                    <w:r w:rsidRPr="00D06A5A">
                                      <w:rPr>
                                        <w:color w:val="53170D"/>
                                        <w:sz w:val="17"/>
                                        <w:szCs w:val="17"/>
                                      </w:rPr>
                                      <w:t>)</w:t>
                                    </w:r>
                                  </w:p>
                                </w:tc>
                                <w:tc>
                                  <w:tcPr>
                                    <w:tcW w:w="833" w:type="pct"/>
                                    <w:vAlign w:val="bottom"/>
                                  </w:tcPr>
                                  <w:p w:rsidR="006925BF" w:rsidRPr="00D06A5A" w:rsidRDefault="006925BF" w:rsidP="00D06A5A">
                                    <w:pPr>
                                      <w:pStyle w:val="DDSidebarText"/>
                                      <w:spacing w:before="0"/>
                                      <w:jc w:val="center"/>
                                      <w:rPr>
                                        <w:color w:val="53170D"/>
                                        <w:sz w:val="17"/>
                                        <w:szCs w:val="17"/>
                                      </w:rPr>
                                    </w:pPr>
                                    <w:r>
                                      <w:rPr>
                                        <w:color w:val="53170D"/>
                                        <w:sz w:val="17"/>
                                        <w:szCs w:val="17"/>
                                      </w:rPr>
                                      <w:t>14 (+2</w:t>
                                    </w:r>
                                    <w:r w:rsidRPr="00D06A5A">
                                      <w:rPr>
                                        <w:color w:val="53170D"/>
                                        <w:sz w:val="17"/>
                                        <w:szCs w:val="17"/>
                                      </w:rPr>
                                      <w:t>)</w:t>
                                    </w:r>
                                  </w:p>
                                </w:tc>
                                <w:tc>
                                  <w:tcPr>
                                    <w:tcW w:w="834" w:type="pct"/>
                                    <w:vAlign w:val="bottom"/>
                                  </w:tcPr>
                                  <w:p w:rsidR="006925BF" w:rsidRPr="00D06A5A" w:rsidRDefault="006925BF" w:rsidP="00D06A5A">
                                    <w:pPr>
                                      <w:pStyle w:val="DDSidebarText"/>
                                      <w:spacing w:before="0"/>
                                      <w:jc w:val="center"/>
                                      <w:rPr>
                                        <w:color w:val="53170D"/>
                                        <w:sz w:val="17"/>
                                        <w:szCs w:val="17"/>
                                      </w:rPr>
                                    </w:pPr>
                                    <w:r>
                                      <w:rPr>
                                        <w:color w:val="53170D"/>
                                        <w:sz w:val="17"/>
                                        <w:szCs w:val="17"/>
                                      </w:rPr>
                                      <w:t>11 (+0</w:t>
                                    </w:r>
                                    <w:r w:rsidRPr="00D06A5A">
                                      <w:rPr>
                                        <w:color w:val="53170D"/>
                                        <w:sz w:val="17"/>
                                        <w:szCs w:val="17"/>
                                      </w:rPr>
                                      <w:t>)</w:t>
                                    </w:r>
                                  </w:p>
                                </w:tc>
                                <w:tc>
                                  <w:tcPr>
                                    <w:tcW w:w="834" w:type="pct"/>
                                    <w:vAlign w:val="bottom"/>
                                  </w:tcPr>
                                  <w:p w:rsidR="006925BF" w:rsidRPr="00D06A5A" w:rsidRDefault="006925BF" w:rsidP="00D06A5A">
                                    <w:pPr>
                                      <w:pStyle w:val="DDSidebarText"/>
                                      <w:spacing w:before="0"/>
                                      <w:jc w:val="center"/>
                                      <w:rPr>
                                        <w:color w:val="53170D"/>
                                        <w:sz w:val="17"/>
                                        <w:szCs w:val="17"/>
                                      </w:rPr>
                                    </w:pPr>
                                    <w:r>
                                      <w:rPr>
                                        <w:color w:val="53170D"/>
                                        <w:sz w:val="17"/>
                                        <w:szCs w:val="17"/>
                                      </w:rPr>
                                      <w:t>3 (-4</w:t>
                                    </w:r>
                                    <w:r w:rsidRPr="00D06A5A">
                                      <w:rPr>
                                        <w:color w:val="53170D"/>
                                        <w:sz w:val="17"/>
                                        <w:szCs w:val="17"/>
                                      </w:rPr>
                                      <w:t>)</w:t>
                                    </w:r>
                                  </w:p>
                                </w:tc>
                                <w:tc>
                                  <w:tcPr>
                                    <w:tcW w:w="834" w:type="pct"/>
                                    <w:vAlign w:val="bottom"/>
                                  </w:tcPr>
                                  <w:p w:rsidR="006925BF" w:rsidRPr="00D06A5A" w:rsidRDefault="004D7C62" w:rsidP="00D06A5A">
                                    <w:pPr>
                                      <w:pStyle w:val="DDSidebarText"/>
                                      <w:spacing w:before="0"/>
                                      <w:jc w:val="center"/>
                                      <w:rPr>
                                        <w:color w:val="53170D"/>
                                        <w:sz w:val="17"/>
                                        <w:szCs w:val="17"/>
                                      </w:rPr>
                                    </w:pPr>
                                    <w:r>
                                      <w:rPr>
                                        <w:color w:val="53170D"/>
                                        <w:sz w:val="17"/>
                                        <w:szCs w:val="17"/>
                                      </w:rPr>
                                      <w:t>6 (-2</w:t>
                                    </w:r>
                                    <w:r w:rsidR="006925BF" w:rsidRPr="00D06A5A">
                                      <w:rPr>
                                        <w:color w:val="53170D"/>
                                        <w:sz w:val="17"/>
                                        <w:szCs w:val="17"/>
                                      </w:rPr>
                                      <w:t>)</w:t>
                                    </w:r>
                                  </w:p>
                                </w:tc>
                                <w:tc>
                                  <w:tcPr>
                                    <w:tcW w:w="832" w:type="pct"/>
                                    <w:vAlign w:val="bottom"/>
                                  </w:tcPr>
                                  <w:p w:rsidR="006925BF" w:rsidRPr="00D06A5A" w:rsidRDefault="006925BF" w:rsidP="00AC42C6">
                                    <w:pPr>
                                      <w:pStyle w:val="DDSidebarText"/>
                                      <w:spacing w:before="0"/>
                                      <w:jc w:val="center"/>
                                      <w:rPr>
                                        <w:color w:val="53170D"/>
                                        <w:sz w:val="17"/>
                                        <w:szCs w:val="17"/>
                                      </w:rPr>
                                    </w:pPr>
                                    <w:r>
                                      <w:rPr>
                                        <w:color w:val="53170D"/>
                                        <w:sz w:val="17"/>
                                        <w:szCs w:val="17"/>
                                      </w:rPr>
                                      <w:t>5</w:t>
                                    </w:r>
                                    <w:r w:rsidRPr="00D06A5A">
                                      <w:rPr>
                                        <w:color w:val="53170D"/>
                                        <w:sz w:val="17"/>
                                        <w:szCs w:val="17"/>
                                      </w:rPr>
                                      <w:t xml:space="preserve"> (</w:t>
                                    </w:r>
                                    <w:r>
                                      <w:rPr>
                                        <w:color w:val="53170D"/>
                                        <w:sz w:val="17"/>
                                        <w:szCs w:val="17"/>
                                      </w:rPr>
                                      <w:t>-3</w:t>
                                    </w:r>
                                    <w:r w:rsidRPr="00D06A5A">
                                      <w:rPr>
                                        <w:color w:val="53170D"/>
                                        <w:sz w:val="17"/>
                                        <w:szCs w:val="17"/>
                                      </w:rPr>
                                      <w:t>)</w:t>
                                    </w:r>
                                  </w:p>
                                </w:tc>
                              </w:tr>
                            </w:tbl>
                            <w:p w:rsidR="006925BF" w:rsidRPr="00D06A5A" w:rsidRDefault="00CF2C83" w:rsidP="006925BF">
                              <w:pPr>
                                <w:pStyle w:val="DDSidebarText"/>
                                <w:spacing w:before="0"/>
                                <w:rPr>
                                  <w:color w:val="53170D"/>
                                  <w:sz w:val="17"/>
                                  <w:szCs w:val="17"/>
                                </w:rPr>
                              </w:pPr>
                              <w:r>
                                <w:rPr>
                                  <w:i/>
                                  <w:noProof/>
                                  <w:color w:val="53170D"/>
                                  <w:sz w:val="15"/>
                                  <w:szCs w:val="15"/>
                                </w:rPr>
                                <w:drawing>
                                  <wp:inline distT="0" distB="0" distL="0" distR="0" wp14:anchorId="1E36489F" wp14:editId="238CC3FF">
                                    <wp:extent cx="2993390" cy="54173"/>
                                    <wp:effectExtent l="0" t="0" r="0" b="3175"/>
                                    <wp:docPr id="327" name="Picture 327" descr="statblock horizontal r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atblock horizontal ru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3390" cy="54173"/>
                                            </a:xfrm>
                                            <a:prstGeom prst="rect">
                                              <a:avLst/>
                                            </a:prstGeom>
                                            <a:noFill/>
                                            <a:ln>
                                              <a:noFill/>
                                            </a:ln>
                                          </pic:spPr>
                                        </pic:pic>
                                      </a:graphicData>
                                    </a:graphic>
                                  </wp:inline>
                                </w:drawing>
                              </w:r>
                            </w:p>
                            <w:p w:rsidR="006925BF" w:rsidRPr="00D06A5A" w:rsidRDefault="006925BF" w:rsidP="00302435">
                              <w:pPr>
                                <w:pStyle w:val="DDSidebarText"/>
                                <w:spacing w:before="60" w:after="60" w:line="240" w:lineRule="auto"/>
                                <w:ind w:left="90" w:hanging="90"/>
                                <w:rPr>
                                  <w:color w:val="53170D"/>
                                  <w:sz w:val="17"/>
                                  <w:szCs w:val="17"/>
                                </w:rPr>
                              </w:pPr>
                              <w:r w:rsidRPr="00D06A5A">
                                <w:rPr>
                                  <w:b/>
                                  <w:color w:val="53170D"/>
                                  <w:sz w:val="17"/>
                                  <w:szCs w:val="17"/>
                                </w:rPr>
                                <w:t xml:space="preserve">Senses </w:t>
                              </w:r>
                              <w:r w:rsidR="00AE5904">
                                <w:rPr>
                                  <w:color w:val="53170D"/>
                                  <w:sz w:val="17"/>
                                  <w:szCs w:val="17"/>
                                </w:rPr>
                                <w:t>passive Perception 8</w:t>
                              </w:r>
                            </w:p>
                            <w:p w:rsidR="006925BF" w:rsidRPr="00A443AE" w:rsidRDefault="006925BF" w:rsidP="00302435">
                              <w:pPr>
                                <w:pStyle w:val="DDSidebarText"/>
                                <w:spacing w:before="60" w:after="60" w:line="240" w:lineRule="auto"/>
                                <w:ind w:left="90" w:hanging="90"/>
                                <w:rPr>
                                  <w:color w:val="53170D"/>
                                  <w:sz w:val="17"/>
                                  <w:szCs w:val="17"/>
                                </w:rPr>
                              </w:pPr>
                              <w:r>
                                <w:rPr>
                                  <w:b/>
                                  <w:color w:val="53170D"/>
                                  <w:sz w:val="17"/>
                                  <w:szCs w:val="17"/>
                                </w:rPr>
                                <w:t xml:space="preserve">Languages </w:t>
                              </w:r>
                              <w:r>
                                <w:rPr>
                                  <w:rFonts w:ascii="Book Antiqua" w:hAnsi="Book Antiqua"/>
                                  <w:color w:val="53170D"/>
                                  <w:sz w:val="17"/>
                                  <w:szCs w:val="17"/>
                                </w:rPr>
                                <w:t>—</w:t>
                              </w:r>
                            </w:p>
                            <w:p w:rsidR="006925BF" w:rsidRPr="00D06A5A" w:rsidRDefault="006925BF" w:rsidP="00302435">
                              <w:pPr>
                                <w:pStyle w:val="DDSidebarText"/>
                                <w:spacing w:before="60" w:after="60" w:line="240" w:lineRule="auto"/>
                                <w:ind w:left="90" w:hanging="90"/>
                                <w:rPr>
                                  <w:color w:val="53170D"/>
                                  <w:sz w:val="17"/>
                                  <w:szCs w:val="17"/>
                                </w:rPr>
                              </w:pPr>
                              <w:r w:rsidRPr="00D06A5A">
                                <w:rPr>
                                  <w:b/>
                                  <w:color w:val="53170D"/>
                                  <w:sz w:val="17"/>
                                  <w:szCs w:val="17"/>
                                </w:rPr>
                                <w:t xml:space="preserve">Challenge </w:t>
                              </w:r>
                              <w:r w:rsidRPr="00D06A5A">
                                <w:rPr>
                                  <w:color w:val="53170D"/>
                                  <w:sz w:val="17"/>
                                  <w:szCs w:val="17"/>
                                </w:rPr>
                                <w:t>0 (10 XP)</w:t>
                              </w:r>
                            </w:p>
                            <w:p w:rsidR="006925BF" w:rsidRDefault="00CF2C83" w:rsidP="006925BF">
                              <w:pPr>
                                <w:pStyle w:val="DDSidebarText"/>
                                <w:spacing w:before="60" w:after="60"/>
                                <w:contextualSpacing w:val="0"/>
                                <w:rPr>
                                  <w:b/>
                                  <w:i/>
                                  <w:sz w:val="17"/>
                                  <w:szCs w:val="17"/>
                                </w:rPr>
                              </w:pPr>
                              <w:r>
                                <w:rPr>
                                  <w:i/>
                                  <w:noProof/>
                                  <w:color w:val="53170D"/>
                                  <w:sz w:val="15"/>
                                  <w:szCs w:val="15"/>
                                </w:rPr>
                                <w:drawing>
                                  <wp:inline distT="0" distB="0" distL="0" distR="0" wp14:anchorId="6A47C502" wp14:editId="5E5DC07B">
                                    <wp:extent cx="2993390" cy="54173"/>
                                    <wp:effectExtent l="0" t="0" r="0" b="3175"/>
                                    <wp:docPr id="328" name="Picture 328" descr="statblock horizontal r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atblock horizontal ru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3390" cy="54173"/>
                                            </a:xfrm>
                                            <a:prstGeom prst="rect">
                                              <a:avLst/>
                                            </a:prstGeom>
                                            <a:noFill/>
                                            <a:ln>
                                              <a:noFill/>
                                            </a:ln>
                                          </pic:spPr>
                                        </pic:pic>
                                      </a:graphicData>
                                    </a:graphic>
                                  </wp:inline>
                                </w:drawing>
                              </w:r>
                            </w:p>
                            <w:p w:rsidR="006925BF" w:rsidRDefault="006925BF" w:rsidP="00FA7F0B">
                              <w:pPr>
                                <w:pStyle w:val="DDMMStatblocktext"/>
                              </w:pPr>
                              <w:r>
                                <w:rPr>
                                  <w:b/>
                                  <w:i/>
                                </w:rPr>
                                <w:t>Blood Scent.</w:t>
                              </w:r>
                              <w:r w:rsidR="00CC5FEE">
                                <w:t xml:space="preserve"> The harvester worm</w:t>
                              </w:r>
                              <w:r w:rsidR="00AE5904">
                                <w:t xml:space="preserve"> is blind, but can sense </w:t>
                              </w:r>
                              <w:r w:rsidR="00527635">
                                <w:t>any</w:t>
                              </w:r>
                              <w:r>
                                <w:t xml:space="preserve"> source of blood within 120 feet.</w:t>
                              </w:r>
                            </w:p>
                            <w:p w:rsidR="006925BF" w:rsidRPr="00D06A5A" w:rsidRDefault="006925BF" w:rsidP="00FA7F0B">
                              <w:pPr>
                                <w:pStyle w:val="DDMMStatblockActionHeader"/>
                              </w:pPr>
                              <w:r w:rsidRPr="00D06A5A">
                                <w:t>Actions</w:t>
                              </w:r>
                            </w:p>
                            <w:p w:rsidR="006925BF" w:rsidRPr="00FA7F0B" w:rsidRDefault="006925BF" w:rsidP="00FA7F0B">
                              <w:pPr>
                                <w:pStyle w:val="DDMMStatblocktext"/>
                                <w:rPr>
                                  <w:rStyle w:val="DDMMStatblocktextChar"/>
                                </w:rPr>
                              </w:pPr>
                              <w:r>
                                <w:rPr>
                                  <w:b/>
                                  <w:i/>
                                </w:rPr>
                                <w:t xml:space="preserve">Bite. </w:t>
                              </w:r>
                              <w:r>
                                <w:t xml:space="preserve"> </w:t>
                              </w:r>
                              <w:r>
                                <w:rPr>
                                  <w:i/>
                                </w:rPr>
                                <w:t xml:space="preserve">Melee Weapon Attack: </w:t>
                              </w:r>
                              <w:r w:rsidR="00AE5904">
                                <w:t>+2</w:t>
                              </w:r>
                              <w:r w:rsidRPr="006925BF">
                                <w:t xml:space="preserve"> to hit, reach 5 ft., one target.</w:t>
                              </w:r>
                              <w:r>
                                <w:rPr>
                                  <w:i/>
                                </w:rPr>
                                <w:t xml:space="preserve"> Hit: </w:t>
                              </w:r>
                              <w:r w:rsidRPr="00FA7F0B">
                                <w:rPr>
                                  <w:rStyle w:val="DDMMStatblocktextChar"/>
                                </w:rPr>
                                <w:t>1 piercing damage.</w:t>
                              </w:r>
                            </w:p>
                            <w:p w:rsidR="006925BF" w:rsidRDefault="006925BF" w:rsidP="00FA7F0B">
                              <w:pPr>
                                <w:pStyle w:val="DDMMStatblocktext"/>
                              </w:pPr>
                              <w:r>
                                <w:rPr>
                                  <w:b/>
                                  <w:i/>
                                </w:rPr>
                                <w:t xml:space="preserve">Resuscitate Dead. </w:t>
                              </w:r>
                              <w:r w:rsidR="00A96AE7">
                                <w:t>The harvester worm</w:t>
                              </w:r>
                              <w:r>
                                <w:t xml:space="preserve"> can use its action to wriggle inside the cranial cavity of a </w:t>
                              </w:r>
                              <w:r w:rsidR="00106EA3">
                                <w:t>humanoid that has been dead for no longer than 1 day</w:t>
                              </w:r>
                              <w:r>
                                <w:t xml:space="preserve">, which it resuscitates. The creature returns to life under control of the </w:t>
                              </w:r>
                              <w:r w:rsidR="00A96AE7">
                                <w:t>harvester worm</w:t>
                              </w:r>
                              <w:r>
                                <w:t>. The risen creature is known as a Tangle, and has the statistics of a Zombie as</w:t>
                              </w:r>
                              <w:r w:rsidR="00E05B77">
                                <w:t xml:space="preserve"> detailed in the Monster Manual, pg. 316.</w:t>
                              </w:r>
                              <w:r w:rsidR="00250DAD">
                                <w:t xml:space="preserve"> If the Tangle dies, the harvester worm survives and may exit its host.</w:t>
                              </w:r>
                            </w:p>
                            <w:p w:rsidR="006925BF" w:rsidRDefault="006925BF" w:rsidP="00FA7F0B">
                              <w:pPr>
                                <w:pStyle w:val="DDMMStatblocktext"/>
                                <w:contextualSpacing/>
                              </w:pPr>
                              <w:r>
                                <w:rPr>
                                  <w:b/>
                                  <w:i/>
                                </w:rPr>
                                <w:t xml:space="preserve">Harvest Dead. </w:t>
                              </w:r>
                              <w:r>
                                <w:t xml:space="preserve">While controlling a resuscitated creature, the </w:t>
                              </w:r>
                              <w:r w:rsidR="00A96AE7">
                                <w:t>harvester worm</w:t>
                              </w:r>
                              <w:r>
                                <w:t xml:space="preserve"> can cause the body to secrete compounds that bond flesh and knit muscle. Over the course of one minute, the </w:t>
                              </w:r>
                              <w:r w:rsidR="00A96AE7">
                                <w:t>harvester worm</w:t>
                              </w:r>
                              <w:r>
                                <w:t xml:space="preserve"> can incorporate the flesh of a dead humanoid creature into its resuscitated form. This flesh can be used to repair the Tangle or increase its size and strength.</w:t>
                              </w:r>
                            </w:p>
                            <w:p w:rsidR="006925BF" w:rsidRDefault="006925BF" w:rsidP="00FA7F0B">
                              <w:pPr>
                                <w:pStyle w:val="DDMMStatblocktext"/>
                                <w:contextualSpacing/>
                              </w:pPr>
                              <w:r>
                                <w:t xml:space="preserve">   If used to repair</w:t>
                              </w:r>
                              <w:r w:rsidR="00BC09C1">
                                <w:t xml:space="preserve"> itself</w:t>
                              </w:r>
                              <w:r>
                                <w:t>, the Tangle regains 20 hit points.</w:t>
                              </w:r>
                            </w:p>
                            <w:p w:rsidR="00E05B77" w:rsidRDefault="006925BF" w:rsidP="00FA7F0B">
                              <w:pPr>
                                <w:pStyle w:val="DDMMStatblocktext"/>
                                <w:contextualSpacing/>
                              </w:pPr>
                              <w:r>
                                <w:t xml:space="preserve">   If used to increase size and strength, the </w:t>
                              </w:r>
                              <w:r w:rsidR="007412AA">
                                <w:t>T</w:t>
                              </w:r>
                              <w:r w:rsidR="00AE5904">
                                <w:t>angle’s hit point maximum increases by 15</w:t>
                              </w:r>
                              <w:r w:rsidR="00130F30">
                                <w:t xml:space="preserve">, </w:t>
                              </w:r>
                              <w:r w:rsidR="00AE5904">
                                <w:t xml:space="preserve">it </w:t>
                              </w:r>
                              <w:r>
                                <w:t>deals 3 additional damage with a Slam attack</w:t>
                              </w:r>
                              <w:r w:rsidR="00130F30">
                                <w:t xml:space="preserve">, and </w:t>
                              </w:r>
                              <w:r w:rsidR="004D7C62">
                                <w:t>its St</w:t>
                              </w:r>
                              <w:r w:rsidR="00AE5904">
                                <w:t xml:space="preserve">rength and Constitution </w:t>
                              </w:r>
                              <w:r w:rsidR="004D7C62">
                                <w:t>scores increase by 1</w:t>
                              </w:r>
                              <w:r>
                                <w:t xml:space="preserve">. The </w:t>
                              </w:r>
                              <w:r w:rsidR="00A96AE7">
                                <w:t>harvester worm</w:t>
                              </w:r>
                              <w:r>
                                <w:t xml:space="preserve"> cannot incorporate more than 4 additional creatures into its form. For each additional creature, </w:t>
                              </w:r>
                            </w:p>
                            <w:p w:rsidR="006925BF" w:rsidRPr="006925BF" w:rsidRDefault="006925BF" w:rsidP="00FA7F0B">
                              <w:pPr>
                                <w:pStyle w:val="DDMMStatblocktext"/>
                                <w:contextualSpacing/>
                              </w:pPr>
                              <w:r>
                                <w:t>the CR of the Tangle increases by one step. A Tangle that has incorporated 2</w:t>
                              </w:r>
                              <w:r w:rsidR="00AE5904">
                                <w:t xml:space="preserve"> or more</w:t>
                              </w:r>
                              <w:r>
                                <w:t xml:space="preserve"> additional bodies has a Large size.</w:t>
                              </w:r>
                            </w:p>
                            <w:p w:rsidR="006925BF" w:rsidRPr="006925BF" w:rsidRDefault="006925BF" w:rsidP="006925BF">
                              <w:pPr>
                                <w:pStyle w:val="DDSidebarText"/>
                                <w:spacing w:before="60"/>
                                <w:contextualSpacing w:val="0"/>
                                <w:rPr>
                                  <w:sz w:val="17"/>
                                  <w:szCs w:val="17"/>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5" o:spid="_x0000_s1027" style="position:absolute;margin-left:42.7pt;margin-top:181.35pt;width:251.95pt;height:485.25pt;z-index:251659776;mso-position-horizontal-relative:page;mso-position-vertical-relative:page;mso-width-relative:margin;mso-height-relative:margin" coordorigin="-163" coordsize="30358,414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8" type="#_x0000_t75" style="position:absolute;width:30194;height:414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4be1TDAAAA2wAAAA8AAABkcnMvZG93bnJldi54bWxET9tqwkAQfS/4D8sIfasbSykluopEQgtF&#10;oalQH4fsmIRkZ2N2c/Hvu4WCb3M411lvJ9OIgTpXWVawXEQgiHOrKy4UnL7TpzcQziNrbCyTghs5&#10;2G5mD2uMtR35i4bMFyKEsItRQel9G0vp8pIMuoVtiQN3sZ1BH2BXSN3hGMJNI5+j6FUarDg0lNhS&#10;UlJeZ71RUO8/+5/xmBzfh1N6PTeZvOQHqdTjfNqtQHia/F387/7QYf4L/P0SDpCb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ht7VMMAAADbAAAADwAAAAAAAAAAAAAAAACf&#10;AgAAZHJzL2Rvd25yZXYueG1sUEsFBgAAAAAEAAQA9wAAAI8DAAAAAA==&#10;">
                  <v:imagedata r:id="rId12" o:title=""/>
                  <v:path arrowok="t"/>
                </v:shape>
                <v:shapetype id="_x0000_t202" coordsize="21600,21600" o:spt="202" path="m,l,21600r21600,l21600,xe">
                  <v:stroke joinstyle="miter"/>
                  <v:path gradientshapeok="t" o:connecttype="rect"/>
                </v:shapetype>
                <v:shape id="_x0000_s1029" type="#_x0000_t202" style="position:absolute;left:-163;width:30215;height:41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6925BF" w:rsidRPr="00D06A5A" w:rsidRDefault="00CC5FEE" w:rsidP="006925BF">
                        <w:pPr>
                          <w:pStyle w:val="DDHeader"/>
                          <w:rPr>
                            <w:sz w:val="34"/>
                            <w:szCs w:val="34"/>
                          </w:rPr>
                        </w:pP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sidR="00791848">
                          <w:rPr>
                            <w:sz w:val="34"/>
                            <w:szCs w:val="34"/>
                          </w:rPr>
                          <w:t></w:t>
                        </w:r>
                        <w:r w:rsidR="00791848">
                          <w:rPr>
                            <w:sz w:val="34"/>
                            <w:szCs w:val="34"/>
                          </w:rPr>
                          <w:t></w:t>
                        </w:r>
                        <w:r w:rsidR="00791848">
                          <w:rPr>
                            <w:sz w:val="34"/>
                            <w:szCs w:val="34"/>
                          </w:rPr>
                          <w:t></w:t>
                        </w:r>
                        <w:r w:rsidR="00791848">
                          <w:rPr>
                            <w:sz w:val="34"/>
                            <w:szCs w:val="34"/>
                          </w:rPr>
                          <w:t></w:t>
                        </w:r>
                        <w:r w:rsidR="00791848">
                          <w:rPr>
                            <w:sz w:val="34"/>
                            <w:szCs w:val="34"/>
                          </w:rPr>
                          <w:t></w:t>
                        </w:r>
                        <w:r w:rsidR="00791848">
                          <w:rPr>
                            <w:sz w:val="34"/>
                            <w:szCs w:val="34"/>
                          </w:rPr>
                          <w:t></w:t>
                        </w:r>
                        <w:r w:rsidR="00791848">
                          <w:rPr>
                            <w:sz w:val="34"/>
                            <w:szCs w:val="34"/>
                          </w:rPr>
                          <w:t></w:t>
                        </w:r>
                        <w:r w:rsidR="00791848">
                          <w:rPr>
                            <w:sz w:val="34"/>
                            <w:szCs w:val="34"/>
                          </w:rPr>
                          <w:t></w:t>
                        </w:r>
                        <w:r w:rsidR="00791848">
                          <w:rPr>
                            <w:sz w:val="34"/>
                            <w:szCs w:val="34"/>
                          </w:rPr>
                          <w:t></w:t>
                        </w:r>
                      </w:p>
                      <w:p w:rsidR="006925BF" w:rsidRPr="00D06A5A" w:rsidRDefault="006925BF" w:rsidP="006925BF">
                        <w:pPr>
                          <w:pStyle w:val="DDSidebarText"/>
                          <w:spacing w:before="0" w:after="0" w:line="240" w:lineRule="auto"/>
                          <w:contextualSpacing w:val="0"/>
                          <w:rPr>
                            <w:i/>
                            <w:color w:val="auto"/>
                            <w:sz w:val="16"/>
                            <w:szCs w:val="16"/>
                          </w:rPr>
                        </w:pPr>
                        <w:r w:rsidRPr="00D06A5A">
                          <w:rPr>
                            <w:i/>
                            <w:color w:val="auto"/>
                            <w:sz w:val="16"/>
                            <w:szCs w:val="16"/>
                          </w:rPr>
                          <w:t xml:space="preserve">Tiny monstrosity, </w:t>
                        </w:r>
                        <w:r w:rsidR="007412AA">
                          <w:rPr>
                            <w:i/>
                            <w:color w:val="auto"/>
                            <w:sz w:val="16"/>
                            <w:szCs w:val="16"/>
                          </w:rPr>
                          <w:t>unaligned</w:t>
                        </w:r>
                        <w:r w:rsidR="00791848">
                          <w:rPr>
                            <w:i/>
                            <w:color w:val="auto"/>
                            <w:sz w:val="16"/>
                            <w:szCs w:val="16"/>
                          </w:rPr>
                          <w:t xml:space="preserve"> (8 pt. font)</w:t>
                        </w:r>
                      </w:p>
                      <w:p w:rsidR="006925BF" w:rsidRPr="005011AE" w:rsidRDefault="00CF2C83" w:rsidP="006925BF">
                        <w:pPr>
                          <w:pStyle w:val="DDSidebarText"/>
                          <w:spacing w:before="0"/>
                          <w:rPr>
                            <w:i/>
                            <w:color w:val="53170D"/>
                            <w:sz w:val="15"/>
                            <w:szCs w:val="15"/>
                          </w:rPr>
                        </w:pPr>
                        <w:r>
                          <w:rPr>
                            <w:i/>
                            <w:noProof/>
                            <w:color w:val="53170D"/>
                            <w:sz w:val="15"/>
                            <w:szCs w:val="15"/>
                          </w:rPr>
                          <w:drawing>
                            <wp:inline distT="0" distB="0" distL="0" distR="0" wp14:anchorId="7AAB4D5F" wp14:editId="18C43771">
                              <wp:extent cx="2993390" cy="54173"/>
                              <wp:effectExtent l="0" t="0" r="0" b="3175"/>
                              <wp:docPr id="325" name="Picture 325" descr="statblock horizontal r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atblock horizontal ru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3390" cy="54173"/>
                                      </a:xfrm>
                                      <a:prstGeom prst="rect">
                                        <a:avLst/>
                                      </a:prstGeom>
                                      <a:noFill/>
                                      <a:ln>
                                        <a:noFill/>
                                      </a:ln>
                                    </pic:spPr>
                                  </pic:pic>
                                </a:graphicData>
                              </a:graphic>
                            </wp:inline>
                          </w:drawing>
                        </w:r>
                      </w:p>
                      <w:p w:rsidR="006925BF" w:rsidRPr="00D06A5A" w:rsidRDefault="006925BF" w:rsidP="006925BF">
                        <w:pPr>
                          <w:pStyle w:val="DDSidebarText"/>
                          <w:spacing w:before="60" w:after="0" w:line="240" w:lineRule="auto"/>
                          <w:contextualSpacing w:val="0"/>
                          <w:rPr>
                            <w:color w:val="53170D"/>
                            <w:sz w:val="17"/>
                            <w:szCs w:val="17"/>
                          </w:rPr>
                        </w:pPr>
                        <w:r w:rsidRPr="00D06A5A">
                          <w:rPr>
                            <w:b/>
                            <w:color w:val="53170D"/>
                            <w:sz w:val="17"/>
                            <w:szCs w:val="17"/>
                          </w:rPr>
                          <w:t>Armor Class</w:t>
                        </w:r>
                        <w:r>
                          <w:rPr>
                            <w:color w:val="53170D"/>
                            <w:sz w:val="17"/>
                            <w:szCs w:val="17"/>
                          </w:rPr>
                          <w:t xml:space="preserve"> 12</w:t>
                        </w:r>
                      </w:p>
                      <w:p w:rsidR="006925BF" w:rsidRPr="00D06A5A" w:rsidRDefault="006925BF" w:rsidP="006925BF">
                        <w:pPr>
                          <w:pStyle w:val="DDSidebarText"/>
                          <w:spacing w:before="0" w:line="240" w:lineRule="auto"/>
                          <w:rPr>
                            <w:color w:val="53170D"/>
                            <w:sz w:val="17"/>
                            <w:szCs w:val="17"/>
                          </w:rPr>
                        </w:pPr>
                        <w:r w:rsidRPr="00D06A5A">
                          <w:rPr>
                            <w:b/>
                            <w:color w:val="53170D"/>
                            <w:sz w:val="17"/>
                            <w:szCs w:val="17"/>
                          </w:rPr>
                          <w:t>Hit Points</w:t>
                        </w:r>
                        <w:r>
                          <w:rPr>
                            <w:color w:val="53170D"/>
                            <w:sz w:val="17"/>
                            <w:szCs w:val="17"/>
                          </w:rPr>
                          <w:t xml:space="preserve"> 2 (1d4</w:t>
                        </w:r>
                        <w:r w:rsidRPr="00D06A5A">
                          <w:rPr>
                            <w:color w:val="53170D"/>
                            <w:sz w:val="17"/>
                            <w:szCs w:val="17"/>
                          </w:rPr>
                          <w:t>)</w:t>
                        </w:r>
                      </w:p>
                      <w:p w:rsidR="006925BF" w:rsidRPr="00D06A5A" w:rsidRDefault="006925BF" w:rsidP="006925BF">
                        <w:pPr>
                          <w:pStyle w:val="DDSidebarText"/>
                          <w:spacing w:before="0" w:line="240" w:lineRule="auto"/>
                          <w:rPr>
                            <w:color w:val="53170D"/>
                            <w:sz w:val="17"/>
                            <w:szCs w:val="17"/>
                          </w:rPr>
                        </w:pPr>
                        <w:r w:rsidRPr="00D06A5A">
                          <w:rPr>
                            <w:b/>
                            <w:color w:val="53170D"/>
                            <w:sz w:val="17"/>
                            <w:szCs w:val="17"/>
                          </w:rPr>
                          <w:t>Speed</w:t>
                        </w:r>
                        <w:r>
                          <w:rPr>
                            <w:color w:val="53170D"/>
                            <w:sz w:val="17"/>
                            <w:szCs w:val="17"/>
                          </w:rPr>
                          <w:t xml:space="preserve"> 10</w:t>
                        </w:r>
                        <w:r w:rsidRPr="00D06A5A">
                          <w:rPr>
                            <w:color w:val="53170D"/>
                            <w:sz w:val="17"/>
                            <w:szCs w:val="17"/>
                          </w:rPr>
                          <w:t xml:space="preserve"> ft.</w:t>
                        </w:r>
                      </w:p>
                      <w:p w:rsidR="006925BF" w:rsidRPr="00D06A5A" w:rsidRDefault="00CF2C83" w:rsidP="006925BF">
                        <w:pPr>
                          <w:pStyle w:val="DDSidebarText"/>
                          <w:spacing w:before="0"/>
                          <w:rPr>
                            <w:color w:val="53170D"/>
                            <w:sz w:val="17"/>
                            <w:szCs w:val="17"/>
                          </w:rPr>
                        </w:pPr>
                        <w:r>
                          <w:rPr>
                            <w:i/>
                            <w:noProof/>
                            <w:color w:val="53170D"/>
                            <w:sz w:val="15"/>
                            <w:szCs w:val="15"/>
                          </w:rPr>
                          <w:drawing>
                            <wp:inline distT="0" distB="0" distL="0" distR="0" wp14:anchorId="3A8F9C54" wp14:editId="326D17C9">
                              <wp:extent cx="2993390" cy="54173"/>
                              <wp:effectExtent l="0" t="0" r="0" b="3175"/>
                              <wp:docPr id="326" name="Picture 326" descr="statblock horizontal r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atblock horizontal ru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3390" cy="54173"/>
                                      </a:xfrm>
                                      <a:prstGeom prst="rect">
                                        <a:avLst/>
                                      </a:prstGeom>
                                      <a:noFill/>
                                      <a:ln>
                                        <a:noFill/>
                                      </a:ln>
                                    </pic:spPr>
                                  </pic:pic>
                                </a:graphicData>
                              </a:graphic>
                            </wp:inline>
                          </w:drawing>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
                          <w:gridCol w:w="824"/>
                          <w:gridCol w:w="825"/>
                          <w:gridCol w:w="825"/>
                          <w:gridCol w:w="825"/>
                          <w:gridCol w:w="823"/>
                        </w:tblGrid>
                        <w:tr w:rsidR="006925BF" w:rsidRPr="00D06A5A" w:rsidTr="00CF2C83">
                          <w:tc>
                            <w:tcPr>
                              <w:tcW w:w="832" w:type="pct"/>
                              <w:vAlign w:val="bottom"/>
                            </w:tcPr>
                            <w:p w:rsidR="006925BF" w:rsidRPr="00D06A5A" w:rsidRDefault="006925BF" w:rsidP="00D06A5A">
                              <w:pPr>
                                <w:pStyle w:val="DDSidebarText"/>
                                <w:spacing w:before="0"/>
                                <w:jc w:val="center"/>
                                <w:rPr>
                                  <w:b/>
                                  <w:color w:val="53170D"/>
                                  <w:sz w:val="17"/>
                                  <w:szCs w:val="17"/>
                                </w:rPr>
                              </w:pPr>
                              <w:r w:rsidRPr="00D06A5A">
                                <w:rPr>
                                  <w:b/>
                                  <w:color w:val="53170D"/>
                                  <w:sz w:val="17"/>
                                  <w:szCs w:val="17"/>
                                </w:rPr>
                                <w:t>STR</w:t>
                              </w:r>
                            </w:p>
                          </w:tc>
                          <w:tc>
                            <w:tcPr>
                              <w:tcW w:w="833" w:type="pct"/>
                              <w:vAlign w:val="bottom"/>
                            </w:tcPr>
                            <w:p w:rsidR="006925BF" w:rsidRPr="00D06A5A" w:rsidRDefault="006925BF" w:rsidP="00D06A5A">
                              <w:pPr>
                                <w:pStyle w:val="DDSidebarText"/>
                                <w:spacing w:before="0"/>
                                <w:jc w:val="center"/>
                                <w:rPr>
                                  <w:b/>
                                  <w:color w:val="53170D"/>
                                  <w:sz w:val="17"/>
                                  <w:szCs w:val="17"/>
                                </w:rPr>
                              </w:pPr>
                              <w:r w:rsidRPr="00D06A5A">
                                <w:rPr>
                                  <w:b/>
                                  <w:color w:val="53170D"/>
                                  <w:sz w:val="17"/>
                                  <w:szCs w:val="17"/>
                                </w:rPr>
                                <w:t>DEX</w:t>
                              </w:r>
                            </w:p>
                          </w:tc>
                          <w:tc>
                            <w:tcPr>
                              <w:tcW w:w="834" w:type="pct"/>
                              <w:vAlign w:val="bottom"/>
                            </w:tcPr>
                            <w:p w:rsidR="006925BF" w:rsidRPr="00D06A5A" w:rsidRDefault="006925BF" w:rsidP="00D06A5A">
                              <w:pPr>
                                <w:pStyle w:val="DDSidebarText"/>
                                <w:spacing w:before="0"/>
                                <w:jc w:val="center"/>
                                <w:rPr>
                                  <w:b/>
                                  <w:color w:val="53170D"/>
                                  <w:sz w:val="17"/>
                                  <w:szCs w:val="17"/>
                                </w:rPr>
                              </w:pPr>
                              <w:r w:rsidRPr="00D06A5A">
                                <w:rPr>
                                  <w:b/>
                                  <w:color w:val="53170D"/>
                                  <w:sz w:val="17"/>
                                  <w:szCs w:val="17"/>
                                </w:rPr>
                                <w:t>CON</w:t>
                              </w:r>
                            </w:p>
                          </w:tc>
                          <w:tc>
                            <w:tcPr>
                              <w:tcW w:w="834" w:type="pct"/>
                              <w:vAlign w:val="bottom"/>
                            </w:tcPr>
                            <w:p w:rsidR="006925BF" w:rsidRPr="00D06A5A" w:rsidRDefault="006925BF" w:rsidP="00D06A5A">
                              <w:pPr>
                                <w:pStyle w:val="DDSidebarText"/>
                                <w:spacing w:before="0"/>
                                <w:jc w:val="center"/>
                                <w:rPr>
                                  <w:b/>
                                  <w:color w:val="53170D"/>
                                  <w:sz w:val="17"/>
                                  <w:szCs w:val="17"/>
                                </w:rPr>
                              </w:pPr>
                              <w:r w:rsidRPr="00D06A5A">
                                <w:rPr>
                                  <w:b/>
                                  <w:color w:val="53170D"/>
                                  <w:sz w:val="17"/>
                                  <w:szCs w:val="17"/>
                                </w:rPr>
                                <w:t>INT</w:t>
                              </w:r>
                            </w:p>
                          </w:tc>
                          <w:tc>
                            <w:tcPr>
                              <w:tcW w:w="834" w:type="pct"/>
                              <w:vAlign w:val="bottom"/>
                            </w:tcPr>
                            <w:p w:rsidR="006925BF" w:rsidRPr="00D06A5A" w:rsidRDefault="006925BF" w:rsidP="00D06A5A">
                              <w:pPr>
                                <w:pStyle w:val="DDSidebarText"/>
                                <w:spacing w:before="0"/>
                                <w:jc w:val="center"/>
                                <w:rPr>
                                  <w:b/>
                                  <w:color w:val="53170D"/>
                                  <w:sz w:val="17"/>
                                  <w:szCs w:val="17"/>
                                </w:rPr>
                              </w:pPr>
                              <w:r w:rsidRPr="00D06A5A">
                                <w:rPr>
                                  <w:b/>
                                  <w:color w:val="53170D"/>
                                  <w:sz w:val="17"/>
                                  <w:szCs w:val="17"/>
                                </w:rPr>
                                <w:t>WIS</w:t>
                              </w:r>
                            </w:p>
                          </w:tc>
                          <w:tc>
                            <w:tcPr>
                              <w:tcW w:w="832" w:type="pct"/>
                              <w:vAlign w:val="bottom"/>
                            </w:tcPr>
                            <w:p w:rsidR="006925BF" w:rsidRPr="00D06A5A" w:rsidRDefault="006925BF" w:rsidP="00D06A5A">
                              <w:pPr>
                                <w:pStyle w:val="DDSidebarText"/>
                                <w:spacing w:before="0"/>
                                <w:jc w:val="center"/>
                                <w:rPr>
                                  <w:b/>
                                  <w:color w:val="53170D"/>
                                  <w:sz w:val="17"/>
                                  <w:szCs w:val="17"/>
                                </w:rPr>
                              </w:pPr>
                              <w:r w:rsidRPr="00D06A5A">
                                <w:rPr>
                                  <w:b/>
                                  <w:color w:val="53170D"/>
                                  <w:sz w:val="17"/>
                                  <w:szCs w:val="17"/>
                                </w:rPr>
                                <w:t>CHA</w:t>
                              </w:r>
                            </w:p>
                          </w:tc>
                        </w:tr>
                        <w:tr w:rsidR="006925BF" w:rsidRPr="00D06A5A" w:rsidTr="00CF2C83">
                          <w:tc>
                            <w:tcPr>
                              <w:tcW w:w="832" w:type="pct"/>
                              <w:vAlign w:val="bottom"/>
                            </w:tcPr>
                            <w:p w:rsidR="006925BF" w:rsidRPr="00D06A5A" w:rsidRDefault="006925BF" w:rsidP="00D06A5A">
                              <w:pPr>
                                <w:pStyle w:val="DDSidebarText"/>
                                <w:spacing w:before="0"/>
                                <w:jc w:val="center"/>
                                <w:rPr>
                                  <w:color w:val="53170D"/>
                                  <w:sz w:val="17"/>
                                  <w:szCs w:val="17"/>
                                </w:rPr>
                              </w:pPr>
                              <w:r>
                                <w:rPr>
                                  <w:color w:val="53170D"/>
                                  <w:sz w:val="17"/>
                                  <w:szCs w:val="17"/>
                                </w:rPr>
                                <w:t>2 (-4</w:t>
                              </w:r>
                              <w:r w:rsidRPr="00D06A5A">
                                <w:rPr>
                                  <w:color w:val="53170D"/>
                                  <w:sz w:val="17"/>
                                  <w:szCs w:val="17"/>
                                </w:rPr>
                                <w:t>)</w:t>
                              </w:r>
                            </w:p>
                          </w:tc>
                          <w:tc>
                            <w:tcPr>
                              <w:tcW w:w="833" w:type="pct"/>
                              <w:vAlign w:val="bottom"/>
                            </w:tcPr>
                            <w:p w:rsidR="006925BF" w:rsidRPr="00D06A5A" w:rsidRDefault="006925BF" w:rsidP="00D06A5A">
                              <w:pPr>
                                <w:pStyle w:val="DDSidebarText"/>
                                <w:spacing w:before="0"/>
                                <w:jc w:val="center"/>
                                <w:rPr>
                                  <w:color w:val="53170D"/>
                                  <w:sz w:val="17"/>
                                  <w:szCs w:val="17"/>
                                </w:rPr>
                              </w:pPr>
                              <w:r>
                                <w:rPr>
                                  <w:color w:val="53170D"/>
                                  <w:sz w:val="17"/>
                                  <w:szCs w:val="17"/>
                                </w:rPr>
                                <w:t>14 (+2</w:t>
                              </w:r>
                              <w:r w:rsidRPr="00D06A5A">
                                <w:rPr>
                                  <w:color w:val="53170D"/>
                                  <w:sz w:val="17"/>
                                  <w:szCs w:val="17"/>
                                </w:rPr>
                                <w:t>)</w:t>
                              </w:r>
                            </w:p>
                          </w:tc>
                          <w:tc>
                            <w:tcPr>
                              <w:tcW w:w="834" w:type="pct"/>
                              <w:vAlign w:val="bottom"/>
                            </w:tcPr>
                            <w:p w:rsidR="006925BF" w:rsidRPr="00D06A5A" w:rsidRDefault="006925BF" w:rsidP="00D06A5A">
                              <w:pPr>
                                <w:pStyle w:val="DDSidebarText"/>
                                <w:spacing w:before="0"/>
                                <w:jc w:val="center"/>
                                <w:rPr>
                                  <w:color w:val="53170D"/>
                                  <w:sz w:val="17"/>
                                  <w:szCs w:val="17"/>
                                </w:rPr>
                              </w:pPr>
                              <w:r>
                                <w:rPr>
                                  <w:color w:val="53170D"/>
                                  <w:sz w:val="17"/>
                                  <w:szCs w:val="17"/>
                                </w:rPr>
                                <w:t>11 (+0</w:t>
                              </w:r>
                              <w:r w:rsidRPr="00D06A5A">
                                <w:rPr>
                                  <w:color w:val="53170D"/>
                                  <w:sz w:val="17"/>
                                  <w:szCs w:val="17"/>
                                </w:rPr>
                                <w:t>)</w:t>
                              </w:r>
                            </w:p>
                          </w:tc>
                          <w:tc>
                            <w:tcPr>
                              <w:tcW w:w="834" w:type="pct"/>
                              <w:vAlign w:val="bottom"/>
                            </w:tcPr>
                            <w:p w:rsidR="006925BF" w:rsidRPr="00D06A5A" w:rsidRDefault="006925BF" w:rsidP="00D06A5A">
                              <w:pPr>
                                <w:pStyle w:val="DDSidebarText"/>
                                <w:spacing w:before="0"/>
                                <w:jc w:val="center"/>
                                <w:rPr>
                                  <w:color w:val="53170D"/>
                                  <w:sz w:val="17"/>
                                  <w:szCs w:val="17"/>
                                </w:rPr>
                              </w:pPr>
                              <w:r>
                                <w:rPr>
                                  <w:color w:val="53170D"/>
                                  <w:sz w:val="17"/>
                                  <w:szCs w:val="17"/>
                                </w:rPr>
                                <w:t>3 (-4</w:t>
                              </w:r>
                              <w:r w:rsidRPr="00D06A5A">
                                <w:rPr>
                                  <w:color w:val="53170D"/>
                                  <w:sz w:val="17"/>
                                  <w:szCs w:val="17"/>
                                </w:rPr>
                                <w:t>)</w:t>
                              </w:r>
                            </w:p>
                          </w:tc>
                          <w:tc>
                            <w:tcPr>
                              <w:tcW w:w="834" w:type="pct"/>
                              <w:vAlign w:val="bottom"/>
                            </w:tcPr>
                            <w:p w:rsidR="006925BF" w:rsidRPr="00D06A5A" w:rsidRDefault="004D7C62" w:rsidP="00D06A5A">
                              <w:pPr>
                                <w:pStyle w:val="DDSidebarText"/>
                                <w:spacing w:before="0"/>
                                <w:jc w:val="center"/>
                                <w:rPr>
                                  <w:color w:val="53170D"/>
                                  <w:sz w:val="17"/>
                                  <w:szCs w:val="17"/>
                                </w:rPr>
                              </w:pPr>
                              <w:r>
                                <w:rPr>
                                  <w:color w:val="53170D"/>
                                  <w:sz w:val="17"/>
                                  <w:szCs w:val="17"/>
                                </w:rPr>
                                <w:t>6 (-2</w:t>
                              </w:r>
                              <w:r w:rsidR="006925BF" w:rsidRPr="00D06A5A">
                                <w:rPr>
                                  <w:color w:val="53170D"/>
                                  <w:sz w:val="17"/>
                                  <w:szCs w:val="17"/>
                                </w:rPr>
                                <w:t>)</w:t>
                              </w:r>
                            </w:p>
                          </w:tc>
                          <w:tc>
                            <w:tcPr>
                              <w:tcW w:w="832" w:type="pct"/>
                              <w:vAlign w:val="bottom"/>
                            </w:tcPr>
                            <w:p w:rsidR="006925BF" w:rsidRPr="00D06A5A" w:rsidRDefault="006925BF" w:rsidP="00AC42C6">
                              <w:pPr>
                                <w:pStyle w:val="DDSidebarText"/>
                                <w:spacing w:before="0"/>
                                <w:jc w:val="center"/>
                                <w:rPr>
                                  <w:color w:val="53170D"/>
                                  <w:sz w:val="17"/>
                                  <w:szCs w:val="17"/>
                                </w:rPr>
                              </w:pPr>
                              <w:r>
                                <w:rPr>
                                  <w:color w:val="53170D"/>
                                  <w:sz w:val="17"/>
                                  <w:szCs w:val="17"/>
                                </w:rPr>
                                <w:t>5</w:t>
                              </w:r>
                              <w:r w:rsidRPr="00D06A5A">
                                <w:rPr>
                                  <w:color w:val="53170D"/>
                                  <w:sz w:val="17"/>
                                  <w:szCs w:val="17"/>
                                </w:rPr>
                                <w:t xml:space="preserve"> (</w:t>
                              </w:r>
                              <w:r>
                                <w:rPr>
                                  <w:color w:val="53170D"/>
                                  <w:sz w:val="17"/>
                                  <w:szCs w:val="17"/>
                                </w:rPr>
                                <w:t>-3</w:t>
                              </w:r>
                              <w:r w:rsidRPr="00D06A5A">
                                <w:rPr>
                                  <w:color w:val="53170D"/>
                                  <w:sz w:val="17"/>
                                  <w:szCs w:val="17"/>
                                </w:rPr>
                                <w:t>)</w:t>
                              </w:r>
                            </w:p>
                          </w:tc>
                        </w:tr>
                      </w:tbl>
                      <w:p w:rsidR="006925BF" w:rsidRPr="00D06A5A" w:rsidRDefault="00CF2C83" w:rsidP="006925BF">
                        <w:pPr>
                          <w:pStyle w:val="DDSidebarText"/>
                          <w:spacing w:before="0"/>
                          <w:rPr>
                            <w:color w:val="53170D"/>
                            <w:sz w:val="17"/>
                            <w:szCs w:val="17"/>
                          </w:rPr>
                        </w:pPr>
                        <w:r>
                          <w:rPr>
                            <w:i/>
                            <w:noProof/>
                            <w:color w:val="53170D"/>
                            <w:sz w:val="15"/>
                            <w:szCs w:val="15"/>
                          </w:rPr>
                          <w:drawing>
                            <wp:inline distT="0" distB="0" distL="0" distR="0" wp14:anchorId="1E36489F" wp14:editId="238CC3FF">
                              <wp:extent cx="2993390" cy="54173"/>
                              <wp:effectExtent l="0" t="0" r="0" b="3175"/>
                              <wp:docPr id="327" name="Picture 327" descr="statblock horizontal r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atblock horizontal ru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3390" cy="54173"/>
                                      </a:xfrm>
                                      <a:prstGeom prst="rect">
                                        <a:avLst/>
                                      </a:prstGeom>
                                      <a:noFill/>
                                      <a:ln>
                                        <a:noFill/>
                                      </a:ln>
                                    </pic:spPr>
                                  </pic:pic>
                                </a:graphicData>
                              </a:graphic>
                            </wp:inline>
                          </w:drawing>
                        </w:r>
                      </w:p>
                      <w:p w:rsidR="006925BF" w:rsidRPr="00D06A5A" w:rsidRDefault="006925BF" w:rsidP="00302435">
                        <w:pPr>
                          <w:pStyle w:val="DDSidebarText"/>
                          <w:spacing w:before="60" w:after="60" w:line="240" w:lineRule="auto"/>
                          <w:ind w:left="90" w:hanging="90"/>
                          <w:rPr>
                            <w:color w:val="53170D"/>
                            <w:sz w:val="17"/>
                            <w:szCs w:val="17"/>
                          </w:rPr>
                        </w:pPr>
                        <w:r w:rsidRPr="00D06A5A">
                          <w:rPr>
                            <w:b/>
                            <w:color w:val="53170D"/>
                            <w:sz w:val="17"/>
                            <w:szCs w:val="17"/>
                          </w:rPr>
                          <w:t xml:space="preserve">Senses </w:t>
                        </w:r>
                        <w:r w:rsidR="00AE5904">
                          <w:rPr>
                            <w:color w:val="53170D"/>
                            <w:sz w:val="17"/>
                            <w:szCs w:val="17"/>
                          </w:rPr>
                          <w:t>passive Perception 8</w:t>
                        </w:r>
                      </w:p>
                      <w:p w:rsidR="006925BF" w:rsidRPr="00A443AE" w:rsidRDefault="006925BF" w:rsidP="00302435">
                        <w:pPr>
                          <w:pStyle w:val="DDSidebarText"/>
                          <w:spacing w:before="60" w:after="60" w:line="240" w:lineRule="auto"/>
                          <w:ind w:left="90" w:hanging="90"/>
                          <w:rPr>
                            <w:color w:val="53170D"/>
                            <w:sz w:val="17"/>
                            <w:szCs w:val="17"/>
                          </w:rPr>
                        </w:pPr>
                        <w:r>
                          <w:rPr>
                            <w:b/>
                            <w:color w:val="53170D"/>
                            <w:sz w:val="17"/>
                            <w:szCs w:val="17"/>
                          </w:rPr>
                          <w:t xml:space="preserve">Languages </w:t>
                        </w:r>
                        <w:r>
                          <w:rPr>
                            <w:rFonts w:ascii="Book Antiqua" w:hAnsi="Book Antiqua"/>
                            <w:color w:val="53170D"/>
                            <w:sz w:val="17"/>
                            <w:szCs w:val="17"/>
                          </w:rPr>
                          <w:t>—</w:t>
                        </w:r>
                      </w:p>
                      <w:p w:rsidR="006925BF" w:rsidRPr="00D06A5A" w:rsidRDefault="006925BF" w:rsidP="00302435">
                        <w:pPr>
                          <w:pStyle w:val="DDSidebarText"/>
                          <w:spacing w:before="60" w:after="60" w:line="240" w:lineRule="auto"/>
                          <w:ind w:left="90" w:hanging="90"/>
                          <w:rPr>
                            <w:color w:val="53170D"/>
                            <w:sz w:val="17"/>
                            <w:szCs w:val="17"/>
                          </w:rPr>
                        </w:pPr>
                        <w:r w:rsidRPr="00D06A5A">
                          <w:rPr>
                            <w:b/>
                            <w:color w:val="53170D"/>
                            <w:sz w:val="17"/>
                            <w:szCs w:val="17"/>
                          </w:rPr>
                          <w:t xml:space="preserve">Challenge </w:t>
                        </w:r>
                        <w:r w:rsidRPr="00D06A5A">
                          <w:rPr>
                            <w:color w:val="53170D"/>
                            <w:sz w:val="17"/>
                            <w:szCs w:val="17"/>
                          </w:rPr>
                          <w:t>0 (10 XP)</w:t>
                        </w:r>
                      </w:p>
                      <w:p w:rsidR="006925BF" w:rsidRDefault="00CF2C83" w:rsidP="006925BF">
                        <w:pPr>
                          <w:pStyle w:val="DDSidebarText"/>
                          <w:spacing w:before="60" w:after="60"/>
                          <w:contextualSpacing w:val="0"/>
                          <w:rPr>
                            <w:b/>
                            <w:i/>
                            <w:sz w:val="17"/>
                            <w:szCs w:val="17"/>
                          </w:rPr>
                        </w:pPr>
                        <w:r>
                          <w:rPr>
                            <w:i/>
                            <w:noProof/>
                            <w:color w:val="53170D"/>
                            <w:sz w:val="15"/>
                            <w:szCs w:val="15"/>
                          </w:rPr>
                          <w:drawing>
                            <wp:inline distT="0" distB="0" distL="0" distR="0" wp14:anchorId="6A47C502" wp14:editId="5E5DC07B">
                              <wp:extent cx="2993390" cy="54173"/>
                              <wp:effectExtent l="0" t="0" r="0" b="3175"/>
                              <wp:docPr id="328" name="Picture 328" descr="statblock horizontal r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atblock horizontal ru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3390" cy="54173"/>
                                      </a:xfrm>
                                      <a:prstGeom prst="rect">
                                        <a:avLst/>
                                      </a:prstGeom>
                                      <a:noFill/>
                                      <a:ln>
                                        <a:noFill/>
                                      </a:ln>
                                    </pic:spPr>
                                  </pic:pic>
                                </a:graphicData>
                              </a:graphic>
                            </wp:inline>
                          </w:drawing>
                        </w:r>
                      </w:p>
                      <w:p w:rsidR="006925BF" w:rsidRDefault="006925BF" w:rsidP="00FA7F0B">
                        <w:pPr>
                          <w:pStyle w:val="DDMMStatblocktext"/>
                        </w:pPr>
                        <w:r>
                          <w:rPr>
                            <w:b/>
                            <w:i/>
                          </w:rPr>
                          <w:t>Blood Scent.</w:t>
                        </w:r>
                        <w:r w:rsidR="00CC5FEE">
                          <w:t xml:space="preserve"> The harvester worm</w:t>
                        </w:r>
                        <w:r w:rsidR="00AE5904">
                          <w:t xml:space="preserve"> is blind, but can sense </w:t>
                        </w:r>
                        <w:r w:rsidR="00527635">
                          <w:t>any</w:t>
                        </w:r>
                        <w:r>
                          <w:t xml:space="preserve"> source of blood within 120 feet.</w:t>
                        </w:r>
                      </w:p>
                      <w:p w:rsidR="006925BF" w:rsidRPr="00D06A5A" w:rsidRDefault="006925BF" w:rsidP="00FA7F0B">
                        <w:pPr>
                          <w:pStyle w:val="DDMMStatblockActionHeader"/>
                        </w:pPr>
                        <w:r w:rsidRPr="00D06A5A">
                          <w:t>Actions</w:t>
                        </w:r>
                      </w:p>
                      <w:p w:rsidR="006925BF" w:rsidRPr="00FA7F0B" w:rsidRDefault="006925BF" w:rsidP="00FA7F0B">
                        <w:pPr>
                          <w:pStyle w:val="DDMMStatblocktext"/>
                          <w:rPr>
                            <w:rStyle w:val="DDMMStatblocktextChar"/>
                          </w:rPr>
                        </w:pPr>
                        <w:r>
                          <w:rPr>
                            <w:b/>
                            <w:i/>
                          </w:rPr>
                          <w:t xml:space="preserve">Bite. </w:t>
                        </w:r>
                        <w:r>
                          <w:t xml:space="preserve"> </w:t>
                        </w:r>
                        <w:r>
                          <w:rPr>
                            <w:i/>
                          </w:rPr>
                          <w:t xml:space="preserve">Melee Weapon Attack: </w:t>
                        </w:r>
                        <w:r w:rsidR="00AE5904">
                          <w:t>+2</w:t>
                        </w:r>
                        <w:r w:rsidRPr="006925BF">
                          <w:t xml:space="preserve"> to hit, reach 5 ft., one target.</w:t>
                        </w:r>
                        <w:r>
                          <w:rPr>
                            <w:i/>
                          </w:rPr>
                          <w:t xml:space="preserve"> Hit: </w:t>
                        </w:r>
                        <w:r w:rsidRPr="00FA7F0B">
                          <w:rPr>
                            <w:rStyle w:val="DDMMStatblocktextChar"/>
                          </w:rPr>
                          <w:t>1 piercing damage.</w:t>
                        </w:r>
                      </w:p>
                      <w:p w:rsidR="006925BF" w:rsidRDefault="006925BF" w:rsidP="00FA7F0B">
                        <w:pPr>
                          <w:pStyle w:val="DDMMStatblocktext"/>
                        </w:pPr>
                        <w:r>
                          <w:rPr>
                            <w:b/>
                            <w:i/>
                          </w:rPr>
                          <w:t xml:space="preserve">Resuscitate Dead. </w:t>
                        </w:r>
                        <w:r w:rsidR="00A96AE7">
                          <w:t>The harvester worm</w:t>
                        </w:r>
                        <w:r>
                          <w:t xml:space="preserve"> can use its action to wriggle inside the cranial cavity of a </w:t>
                        </w:r>
                        <w:r w:rsidR="00106EA3">
                          <w:t>humanoid that has been dead for no longer than 1 day</w:t>
                        </w:r>
                        <w:r>
                          <w:t xml:space="preserve">, which it resuscitates. The creature returns to life under control of the </w:t>
                        </w:r>
                        <w:r w:rsidR="00A96AE7">
                          <w:t>harvester worm</w:t>
                        </w:r>
                        <w:r>
                          <w:t>. The risen creature is known as a Tangle, and has the statistics of a Zombie as</w:t>
                        </w:r>
                        <w:r w:rsidR="00E05B77">
                          <w:t xml:space="preserve"> detailed in the Monster Manual, pg. 316.</w:t>
                        </w:r>
                        <w:r w:rsidR="00250DAD">
                          <w:t xml:space="preserve"> If the Tangle dies, the harvester worm survives and may exit its host.</w:t>
                        </w:r>
                      </w:p>
                      <w:p w:rsidR="006925BF" w:rsidRDefault="006925BF" w:rsidP="00FA7F0B">
                        <w:pPr>
                          <w:pStyle w:val="DDMMStatblocktext"/>
                          <w:contextualSpacing/>
                        </w:pPr>
                        <w:r>
                          <w:rPr>
                            <w:b/>
                            <w:i/>
                          </w:rPr>
                          <w:t xml:space="preserve">Harvest Dead. </w:t>
                        </w:r>
                        <w:r>
                          <w:t xml:space="preserve">While controlling a resuscitated creature, the </w:t>
                        </w:r>
                        <w:r w:rsidR="00A96AE7">
                          <w:t>harvester worm</w:t>
                        </w:r>
                        <w:r>
                          <w:t xml:space="preserve"> can cause the body to secrete compounds that bond flesh and knit muscle. Over the course of one minute, the </w:t>
                        </w:r>
                        <w:r w:rsidR="00A96AE7">
                          <w:t>harvester worm</w:t>
                        </w:r>
                        <w:r>
                          <w:t xml:space="preserve"> can incorporate the flesh of a dead humanoid creature into its resuscitated form. This flesh can be used to repair the Tangle or increase its size and strength.</w:t>
                        </w:r>
                      </w:p>
                      <w:p w:rsidR="006925BF" w:rsidRDefault="006925BF" w:rsidP="00FA7F0B">
                        <w:pPr>
                          <w:pStyle w:val="DDMMStatblocktext"/>
                          <w:contextualSpacing/>
                        </w:pPr>
                        <w:r>
                          <w:t xml:space="preserve">   If used to repair</w:t>
                        </w:r>
                        <w:r w:rsidR="00BC09C1">
                          <w:t xml:space="preserve"> itself</w:t>
                        </w:r>
                        <w:r>
                          <w:t>, the Tangle regains 20 hit points.</w:t>
                        </w:r>
                      </w:p>
                      <w:p w:rsidR="00E05B77" w:rsidRDefault="006925BF" w:rsidP="00FA7F0B">
                        <w:pPr>
                          <w:pStyle w:val="DDMMStatblocktext"/>
                          <w:contextualSpacing/>
                        </w:pPr>
                        <w:r>
                          <w:t xml:space="preserve">   If used to increase size and strength, the </w:t>
                        </w:r>
                        <w:r w:rsidR="007412AA">
                          <w:t>T</w:t>
                        </w:r>
                        <w:r w:rsidR="00AE5904">
                          <w:t>angle’s hit point maximum increases by 15</w:t>
                        </w:r>
                        <w:r w:rsidR="00130F30">
                          <w:t xml:space="preserve">, </w:t>
                        </w:r>
                        <w:r w:rsidR="00AE5904">
                          <w:t xml:space="preserve">it </w:t>
                        </w:r>
                        <w:r>
                          <w:t>deals 3 additional damage with a Slam attack</w:t>
                        </w:r>
                        <w:r w:rsidR="00130F30">
                          <w:t xml:space="preserve">, and </w:t>
                        </w:r>
                        <w:r w:rsidR="004D7C62">
                          <w:t>its St</w:t>
                        </w:r>
                        <w:r w:rsidR="00AE5904">
                          <w:t xml:space="preserve">rength and Constitution </w:t>
                        </w:r>
                        <w:r w:rsidR="004D7C62">
                          <w:t>scores increase by 1</w:t>
                        </w:r>
                        <w:r>
                          <w:t xml:space="preserve">. The </w:t>
                        </w:r>
                        <w:r w:rsidR="00A96AE7">
                          <w:t>harvester worm</w:t>
                        </w:r>
                        <w:r>
                          <w:t xml:space="preserve"> cannot incorporate more than 4 additional creatures into its form. For each additional creature, </w:t>
                        </w:r>
                      </w:p>
                      <w:p w:rsidR="006925BF" w:rsidRPr="006925BF" w:rsidRDefault="006925BF" w:rsidP="00FA7F0B">
                        <w:pPr>
                          <w:pStyle w:val="DDMMStatblocktext"/>
                          <w:contextualSpacing/>
                        </w:pPr>
                        <w:r>
                          <w:t>the CR of the Tangle increases by one step. A Tangle that has incorporated 2</w:t>
                        </w:r>
                        <w:r w:rsidR="00AE5904">
                          <w:t xml:space="preserve"> or more</w:t>
                        </w:r>
                        <w:r>
                          <w:t xml:space="preserve"> additional bodies has a Large size.</w:t>
                        </w:r>
                      </w:p>
                      <w:p w:rsidR="006925BF" w:rsidRPr="006925BF" w:rsidRDefault="006925BF" w:rsidP="006925BF">
                        <w:pPr>
                          <w:pStyle w:val="DDSidebarText"/>
                          <w:spacing w:before="60"/>
                          <w:contextualSpacing w:val="0"/>
                          <w:rPr>
                            <w:sz w:val="17"/>
                            <w:szCs w:val="17"/>
                          </w:rPr>
                        </w:pPr>
                      </w:p>
                    </w:txbxContent>
                  </v:textbox>
                </v:shape>
                <w10:wrap anchorx="page" anchory="page"/>
              </v:group>
            </w:pict>
          </mc:Fallback>
        </mc:AlternateContent>
      </w:r>
      <w:r w:rsidR="00EA2970">
        <w:rPr>
          <w:noProof/>
        </w:rPr>
        <w:drawing>
          <wp:anchor distT="0" distB="0" distL="114300" distR="114300" simplePos="0" relativeHeight="251736576" behindDoc="1" locked="0" layoutInCell="1" allowOverlap="1" wp14:anchorId="6B061B0C" wp14:editId="6448980A">
            <wp:simplePos x="0" y="0"/>
            <wp:positionH relativeFrom="margin">
              <wp:posOffset>-85090</wp:posOffset>
            </wp:positionH>
            <wp:positionV relativeFrom="margin">
              <wp:posOffset>8039735</wp:posOffset>
            </wp:positionV>
            <wp:extent cx="3246120" cy="54610"/>
            <wp:effectExtent l="0" t="0" r="0" b="2540"/>
            <wp:wrapNone/>
            <wp:docPr id="322" name="Picture 322" descr="C:\Users\byronb\AppData\Local\Microsoft\Windows\INetCache\Content.Word\Half Size B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byronb\AppData\Local\Microsoft\Windows\INetCache\Content.Word\Half Size Bar.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46120" cy="54610"/>
                    </a:xfrm>
                    <a:prstGeom prst="rect">
                      <a:avLst/>
                    </a:prstGeom>
                    <a:noFill/>
                    <a:ln>
                      <a:noFill/>
                    </a:ln>
                  </pic:spPr>
                </pic:pic>
              </a:graphicData>
            </a:graphic>
            <wp14:sizeRelH relativeFrom="page">
              <wp14:pctWidth>0</wp14:pctWidth>
            </wp14:sizeRelH>
            <wp14:sizeRelV relativeFrom="page">
              <wp14:pctHeight>0</wp14:pctHeight>
            </wp14:sizeRelV>
          </wp:anchor>
        </w:drawing>
      </w:r>
      <w:r w:rsidR="000C41FD">
        <w:rPr>
          <w:rStyle w:val="DDRegularChar"/>
        </w:rPr>
        <w:t xml:space="preserve">   </w:t>
      </w:r>
      <w:r w:rsidR="00FA7F0B" w:rsidRPr="000C41FD">
        <w:rPr>
          <w:rStyle w:val="DDRegularChar"/>
        </w:rPr>
        <w:t xml:space="preserve">See the PHB Template for formatting tips. The background color should normalize after you save it as a PDF. </w:t>
      </w:r>
      <w:r w:rsidR="00791848" w:rsidRPr="000C41FD">
        <w:rPr>
          <w:rStyle w:val="DDRegularChar"/>
        </w:rPr>
        <w:br w:type="column"/>
      </w:r>
      <w:r w:rsidR="000C41FD" w:rsidRPr="000C41FD">
        <w:rPr>
          <w:rStyle w:val="PHBTitleChar"/>
        </w:rPr>
        <w:lastRenderedPageBreak/>
        <w:t></w:t>
      </w:r>
      <w:r w:rsidR="000C41FD" w:rsidRPr="000C41FD">
        <w:rPr>
          <w:rStyle w:val="PHBTitleChar"/>
        </w:rPr>
        <w:t></w:t>
      </w:r>
      <w:r w:rsidR="000C41FD" w:rsidRPr="000C41FD">
        <w:rPr>
          <w:rStyle w:val="PHBTitleChar"/>
        </w:rPr>
        <w:t></w:t>
      </w:r>
      <w:r w:rsidR="000C41FD" w:rsidRPr="000C41FD">
        <w:rPr>
          <w:rStyle w:val="PHBTitleChar"/>
        </w:rPr>
        <w:t></w:t>
      </w:r>
      <w:r w:rsidR="000C41FD" w:rsidRPr="000C41FD">
        <w:rPr>
          <w:rStyle w:val="PHBTitleChar"/>
        </w:rPr>
        <w:t></w:t>
      </w:r>
      <w:r w:rsidR="000C41FD" w:rsidRPr="000C41FD">
        <w:rPr>
          <w:rStyle w:val="PHBTitleChar"/>
        </w:rPr>
        <w:t></w:t>
      </w:r>
      <w:r w:rsidR="000C41FD" w:rsidRPr="000C41FD">
        <w:rPr>
          <w:rStyle w:val="PHBTitleChar"/>
        </w:rPr>
        <w:t></w:t>
      </w:r>
      <w:r w:rsidR="000C41FD" w:rsidRPr="000C41FD">
        <w:rPr>
          <w:rStyle w:val="PHBTitleChar"/>
        </w:rPr>
        <w:t></w:t>
      </w:r>
      <w:r w:rsidR="000C41FD" w:rsidRPr="000C41FD">
        <w:rPr>
          <w:rStyle w:val="PHBTitleChar"/>
        </w:rPr>
        <w:t></w:t>
      </w:r>
      <w:r w:rsidR="000C41FD" w:rsidRPr="000C41FD">
        <w:rPr>
          <w:rStyle w:val="PHBTitleChar"/>
        </w:rPr>
        <w:t></w:t>
      </w:r>
      <w:r w:rsidR="000C41FD" w:rsidRPr="000C41FD">
        <w:rPr>
          <w:rStyle w:val="PHBTitleChar"/>
        </w:rPr>
        <w:t></w:t>
      </w:r>
      <w:r w:rsidR="000C41FD" w:rsidRPr="000C41FD">
        <w:rPr>
          <w:rStyle w:val="PHBTitleChar"/>
        </w:rPr>
        <w:t></w:t>
      </w:r>
      <w:r w:rsidR="000C41FD" w:rsidRPr="000C41FD">
        <w:rPr>
          <w:rStyle w:val="PHBTitleChar"/>
        </w:rPr>
        <w:t></w:t>
      </w:r>
      <w:r w:rsidR="000C41FD">
        <w:t></w:t>
      </w:r>
      <w:r w:rsidR="000C41FD">
        <w:t></w:t>
      </w:r>
      <w:r w:rsidR="000C41FD">
        <w:t></w:t>
      </w:r>
      <w:r w:rsidR="000C41FD">
        <w:t></w:t>
      </w:r>
      <w:r w:rsidR="000C41FD">
        <w:t></w:t>
      </w:r>
      <w:r w:rsidR="000C41FD">
        <w:t></w:t>
      </w:r>
      <w:r w:rsidR="000C41FD">
        <w:t></w:t>
      </w:r>
      <w:r w:rsidR="000C41FD">
        <w:t></w:t>
      </w:r>
      <w:r w:rsidR="000C41FD">
        <w:t></w:t>
      </w:r>
      <w:r w:rsidR="000C41FD">
        <w:t></w:t>
      </w:r>
      <w:r w:rsidR="000C41FD">
        <w:t></w:t>
      </w:r>
      <w:r w:rsidR="000C41FD">
        <w:t></w:t>
      </w:r>
    </w:p>
    <w:p w:rsidR="000C41FD" w:rsidRPr="0067365D" w:rsidRDefault="000C41FD" w:rsidP="000C41FD">
      <w:pPr>
        <w:pStyle w:val="DDRegular"/>
      </w:pPr>
      <w:r>
        <w:t>This is used for chapter titles and such. Use the ‘Styles’ in the toolbar to easily alter text fonts.</w:t>
      </w:r>
    </w:p>
    <w:p w:rsidR="000C41FD" w:rsidRDefault="000C41FD" w:rsidP="000C41FD">
      <w:pPr>
        <w:pStyle w:val="DDHeader"/>
      </w:pPr>
      <w:r>
        <w:t></w:t>
      </w:r>
      <w:r>
        <w:t></w:t>
      </w:r>
      <w:r>
        <w:t></w:t>
      </w:r>
      <w:r>
        <w:t></w:t>
      </w:r>
      <w:r>
        <w:t></w:t>
      </w:r>
      <w:r>
        <w:t></w:t>
      </w:r>
    </w:p>
    <w:p w:rsidR="000C41FD" w:rsidRPr="0067365D" w:rsidRDefault="000C41FD" w:rsidP="000C41FD">
      <w:pPr>
        <w:pStyle w:val="DDRegular"/>
      </w:pPr>
      <w:r>
        <w:t>This is used for over-arching sections of a chapter.</w:t>
      </w:r>
    </w:p>
    <w:p w:rsidR="000C41FD" w:rsidRDefault="000C41FD" w:rsidP="000C41FD">
      <w:pPr>
        <w:pStyle w:val="DDSubHeaderGold"/>
      </w:pPr>
      <w:r>
        <w:t></w:t>
      </w:r>
      <w:r>
        <w:t></w:t>
      </w:r>
      <w:r>
        <w:t></w:t>
      </w:r>
      <w:r>
        <w:t></w:t>
      </w:r>
      <w:r>
        <w:t></w:t>
      </w:r>
      <w:r>
        <w:t></w:t>
      </w:r>
      <w:r>
        <w:t></w:t>
      </w:r>
      <w:r>
        <w:t></w:t>
      </w:r>
      <w:r>
        <w:t></w:t>
      </w:r>
    </w:p>
    <w:p w:rsidR="000C41FD" w:rsidRDefault="000C41FD" w:rsidP="000C41FD">
      <w:pPr>
        <w:pStyle w:val="DDRegular"/>
      </w:pPr>
      <w:r>
        <w:t>This is used for class features and subclass titles.</w:t>
      </w:r>
    </w:p>
    <w:p w:rsidR="000C41FD" w:rsidRDefault="000C41FD" w:rsidP="000C41FD">
      <w:pPr>
        <w:pStyle w:val="DDSmallHeader"/>
      </w:pPr>
      <w:r>
        <w:t></w:t>
      </w:r>
      <w:r>
        <w:t></w:t>
      </w:r>
      <w:r>
        <w:t></w:t>
      </w:r>
      <w:r>
        <w:t></w:t>
      </w:r>
      <w:r>
        <w:t></w:t>
      </w:r>
      <w:r>
        <w:t></w:t>
      </w:r>
      <w:r>
        <w:t></w:t>
      </w:r>
      <w:r>
        <w:t></w:t>
      </w:r>
      <w:r>
        <w:t></w:t>
      </w:r>
      <w:r>
        <w:t></w:t>
      </w:r>
      <w:r>
        <w:t></w:t>
      </w:r>
      <w:r>
        <w:t></w:t>
      </w:r>
    </w:p>
    <w:p w:rsidR="000C41FD" w:rsidRDefault="000C41FD" w:rsidP="000C41FD">
      <w:pPr>
        <w:pStyle w:val="DDRegular"/>
      </w:pPr>
      <w:r>
        <w:t>This is used for sub-class features.</w:t>
      </w:r>
    </w:p>
    <w:p w:rsidR="000C41FD" w:rsidRDefault="000C41FD" w:rsidP="009C32CA">
      <w:pPr>
        <w:pStyle w:val="DDRegular"/>
      </w:pPr>
      <w:r>
        <w:t xml:space="preserve">   The second paragraph in a block of text always has the first line indented by three spaces.</w:t>
      </w:r>
    </w:p>
    <w:p w:rsidR="000C41FD" w:rsidRPr="00791848" w:rsidRDefault="000C41FD" w:rsidP="009C32CA">
      <w:pPr>
        <w:pStyle w:val="DDRegular"/>
      </w:pPr>
    </w:p>
    <w:tbl>
      <w:tblPr>
        <w:tblStyle w:val="DMGMMTable-Blue"/>
        <w:tblW w:w="0" w:type="auto"/>
        <w:tblInd w:w="108" w:type="dxa"/>
        <w:tblLook w:val="04A0" w:firstRow="1" w:lastRow="0" w:firstColumn="1" w:lastColumn="0" w:noHBand="0" w:noVBand="1"/>
      </w:tblPr>
      <w:tblGrid>
        <w:gridCol w:w="990"/>
        <w:gridCol w:w="3870"/>
      </w:tblGrid>
      <w:tr w:rsidR="00791848" w:rsidRPr="00791848" w:rsidTr="007918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60" w:type="dxa"/>
            <w:gridSpan w:val="2"/>
            <w:hideMark/>
          </w:tcPr>
          <w:p w:rsidR="00791848" w:rsidRPr="00791848" w:rsidRDefault="00791848" w:rsidP="00791848">
            <w:pPr>
              <w:tabs>
                <w:tab w:val="left" w:pos="360"/>
              </w:tabs>
              <w:spacing w:before="20" w:after="20" w:line="312" w:lineRule="auto"/>
              <w:ind w:left="-108"/>
              <w:contextualSpacing/>
              <w:rPr>
                <w:rFonts w:ascii="Scaly Sans Caps" w:hAnsi="Scaly Sans Caps"/>
                <w:sz w:val="22"/>
              </w:rPr>
            </w:pPr>
            <w:r w:rsidRPr="00791848">
              <w:rPr>
                <w:rFonts w:ascii="Scaly Sans Caps" w:hAnsi="Scaly Sans Caps"/>
                <w:sz w:val="22"/>
              </w:rPr>
              <w:t>MM Table – Blue</w:t>
            </w:r>
          </w:p>
        </w:tc>
      </w:tr>
      <w:tr w:rsidR="00791848" w:rsidRPr="00791848" w:rsidTr="00791848">
        <w:tc>
          <w:tcPr>
            <w:cnfStyle w:val="001000000000" w:firstRow="0" w:lastRow="0" w:firstColumn="1" w:lastColumn="0" w:oddVBand="0" w:evenVBand="0" w:oddHBand="0" w:evenHBand="0" w:firstRowFirstColumn="0" w:firstRowLastColumn="0" w:lastRowFirstColumn="0" w:lastRowLastColumn="0"/>
            <w:tcW w:w="990" w:type="dxa"/>
            <w:hideMark/>
          </w:tcPr>
          <w:p w:rsidR="00791848" w:rsidRPr="00791848" w:rsidRDefault="00791848" w:rsidP="00791848">
            <w:pPr>
              <w:tabs>
                <w:tab w:val="left" w:pos="360"/>
              </w:tabs>
              <w:spacing w:line="312" w:lineRule="auto"/>
              <w:contextualSpacing/>
              <w:jc w:val="center"/>
              <w:rPr>
                <w:rFonts w:ascii="Scaly Sans" w:hAnsi="Scaly Sans"/>
                <w:b/>
                <w:color w:val="000000"/>
              </w:rPr>
            </w:pPr>
            <w:r w:rsidRPr="00791848">
              <w:rPr>
                <w:rFonts w:ascii="Scaly Sans" w:hAnsi="Scaly Sans"/>
                <w:b/>
                <w:color w:val="000000"/>
              </w:rPr>
              <w:t>Column 1</w:t>
            </w:r>
          </w:p>
        </w:tc>
        <w:tc>
          <w:tcPr>
            <w:tcW w:w="3870" w:type="dxa"/>
            <w:hideMark/>
          </w:tcPr>
          <w:p w:rsidR="00791848" w:rsidRPr="00791848" w:rsidRDefault="00791848" w:rsidP="00791848">
            <w:pPr>
              <w:tabs>
                <w:tab w:val="left" w:pos="360"/>
              </w:tabs>
              <w:spacing w:line="312" w:lineRule="auto"/>
              <w:contextualSpacing/>
              <w:cnfStyle w:val="000000000000" w:firstRow="0" w:lastRow="0" w:firstColumn="0" w:lastColumn="0" w:oddVBand="0" w:evenVBand="0" w:oddHBand="0" w:evenHBand="0" w:firstRowFirstColumn="0" w:firstRowLastColumn="0" w:lastRowFirstColumn="0" w:lastRowLastColumn="0"/>
              <w:rPr>
                <w:rFonts w:ascii="Scaly Sans" w:hAnsi="Scaly Sans"/>
                <w:b/>
                <w:color w:val="000000"/>
              </w:rPr>
            </w:pPr>
            <w:r w:rsidRPr="00791848">
              <w:rPr>
                <w:rFonts w:ascii="Scaly Sans" w:hAnsi="Scaly Sans"/>
                <w:b/>
                <w:color w:val="000000"/>
              </w:rPr>
              <w:t>Column 2</w:t>
            </w:r>
          </w:p>
        </w:tc>
      </w:tr>
      <w:tr w:rsidR="00791848" w:rsidRPr="00791848" w:rsidTr="007918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0" w:type="dxa"/>
            <w:vAlign w:val="bottom"/>
            <w:hideMark/>
          </w:tcPr>
          <w:p w:rsidR="00791848" w:rsidRPr="00791848" w:rsidRDefault="00791848" w:rsidP="00791848">
            <w:pPr>
              <w:tabs>
                <w:tab w:val="left" w:pos="360"/>
              </w:tabs>
              <w:spacing w:line="312" w:lineRule="auto"/>
              <w:contextualSpacing/>
              <w:jc w:val="center"/>
              <w:rPr>
                <w:rFonts w:ascii="Scaly Sans" w:hAnsi="Scaly Sans"/>
                <w:color w:val="000000"/>
              </w:rPr>
            </w:pPr>
            <w:r w:rsidRPr="00791848">
              <w:rPr>
                <w:rFonts w:ascii="Scaly Sans" w:hAnsi="Scaly Sans"/>
                <w:color w:val="000000"/>
              </w:rPr>
              <w:t>1</w:t>
            </w:r>
          </w:p>
        </w:tc>
        <w:tc>
          <w:tcPr>
            <w:tcW w:w="3870" w:type="dxa"/>
            <w:vAlign w:val="bottom"/>
            <w:hideMark/>
          </w:tcPr>
          <w:p w:rsidR="00791848" w:rsidRPr="00791848" w:rsidRDefault="00791848" w:rsidP="00791848">
            <w:pPr>
              <w:tabs>
                <w:tab w:val="left" w:pos="360"/>
              </w:tabs>
              <w:spacing w:line="312" w:lineRule="auto"/>
              <w:contextualSpacing/>
              <w:cnfStyle w:val="000000010000" w:firstRow="0" w:lastRow="0" w:firstColumn="0" w:lastColumn="0" w:oddVBand="0" w:evenVBand="0" w:oddHBand="0" w:evenHBand="1" w:firstRowFirstColumn="0" w:firstRowLastColumn="0" w:lastRowFirstColumn="0" w:lastRowLastColumn="0"/>
              <w:rPr>
                <w:rFonts w:ascii="Scaly Sans" w:hAnsi="Scaly Sans"/>
                <w:color w:val="000000"/>
              </w:rPr>
            </w:pPr>
            <w:r w:rsidRPr="00791848">
              <w:rPr>
                <w:rFonts w:ascii="Scaly Sans" w:hAnsi="Scaly Sans"/>
                <w:color w:val="000000"/>
              </w:rPr>
              <w:t>This table is used in Part 3 of the DMG, which</w:t>
            </w:r>
          </w:p>
        </w:tc>
      </w:tr>
      <w:tr w:rsidR="00791848" w:rsidRPr="00791848" w:rsidTr="00791848">
        <w:tc>
          <w:tcPr>
            <w:cnfStyle w:val="001000000000" w:firstRow="0" w:lastRow="0" w:firstColumn="1" w:lastColumn="0" w:oddVBand="0" w:evenVBand="0" w:oddHBand="0" w:evenHBand="0" w:firstRowFirstColumn="0" w:firstRowLastColumn="0" w:lastRowFirstColumn="0" w:lastRowLastColumn="0"/>
            <w:tcW w:w="990" w:type="dxa"/>
            <w:vAlign w:val="bottom"/>
            <w:hideMark/>
          </w:tcPr>
          <w:p w:rsidR="00791848" w:rsidRPr="00791848" w:rsidRDefault="00791848" w:rsidP="00791848">
            <w:pPr>
              <w:tabs>
                <w:tab w:val="left" w:pos="360"/>
              </w:tabs>
              <w:spacing w:line="312" w:lineRule="auto"/>
              <w:contextualSpacing/>
              <w:jc w:val="center"/>
              <w:rPr>
                <w:rFonts w:ascii="Scaly Sans" w:hAnsi="Scaly Sans"/>
                <w:color w:val="000000"/>
              </w:rPr>
            </w:pPr>
            <w:r w:rsidRPr="00791848">
              <w:rPr>
                <w:rFonts w:ascii="Scaly Sans" w:hAnsi="Scaly Sans"/>
                <w:color w:val="000000"/>
              </w:rPr>
              <w:t>2</w:t>
            </w:r>
          </w:p>
        </w:tc>
        <w:tc>
          <w:tcPr>
            <w:tcW w:w="3870" w:type="dxa"/>
            <w:vAlign w:val="bottom"/>
            <w:hideMark/>
          </w:tcPr>
          <w:p w:rsidR="00791848" w:rsidRPr="00791848" w:rsidRDefault="00791848" w:rsidP="00791848">
            <w:pPr>
              <w:tabs>
                <w:tab w:val="left" w:pos="360"/>
              </w:tabs>
              <w:spacing w:line="312" w:lineRule="auto"/>
              <w:contextualSpacing/>
              <w:cnfStyle w:val="000000000000" w:firstRow="0" w:lastRow="0" w:firstColumn="0" w:lastColumn="0" w:oddVBand="0" w:evenVBand="0" w:oddHBand="0" w:evenHBand="0" w:firstRowFirstColumn="0" w:firstRowLastColumn="0" w:lastRowFirstColumn="0" w:lastRowLastColumn="0"/>
              <w:rPr>
                <w:rFonts w:ascii="Scaly Sans" w:hAnsi="Scaly Sans"/>
                <w:color w:val="000000"/>
              </w:rPr>
            </w:pPr>
            <w:r w:rsidRPr="00791848">
              <w:rPr>
                <w:rFonts w:ascii="Scaly Sans" w:hAnsi="Scaly Sans"/>
                <w:color w:val="000000"/>
              </w:rPr>
              <w:t>focuses on running and altering the game.</w:t>
            </w:r>
          </w:p>
        </w:tc>
      </w:tr>
      <w:tr w:rsidR="00791848" w:rsidRPr="00791848" w:rsidTr="007918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0" w:type="dxa"/>
            <w:vAlign w:val="bottom"/>
            <w:hideMark/>
          </w:tcPr>
          <w:p w:rsidR="00791848" w:rsidRPr="00791848" w:rsidRDefault="00791848" w:rsidP="00791848">
            <w:pPr>
              <w:tabs>
                <w:tab w:val="left" w:pos="360"/>
              </w:tabs>
              <w:spacing w:line="312" w:lineRule="auto"/>
              <w:contextualSpacing/>
              <w:jc w:val="center"/>
              <w:rPr>
                <w:rFonts w:ascii="Scaly Sans" w:hAnsi="Scaly Sans"/>
                <w:color w:val="000000"/>
              </w:rPr>
            </w:pPr>
            <w:r w:rsidRPr="00791848">
              <w:rPr>
                <w:rFonts w:ascii="Scaly Sans" w:hAnsi="Scaly Sans"/>
                <w:color w:val="000000"/>
              </w:rPr>
              <w:t>3</w:t>
            </w:r>
          </w:p>
        </w:tc>
        <w:tc>
          <w:tcPr>
            <w:tcW w:w="3870" w:type="dxa"/>
            <w:vAlign w:val="bottom"/>
            <w:hideMark/>
          </w:tcPr>
          <w:p w:rsidR="00791848" w:rsidRPr="00791848" w:rsidRDefault="00791848" w:rsidP="00791848">
            <w:pPr>
              <w:tabs>
                <w:tab w:val="left" w:pos="360"/>
              </w:tabs>
              <w:spacing w:line="312" w:lineRule="auto"/>
              <w:contextualSpacing/>
              <w:cnfStyle w:val="000000010000" w:firstRow="0" w:lastRow="0" w:firstColumn="0" w:lastColumn="0" w:oddVBand="0" w:evenVBand="0" w:oddHBand="0" w:evenHBand="1" w:firstRowFirstColumn="0" w:firstRowLastColumn="0" w:lastRowFirstColumn="0" w:lastRowLastColumn="0"/>
              <w:rPr>
                <w:rFonts w:ascii="Scaly Sans" w:hAnsi="Scaly Sans"/>
                <w:color w:val="000000"/>
              </w:rPr>
            </w:pPr>
            <w:r w:rsidRPr="00791848">
              <w:rPr>
                <w:rFonts w:ascii="Scaly Sans" w:hAnsi="Scaly Sans"/>
                <w:color w:val="000000"/>
              </w:rPr>
              <w:t>It is also used in the MM.</w:t>
            </w:r>
          </w:p>
        </w:tc>
      </w:tr>
    </w:tbl>
    <w:p w:rsidR="00791848" w:rsidRPr="00791848" w:rsidRDefault="00791848" w:rsidP="00791848">
      <w:pPr>
        <w:rPr>
          <w:rFonts w:eastAsia="Calibri" w:cs="Times New Roman"/>
        </w:rPr>
      </w:pPr>
    </w:p>
    <w:p w:rsidR="00791848" w:rsidRPr="00791848" w:rsidRDefault="00791848" w:rsidP="00791848">
      <w:pPr>
        <w:rPr>
          <w:rFonts w:eastAsia="Calibri" w:cs="Times New Roman"/>
        </w:rPr>
      </w:pPr>
      <w:r>
        <w:rPr>
          <w:rFonts w:ascii="Times New Roman" w:hAnsi="Times New Roman" w:cs="Times New Roman"/>
          <w:noProof/>
          <w:sz w:val="24"/>
        </w:rPr>
        <mc:AlternateContent>
          <mc:Choice Requires="wpg">
            <w:drawing>
              <wp:anchor distT="0" distB="0" distL="114300" distR="114300" simplePos="0" relativeHeight="251698688" behindDoc="1" locked="0" layoutInCell="1" allowOverlap="1" wp14:anchorId="675889EF" wp14:editId="4AB0780E">
                <wp:simplePos x="0" y="0"/>
                <wp:positionH relativeFrom="column">
                  <wp:posOffset>-42430</wp:posOffset>
                </wp:positionH>
                <wp:positionV relativeFrom="paragraph">
                  <wp:posOffset>52680</wp:posOffset>
                </wp:positionV>
                <wp:extent cx="3117850" cy="775970"/>
                <wp:effectExtent l="76200" t="114300" r="101600" b="138430"/>
                <wp:wrapNone/>
                <wp:docPr id="330" name="Group 330"/>
                <wp:cNvGraphicFramePr/>
                <a:graphic xmlns:a="http://schemas.openxmlformats.org/drawingml/2006/main">
                  <a:graphicData uri="http://schemas.microsoft.com/office/word/2010/wordprocessingGroup">
                    <wpg:wgp>
                      <wpg:cNvGrpSpPr/>
                      <wpg:grpSpPr>
                        <a:xfrm>
                          <a:off x="0" y="0"/>
                          <a:ext cx="3117850" cy="775970"/>
                          <a:chOff x="0" y="0"/>
                          <a:chExt cx="3025876" cy="1966823"/>
                        </a:xfrm>
                      </wpg:grpSpPr>
                      <wpg:grpSp>
                        <wpg:cNvPr id="185" name="Group 185"/>
                        <wpg:cNvGrpSpPr/>
                        <wpg:grpSpPr>
                          <a:xfrm>
                            <a:off x="0" y="0"/>
                            <a:ext cx="3025876" cy="1966733"/>
                            <a:chOff x="0" y="0"/>
                            <a:chExt cx="3025876" cy="1966733"/>
                          </a:xfrm>
                        </wpg:grpSpPr>
                        <wps:wsp>
                          <wps:cNvPr id="187" name="Straight Arrow Connector 187"/>
                          <wps:cNvCnPr/>
                          <wps:spPr>
                            <a:xfrm>
                              <a:off x="0" y="1958312"/>
                              <a:ext cx="3008630" cy="0"/>
                            </a:xfrm>
                            <a:prstGeom prst="straightConnector1">
                              <a:avLst/>
                            </a:prstGeom>
                            <a:ln w="57150">
                              <a:headEnd type="triangle" w="med" len="med"/>
                              <a:tailEnd type="triangle" w="med" len="med"/>
                            </a:ln>
                          </wps:spPr>
                          <wps:style>
                            <a:lnRef idx="3">
                              <a:schemeClr val="dk1"/>
                            </a:lnRef>
                            <a:fillRef idx="0">
                              <a:schemeClr val="dk1"/>
                            </a:fillRef>
                            <a:effectRef idx="2">
                              <a:schemeClr val="dk1"/>
                            </a:effectRef>
                            <a:fontRef idx="minor">
                              <a:schemeClr val="tx1"/>
                            </a:fontRef>
                          </wps:style>
                          <wps:bodyPr/>
                        </wps:wsp>
                        <wps:wsp>
                          <wps:cNvPr id="188" name="Straight Arrow Connector 188"/>
                          <wps:cNvCnPr/>
                          <wps:spPr>
                            <a:xfrm>
                              <a:off x="17251" y="8627"/>
                              <a:ext cx="3008524" cy="0"/>
                            </a:xfrm>
                            <a:prstGeom prst="straightConnector1">
                              <a:avLst/>
                            </a:prstGeom>
                            <a:ln w="57150">
                              <a:headEnd type="triangle" w="med" len="med"/>
                              <a:tailEnd type="triangle" w="med" len="med"/>
                            </a:ln>
                          </wps:spPr>
                          <wps:style>
                            <a:lnRef idx="3">
                              <a:schemeClr val="dk1"/>
                            </a:lnRef>
                            <a:fillRef idx="0">
                              <a:schemeClr val="dk1"/>
                            </a:fillRef>
                            <a:effectRef idx="2">
                              <a:schemeClr val="dk1"/>
                            </a:effectRef>
                            <a:fontRef idx="minor">
                              <a:schemeClr val="tx1"/>
                            </a:fontRef>
                          </wps:style>
                          <wps:bodyPr/>
                        </wps:wsp>
                        <wps:wsp>
                          <wps:cNvPr id="189" name="Rectangle 189"/>
                          <wps:cNvSpPr/>
                          <wps:spPr>
                            <a:xfrm>
                              <a:off x="17246" y="0"/>
                              <a:ext cx="3008630" cy="1966733"/>
                            </a:xfrm>
                            <a:prstGeom prst="rect">
                              <a:avLst/>
                            </a:prstGeom>
                            <a:solidFill>
                              <a:srgbClr val="D7E5E0"/>
                            </a:solidFill>
                            <a:ln w="0">
                              <a:noFill/>
                            </a:ln>
                            <a:effectLst>
                              <a:glow rad="63500">
                                <a:schemeClr val="bg2">
                                  <a:lumMod val="50000"/>
                                  <a:alpha val="40000"/>
                                </a:schemeClr>
                              </a:glow>
                              <a:outerShdw blurRad="50800" dist="38100" dir="5400000" algn="t" rotWithShape="0">
                                <a:prstClr val="black">
                                  <a:alpha val="40000"/>
                                </a:prstClr>
                              </a:outerShdw>
                              <a:softEdge rad="127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186" name="Text Box 2"/>
                        <wps:cNvSpPr txBox="1">
                          <a:spLocks noChangeArrowheads="1"/>
                        </wps:cNvSpPr>
                        <wps:spPr bwMode="auto">
                          <a:xfrm>
                            <a:off x="17251" y="3"/>
                            <a:ext cx="3008625" cy="1966820"/>
                          </a:xfrm>
                          <a:prstGeom prst="rect">
                            <a:avLst/>
                          </a:prstGeom>
                          <a:noFill/>
                          <a:ln w="9525">
                            <a:noFill/>
                            <a:miter lim="800000"/>
                            <a:headEnd/>
                            <a:tailEnd/>
                          </a:ln>
                        </wps:spPr>
                        <wps:txbx>
                          <w:txbxContent>
                            <w:p w:rsidR="00791848" w:rsidRDefault="00791848" w:rsidP="00791848">
                              <w:pPr>
                                <w:pStyle w:val="DDSidebarHeader"/>
                              </w:pPr>
                              <w:r>
                                <w:t>MM Sidebar - Blue (11 pt. Font)</w:t>
                              </w:r>
                            </w:p>
                            <w:p w:rsidR="00791848" w:rsidRDefault="00791848" w:rsidP="00791848">
                              <w:pPr>
                                <w:pStyle w:val="DDSidebarText"/>
                              </w:pPr>
                              <w:r>
                                <w:t>This is sidebar text, which, along with tables, is in a different font from other text. Align the sides of the sidebar with the text margins of a column. (9 pt. Font)</w:t>
                              </w:r>
                            </w:p>
                            <w:p w:rsidR="00791848" w:rsidRDefault="00791848" w:rsidP="00791848">
                              <w:pPr>
                                <w:pStyle w:val="DDRegula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330" o:spid="_x0000_s1030" style="position:absolute;margin-left:-3.35pt;margin-top:4.15pt;width:245.5pt;height:61.1pt;z-index:-251617792;mso-width-relative:margin;mso-height-relative:margin" coordsize="30258,19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">
                <v:group id="Group 185" o:spid="_x0000_s1031" style="position:absolute;width:30258;height:19667" coordsize="30258,196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mA6nsQAAADcAAAA&#10;DwAAAAAAAAAAAAAAAACqAgAAZHJzL2Rvd25yZXYueG1sUEsFBgAAAAAEAAQA+gAAAJsDAAAAAA==&#10;">
                  <v:shapetype id="_x0000_t32" coordsize="21600,21600" o:spt="32" o:oned="t" path="m,l21600,21600e" filled="f">
                    <v:path arrowok="t" fillok="f" o:connecttype="none"/>
                    <o:lock v:ext="edit" shapetype="t"/>
                  </v:shapetype>
                  <v:shape id="Straight Arrow Connector 187" o:spid="_x0000_s1032" type="#_x0000_t32" style="position:absolute;top:19583;width:3008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67o78AAADcAAAADwAAAGRycy9kb3ducmV2LnhtbERPzYrCMBC+L/gOYQRva1oPWqtRRFTW&#10;2676AEMztsVmUppR69ubhYW9zcf3O8t17xr1oC7Ung2k4wQUceFtzaWBy3n/mYEKgmyx8UwGXhRg&#10;vRp8LDG3/sk/9DhJqWIIhxwNVCJtrnUoKnIYxr4ljtzVdw4lwq7UtsNnDHeNniTJVDusOTZU2NK2&#10;ouJ2ujsDx4NsXNjJNLXpdb+d7zL7zZkxo2G/WYAS6uVf/Of+snF+NoPfZ+IFevUG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S67o78AAADcAAAADwAAAAAAAAAAAAAAAACh&#10;AgAAZHJzL2Rvd25yZXYueG1sUEsFBgAAAAAEAAQA+QAAAI0DAAAAAA==&#10;" strokecolor="black [3200]" strokeweight="4.5pt">
                    <v:stroke startarrow="block" endarrow="block" joinstyle="miter"/>
                  </v:shape>
                  <v:shape id="Straight Arrow Connector 188" o:spid="_x0000_s1033" type="#_x0000_t32" style="position:absolute;left:172;top:86;width:3008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Ev0cIAAADcAAAADwAAAGRycy9kb3ducmV2LnhtbESPwW7CQAxE70j9h5WReoNNekAhZUEI&#10;QVVuBfoBVtYkEVlvlHUh/fv6gNSbrRnPPK82Y+jMnYbURnaQzzMwxFX0LdcOvi+HWQEmCbLHLjI5&#10;+KUEm/XLZIWljw8+0f0stdEQTiU6aET60tpUNRQwzWNPrNo1DgFF16G2fsCHhofOvmXZwgZsWRsa&#10;7GnXUHU7/wQHxw/ZhrSXRe7z62G33Bf+iwvnXqfj9h2M0Cj/5uf1p1f8Qmn1GZ3Ar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LEv0cIAAADcAAAADwAAAAAAAAAAAAAA&#10;AAChAgAAZHJzL2Rvd25yZXYueG1sUEsFBgAAAAAEAAQA+QAAAJADAAAAAA==&#10;" strokecolor="black [3200]" strokeweight="4.5pt">
                    <v:stroke startarrow="block" endarrow="block" joinstyle="miter"/>
                  </v:shape>
                  <v:rect id="Rectangle 189" o:spid="_x0000_s1034" style="position:absolute;left:172;width:30086;height:196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ltWcMA&#10;AADcAAAADwAAAGRycy9kb3ducmV2LnhtbERPTWvCQBC9C/0Pywi91Y2Wlpi6hiJtKdKDRsHrmJ1u&#10;QrKzIbvV+O9doeBtHu9zFvlgW3Gi3teOFUwnCQji0umajYL97vMpBeEDssbWMSm4kId8+TBaYKbd&#10;mbd0KoIRMYR9hgqqELpMSl9WZNFPXEccuV/XWwwR9kbqHs8x3LZyliSv0mLNsaHCjlYVlU3xZxU8&#10;W1Oum8S/pJuvj/XP0RZmfrgo9Tge3t9ABBrCXfzv/tZxfjqH2zPx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xltWcMAAADcAAAADwAAAAAAAAAAAAAAAACYAgAAZHJzL2Rv&#10;d25yZXYueG1sUEsFBgAAAAAEAAQA9QAAAIgDAAAAAA==&#10;" fillcolor="#d7e5e0" stroked="f" strokeweight="0">
                    <v:shadow on="t" color="black" opacity="26214f" origin=",-.5" offset="0,3pt"/>
                  </v:rect>
                </v:group>
                <v:shape id="_x0000_s1035" type="#_x0000_t202" style="position:absolute;left:172;width:30086;height:196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YhVcAA&#10;AADcAAAADwAAAGRycy9kb3ducmV2LnhtbERPTYvCMBC9C/6HMII3TZRV3K5RRFnwpOjuCt6GZmzL&#10;NpPSRFv/vREEb/N4nzNftrYUN6p94VjDaKhAEKfOFJxp+P35HsxA+IBssHRMGu7kYbnoduaYGNfw&#10;gW7HkIkYwj5BDXkIVSKlT3Oy6IeuIo7cxdUWQ4R1Jk2NTQy3pRwrNZUWC44NOVa0zin9P16thr/d&#10;5Xz6UPtsYydV41ol2X5Krfu9dvUFIlAb3uKXe2vi/NkU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SYhVcAAAADcAAAADwAAAAAAAAAAAAAAAACYAgAAZHJzL2Rvd25y&#10;ZXYueG1sUEsFBgAAAAAEAAQA9QAAAIUDAAAAAA==&#10;" filled="f" stroked="f">
                  <v:textbox>
                    <w:txbxContent>
                      <w:p w:rsidR="00791848" w:rsidRDefault="00791848" w:rsidP="00791848">
                        <w:pPr>
                          <w:pStyle w:val="DDSidebarHeader"/>
                        </w:pPr>
                        <w:r>
                          <w:t>MM Sidebar - Blue (11 pt. Font)</w:t>
                        </w:r>
                      </w:p>
                      <w:p w:rsidR="00791848" w:rsidRDefault="00791848" w:rsidP="00791848">
                        <w:pPr>
                          <w:pStyle w:val="DDSidebarText"/>
                        </w:pPr>
                        <w:r>
                          <w:t>This is sidebar text, which, along with tables, is in a different font from other text. Align the sides of the sidebar with the text margins of a column. (9 pt. Font)</w:t>
                        </w:r>
                      </w:p>
                      <w:p w:rsidR="00791848" w:rsidRDefault="00791848" w:rsidP="00791848">
                        <w:pPr>
                          <w:pStyle w:val="DDRegular"/>
                        </w:pPr>
                      </w:p>
                    </w:txbxContent>
                  </v:textbox>
                </v:shape>
              </v:group>
            </w:pict>
          </mc:Fallback>
        </mc:AlternateContent>
      </w:r>
    </w:p>
    <w:p w:rsidR="00791848" w:rsidRPr="00791848" w:rsidRDefault="00791848" w:rsidP="00791848">
      <w:pPr>
        <w:rPr>
          <w:rFonts w:ascii="Mr. Eaves Small Caps" w:eastAsia="Calibri" w:hAnsi="Mr. Eaves Small Caps" w:cs="Times New Roman"/>
          <w:color w:val="53170D"/>
          <w:sz w:val="26"/>
        </w:rPr>
      </w:pPr>
    </w:p>
    <w:p w:rsidR="00791848" w:rsidRDefault="00791848" w:rsidP="00791848">
      <w:pPr>
        <w:rPr>
          <w:rFonts w:ascii="Mr. Eaves Small Caps" w:eastAsia="Calibri" w:hAnsi="Mr. Eaves Small Caps" w:cs="Times New Roman"/>
          <w:color w:val="53170D"/>
          <w:sz w:val="26"/>
        </w:rPr>
      </w:pPr>
    </w:p>
    <w:p w:rsidR="00791848" w:rsidRDefault="00791848" w:rsidP="00791848">
      <w:pPr>
        <w:rPr>
          <w:rFonts w:ascii="Mr. Eaves Small Caps" w:eastAsia="Calibri" w:hAnsi="Mr. Eaves Small Caps" w:cs="Times New Roman"/>
          <w:color w:val="53170D"/>
          <w:sz w:val="26"/>
        </w:rPr>
      </w:pPr>
    </w:p>
    <w:p w:rsidR="00791848" w:rsidRDefault="00791848" w:rsidP="00791848">
      <w:pPr>
        <w:rPr>
          <w:rFonts w:ascii="Mr. Eaves Small Caps" w:eastAsia="Calibri" w:hAnsi="Mr. Eaves Small Caps" w:cs="Times New Roman"/>
          <w:color w:val="53170D"/>
          <w:sz w:val="26"/>
        </w:rPr>
      </w:pPr>
    </w:p>
    <w:p w:rsidR="009C32CA" w:rsidRDefault="009C32CA" w:rsidP="00D7026A">
      <w:pPr>
        <w:pStyle w:val="DDSmallHeader"/>
      </w:pPr>
    </w:p>
    <w:p w:rsidR="009C32CA" w:rsidRDefault="009C32CA" w:rsidP="009C32CA">
      <w:pPr>
        <w:pStyle w:val="DDSmallHeader"/>
        <w:rPr>
          <w:rFonts w:eastAsia="Calibri" w:cs="Times New Roman"/>
        </w:rPr>
      </w:pPr>
      <w:r>
        <w:rPr>
          <w:noProof/>
        </w:rPr>
        <mc:AlternateContent>
          <mc:Choice Requires="wps">
            <w:drawing>
              <wp:anchor distT="0" distB="0" distL="114300" distR="114300" simplePos="0" relativeHeight="251744768" behindDoc="0" locked="0" layoutInCell="1" allowOverlap="1" wp14:anchorId="6EFA8FF1" wp14:editId="1D710F1B">
                <wp:simplePos x="0" y="0"/>
                <wp:positionH relativeFrom="margin">
                  <wp:posOffset>6774815</wp:posOffset>
                </wp:positionH>
                <wp:positionV relativeFrom="margin">
                  <wp:posOffset>8487097</wp:posOffset>
                </wp:positionV>
                <wp:extent cx="296545" cy="265430"/>
                <wp:effectExtent l="0" t="0" r="0" b="1270"/>
                <wp:wrapNone/>
                <wp:docPr id="3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 cy="265430"/>
                        </a:xfrm>
                        <a:prstGeom prst="rect">
                          <a:avLst/>
                        </a:prstGeom>
                        <a:noFill/>
                        <a:ln w="9525">
                          <a:noFill/>
                          <a:miter lim="800000"/>
                          <a:headEnd/>
                          <a:tailEnd/>
                        </a:ln>
                      </wps:spPr>
                      <wps:txbx>
                        <w:txbxContent>
                          <w:p w:rsidR="009C32CA" w:rsidRPr="006E3B4B" w:rsidRDefault="009C32CA" w:rsidP="009C32CA">
                            <w:pPr>
                              <w:rPr>
                                <w:rFonts w:ascii="Mr. Eaves Small Caps" w:hAnsi="Mr. Eaves Small Caps"/>
                                <w:color w:val="D2B17D"/>
                                <w:sz w:val="24"/>
                              </w:rPr>
                            </w:pPr>
                            <w:r w:rsidRPr="006E3B4B">
                              <w:rPr>
                                <w:rFonts w:ascii="Mr. Eaves Small Caps" w:hAnsi="Mr. Eaves Small Caps"/>
                                <w:color w:val="D2B17D"/>
                                <w:sz w:val="24"/>
                              </w:rPr>
                              <w:t></w:t>
                            </w:r>
                          </w:p>
                        </w:txbxContent>
                      </wps:txbx>
                      <wps:bodyPr rot="0" vert="horz" wrap="square" lIns="91440" tIns="45720" rIns="91440" bIns="45720" anchor="t" anchorCtr="0">
                        <a:spAutoFit/>
                      </wps:bodyPr>
                    </wps:wsp>
                  </a:graphicData>
                </a:graphic>
              </wp:anchor>
            </w:drawing>
          </mc:Choice>
          <mc:Fallback>
            <w:pict>
              <v:shape id="Text Box 2" o:spid="_x0000_s1036" type="#_x0000_t202" style="position:absolute;margin-left:533.45pt;margin-top:668.3pt;width:23.35pt;height:20.9pt;z-index:25174476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" filled="f" stroked="f">
                <v:textbox style="mso-fit-shape-to-text:t">
                  <w:txbxContent>
                    <w:p w:rsidR="009C32CA" w:rsidRPr="006E3B4B" w:rsidRDefault="009C32CA" w:rsidP="009C32CA">
                      <w:pPr>
                        <w:rPr>
                          <w:rFonts w:ascii="Mr. Eaves Small Caps" w:hAnsi="Mr. Eaves Small Caps"/>
                          <w:color w:val="D2B17D"/>
                          <w:sz w:val="24"/>
                        </w:rPr>
                      </w:pPr>
                      <w:r w:rsidRPr="006E3B4B">
                        <w:rPr>
                          <w:rFonts w:ascii="Mr. Eaves Small Caps" w:hAnsi="Mr. Eaves Small Caps"/>
                          <w:color w:val="D2B17D"/>
                          <w:sz w:val="24"/>
                        </w:rPr>
                        <w:t></w:t>
                      </w:r>
                    </w:p>
                  </w:txbxContent>
                </v:textbox>
                <w10:wrap anchorx="margin" anchory="margin"/>
              </v:shape>
            </w:pict>
          </mc:Fallback>
        </mc:AlternateContent>
      </w:r>
      <w:r>
        <w:rPr>
          <w:noProof/>
        </w:rPr>
        <mc:AlternateContent>
          <mc:Choice Requires="wps">
            <w:drawing>
              <wp:anchor distT="0" distB="0" distL="114300" distR="114300" simplePos="0" relativeHeight="251745792" behindDoc="0" locked="0" layoutInCell="1" allowOverlap="1" wp14:anchorId="155D50B5" wp14:editId="37EDF7B0">
                <wp:simplePos x="0" y="0"/>
                <wp:positionH relativeFrom="margin">
                  <wp:posOffset>4773295</wp:posOffset>
                </wp:positionH>
                <wp:positionV relativeFrom="margin">
                  <wp:posOffset>8878570</wp:posOffset>
                </wp:positionV>
                <wp:extent cx="1923415" cy="1403985"/>
                <wp:effectExtent l="0" t="0" r="0" b="0"/>
                <wp:wrapNone/>
                <wp:docPr id="345" name="Text Box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3415" cy="1403985"/>
                        </a:xfrm>
                        <a:prstGeom prst="rect">
                          <a:avLst/>
                        </a:prstGeom>
                        <a:noFill/>
                        <a:ln w="9525">
                          <a:noFill/>
                          <a:miter lim="800000"/>
                          <a:headEnd/>
                          <a:tailEnd/>
                        </a:ln>
                      </wps:spPr>
                      <wps:txbx>
                        <w:txbxContent>
                          <w:p w:rsidR="009C32CA" w:rsidRPr="006E3B4B" w:rsidRDefault="009C32CA" w:rsidP="009C32CA">
                            <w:pPr>
                              <w:jc w:val="right"/>
                              <w:rPr>
                                <w:rFonts w:ascii="Mr. Eaves Small Caps" w:hAnsi="Mr. Eaves Small Caps"/>
                                <w:color w:val="53170D"/>
                                <w:sz w:val="17"/>
                                <w:szCs w:val="17"/>
                                <w14:textFill>
                                  <w14:solidFill>
                                    <w14:srgbClr w14:val="53170D">
                                      <w14:alpha w14:val="66000"/>
                                    </w14:srgbClr>
                                  </w14:solidFill>
                                </w14:textFill>
                              </w:rPr>
                            </w:pP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345" o:spid="_x0000_s1037" type="#_x0000_t202" style="position:absolute;margin-left:375.85pt;margin-top:699.1pt;width:151.45pt;height:110.55pt;z-index:251745792;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" filled="f" stroked="f">
                <v:textbox style="mso-fit-shape-to-text:t">
                  <w:txbxContent>
                    <w:p w:rsidR="009C32CA" w:rsidRPr="006E3B4B" w:rsidRDefault="009C32CA" w:rsidP="009C32CA">
                      <w:pPr>
                        <w:jc w:val="right"/>
                        <w:rPr>
                          <w:rFonts w:ascii="Mr. Eaves Small Caps" w:hAnsi="Mr. Eaves Small Caps"/>
                          <w:color w:val="53170D"/>
                          <w:sz w:val="17"/>
                          <w:szCs w:val="17"/>
                          <w14:textFill>
                            <w14:solidFill>
                              <w14:srgbClr w14:val="53170D">
                                <w14:alpha w14:val="66000"/>
                              </w14:srgbClr>
                            </w14:solidFill>
                          </w14:textFill>
                        </w:rPr>
                      </w:pP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p>
                  </w:txbxContent>
                </v:textbox>
                <w10:wrap anchorx="margin" anchory="margin"/>
              </v:shape>
            </w:pict>
          </mc:Fallback>
        </mc:AlternateContent>
      </w:r>
      <w:r>
        <w:rPr>
          <w:rFonts w:eastAsia="Calibri" w:cs="Times New Roman"/>
        </w:rPr>
        <w:t></w:t>
      </w:r>
      <w:r>
        <w:rPr>
          <w:rFonts w:eastAsia="Calibri" w:cs="Times New Roman"/>
        </w:rPr>
        <w:t></w:t>
      </w:r>
      <w:r>
        <w:rPr>
          <w:rFonts w:eastAsia="Calibri" w:cs="Times New Roman"/>
        </w:rPr>
        <w:t></w:t>
      </w:r>
      <w:r>
        <w:rPr>
          <w:rFonts w:eastAsia="Calibri" w:cs="Times New Roman"/>
        </w:rPr>
        <w:t></w:t>
      </w:r>
      <w:r>
        <w:rPr>
          <w:rFonts w:eastAsia="Calibri" w:cs="Times New Roman"/>
        </w:rPr>
        <w:t></w:t>
      </w:r>
      <w:r>
        <w:rPr>
          <w:rFonts w:eastAsia="Calibri" w:cs="Times New Roman"/>
        </w:rPr>
        <w:t></w:t>
      </w:r>
      <w:r>
        <w:rPr>
          <w:rFonts w:eastAsia="Calibri" w:cs="Times New Roman"/>
        </w:rPr>
        <w:t></w:t>
      </w:r>
      <w:r>
        <w:rPr>
          <w:rFonts w:eastAsia="Calibri" w:cs="Times New Roman"/>
        </w:rPr>
        <w:t></w:t>
      </w:r>
      <w:r>
        <w:rPr>
          <w:rFonts w:eastAsia="Calibri" w:cs="Times New Roman"/>
        </w:rPr>
        <w:t></w:t>
      </w:r>
      <w:r>
        <w:rPr>
          <w:rFonts w:eastAsia="Calibri" w:cs="Times New Roman"/>
        </w:rPr>
        <w:t></w:t>
      </w:r>
      <w:r>
        <w:rPr>
          <w:rFonts w:eastAsia="Calibri" w:cs="Times New Roman"/>
        </w:rPr>
        <w:t></w:t>
      </w:r>
      <w:r>
        <w:rPr>
          <w:rFonts w:eastAsia="Calibri" w:cs="Times New Roman"/>
        </w:rPr>
        <w:t></w:t>
      </w:r>
      <w:r>
        <w:rPr>
          <w:rFonts w:eastAsia="Calibri" w:cs="Times New Roman"/>
        </w:rPr>
        <w:t></w:t>
      </w:r>
      <w:r>
        <w:rPr>
          <w:rFonts w:eastAsia="Calibri" w:cs="Times New Roman"/>
        </w:rPr>
        <w:t></w:t>
      </w:r>
      <w:r>
        <w:rPr>
          <w:rFonts w:eastAsia="Calibri" w:cs="Times New Roman"/>
        </w:rPr>
        <w:t></w:t>
      </w:r>
      <w:r>
        <w:rPr>
          <w:rFonts w:eastAsia="Calibri" w:cs="Times New Roman"/>
        </w:rPr>
        <w:t></w:t>
      </w:r>
      <w:r>
        <w:rPr>
          <w:rFonts w:eastAsia="Calibri" w:cs="Times New Roman"/>
        </w:rPr>
        <w:t></w:t>
      </w:r>
    </w:p>
    <w:p w:rsidR="009C32CA" w:rsidRDefault="009C32CA" w:rsidP="009C32CA">
      <w:pPr>
        <w:pStyle w:val="DDRegular"/>
      </w:pPr>
      <w:r>
        <w:t xml:space="preserve">To resize a statblock, simply adjust the height of the group of images. After, add the statblock borders </w:t>
      </w:r>
      <w:r>
        <w:rPr>
          <w:rFonts w:ascii="Courier New" w:hAnsi="Courier New" w:cs="Courier New"/>
        </w:rPr>
        <w:t>–</w:t>
      </w:r>
      <w:r>
        <w:t xml:space="preserve"> this keeps the statblock borders at a static size.</w:t>
      </w:r>
    </w:p>
    <w:p w:rsidR="009C32CA" w:rsidRDefault="009C32CA" w:rsidP="009C32CA">
      <w:pPr>
        <w:pStyle w:val="DDRegular"/>
      </w:pPr>
      <w:r>
        <w:t xml:space="preserve">   Then, for ease of formatting, you can group the statblock and the added borders together.</w:t>
      </w:r>
    </w:p>
    <w:p w:rsidR="00791848" w:rsidRDefault="00D7026A" w:rsidP="00D7026A">
      <w:pPr>
        <w:pStyle w:val="DDSmallHeader"/>
      </w:pPr>
      <w:r>
        <w:t></w:t>
      </w:r>
      <w:r>
        <w:t></w:t>
      </w:r>
      <w:r>
        <w:t></w:t>
      </w:r>
      <w:r>
        <w:t></w:t>
      </w:r>
      <w:r>
        <w:t></w:t>
      </w:r>
      <w:r>
        <w:t></w:t>
      </w:r>
      <w:r>
        <w:t></w:t>
      </w:r>
      <w:r>
        <w:t></w:t>
      </w:r>
      <w:r>
        <w:t></w:t>
      </w:r>
      <w:r>
        <w:t></w:t>
      </w:r>
      <w:r>
        <w:t></w:t>
      </w:r>
      <w:r>
        <w:t></w:t>
      </w:r>
      <w:r>
        <w:t></w:t>
      </w:r>
      <w:r>
        <w:t></w:t>
      </w:r>
      <w:r>
        <w:t></w:t>
      </w:r>
      <w:r>
        <w:t></w:t>
      </w:r>
      <w:r>
        <w:t></w:t>
      </w:r>
      <w:r>
        <w:t></w:t>
      </w:r>
      <w:r>
        <w:t></w:t>
      </w:r>
      <w:r>
        <w:t></w:t>
      </w:r>
      <w:r>
        <w:t></w:t>
      </w:r>
      <w:r>
        <w:t></w:t>
      </w:r>
      <w:r>
        <w:t></w:t>
      </w:r>
    </w:p>
    <w:p w:rsidR="00D7026A" w:rsidRPr="00D7026A" w:rsidRDefault="00D7026A" w:rsidP="00D7026A">
      <w:pPr>
        <w:pStyle w:val="DDRegular"/>
      </w:pPr>
      <w:r>
        <w:t>If the ripped corner  would also have an image on it, you need to overlay one of these images on the corner</w:t>
      </w:r>
    </w:p>
    <w:p w:rsidR="00791848" w:rsidRDefault="00791848" w:rsidP="00791848">
      <w:pPr>
        <w:rPr>
          <w:rFonts w:ascii="Mr. Eaves Small Caps" w:eastAsia="Calibri" w:hAnsi="Mr. Eaves Small Caps" w:cs="Times New Roman"/>
          <w:color w:val="53170D"/>
          <w:sz w:val="26"/>
        </w:rPr>
      </w:pPr>
    </w:p>
    <w:p w:rsidR="00791848" w:rsidRDefault="000C41FD" w:rsidP="00791848">
      <w:pPr>
        <w:rPr>
          <w:rFonts w:ascii="Mr. Eaves Small Caps" w:eastAsia="Calibri" w:hAnsi="Mr. Eaves Small Caps" w:cs="Times New Roman"/>
          <w:color w:val="53170D"/>
          <w:sz w:val="26"/>
        </w:rPr>
      </w:pPr>
      <w:r>
        <w:rPr>
          <w:b/>
          <w:i/>
          <w:noProof/>
        </w:rPr>
        <mc:AlternateContent>
          <mc:Choice Requires="wpg">
            <w:drawing>
              <wp:anchor distT="0" distB="0" distL="114300" distR="114300" simplePos="0" relativeHeight="251704832" behindDoc="0" locked="0" layoutInCell="1" allowOverlap="1" wp14:anchorId="26AB05C1" wp14:editId="0A0877A3">
                <wp:simplePos x="0" y="0"/>
                <wp:positionH relativeFrom="page">
                  <wp:posOffset>5803900</wp:posOffset>
                </wp:positionH>
                <wp:positionV relativeFrom="page">
                  <wp:posOffset>7166610</wp:posOffset>
                </wp:positionV>
                <wp:extent cx="914400" cy="950595"/>
                <wp:effectExtent l="0" t="0" r="0" b="1905"/>
                <wp:wrapNone/>
                <wp:docPr id="337" name="Group 337"/>
                <wp:cNvGraphicFramePr/>
                <a:graphic xmlns:a="http://schemas.openxmlformats.org/drawingml/2006/main">
                  <a:graphicData uri="http://schemas.microsoft.com/office/word/2010/wordprocessingGroup">
                    <wpg:wgp>
                      <wpg:cNvGrpSpPr/>
                      <wpg:grpSpPr>
                        <a:xfrm flipH="1">
                          <a:off x="0" y="0"/>
                          <a:ext cx="914400" cy="950595"/>
                          <a:chOff x="295" y="0"/>
                          <a:chExt cx="914400" cy="949960"/>
                        </a:xfrm>
                      </wpg:grpSpPr>
                      <wpg:grpSp>
                        <wpg:cNvPr id="338" name="Group 338"/>
                        <wpg:cNvGrpSpPr/>
                        <wpg:grpSpPr>
                          <a:xfrm>
                            <a:off x="295" y="0"/>
                            <a:ext cx="914400" cy="949960"/>
                            <a:chOff x="295" y="0"/>
                            <a:chExt cx="914400" cy="950026"/>
                          </a:xfrm>
                        </wpg:grpSpPr>
                        <pic:pic xmlns:pic="http://schemas.openxmlformats.org/drawingml/2006/picture">
                          <pic:nvPicPr>
                            <pic:cNvPr id="339" name="Picture 339" descr="4 - lLWeevR"/>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295" y="0"/>
                              <a:ext cx="914400" cy="950026"/>
                            </a:xfrm>
                            <a:prstGeom prst="rect">
                              <a:avLst/>
                            </a:prstGeom>
                            <a:noFill/>
                          </pic:spPr>
                        </pic:pic>
                        <wps:wsp>
                          <wps:cNvPr id="340" name="Text Box 2"/>
                          <wps:cNvSpPr txBox="1">
                            <a:spLocks noChangeArrowheads="1"/>
                          </wps:cNvSpPr>
                          <wps:spPr bwMode="auto">
                            <a:xfrm>
                              <a:off x="83127" y="23751"/>
                              <a:ext cx="297179" cy="266064"/>
                            </a:xfrm>
                            <a:prstGeom prst="rect">
                              <a:avLst/>
                            </a:prstGeom>
                            <a:noFill/>
                            <a:ln w="9525">
                              <a:noFill/>
                              <a:miter lim="800000"/>
                              <a:headEnd/>
                              <a:tailEnd/>
                            </a:ln>
                          </wps:spPr>
                          <wps:txbx>
                            <w:txbxContent>
                              <w:p w:rsidR="00D7026A" w:rsidRPr="00007AA8" w:rsidRDefault="00D7026A" w:rsidP="00D7026A">
                                <w:pPr>
                                  <w:rPr>
                                    <w:rFonts w:ascii="Mr Eaves SC Remake Medium" w:hAnsi="Mr Eaves SC Remake Medium"/>
                                    <w:color w:val="D2B17D"/>
                                    <w:sz w:val="24"/>
                                  </w:rPr>
                                </w:pPr>
                                <w:r>
                                  <w:rPr>
                                    <w:rFonts w:ascii="Mr Eaves SC Remake Medium" w:hAnsi="Mr Eaves SC Remake Medium"/>
                                    <w:color w:val="D2B17D"/>
                                    <w:sz w:val="24"/>
                                  </w:rPr>
                                  <w:t>P</w:t>
                                </w:r>
                              </w:p>
                            </w:txbxContent>
                          </wps:txbx>
                          <wps:bodyPr rot="0" vert="horz" wrap="square" lIns="91440" tIns="45720" rIns="91440" bIns="45720" anchor="t" anchorCtr="0">
                            <a:spAutoFit/>
                          </wps:bodyPr>
                        </wps:wsp>
                      </wpg:grpSp>
                      <wps:wsp>
                        <wps:cNvPr id="341" name="Text Box 2"/>
                        <wps:cNvSpPr txBox="1">
                          <a:spLocks noChangeArrowheads="1"/>
                        </wps:cNvSpPr>
                        <wps:spPr bwMode="auto">
                          <a:xfrm>
                            <a:off x="83126" y="558140"/>
                            <a:ext cx="301752" cy="264893"/>
                          </a:xfrm>
                          <a:prstGeom prst="rect">
                            <a:avLst/>
                          </a:prstGeom>
                          <a:noFill/>
                          <a:ln w="9525">
                            <a:noFill/>
                            <a:miter lim="800000"/>
                            <a:headEnd/>
                            <a:tailEnd/>
                          </a:ln>
                        </wps:spPr>
                        <wps:txbx>
                          <w:txbxContent>
                            <w:p w:rsidR="00D7026A" w:rsidRPr="003A5C5D" w:rsidRDefault="00D7026A" w:rsidP="00D7026A">
                              <w:pPr>
                                <w:rPr>
                                  <w:rFonts w:ascii="Mr Eaves SC Remake Medium" w:hAnsi="Mr Eaves SC Remake Medium"/>
                                  <w:color w:val="53170D"/>
                                  <w:sz w:val="24"/>
                                </w:rPr>
                              </w:pPr>
                              <w:r w:rsidRPr="00791848">
                                <w:rPr>
                                  <w:rFonts w:ascii="Mr Eaves SC Remake Medium" w:hAnsi="Mr Eaves SC Remake Medium"/>
                                  <w:color w:val="53170D"/>
                                  <w:sz w:val="24"/>
                                </w:rPr>
                                <w:fldChar w:fldCharType="begin"/>
                              </w:r>
                              <w:r w:rsidRPr="00791848">
                                <w:rPr>
                                  <w:rFonts w:ascii="Mr Eaves SC Remake Medium" w:hAnsi="Mr Eaves SC Remake Medium"/>
                                  <w:color w:val="53170D"/>
                                  <w:sz w:val="24"/>
                                </w:rPr>
                                <w:instrText xml:space="preserve"> PAGE   \* MERGEFORMAT </w:instrText>
                              </w:r>
                              <w:r w:rsidRPr="00791848">
                                <w:rPr>
                                  <w:rFonts w:ascii="Mr Eaves SC Remake Medium" w:hAnsi="Mr Eaves SC Remake Medium"/>
                                  <w:color w:val="53170D"/>
                                  <w:sz w:val="24"/>
                                </w:rPr>
                                <w:fldChar w:fldCharType="separate"/>
                              </w:r>
                              <w:r>
                                <w:rPr>
                                  <w:rFonts w:ascii="Mr Eaves SC Remake Medium" w:hAnsi="Mr Eaves SC Remake Medium"/>
                                  <w:noProof/>
                                  <w:color w:val="53170D"/>
                                  <w:sz w:val="24"/>
                                </w:rPr>
                                <w:t>2</w:t>
                              </w:r>
                              <w:r w:rsidRPr="00791848">
                                <w:rPr>
                                  <w:rFonts w:ascii="Mr Eaves SC Remake Medium" w:hAnsi="Mr Eaves SC Remake Medium"/>
                                  <w:noProof/>
                                  <w:color w:val="53170D"/>
                                  <w:sz w:val="24"/>
                                </w:rPr>
                                <w:fldChar w:fldCharType="end"/>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337" o:spid="_x0000_s1038" style="position:absolute;margin-left:457pt;margin-top:564.3pt;width:1in;height:74.85pt;flip:x;z-index:251704832;mso-position-horizontal-relative:page;mso-position-vertical-relative:page;mso-width-relative:margin;mso-height-relative:margin" coordorigin="2" coordsize="9144,94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">
                <v:group id="Group 338" o:spid="_x0000_s1039" style="position:absolute;left:2;width:9144;height:9499" coordorigin="2" coordsize="9144,95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1hoyBsEAAADcAAAADwAA&#10;AAAAAAAAAAAAAACqAgAAZHJzL2Rvd25yZXYueG1sUEsFBgAAAAAEAAQA+gAAAJgDAAAAAA==&#10;">
                  <v:shape id="Picture 339" o:spid="_x0000_s1040" type="#_x0000_t75" alt="4 - lLWeevR" style="position:absolute;left:2;width:9144;height:95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QOsZLGAAAA3AAAAA8AAABkcnMvZG93bnJldi54bWxEj0FLw0AUhO+C/2F5gje7sYVi0myKlCrS&#10;i1hjvb7uPpNo9m3YXZv4712h4HGYmW+Ycj3ZXpzIh86xgttZBoJYO9Nxo6B+fbi5AxEissHeMSn4&#10;oQDr6vKixMK4kV/otI+NSBAOBSpoYxwKKYNuyWKYuYE4eR/OW4xJ+kYaj2OC217Os2wpLXacFloc&#10;aNOS/tp/WwWHbe7fPre5Ph7G/LGeb/hZ796Vur6a7lcgIk3xP3xuPxkFi0UOf2fSEZDV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NA6xksYAAADcAAAADwAAAAAAAAAAAAAA&#10;AACfAgAAZHJzL2Rvd25yZXYueG1sUEsFBgAAAAAEAAQA9wAAAJIDAAAAAA==&#10;">
                    <v:imagedata r:id="rId14" o:title="4 - lLWeevR"/>
                    <v:path arrowok="t"/>
                  </v:shape>
                  <v:shape id="_x0000_s1041" type="#_x0000_t202" style="position:absolute;left:831;top:237;width:2972;height:2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pl2MAA&#10;AADcAAAADwAAAGRycy9kb3ducmV2LnhtbERPTWvCQBC9F/wPyxR6041tlRKzEVELHnqppvchO2ZD&#10;s7MhOzXx33cPhR4f77vYTr5TNxpiG9jAcpGBIq6DbbkxUF3e52+goiBb7AKTgTtF2JazhwJzG0b+&#10;pNtZGpVCOOZowIn0udaxduQxLkJPnLhrGDxKgkOj7YBjCvedfs6ytfbYcmpw2NPeUf19/vEGROxu&#10;ea+OPp6+po/D6LJ6hZUxT4/TbgNKaJJ/8Z/7ZA28vKb56Uw6Arr8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Xpl2MAAAADcAAAADwAAAAAAAAAAAAAAAACYAgAAZHJzL2Rvd25y&#10;ZXYueG1sUEsFBgAAAAAEAAQA9QAAAIUDAAAAAA==&#10;" filled="f" stroked="f">
                    <v:textbox style="mso-fit-shape-to-text:t">
                      <w:txbxContent>
                        <w:p w:rsidR="00D7026A" w:rsidRPr="00007AA8" w:rsidRDefault="00D7026A" w:rsidP="00D7026A">
                          <w:pPr>
                            <w:rPr>
                              <w:rFonts w:ascii="Mr Eaves SC Remake Medium" w:hAnsi="Mr Eaves SC Remake Medium"/>
                              <w:color w:val="D2B17D"/>
                              <w:sz w:val="24"/>
                            </w:rPr>
                          </w:pPr>
                          <w:r>
                            <w:rPr>
                              <w:rFonts w:ascii="Mr Eaves SC Remake Medium" w:hAnsi="Mr Eaves SC Remake Medium"/>
                              <w:color w:val="D2B17D"/>
                              <w:sz w:val="24"/>
                            </w:rPr>
                            <w:t>P</w:t>
                          </w:r>
                        </w:p>
                      </w:txbxContent>
                    </v:textbox>
                  </v:shape>
                </v:group>
                <v:shape id="_x0000_s1042" type="#_x0000_t202" style="position:absolute;left:831;top:5581;width:3017;height:26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bAQ8MA&#10;AADcAAAADwAAAGRycy9kb3ducmV2LnhtbESPQWvCQBSE7wX/w/KE3uomthWJriK2BQ+9VOP9kX1m&#10;g9m3Iftq4r/vFgo9DjPzDbPejr5VN+pjE9hAPstAEVfBNlwbKE8fT0tQUZAttoHJwJ0ibDeThzUW&#10;Ngz8Rbej1CpBOBZowIl0hdaxcuQxzkJHnLxL6D1Kkn2tbY9DgvtWz7NsoT02nBYcdrR3VF2P396A&#10;iN3l9/Ldx8N5/HwbXFa9YmnM43TcrUAJjfIf/msfrIHnlxx+z6Qjo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jbAQ8MAAADcAAAADwAAAAAAAAAAAAAAAACYAgAAZHJzL2Rv&#10;d25yZXYueG1sUEsFBgAAAAAEAAQA9QAAAIgDAAAAAA==&#10;" filled="f" stroked="f">
                  <v:textbox style="mso-fit-shape-to-text:t">
                    <w:txbxContent>
                      <w:p w:rsidR="00D7026A" w:rsidRPr="003A5C5D" w:rsidRDefault="00D7026A" w:rsidP="00D7026A">
                        <w:pPr>
                          <w:rPr>
                            <w:rFonts w:ascii="Mr Eaves SC Remake Medium" w:hAnsi="Mr Eaves SC Remake Medium"/>
                            <w:color w:val="53170D"/>
                            <w:sz w:val="24"/>
                          </w:rPr>
                        </w:pPr>
                        <w:r w:rsidRPr="00791848">
                          <w:rPr>
                            <w:rFonts w:ascii="Mr Eaves SC Remake Medium" w:hAnsi="Mr Eaves SC Remake Medium"/>
                            <w:color w:val="53170D"/>
                            <w:sz w:val="24"/>
                          </w:rPr>
                          <w:fldChar w:fldCharType="begin"/>
                        </w:r>
                        <w:r w:rsidRPr="00791848">
                          <w:rPr>
                            <w:rFonts w:ascii="Mr Eaves SC Remake Medium" w:hAnsi="Mr Eaves SC Remake Medium"/>
                            <w:color w:val="53170D"/>
                            <w:sz w:val="24"/>
                          </w:rPr>
                          <w:instrText xml:space="preserve"> PAGE   \* MERGEFORMAT </w:instrText>
                        </w:r>
                        <w:r w:rsidRPr="00791848">
                          <w:rPr>
                            <w:rFonts w:ascii="Mr Eaves SC Remake Medium" w:hAnsi="Mr Eaves SC Remake Medium"/>
                            <w:color w:val="53170D"/>
                            <w:sz w:val="24"/>
                          </w:rPr>
                          <w:fldChar w:fldCharType="separate"/>
                        </w:r>
                        <w:r>
                          <w:rPr>
                            <w:rFonts w:ascii="Mr Eaves SC Remake Medium" w:hAnsi="Mr Eaves SC Remake Medium"/>
                            <w:noProof/>
                            <w:color w:val="53170D"/>
                            <w:sz w:val="24"/>
                          </w:rPr>
                          <w:t>2</w:t>
                        </w:r>
                        <w:r w:rsidRPr="00791848">
                          <w:rPr>
                            <w:rFonts w:ascii="Mr Eaves SC Remake Medium" w:hAnsi="Mr Eaves SC Remake Medium"/>
                            <w:noProof/>
                            <w:color w:val="53170D"/>
                            <w:sz w:val="24"/>
                          </w:rPr>
                          <w:fldChar w:fldCharType="end"/>
                        </w:r>
                      </w:p>
                    </w:txbxContent>
                  </v:textbox>
                </v:shape>
                <w10:wrap anchorx="page" anchory="page"/>
              </v:group>
            </w:pict>
          </mc:Fallback>
        </mc:AlternateContent>
      </w:r>
      <w:r>
        <w:rPr>
          <w:b/>
          <w:i/>
          <w:noProof/>
        </w:rPr>
        <mc:AlternateContent>
          <mc:Choice Requires="wpg">
            <w:drawing>
              <wp:anchor distT="0" distB="0" distL="114300" distR="114300" simplePos="0" relativeHeight="251702784" behindDoc="0" locked="0" layoutInCell="1" allowOverlap="1" wp14:anchorId="66C8CAE1" wp14:editId="401C0CD4">
                <wp:simplePos x="0" y="0"/>
                <wp:positionH relativeFrom="page">
                  <wp:posOffset>4286250</wp:posOffset>
                </wp:positionH>
                <wp:positionV relativeFrom="page">
                  <wp:posOffset>7169150</wp:posOffset>
                </wp:positionV>
                <wp:extent cx="914400" cy="950595"/>
                <wp:effectExtent l="0" t="0" r="0" b="1905"/>
                <wp:wrapNone/>
                <wp:docPr id="25" name="Group 25"/>
                <wp:cNvGraphicFramePr/>
                <a:graphic xmlns:a="http://schemas.openxmlformats.org/drawingml/2006/main">
                  <a:graphicData uri="http://schemas.microsoft.com/office/word/2010/wordprocessingGroup">
                    <wpg:wgp>
                      <wpg:cNvGrpSpPr/>
                      <wpg:grpSpPr>
                        <a:xfrm>
                          <a:off x="0" y="0"/>
                          <a:ext cx="914400" cy="950595"/>
                          <a:chOff x="295" y="0"/>
                          <a:chExt cx="914400" cy="949960"/>
                        </a:xfrm>
                      </wpg:grpSpPr>
                      <wpg:grpSp>
                        <wpg:cNvPr id="16" name="Group 16"/>
                        <wpg:cNvGrpSpPr/>
                        <wpg:grpSpPr>
                          <a:xfrm>
                            <a:off x="295" y="0"/>
                            <a:ext cx="914400" cy="949960"/>
                            <a:chOff x="295" y="0"/>
                            <a:chExt cx="914400" cy="950026"/>
                          </a:xfrm>
                        </wpg:grpSpPr>
                        <pic:pic xmlns:pic="http://schemas.openxmlformats.org/drawingml/2006/picture">
                          <pic:nvPicPr>
                            <pic:cNvPr id="7" name="Picture 7" descr="4 - lLWeevR"/>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295" y="0"/>
                              <a:ext cx="914400" cy="950026"/>
                            </a:xfrm>
                            <a:prstGeom prst="rect">
                              <a:avLst/>
                            </a:prstGeom>
                            <a:noFill/>
                          </pic:spPr>
                        </pic:pic>
                        <wps:wsp>
                          <wps:cNvPr id="306" name="Text Box 2"/>
                          <wps:cNvSpPr txBox="1">
                            <a:spLocks noChangeArrowheads="1"/>
                          </wps:cNvSpPr>
                          <wps:spPr bwMode="auto">
                            <a:xfrm>
                              <a:off x="83127" y="23751"/>
                              <a:ext cx="297179" cy="266064"/>
                            </a:xfrm>
                            <a:prstGeom prst="rect">
                              <a:avLst/>
                            </a:prstGeom>
                            <a:noFill/>
                            <a:ln w="9525">
                              <a:noFill/>
                              <a:miter lim="800000"/>
                              <a:headEnd/>
                              <a:tailEnd/>
                            </a:ln>
                          </wps:spPr>
                          <wps:txbx>
                            <w:txbxContent>
                              <w:p w:rsidR="00D7026A" w:rsidRPr="00007AA8" w:rsidRDefault="00D7026A" w:rsidP="00D7026A">
                                <w:pPr>
                                  <w:rPr>
                                    <w:rFonts w:ascii="Mr Eaves SC Remake Medium" w:hAnsi="Mr Eaves SC Remake Medium"/>
                                    <w:color w:val="D2B17D"/>
                                    <w:sz w:val="24"/>
                                  </w:rPr>
                                </w:pPr>
                                <w:r>
                                  <w:rPr>
                                    <w:rFonts w:ascii="Mr Eaves SC Remake Medium" w:hAnsi="Mr Eaves SC Remake Medium"/>
                                    <w:color w:val="D2B17D"/>
                                    <w:sz w:val="24"/>
                                  </w:rPr>
                                  <w:t>P</w:t>
                                </w:r>
                              </w:p>
                            </w:txbxContent>
                          </wps:txbx>
                          <wps:bodyPr rot="0" vert="horz" wrap="square" lIns="91440" tIns="45720" rIns="91440" bIns="45720" anchor="t" anchorCtr="0">
                            <a:spAutoFit/>
                          </wps:bodyPr>
                        </wps:wsp>
                      </wpg:grpSp>
                      <wps:wsp>
                        <wps:cNvPr id="324" name="Text Box 2"/>
                        <wps:cNvSpPr txBox="1">
                          <a:spLocks noChangeArrowheads="1"/>
                        </wps:cNvSpPr>
                        <wps:spPr bwMode="auto">
                          <a:xfrm>
                            <a:off x="83126" y="558140"/>
                            <a:ext cx="301752" cy="264893"/>
                          </a:xfrm>
                          <a:prstGeom prst="rect">
                            <a:avLst/>
                          </a:prstGeom>
                          <a:noFill/>
                          <a:ln w="9525">
                            <a:noFill/>
                            <a:miter lim="800000"/>
                            <a:headEnd/>
                            <a:tailEnd/>
                          </a:ln>
                        </wps:spPr>
                        <wps:txbx>
                          <w:txbxContent>
                            <w:p w:rsidR="00D7026A" w:rsidRPr="003A5C5D" w:rsidRDefault="00D7026A" w:rsidP="00D7026A">
                              <w:pPr>
                                <w:rPr>
                                  <w:rFonts w:ascii="Mr Eaves SC Remake Medium" w:hAnsi="Mr Eaves SC Remake Medium"/>
                                  <w:color w:val="53170D"/>
                                  <w:sz w:val="24"/>
                                </w:rPr>
                              </w:pPr>
                              <w:r w:rsidRPr="00791848">
                                <w:rPr>
                                  <w:rFonts w:ascii="Mr Eaves SC Remake Medium" w:hAnsi="Mr Eaves SC Remake Medium"/>
                                  <w:color w:val="53170D"/>
                                  <w:sz w:val="24"/>
                                </w:rPr>
                                <w:fldChar w:fldCharType="begin"/>
                              </w:r>
                              <w:r w:rsidRPr="00791848">
                                <w:rPr>
                                  <w:rFonts w:ascii="Mr Eaves SC Remake Medium" w:hAnsi="Mr Eaves SC Remake Medium"/>
                                  <w:color w:val="53170D"/>
                                  <w:sz w:val="24"/>
                                </w:rPr>
                                <w:instrText xml:space="preserve"> PAGE   \* MERGEFORMAT </w:instrText>
                              </w:r>
                              <w:r w:rsidRPr="00791848">
                                <w:rPr>
                                  <w:rFonts w:ascii="Mr Eaves SC Remake Medium" w:hAnsi="Mr Eaves SC Remake Medium"/>
                                  <w:color w:val="53170D"/>
                                  <w:sz w:val="24"/>
                                </w:rPr>
                                <w:fldChar w:fldCharType="separate"/>
                              </w:r>
                              <w:r>
                                <w:rPr>
                                  <w:rFonts w:ascii="Mr Eaves SC Remake Medium" w:hAnsi="Mr Eaves SC Remake Medium"/>
                                  <w:noProof/>
                                  <w:color w:val="53170D"/>
                                  <w:sz w:val="24"/>
                                </w:rPr>
                                <w:t>2</w:t>
                              </w:r>
                              <w:r w:rsidRPr="00791848">
                                <w:rPr>
                                  <w:rFonts w:ascii="Mr Eaves SC Remake Medium" w:hAnsi="Mr Eaves SC Remake Medium"/>
                                  <w:noProof/>
                                  <w:color w:val="53170D"/>
                                  <w:sz w:val="24"/>
                                </w:rPr>
                                <w:fldChar w:fldCharType="end"/>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25" o:spid="_x0000_s1043" style="position:absolute;margin-left:337.5pt;margin-top:564.5pt;width:1in;height:74.85pt;z-index:251702784;mso-position-horizontal-relative:page;mso-position-vertical-relative:page;mso-width-relative:margin;mso-height-relative:margin" coordorigin="2" coordsize="9144,94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">
                <v:group id="Group 16" o:spid="_x0000_s1044" style="position:absolute;left:2;width:9144;height:9499" coordorigin="2" coordsize="9144,95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 id="Picture 7" o:spid="_x0000_s1045" type="#_x0000_t75" alt="4 - lLWeevR" style="position:absolute;left:2;width:9144;height:95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KiMbzEAAAA2gAAAA8AAABkcnMvZG93bnJldi54bWxEj0FrAjEUhO8F/0N4Qm81q4e2uxqliErp&#10;pdRavT6T5+7WzcuSpO723xuh0OMwM98ws0VvG3EhH2rHCsajDASxdqbmUsHuc/3wDCJEZIONY1Lw&#10;SwEW88HdDAvjOv6gyzaWIkE4FKigirEtpAy6Ioth5Fri5J2ctxiT9KU0HrsEt42cZNmjtFhzWqiw&#10;pWVF+rz9sQr2q9x/fa9yfdx3+WY3WfK7fjsodT/sX6YgIvXxP/zXfjUKnuB2Jd0AOb8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KiMbzEAAAA2gAAAA8AAAAAAAAAAAAAAAAA&#10;nwIAAGRycy9kb3ducmV2LnhtbFBLBQYAAAAABAAEAPcAAACQAwAAAAA=&#10;">
                    <v:imagedata r:id="rId14" o:title="4 - lLWeevR"/>
                    <v:path arrowok="t"/>
                  </v:shape>
                  <v:shape id="_x0000_s1046" type="#_x0000_t202" style="position:absolute;left:831;top:237;width:2972;height:2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Xh98IA&#10;AADcAAAADwAAAGRycy9kb3ducmV2LnhtbESPQWsCMRSE7wX/Q3gFbzWxUpGtUcRW8NBLdb0/Nq+b&#10;pZuXZfPqrv/eFAo9DjPzDbPejqFVV+pTE9nCfGZAEVfRNVxbKM+HpxWoJMgO28hk4UYJtpvJwxoL&#10;Fwf+pOtJapUhnAq04EW6QutUeQqYZrEjzt5X7ANKln2tXY9DhodWPxuz1AEbzgseO9p7qr5PP8GC&#10;iNvNb+V7SMfL+PE2eFO9YGnt9HHcvYISGuU//Nc+OgsLs4TfM/kI6M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teH3wgAAANwAAAAPAAAAAAAAAAAAAAAAAJgCAABkcnMvZG93&#10;bnJldi54bWxQSwUGAAAAAAQABAD1AAAAhwMAAAAA&#10;" filled="f" stroked="f">
                    <v:textbox style="mso-fit-shape-to-text:t">
                      <w:txbxContent>
                        <w:p w:rsidR="00D7026A" w:rsidRPr="00007AA8" w:rsidRDefault="00D7026A" w:rsidP="00D7026A">
                          <w:pPr>
                            <w:rPr>
                              <w:rFonts w:ascii="Mr Eaves SC Remake Medium" w:hAnsi="Mr Eaves SC Remake Medium"/>
                              <w:color w:val="D2B17D"/>
                              <w:sz w:val="24"/>
                            </w:rPr>
                          </w:pPr>
                          <w:r>
                            <w:rPr>
                              <w:rFonts w:ascii="Mr Eaves SC Remake Medium" w:hAnsi="Mr Eaves SC Remake Medium"/>
                              <w:color w:val="D2B17D"/>
                              <w:sz w:val="24"/>
                            </w:rPr>
                            <w:t>P</w:t>
                          </w:r>
                        </w:p>
                      </w:txbxContent>
                    </v:textbox>
                  </v:shape>
                </v:group>
                <v:shape id="_x0000_s1047" type="#_x0000_t202" style="position:absolute;left:831;top:5581;width:3017;height:26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6Ge8MA&#10;AADcAAAADwAAAGRycy9kb3ducmV2LnhtbESPQWvCQBSE7wX/w/IEb3WjtkWiq4hV8NBLbbw/ss9s&#10;MPs2ZF9N/PfdQqHHYWa+YdbbwTfqTl2sAxuYTTNQxGWwNVcGiq/j8xJUFGSLTWAy8KAI283oaY25&#10;DT1/0v0slUoQjjkacCJtrnUsHXmM09ASJ+8aOo+SZFdp22Gf4L7R8yx70x5rTgsOW9o7Km/nb29A&#10;xO5mj+Lg4+kyfLz3LitfsTBmMh52K1BCg/yH/9ona2Axf4HfM+kI6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56Ge8MAAADcAAAADwAAAAAAAAAAAAAAAACYAgAAZHJzL2Rv&#10;d25yZXYueG1sUEsFBgAAAAAEAAQA9QAAAIgDAAAAAA==&#10;" filled="f" stroked="f">
                  <v:textbox style="mso-fit-shape-to-text:t">
                    <w:txbxContent>
                      <w:p w:rsidR="00D7026A" w:rsidRPr="003A5C5D" w:rsidRDefault="00D7026A" w:rsidP="00D7026A">
                        <w:pPr>
                          <w:rPr>
                            <w:rFonts w:ascii="Mr Eaves SC Remake Medium" w:hAnsi="Mr Eaves SC Remake Medium"/>
                            <w:color w:val="53170D"/>
                            <w:sz w:val="24"/>
                          </w:rPr>
                        </w:pPr>
                        <w:r w:rsidRPr="00791848">
                          <w:rPr>
                            <w:rFonts w:ascii="Mr Eaves SC Remake Medium" w:hAnsi="Mr Eaves SC Remake Medium"/>
                            <w:color w:val="53170D"/>
                            <w:sz w:val="24"/>
                          </w:rPr>
                          <w:fldChar w:fldCharType="begin"/>
                        </w:r>
                        <w:r w:rsidRPr="00791848">
                          <w:rPr>
                            <w:rFonts w:ascii="Mr Eaves SC Remake Medium" w:hAnsi="Mr Eaves SC Remake Medium"/>
                            <w:color w:val="53170D"/>
                            <w:sz w:val="24"/>
                          </w:rPr>
                          <w:instrText xml:space="preserve"> PAGE   \* MERGEFORMAT </w:instrText>
                        </w:r>
                        <w:r w:rsidRPr="00791848">
                          <w:rPr>
                            <w:rFonts w:ascii="Mr Eaves SC Remake Medium" w:hAnsi="Mr Eaves SC Remake Medium"/>
                            <w:color w:val="53170D"/>
                            <w:sz w:val="24"/>
                          </w:rPr>
                          <w:fldChar w:fldCharType="separate"/>
                        </w:r>
                        <w:r>
                          <w:rPr>
                            <w:rFonts w:ascii="Mr Eaves SC Remake Medium" w:hAnsi="Mr Eaves SC Remake Medium"/>
                            <w:noProof/>
                            <w:color w:val="53170D"/>
                            <w:sz w:val="24"/>
                          </w:rPr>
                          <w:t>2</w:t>
                        </w:r>
                        <w:r w:rsidRPr="00791848">
                          <w:rPr>
                            <w:rFonts w:ascii="Mr Eaves SC Remake Medium" w:hAnsi="Mr Eaves SC Remake Medium"/>
                            <w:noProof/>
                            <w:color w:val="53170D"/>
                            <w:sz w:val="24"/>
                          </w:rPr>
                          <w:fldChar w:fldCharType="end"/>
                        </w:r>
                      </w:p>
                    </w:txbxContent>
                  </v:textbox>
                </v:shape>
                <w10:wrap anchorx="page" anchory="page"/>
              </v:group>
            </w:pict>
          </mc:Fallback>
        </mc:AlternateContent>
      </w:r>
    </w:p>
    <w:p w:rsidR="00791848" w:rsidRDefault="00791848" w:rsidP="00791848">
      <w:pPr>
        <w:rPr>
          <w:rFonts w:ascii="Mr. Eaves Small Caps" w:eastAsia="Calibri" w:hAnsi="Mr. Eaves Small Caps" w:cs="Times New Roman"/>
          <w:color w:val="53170D"/>
          <w:sz w:val="26"/>
        </w:rPr>
      </w:pPr>
    </w:p>
    <w:p w:rsidR="00791848" w:rsidRDefault="00791848" w:rsidP="00791848">
      <w:pPr>
        <w:rPr>
          <w:rFonts w:ascii="Mr. Eaves Small Caps" w:eastAsia="Calibri" w:hAnsi="Mr. Eaves Small Caps" w:cs="Times New Roman"/>
          <w:color w:val="53170D"/>
          <w:sz w:val="26"/>
        </w:rPr>
      </w:pPr>
    </w:p>
    <w:p w:rsidR="00791848" w:rsidRDefault="00791848" w:rsidP="00791848">
      <w:pPr>
        <w:rPr>
          <w:rFonts w:ascii="Mr. Eaves Small Caps" w:eastAsia="Calibri" w:hAnsi="Mr. Eaves Small Caps" w:cs="Times New Roman"/>
          <w:color w:val="53170D"/>
          <w:sz w:val="26"/>
        </w:rPr>
      </w:pPr>
    </w:p>
    <w:p w:rsidR="00791848" w:rsidRDefault="00791848" w:rsidP="00791848">
      <w:pPr>
        <w:rPr>
          <w:rFonts w:ascii="Mr. Eaves Small Caps" w:eastAsia="Calibri" w:hAnsi="Mr. Eaves Small Caps" w:cs="Times New Roman"/>
          <w:color w:val="53170D"/>
          <w:sz w:val="26"/>
        </w:rPr>
      </w:pPr>
    </w:p>
    <w:p w:rsidR="00791848" w:rsidRDefault="00791848" w:rsidP="00791848">
      <w:pPr>
        <w:rPr>
          <w:rFonts w:ascii="Mr. Eaves Small Caps" w:eastAsia="Calibri" w:hAnsi="Mr. Eaves Small Caps" w:cs="Times New Roman"/>
          <w:color w:val="53170D"/>
          <w:sz w:val="26"/>
        </w:rPr>
      </w:pPr>
    </w:p>
    <w:p w:rsidR="00791848" w:rsidRDefault="00791848" w:rsidP="00791848">
      <w:pPr>
        <w:rPr>
          <w:rFonts w:ascii="Mr. Eaves Small Caps" w:eastAsia="Calibri" w:hAnsi="Mr. Eaves Small Caps" w:cs="Times New Roman"/>
          <w:color w:val="53170D"/>
          <w:sz w:val="26"/>
        </w:rPr>
      </w:pPr>
    </w:p>
    <w:p w:rsidR="00EA2970" w:rsidRDefault="00EA2970" w:rsidP="00EA2970">
      <w:pPr>
        <w:pStyle w:val="DDRegular"/>
      </w:pPr>
      <w:r>
        <w:br w:type="page"/>
      </w:r>
    </w:p>
    <w:p w:rsidR="009C32CA" w:rsidRDefault="009C32CA" w:rsidP="00791848">
      <w:pPr>
        <w:rPr>
          <w:rFonts w:ascii="Mr. Eaves Small Caps" w:eastAsia="Calibri" w:hAnsi="Mr. Eaves Small Caps" w:cs="Times New Roman"/>
          <w:color w:val="53170D"/>
          <w:sz w:val="26"/>
        </w:rPr>
      </w:pPr>
      <w:r>
        <w:rPr>
          <w:noProof/>
        </w:rPr>
        <w:lastRenderedPageBreak/>
        <w:drawing>
          <wp:anchor distT="0" distB="0" distL="114300" distR="114300" simplePos="0" relativeHeight="251742720" behindDoc="1" locked="0" layoutInCell="1" allowOverlap="1" wp14:anchorId="413667A8" wp14:editId="5F338174">
            <wp:simplePos x="0" y="0"/>
            <wp:positionH relativeFrom="margin">
              <wp:posOffset>-184150</wp:posOffset>
            </wp:positionH>
            <wp:positionV relativeFrom="margin">
              <wp:posOffset>3613150</wp:posOffset>
            </wp:positionV>
            <wp:extent cx="6812280" cy="54610"/>
            <wp:effectExtent l="0" t="0" r="7620" b="2540"/>
            <wp:wrapNone/>
            <wp:docPr id="343" name="Picture 343" descr="C:\Users\byronb\AppData\Local\Microsoft\Windows\INetCache\Content.Word\Full Size B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byronb\AppData\Local\Microsoft\Windows\INetCache\Content.Word\Full Size Bar.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12280" cy="54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729408" behindDoc="0" locked="0" layoutInCell="1" allowOverlap="1" wp14:anchorId="26A37738" wp14:editId="68215990">
                <wp:simplePos x="0" y="0"/>
                <wp:positionH relativeFrom="page">
                  <wp:posOffset>448310</wp:posOffset>
                </wp:positionH>
                <wp:positionV relativeFrom="page">
                  <wp:posOffset>896620</wp:posOffset>
                </wp:positionV>
                <wp:extent cx="6757035" cy="3255010"/>
                <wp:effectExtent l="76200" t="76200" r="81915" b="78740"/>
                <wp:wrapNone/>
                <wp:docPr id="161" name="Group 161"/>
                <wp:cNvGraphicFramePr/>
                <a:graphic xmlns:a="http://schemas.openxmlformats.org/drawingml/2006/main">
                  <a:graphicData uri="http://schemas.microsoft.com/office/word/2010/wordprocessingGroup">
                    <wpg:wgp>
                      <wpg:cNvGrpSpPr/>
                      <wpg:grpSpPr>
                        <a:xfrm>
                          <a:off x="0" y="0"/>
                          <a:ext cx="6757035" cy="3255010"/>
                          <a:chOff x="0" y="0"/>
                          <a:chExt cx="6757416" cy="3255264"/>
                        </a:xfrm>
                      </wpg:grpSpPr>
                      <wpg:grpSp>
                        <wpg:cNvPr id="30" name="Group 30"/>
                        <wpg:cNvGrpSpPr/>
                        <wpg:grpSpPr>
                          <a:xfrm>
                            <a:off x="0" y="0"/>
                            <a:ext cx="6757416" cy="3255264"/>
                            <a:chOff x="35626" y="23749"/>
                            <a:chExt cx="6757061" cy="4916386"/>
                          </a:xfrm>
                        </wpg:grpSpPr>
                        <pic:pic xmlns:pic="http://schemas.openxmlformats.org/drawingml/2006/picture">
                          <pic:nvPicPr>
                            <pic:cNvPr id="348" name="Picture 348" descr="C:\Users\byronb\Desktop\Tabletop\D_D 5e\Homebrew Material\zzzPersonal Homebrew\zzFormatting Materials\InDesign Templates\Solbera Monster Manual Template\Links\Backdrop Full Size.png"/>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955964" y="-896588"/>
                              <a:ext cx="4916386" cy="6757060"/>
                            </a:xfrm>
                            <a:prstGeom prst="rect">
                              <a:avLst/>
                            </a:prstGeom>
                            <a:noFill/>
                            <a:ln>
                              <a:noFill/>
                            </a:ln>
                            <a:effectLst>
                              <a:glow rad="63500">
                                <a:schemeClr val="accent3">
                                  <a:satMod val="175000"/>
                                  <a:alpha val="71000"/>
                                </a:schemeClr>
                              </a:glow>
                            </a:effectLst>
                          </pic:spPr>
                        </pic:pic>
                        <wps:wsp>
                          <wps:cNvPr id="1" name="Text Box 2"/>
                          <wps:cNvSpPr txBox="1">
                            <a:spLocks noChangeArrowheads="1"/>
                          </wps:cNvSpPr>
                          <wps:spPr bwMode="auto">
                            <a:xfrm>
                              <a:off x="35626" y="59376"/>
                              <a:ext cx="3274060" cy="4832985"/>
                            </a:xfrm>
                            <a:prstGeom prst="rect">
                              <a:avLst/>
                            </a:prstGeom>
                            <a:noFill/>
                            <a:ln w="9525">
                              <a:noFill/>
                              <a:miter lim="800000"/>
                              <a:headEnd/>
                              <a:tailEnd/>
                            </a:ln>
                            <a:effectLst/>
                          </wps:spPr>
                          <wps:txbx id="10">
                            <w:txbxContent>
                              <w:p w:rsidR="0090337C" w:rsidRPr="00D06A5A" w:rsidRDefault="0090337C" w:rsidP="0090337C">
                                <w:pPr>
                                  <w:pStyle w:val="DDHeader"/>
                                  <w:rPr>
                                    <w:sz w:val="34"/>
                                    <w:szCs w:val="34"/>
                                  </w:rPr>
                                </w:pP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p>
                              <w:p w:rsidR="0090337C" w:rsidRPr="00D06A5A" w:rsidRDefault="0090337C" w:rsidP="0090337C">
                                <w:pPr>
                                  <w:pStyle w:val="DDSidebarText"/>
                                  <w:spacing w:before="0" w:after="0" w:line="240" w:lineRule="auto"/>
                                  <w:contextualSpacing w:val="0"/>
                                  <w:rPr>
                                    <w:i/>
                                    <w:color w:val="auto"/>
                                    <w:sz w:val="16"/>
                                    <w:szCs w:val="16"/>
                                  </w:rPr>
                                </w:pPr>
                                <w:r w:rsidRPr="00D06A5A">
                                  <w:rPr>
                                    <w:i/>
                                    <w:color w:val="auto"/>
                                    <w:sz w:val="16"/>
                                    <w:szCs w:val="16"/>
                                  </w:rPr>
                                  <w:t xml:space="preserve">Tiny monstrosity, </w:t>
                                </w:r>
                                <w:r>
                                  <w:rPr>
                                    <w:i/>
                                    <w:color w:val="auto"/>
                                    <w:sz w:val="16"/>
                                    <w:szCs w:val="16"/>
                                  </w:rPr>
                                  <w:t>unaligned (8 pt. font)</w:t>
                                </w:r>
                              </w:p>
                              <w:p w:rsidR="0090337C" w:rsidRPr="005011AE" w:rsidRDefault="0090337C" w:rsidP="0090337C">
                                <w:pPr>
                                  <w:pStyle w:val="DDSidebarText"/>
                                  <w:spacing w:before="0"/>
                                  <w:rPr>
                                    <w:i/>
                                    <w:color w:val="53170D"/>
                                    <w:sz w:val="15"/>
                                    <w:szCs w:val="15"/>
                                  </w:rPr>
                                </w:pPr>
                                <w:r>
                                  <w:rPr>
                                    <w:i/>
                                    <w:noProof/>
                                    <w:color w:val="53170D"/>
                                    <w:sz w:val="15"/>
                                    <w:szCs w:val="15"/>
                                  </w:rPr>
                                  <w:drawing>
                                    <wp:inline distT="0" distB="0" distL="0" distR="0" wp14:anchorId="6474EC6C" wp14:editId="749EEA3C">
                                      <wp:extent cx="2993390" cy="54173"/>
                                      <wp:effectExtent l="0" t="0" r="0" b="3175"/>
                                      <wp:docPr id="166" name="Picture 166" descr="statblock horizontal r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atblock horizontal ru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3390" cy="54173"/>
                                              </a:xfrm>
                                              <a:prstGeom prst="rect">
                                                <a:avLst/>
                                              </a:prstGeom>
                                              <a:noFill/>
                                              <a:ln>
                                                <a:noFill/>
                                              </a:ln>
                                            </pic:spPr>
                                          </pic:pic>
                                        </a:graphicData>
                                      </a:graphic>
                                    </wp:inline>
                                  </w:drawing>
                                </w:r>
                              </w:p>
                              <w:p w:rsidR="0090337C" w:rsidRPr="00D06A5A" w:rsidRDefault="0090337C" w:rsidP="0090337C">
                                <w:pPr>
                                  <w:pStyle w:val="DDSidebarText"/>
                                  <w:spacing w:before="60" w:after="0" w:line="240" w:lineRule="auto"/>
                                  <w:contextualSpacing w:val="0"/>
                                  <w:rPr>
                                    <w:color w:val="53170D"/>
                                    <w:sz w:val="17"/>
                                    <w:szCs w:val="17"/>
                                  </w:rPr>
                                </w:pPr>
                                <w:r w:rsidRPr="00D06A5A">
                                  <w:rPr>
                                    <w:b/>
                                    <w:color w:val="53170D"/>
                                    <w:sz w:val="17"/>
                                    <w:szCs w:val="17"/>
                                  </w:rPr>
                                  <w:t>Armor Class</w:t>
                                </w:r>
                                <w:r>
                                  <w:rPr>
                                    <w:color w:val="53170D"/>
                                    <w:sz w:val="17"/>
                                    <w:szCs w:val="17"/>
                                  </w:rPr>
                                  <w:t xml:space="preserve"> 12</w:t>
                                </w:r>
                              </w:p>
                              <w:p w:rsidR="0090337C" w:rsidRPr="00D06A5A" w:rsidRDefault="0090337C" w:rsidP="0090337C">
                                <w:pPr>
                                  <w:pStyle w:val="DDSidebarText"/>
                                  <w:spacing w:before="0" w:line="240" w:lineRule="auto"/>
                                  <w:rPr>
                                    <w:color w:val="53170D"/>
                                    <w:sz w:val="17"/>
                                    <w:szCs w:val="17"/>
                                  </w:rPr>
                                </w:pPr>
                                <w:r w:rsidRPr="00D06A5A">
                                  <w:rPr>
                                    <w:b/>
                                    <w:color w:val="53170D"/>
                                    <w:sz w:val="17"/>
                                    <w:szCs w:val="17"/>
                                  </w:rPr>
                                  <w:t>Hit Points</w:t>
                                </w:r>
                                <w:r>
                                  <w:rPr>
                                    <w:color w:val="53170D"/>
                                    <w:sz w:val="17"/>
                                    <w:szCs w:val="17"/>
                                  </w:rPr>
                                  <w:t xml:space="preserve"> 2 (1d4</w:t>
                                </w:r>
                                <w:r w:rsidRPr="00D06A5A">
                                  <w:rPr>
                                    <w:color w:val="53170D"/>
                                    <w:sz w:val="17"/>
                                    <w:szCs w:val="17"/>
                                  </w:rPr>
                                  <w:t>)</w:t>
                                </w:r>
                              </w:p>
                              <w:p w:rsidR="0090337C" w:rsidRPr="00D06A5A" w:rsidRDefault="0090337C" w:rsidP="0090337C">
                                <w:pPr>
                                  <w:pStyle w:val="DDSidebarText"/>
                                  <w:spacing w:before="0" w:line="240" w:lineRule="auto"/>
                                  <w:rPr>
                                    <w:color w:val="53170D"/>
                                    <w:sz w:val="17"/>
                                    <w:szCs w:val="17"/>
                                  </w:rPr>
                                </w:pPr>
                                <w:r w:rsidRPr="00D06A5A">
                                  <w:rPr>
                                    <w:b/>
                                    <w:color w:val="53170D"/>
                                    <w:sz w:val="17"/>
                                    <w:szCs w:val="17"/>
                                  </w:rPr>
                                  <w:t>Speed</w:t>
                                </w:r>
                                <w:r>
                                  <w:rPr>
                                    <w:color w:val="53170D"/>
                                    <w:sz w:val="17"/>
                                    <w:szCs w:val="17"/>
                                  </w:rPr>
                                  <w:t xml:space="preserve"> 10</w:t>
                                </w:r>
                                <w:r w:rsidRPr="00D06A5A">
                                  <w:rPr>
                                    <w:color w:val="53170D"/>
                                    <w:sz w:val="17"/>
                                    <w:szCs w:val="17"/>
                                  </w:rPr>
                                  <w:t xml:space="preserve"> ft.</w:t>
                                </w:r>
                              </w:p>
                              <w:p w:rsidR="0090337C" w:rsidRPr="00D06A5A" w:rsidRDefault="0090337C" w:rsidP="0090337C">
                                <w:pPr>
                                  <w:pStyle w:val="DDSidebarText"/>
                                  <w:spacing w:before="0"/>
                                  <w:rPr>
                                    <w:color w:val="53170D"/>
                                    <w:sz w:val="17"/>
                                    <w:szCs w:val="17"/>
                                  </w:rPr>
                                </w:pPr>
                                <w:r>
                                  <w:rPr>
                                    <w:i/>
                                    <w:noProof/>
                                    <w:color w:val="53170D"/>
                                    <w:sz w:val="15"/>
                                    <w:szCs w:val="15"/>
                                  </w:rPr>
                                  <w:drawing>
                                    <wp:inline distT="0" distB="0" distL="0" distR="0" wp14:anchorId="0F8CFB6F" wp14:editId="2E9679B6">
                                      <wp:extent cx="2993390" cy="54173"/>
                                      <wp:effectExtent l="0" t="0" r="0" b="3175"/>
                                      <wp:docPr id="167" name="Picture 167" descr="statblock horizontal r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atblock horizontal ru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3390" cy="54173"/>
                                              </a:xfrm>
                                              <a:prstGeom prst="rect">
                                                <a:avLst/>
                                              </a:prstGeom>
                                              <a:noFill/>
                                              <a:ln>
                                                <a:noFill/>
                                              </a:ln>
                                            </pic:spPr>
                                          </pic:pic>
                                        </a:graphicData>
                                      </a:graphic>
                                    </wp:inline>
                                  </w:drawing>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
                                  <w:gridCol w:w="847"/>
                                  <w:gridCol w:w="848"/>
                                  <w:gridCol w:w="848"/>
                                  <w:gridCol w:w="848"/>
                                  <w:gridCol w:w="846"/>
                                </w:tblGrid>
                                <w:tr w:rsidR="0090337C" w:rsidRPr="00D06A5A" w:rsidTr="00CF2C83">
                                  <w:tc>
                                    <w:tcPr>
                                      <w:tcW w:w="832" w:type="pct"/>
                                      <w:vAlign w:val="bottom"/>
                                    </w:tcPr>
                                    <w:p w:rsidR="0090337C" w:rsidRPr="00D06A5A" w:rsidRDefault="0090337C" w:rsidP="00D06A5A">
                                      <w:pPr>
                                        <w:pStyle w:val="DDSidebarText"/>
                                        <w:spacing w:before="0"/>
                                        <w:jc w:val="center"/>
                                        <w:rPr>
                                          <w:b/>
                                          <w:color w:val="53170D"/>
                                          <w:sz w:val="17"/>
                                          <w:szCs w:val="17"/>
                                        </w:rPr>
                                      </w:pPr>
                                      <w:r w:rsidRPr="00D06A5A">
                                        <w:rPr>
                                          <w:b/>
                                          <w:color w:val="53170D"/>
                                          <w:sz w:val="17"/>
                                          <w:szCs w:val="17"/>
                                        </w:rPr>
                                        <w:t>STR</w:t>
                                      </w:r>
                                    </w:p>
                                  </w:tc>
                                  <w:tc>
                                    <w:tcPr>
                                      <w:tcW w:w="833" w:type="pct"/>
                                      <w:vAlign w:val="bottom"/>
                                    </w:tcPr>
                                    <w:p w:rsidR="0090337C" w:rsidRPr="00D06A5A" w:rsidRDefault="0090337C" w:rsidP="00D06A5A">
                                      <w:pPr>
                                        <w:pStyle w:val="DDSidebarText"/>
                                        <w:spacing w:before="0"/>
                                        <w:jc w:val="center"/>
                                        <w:rPr>
                                          <w:b/>
                                          <w:color w:val="53170D"/>
                                          <w:sz w:val="17"/>
                                          <w:szCs w:val="17"/>
                                        </w:rPr>
                                      </w:pPr>
                                      <w:r w:rsidRPr="00D06A5A">
                                        <w:rPr>
                                          <w:b/>
                                          <w:color w:val="53170D"/>
                                          <w:sz w:val="17"/>
                                          <w:szCs w:val="17"/>
                                        </w:rPr>
                                        <w:t>DEX</w:t>
                                      </w:r>
                                    </w:p>
                                  </w:tc>
                                  <w:tc>
                                    <w:tcPr>
                                      <w:tcW w:w="834" w:type="pct"/>
                                      <w:vAlign w:val="bottom"/>
                                    </w:tcPr>
                                    <w:p w:rsidR="0090337C" w:rsidRPr="00D06A5A" w:rsidRDefault="0090337C" w:rsidP="00D06A5A">
                                      <w:pPr>
                                        <w:pStyle w:val="DDSidebarText"/>
                                        <w:spacing w:before="0"/>
                                        <w:jc w:val="center"/>
                                        <w:rPr>
                                          <w:b/>
                                          <w:color w:val="53170D"/>
                                          <w:sz w:val="17"/>
                                          <w:szCs w:val="17"/>
                                        </w:rPr>
                                      </w:pPr>
                                      <w:r w:rsidRPr="00D06A5A">
                                        <w:rPr>
                                          <w:b/>
                                          <w:color w:val="53170D"/>
                                          <w:sz w:val="17"/>
                                          <w:szCs w:val="17"/>
                                        </w:rPr>
                                        <w:t>CON</w:t>
                                      </w:r>
                                    </w:p>
                                  </w:tc>
                                  <w:tc>
                                    <w:tcPr>
                                      <w:tcW w:w="834" w:type="pct"/>
                                      <w:vAlign w:val="bottom"/>
                                    </w:tcPr>
                                    <w:p w:rsidR="0090337C" w:rsidRPr="00D06A5A" w:rsidRDefault="0090337C" w:rsidP="00D06A5A">
                                      <w:pPr>
                                        <w:pStyle w:val="DDSidebarText"/>
                                        <w:spacing w:before="0"/>
                                        <w:jc w:val="center"/>
                                        <w:rPr>
                                          <w:b/>
                                          <w:color w:val="53170D"/>
                                          <w:sz w:val="17"/>
                                          <w:szCs w:val="17"/>
                                        </w:rPr>
                                      </w:pPr>
                                      <w:r w:rsidRPr="00D06A5A">
                                        <w:rPr>
                                          <w:b/>
                                          <w:color w:val="53170D"/>
                                          <w:sz w:val="17"/>
                                          <w:szCs w:val="17"/>
                                        </w:rPr>
                                        <w:t>INT</w:t>
                                      </w:r>
                                    </w:p>
                                  </w:tc>
                                  <w:tc>
                                    <w:tcPr>
                                      <w:tcW w:w="834" w:type="pct"/>
                                      <w:vAlign w:val="bottom"/>
                                    </w:tcPr>
                                    <w:p w:rsidR="0090337C" w:rsidRPr="00D06A5A" w:rsidRDefault="0090337C" w:rsidP="00D06A5A">
                                      <w:pPr>
                                        <w:pStyle w:val="DDSidebarText"/>
                                        <w:spacing w:before="0"/>
                                        <w:jc w:val="center"/>
                                        <w:rPr>
                                          <w:b/>
                                          <w:color w:val="53170D"/>
                                          <w:sz w:val="17"/>
                                          <w:szCs w:val="17"/>
                                        </w:rPr>
                                      </w:pPr>
                                      <w:r w:rsidRPr="00D06A5A">
                                        <w:rPr>
                                          <w:b/>
                                          <w:color w:val="53170D"/>
                                          <w:sz w:val="17"/>
                                          <w:szCs w:val="17"/>
                                        </w:rPr>
                                        <w:t>WIS</w:t>
                                      </w:r>
                                    </w:p>
                                  </w:tc>
                                  <w:tc>
                                    <w:tcPr>
                                      <w:tcW w:w="832" w:type="pct"/>
                                      <w:vAlign w:val="bottom"/>
                                    </w:tcPr>
                                    <w:p w:rsidR="0090337C" w:rsidRPr="00D06A5A" w:rsidRDefault="0090337C" w:rsidP="00D06A5A">
                                      <w:pPr>
                                        <w:pStyle w:val="DDSidebarText"/>
                                        <w:spacing w:before="0"/>
                                        <w:jc w:val="center"/>
                                        <w:rPr>
                                          <w:b/>
                                          <w:color w:val="53170D"/>
                                          <w:sz w:val="17"/>
                                          <w:szCs w:val="17"/>
                                        </w:rPr>
                                      </w:pPr>
                                      <w:r w:rsidRPr="00D06A5A">
                                        <w:rPr>
                                          <w:b/>
                                          <w:color w:val="53170D"/>
                                          <w:sz w:val="17"/>
                                          <w:szCs w:val="17"/>
                                        </w:rPr>
                                        <w:t>CHA</w:t>
                                      </w:r>
                                    </w:p>
                                  </w:tc>
                                </w:tr>
                                <w:tr w:rsidR="0090337C" w:rsidRPr="00D06A5A" w:rsidTr="00CF2C83">
                                  <w:tc>
                                    <w:tcPr>
                                      <w:tcW w:w="832" w:type="pct"/>
                                      <w:vAlign w:val="bottom"/>
                                    </w:tcPr>
                                    <w:p w:rsidR="0090337C" w:rsidRPr="00D06A5A" w:rsidRDefault="0090337C" w:rsidP="00D06A5A">
                                      <w:pPr>
                                        <w:pStyle w:val="DDSidebarText"/>
                                        <w:spacing w:before="0"/>
                                        <w:jc w:val="center"/>
                                        <w:rPr>
                                          <w:color w:val="53170D"/>
                                          <w:sz w:val="17"/>
                                          <w:szCs w:val="17"/>
                                        </w:rPr>
                                      </w:pPr>
                                      <w:r>
                                        <w:rPr>
                                          <w:color w:val="53170D"/>
                                          <w:sz w:val="17"/>
                                          <w:szCs w:val="17"/>
                                        </w:rPr>
                                        <w:t>2 (-4</w:t>
                                      </w:r>
                                      <w:r w:rsidRPr="00D06A5A">
                                        <w:rPr>
                                          <w:color w:val="53170D"/>
                                          <w:sz w:val="17"/>
                                          <w:szCs w:val="17"/>
                                        </w:rPr>
                                        <w:t>)</w:t>
                                      </w:r>
                                    </w:p>
                                  </w:tc>
                                  <w:tc>
                                    <w:tcPr>
                                      <w:tcW w:w="833" w:type="pct"/>
                                      <w:vAlign w:val="bottom"/>
                                    </w:tcPr>
                                    <w:p w:rsidR="0090337C" w:rsidRPr="00D06A5A" w:rsidRDefault="0090337C" w:rsidP="00D06A5A">
                                      <w:pPr>
                                        <w:pStyle w:val="DDSidebarText"/>
                                        <w:spacing w:before="0"/>
                                        <w:jc w:val="center"/>
                                        <w:rPr>
                                          <w:color w:val="53170D"/>
                                          <w:sz w:val="17"/>
                                          <w:szCs w:val="17"/>
                                        </w:rPr>
                                      </w:pPr>
                                      <w:r>
                                        <w:rPr>
                                          <w:color w:val="53170D"/>
                                          <w:sz w:val="17"/>
                                          <w:szCs w:val="17"/>
                                        </w:rPr>
                                        <w:t>14 (+2</w:t>
                                      </w:r>
                                      <w:r w:rsidRPr="00D06A5A">
                                        <w:rPr>
                                          <w:color w:val="53170D"/>
                                          <w:sz w:val="17"/>
                                          <w:szCs w:val="17"/>
                                        </w:rPr>
                                        <w:t>)</w:t>
                                      </w:r>
                                    </w:p>
                                  </w:tc>
                                  <w:tc>
                                    <w:tcPr>
                                      <w:tcW w:w="834" w:type="pct"/>
                                      <w:vAlign w:val="bottom"/>
                                    </w:tcPr>
                                    <w:p w:rsidR="0090337C" w:rsidRPr="00D06A5A" w:rsidRDefault="0090337C" w:rsidP="00D06A5A">
                                      <w:pPr>
                                        <w:pStyle w:val="DDSidebarText"/>
                                        <w:spacing w:before="0"/>
                                        <w:jc w:val="center"/>
                                        <w:rPr>
                                          <w:color w:val="53170D"/>
                                          <w:sz w:val="17"/>
                                          <w:szCs w:val="17"/>
                                        </w:rPr>
                                      </w:pPr>
                                      <w:r>
                                        <w:rPr>
                                          <w:color w:val="53170D"/>
                                          <w:sz w:val="17"/>
                                          <w:szCs w:val="17"/>
                                        </w:rPr>
                                        <w:t>11 (+0</w:t>
                                      </w:r>
                                      <w:r w:rsidRPr="00D06A5A">
                                        <w:rPr>
                                          <w:color w:val="53170D"/>
                                          <w:sz w:val="17"/>
                                          <w:szCs w:val="17"/>
                                        </w:rPr>
                                        <w:t>)</w:t>
                                      </w:r>
                                    </w:p>
                                  </w:tc>
                                  <w:tc>
                                    <w:tcPr>
                                      <w:tcW w:w="834" w:type="pct"/>
                                      <w:vAlign w:val="bottom"/>
                                    </w:tcPr>
                                    <w:p w:rsidR="0090337C" w:rsidRPr="00D06A5A" w:rsidRDefault="0090337C" w:rsidP="00D06A5A">
                                      <w:pPr>
                                        <w:pStyle w:val="DDSidebarText"/>
                                        <w:spacing w:before="0"/>
                                        <w:jc w:val="center"/>
                                        <w:rPr>
                                          <w:color w:val="53170D"/>
                                          <w:sz w:val="17"/>
                                          <w:szCs w:val="17"/>
                                        </w:rPr>
                                      </w:pPr>
                                      <w:r>
                                        <w:rPr>
                                          <w:color w:val="53170D"/>
                                          <w:sz w:val="17"/>
                                          <w:szCs w:val="17"/>
                                        </w:rPr>
                                        <w:t>3 (-4</w:t>
                                      </w:r>
                                      <w:r w:rsidRPr="00D06A5A">
                                        <w:rPr>
                                          <w:color w:val="53170D"/>
                                          <w:sz w:val="17"/>
                                          <w:szCs w:val="17"/>
                                        </w:rPr>
                                        <w:t>)</w:t>
                                      </w:r>
                                    </w:p>
                                  </w:tc>
                                  <w:tc>
                                    <w:tcPr>
                                      <w:tcW w:w="834" w:type="pct"/>
                                      <w:vAlign w:val="bottom"/>
                                    </w:tcPr>
                                    <w:p w:rsidR="0090337C" w:rsidRPr="00D06A5A" w:rsidRDefault="0090337C" w:rsidP="00D06A5A">
                                      <w:pPr>
                                        <w:pStyle w:val="DDSidebarText"/>
                                        <w:spacing w:before="0"/>
                                        <w:jc w:val="center"/>
                                        <w:rPr>
                                          <w:color w:val="53170D"/>
                                          <w:sz w:val="17"/>
                                          <w:szCs w:val="17"/>
                                        </w:rPr>
                                      </w:pPr>
                                      <w:r>
                                        <w:rPr>
                                          <w:color w:val="53170D"/>
                                          <w:sz w:val="17"/>
                                          <w:szCs w:val="17"/>
                                        </w:rPr>
                                        <w:t>6 (-2</w:t>
                                      </w:r>
                                      <w:r w:rsidRPr="00D06A5A">
                                        <w:rPr>
                                          <w:color w:val="53170D"/>
                                          <w:sz w:val="17"/>
                                          <w:szCs w:val="17"/>
                                        </w:rPr>
                                        <w:t>)</w:t>
                                      </w:r>
                                    </w:p>
                                  </w:tc>
                                  <w:tc>
                                    <w:tcPr>
                                      <w:tcW w:w="832" w:type="pct"/>
                                      <w:vAlign w:val="bottom"/>
                                    </w:tcPr>
                                    <w:p w:rsidR="0090337C" w:rsidRPr="00D06A5A" w:rsidRDefault="0090337C" w:rsidP="00AC42C6">
                                      <w:pPr>
                                        <w:pStyle w:val="DDSidebarText"/>
                                        <w:spacing w:before="0"/>
                                        <w:jc w:val="center"/>
                                        <w:rPr>
                                          <w:color w:val="53170D"/>
                                          <w:sz w:val="17"/>
                                          <w:szCs w:val="17"/>
                                        </w:rPr>
                                      </w:pPr>
                                      <w:r>
                                        <w:rPr>
                                          <w:color w:val="53170D"/>
                                          <w:sz w:val="17"/>
                                          <w:szCs w:val="17"/>
                                        </w:rPr>
                                        <w:t>5</w:t>
                                      </w:r>
                                      <w:r w:rsidRPr="00D06A5A">
                                        <w:rPr>
                                          <w:color w:val="53170D"/>
                                          <w:sz w:val="17"/>
                                          <w:szCs w:val="17"/>
                                        </w:rPr>
                                        <w:t xml:space="preserve"> (</w:t>
                                      </w:r>
                                      <w:r>
                                        <w:rPr>
                                          <w:color w:val="53170D"/>
                                          <w:sz w:val="17"/>
                                          <w:szCs w:val="17"/>
                                        </w:rPr>
                                        <w:t>-3</w:t>
                                      </w:r>
                                      <w:r w:rsidRPr="00D06A5A">
                                        <w:rPr>
                                          <w:color w:val="53170D"/>
                                          <w:sz w:val="17"/>
                                          <w:szCs w:val="17"/>
                                        </w:rPr>
                                        <w:t>)</w:t>
                                      </w:r>
                                    </w:p>
                                  </w:tc>
                                </w:tr>
                              </w:tbl>
                              <w:p w:rsidR="0090337C" w:rsidRPr="00D06A5A" w:rsidRDefault="0090337C" w:rsidP="0090337C">
                                <w:pPr>
                                  <w:pStyle w:val="DDSidebarText"/>
                                  <w:spacing w:before="0"/>
                                  <w:rPr>
                                    <w:color w:val="53170D"/>
                                    <w:sz w:val="17"/>
                                    <w:szCs w:val="17"/>
                                  </w:rPr>
                                </w:pPr>
                                <w:r>
                                  <w:rPr>
                                    <w:i/>
                                    <w:noProof/>
                                    <w:color w:val="53170D"/>
                                    <w:sz w:val="15"/>
                                    <w:szCs w:val="15"/>
                                  </w:rPr>
                                  <w:drawing>
                                    <wp:inline distT="0" distB="0" distL="0" distR="0" wp14:anchorId="5DC81149" wp14:editId="5F4BF303">
                                      <wp:extent cx="2993390" cy="54173"/>
                                      <wp:effectExtent l="0" t="0" r="0" b="3175"/>
                                      <wp:docPr id="168" name="Picture 168" descr="statblock horizontal r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atblock horizontal ru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3390" cy="54173"/>
                                              </a:xfrm>
                                              <a:prstGeom prst="rect">
                                                <a:avLst/>
                                              </a:prstGeom>
                                              <a:noFill/>
                                              <a:ln>
                                                <a:noFill/>
                                              </a:ln>
                                            </pic:spPr>
                                          </pic:pic>
                                        </a:graphicData>
                                      </a:graphic>
                                    </wp:inline>
                                  </w:drawing>
                                </w:r>
                              </w:p>
                              <w:p w:rsidR="0090337C" w:rsidRPr="00D06A5A" w:rsidRDefault="0090337C" w:rsidP="00302435">
                                <w:pPr>
                                  <w:pStyle w:val="DDSidebarText"/>
                                  <w:spacing w:before="60" w:after="60" w:line="240" w:lineRule="auto"/>
                                  <w:ind w:left="90" w:hanging="90"/>
                                  <w:rPr>
                                    <w:color w:val="53170D"/>
                                    <w:sz w:val="17"/>
                                    <w:szCs w:val="17"/>
                                  </w:rPr>
                                </w:pPr>
                                <w:bookmarkStart w:id="0" w:name="_GoBack"/>
                                <w:r w:rsidRPr="00D06A5A">
                                  <w:rPr>
                                    <w:b/>
                                    <w:color w:val="53170D"/>
                                    <w:sz w:val="17"/>
                                    <w:szCs w:val="17"/>
                                  </w:rPr>
                                  <w:t xml:space="preserve">Senses </w:t>
                                </w:r>
                                <w:r>
                                  <w:rPr>
                                    <w:color w:val="53170D"/>
                                    <w:sz w:val="17"/>
                                    <w:szCs w:val="17"/>
                                  </w:rPr>
                                  <w:t>passive Perception 8</w:t>
                                </w:r>
                              </w:p>
                              <w:p w:rsidR="0090337C" w:rsidRPr="00A443AE" w:rsidRDefault="0090337C" w:rsidP="00302435">
                                <w:pPr>
                                  <w:pStyle w:val="DDSidebarText"/>
                                  <w:spacing w:before="60" w:after="60" w:line="240" w:lineRule="auto"/>
                                  <w:ind w:left="90" w:hanging="90"/>
                                  <w:rPr>
                                    <w:color w:val="53170D"/>
                                    <w:sz w:val="17"/>
                                    <w:szCs w:val="17"/>
                                  </w:rPr>
                                </w:pPr>
                                <w:r>
                                  <w:rPr>
                                    <w:b/>
                                    <w:color w:val="53170D"/>
                                    <w:sz w:val="17"/>
                                    <w:szCs w:val="17"/>
                                  </w:rPr>
                                  <w:t xml:space="preserve">Languages </w:t>
                                </w:r>
                                <w:r>
                                  <w:rPr>
                                    <w:rFonts w:ascii="Book Antiqua" w:hAnsi="Book Antiqua"/>
                                    <w:color w:val="53170D"/>
                                    <w:sz w:val="17"/>
                                    <w:szCs w:val="17"/>
                                  </w:rPr>
                                  <w:t>—</w:t>
                                </w:r>
                              </w:p>
                              <w:p w:rsidR="0090337C" w:rsidRPr="00D06A5A" w:rsidRDefault="0090337C" w:rsidP="00302435">
                                <w:pPr>
                                  <w:pStyle w:val="DDSidebarText"/>
                                  <w:spacing w:before="60" w:after="60" w:line="240" w:lineRule="auto"/>
                                  <w:ind w:left="90" w:hanging="90"/>
                                  <w:rPr>
                                    <w:color w:val="53170D"/>
                                    <w:sz w:val="17"/>
                                    <w:szCs w:val="17"/>
                                  </w:rPr>
                                </w:pPr>
                                <w:r w:rsidRPr="00D06A5A">
                                  <w:rPr>
                                    <w:b/>
                                    <w:color w:val="53170D"/>
                                    <w:sz w:val="17"/>
                                    <w:szCs w:val="17"/>
                                  </w:rPr>
                                  <w:t xml:space="preserve">Challenge </w:t>
                                </w:r>
                                <w:r w:rsidRPr="00D06A5A">
                                  <w:rPr>
                                    <w:color w:val="53170D"/>
                                    <w:sz w:val="17"/>
                                    <w:szCs w:val="17"/>
                                  </w:rPr>
                                  <w:t>0 (10 XP)</w:t>
                                </w:r>
                              </w:p>
                              <w:bookmarkEnd w:id="0"/>
                              <w:p w:rsidR="0090337C" w:rsidRDefault="0090337C" w:rsidP="0090337C">
                                <w:pPr>
                                  <w:pStyle w:val="DDSidebarText"/>
                                  <w:spacing w:before="60" w:after="60"/>
                                  <w:contextualSpacing w:val="0"/>
                                  <w:rPr>
                                    <w:b/>
                                    <w:i/>
                                    <w:sz w:val="17"/>
                                    <w:szCs w:val="17"/>
                                  </w:rPr>
                                </w:pPr>
                                <w:r>
                                  <w:rPr>
                                    <w:i/>
                                    <w:noProof/>
                                    <w:color w:val="53170D"/>
                                    <w:sz w:val="15"/>
                                    <w:szCs w:val="15"/>
                                  </w:rPr>
                                  <w:drawing>
                                    <wp:inline distT="0" distB="0" distL="0" distR="0" wp14:anchorId="7FB69D97" wp14:editId="1BC8B274">
                                      <wp:extent cx="2993390" cy="54173"/>
                                      <wp:effectExtent l="0" t="0" r="0" b="3175"/>
                                      <wp:docPr id="169" name="Picture 169" descr="statblock horizontal r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atblock horizontal ru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3390" cy="54173"/>
                                              </a:xfrm>
                                              <a:prstGeom prst="rect">
                                                <a:avLst/>
                                              </a:prstGeom>
                                              <a:noFill/>
                                              <a:ln>
                                                <a:noFill/>
                                              </a:ln>
                                            </pic:spPr>
                                          </pic:pic>
                                        </a:graphicData>
                                      </a:graphic>
                                    </wp:inline>
                                  </w:drawing>
                                </w:r>
                              </w:p>
                              <w:p w:rsidR="0090337C" w:rsidRDefault="0090337C" w:rsidP="0090337C">
                                <w:pPr>
                                  <w:pStyle w:val="DDMMStatblocktext"/>
                                </w:pPr>
                                <w:r>
                                  <w:rPr>
                                    <w:b/>
                                    <w:i/>
                                  </w:rPr>
                                  <w:t>Blood Scent.</w:t>
                                </w:r>
                                <w:r>
                                  <w:t xml:space="preserve"> The harvester worm is blind, but can sense any source of blood within 120 feet.</w:t>
                                </w:r>
                              </w:p>
                              <w:p w:rsidR="0090337C" w:rsidRPr="00D06A5A" w:rsidRDefault="0090337C" w:rsidP="0090337C">
                                <w:pPr>
                                  <w:pStyle w:val="DDMMStatblockActionHeader"/>
                                </w:pPr>
                                <w:r w:rsidRPr="00D06A5A">
                                  <w:t>Actions</w:t>
                                </w:r>
                              </w:p>
                              <w:p w:rsidR="0090337C" w:rsidRPr="00FA7F0B" w:rsidRDefault="0090337C" w:rsidP="0090337C">
                                <w:pPr>
                                  <w:pStyle w:val="DDMMStatblocktext"/>
                                  <w:rPr>
                                    <w:rStyle w:val="DDMMStatblocktextChar"/>
                                  </w:rPr>
                                </w:pPr>
                                <w:r>
                                  <w:rPr>
                                    <w:b/>
                                    <w:i/>
                                  </w:rPr>
                                  <w:t xml:space="preserve">Bite. </w:t>
                                </w:r>
                                <w:r>
                                  <w:t xml:space="preserve"> </w:t>
                                </w:r>
                                <w:r>
                                  <w:rPr>
                                    <w:i/>
                                  </w:rPr>
                                  <w:t xml:space="preserve">Melee Weapon Attack: </w:t>
                                </w:r>
                                <w:r>
                                  <w:t>+2</w:t>
                                </w:r>
                                <w:r w:rsidRPr="006925BF">
                                  <w:t xml:space="preserve"> to hit, reach 5 ft., one target.</w:t>
                                </w:r>
                                <w:r>
                                  <w:rPr>
                                    <w:i/>
                                  </w:rPr>
                                  <w:t xml:space="preserve"> Hit: </w:t>
                                </w:r>
                                <w:r w:rsidRPr="00FA7F0B">
                                  <w:rPr>
                                    <w:rStyle w:val="DDMMStatblocktextChar"/>
                                  </w:rPr>
                                  <w:t>1 piercing damage.</w:t>
                                </w:r>
                              </w:p>
                              <w:p w:rsidR="00EA2970" w:rsidRDefault="00EA2970" w:rsidP="0090337C">
                                <w:pPr>
                                  <w:pStyle w:val="DDMMStatblocktext"/>
                                  <w:rPr>
                                    <w:b/>
                                    <w:i/>
                                  </w:rPr>
                                </w:pPr>
                              </w:p>
                              <w:p w:rsidR="0090337C" w:rsidRDefault="0090337C" w:rsidP="0090337C">
                                <w:pPr>
                                  <w:pStyle w:val="DDMMStatblocktext"/>
                                </w:pPr>
                                <w:r>
                                  <w:rPr>
                                    <w:b/>
                                    <w:i/>
                                  </w:rPr>
                                  <w:t xml:space="preserve">Resuscitate Dead. </w:t>
                                </w:r>
                                <w:r>
                                  <w:t>The harvester worm can use its action to wriggle inside the cranial cavity of a humanoid that has been dead for no longer than 1 day, which it resuscitates. The creature returns to life under control of the harvester worm. The risen creature is known as a Tangle, and has the statistics of a Zombie as detailed in the Monster Manual, pg. 316. If the Tangle dies, the harvester worm survives and may exit its host.</w:t>
                                </w:r>
                              </w:p>
                              <w:p w:rsidR="0090337C" w:rsidRDefault="0090337C" w:rsidP="0090337C">
                                <w:pPr>
                                  <w:pStyle w:val="DDMMStatblocktext"/>
                                  <w:contextualSpacing/>
                                </w:pPr>
                                <w:r>
                                  <w:rPr>
                                    <w:b/>
                                    <w:i/>
                                  </w:rPr>
                                  <w:t xml:space="preserve">Harvest Dead. </w:t>
                                </w:r>
                                <w:r>
                                  <w:t>While controlling a resuscitated creature, the harvester worm can cause the body to secrete compounds that bond flesh and knit muscle. Over the course of one minute, the harvester worm can incorporate the flesh of a dead humanoid creature into its resuscitated form. This flesh can be used to repair the Tangle or increase its size and strength.</w:t>
                                </w:r>
                              </w:p>
                              <w:p w:rsidR="0090337C" w:rsidRDefault="0090337C" w:rsidP="0090337C">
                                <w:pPr>
                                  <w:pStyle w:val="DDMMStatblocktext"/>
                                  <w:contextualSpacing/>
                                </w:pPr>
                                <w:r>
                                  <w:t xml:space="preserve">   If used to repair itself, the Tangle regains 20 hit points.</w:t>
                                </w:r>
                              </w:p>
                              <w:p w:rsidR="0090337C" w:rsidRDefault="0090337C" w:rsidP="0090337C">
                                <w:pPr>
                                  <w:pStyle w:val="DDMMStatblocktext"/>
                                  <w:contextualSpacing/>
                                </w:pPr>
                                <w:r>
                                  <w:t xml:space="preserve">   If used to increase size and strength, the Tangle’s hit point maximum increases by 15, it deals 3 additional damage with a Slam attack, and its Strength and Constitution scores increase by 1. The harvester worm cannot incorporate more than 4 additional creatures into its form. For each additional creature, </w:t>
                                </w:r>
                              </w:p>
                              <w:p w:rsidR="0090337C" w:rsidRPr="006925BF" w:rsidRDefault="0090337C" w:rsidP="0090337C">
                                <w:pPr>
                                  <w:pStyle w:val="DDMMStatblocktext"/>
                                  <w:contextualSpacing/>
                                </w:pPr>
                                <w:r>
                                  <w:t>the CR of the Tangle increases by one step. A Tangle that has incorporated 2 or more additional bodies has a Large size.</w:t>
                                </w:r>
                              </w:p>
                              <w:p w:rsidR="0090337C" w:rsidRPr="006925BF" w:rsidRDefault="0090337C" w:rsidP="0090337C">
                                <w:pPr>
                                  <w:pStyle w:val="DDSidebarText"/>
                                  <w:spacing w:before="60"/>
                                  <w:contextualSpacing w:val="0"/>
                                  <w:rPr>
                                    <w:sz w:val="17"/>
                                    <w:szCs w:val="17"/>
                                  </w:rPr>
                                </w:pPr>
                              </w:p>
                            </w:txbxContent>
                          </wps:txbx>
                          <wps:bodyPr rot="0" vert="horz" wrap="square" lIns="91440" tIns="45720" rIns="91440" bIns="45720" anchor="t" anchorCtr="0">
                            <a:noAutofit/>
                          </wps:bodyPr>
                        </wps:wsp>
                      </wpg:grpSp>
                      <wps:wsp>
                        <wps:cNvPr id="11" name="Text Box 2"/>
                        <wps:cNvSpPr txBox="1">
                          <a:spLocks noChangeArrowheads="1"/>
                        </wps:cNvSpPr>
                        <wps:spPr bwMode="auto">
                          <a:xfrm>
                            <a:off x="3443844" y="35626"/>
                            <a:ext cx="3303270" cy="3194829"/>
                          </a:xfrm>
                          <a:prstGeom prst="rect">
                            <a:avLst/>
                          </a:prstGeom>
                          <a:noFill/>
                          <a:ln w="9525">
                            <a:noFill/>
                            <a:miter lim="800000"/>
                            <a:headEnd/>
                            <a:tailEnd/>
                          </a:ln>
                          <a:effectLst/>
                        </wps:spPr>
                        <wps:linkedTxbx id="10" seq="1"/>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161" o:spid="_x0000_s1048" style="position:absolute;margin-left:35.3pt;margin-top:70.6pt;width:532.05pt;height:256.3pt;z-index:251729408;mso-position-horizontal-relative:page;mso-position-vertical-relative:page;mso-width-relative:margin;mso-height-relative:margin" coordsize="67574,325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">
                <v:group id="Group 30" o:spid="_x0000_s1049" style="position:absolute;width:67574;height:32552" coordorigin="356,237" coordsize="67570,491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Picture 348" o:spid="_x0000_s1050" type="#_x0000_t75" style="position:absolute;left:9559;top:-8966;width:49164;height:67570;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Y3oXPBAAAA3AAAAA8AAABkcnMvZG93bnJldi54bWxET91qwjAUvhf2DuEMvLPpdAzpjNINLIVd&#10;lFUf4JCctZ3NSWmi1rc3F4KXH9//ZjfZXlxo9J1jBW9JCoJYO9Nxo+B42C/WIHxANtg7JgU38rDb&#10;vsw2mBl35V+61KERMYR9hgraEIZMSq9bsugTNxBH7s+NFkOEYyPNiNcYbnu5TNMPabHj2NDiQN8t&#10;6VN9tgpO/+Goc72aiuLnq8rLvOorqpSav075J4hAU3iKH+7SKFi9x7XxTDwCcns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Y3oXPBAAAA3AAAAA8AAAAAAAAAAAAAAAAAnwIA&#10;AGRycy9kb3ducmV2LnhtbFBLBQYAAAAABAAEAPcAAACNAwAAAAA=&#10;">
                    <v:imagedata r:id="rId17" o:title="Backdrop Full Size"/>
                    <v:path arrowok="t"/>
                  </v:shape>
                  <v:shape id="_x0000_s1051" type="#_x0000_t202" style="position:absolute;left:356;top:593;width:32740;height:48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EzX78A&#10;AADaAAAADwAAAGRycy9kb3ducmV2LnhtbERPS4vCMBC+L/gfwgje1sRFxa1GkRXBk+JjF/Y2NGNb&#10;bCalibb+eyMInoaP7zmzRWtLcaPaF441DPoKBHHqTMGZhtNx/TkB4QOywdIxabiTh8W88zHDxLiG&#10;93Q7hEzEEPYJashDqBIpfZqTRd93FXHkzq62GCKsM2lqbGK4LeWXUmNpseDYkGNFPzmll8PVavjd&#10;nv//hmqXreyoalyrJNtvqXWv2y6nIAK14S1+uTcmzofnK88r5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QTNfvwAAANoAAAAPAAAAAAAAAAAAAAAAAJgCAABkcnMvZG93bnJl&#10;di54bWxQSwUGAAAAAAQABAD1AAAAhAMAAAAA&#10;" filled="f" stroked="f">
                    <v:textbox style="mso-next-textbox:#_x0000_s1052">
                      <w:txbxContent>
                        <w:p w:rsidR="0090337C" w:rsidRPr="00D06A5A" w:rsidRDefault="0090337C" w:rsidP="0090337C">
                          <w:pPr>
                            <w:pStyle w:val="DDHeader"/>
                            <w:rPr>
                              <w:sz w:val="34"/>
                              <w:szCs w:val="34"/>
                            </w:rPr>
                          </w:pP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r>
                            <w:rPr>
                              <w:sz w:val="34"/>
                              <w:szCs w:val="34"/>
                            </w:rPr>
                            <w:t></w:t>
                          </w:r>
                        </w:p>
                        <w:p w:rsidR="0090337C" w:rsidRPr="00D06A5A" w:rsidRDefault="0090337C" w:rsidP="0090337C">
                          <w:pPr>
                            <w:pStyle w:val="DDSidebarText"/>
                            <w:spacing w:before="0" w:after="0" w:line="240" w:lineRule="auto"/>
                            <w:contextualSpacing w:val="0"/>
                            <w:rPr>
                              <w:i/>
                              <w:color w:val="auto"/>
                              <w:sz w:val="16"/>
                              <w:szCs w:val="16"/>
                            </w:rPr>
                          </w:pPr>
                          <w:r w:rsidRPr="00D06A5A">
                            <w:rPr>
                              <w:i/>
                              <w:color w:val="auto"/>
                              <w:sz w:val="16"/>
                              <w:szCs w:val="16"/>
                            </w:rPr>
                            <w:t xml:space="preserve">Tiny monstrosity, </w:t>
                          </w:r>
                          <w:r>
                            <w:rPr>
                              <w:i/>
                              <w:color w:val="auto"/>
                              <w:sz w:val="16"/>
                              <w:szCs w:val="16"/>
                            </w:rPr>
                            <w:t>unaligned (8 pt. font)</w:t>
                          </w:r>
                        </w:p>
                        <w:p w:rsidR="0090337C" w:rsidRPr="005011AE" w:rsidRDefault="0090337C" w:rsidP="0090337C">
                          <w:pPr>
                            <w:pStyle w:val="DDSidebarText"/>
                            <w:spacing w:before="0"/>
                            <w:rPr>
                              <w:i/>
                              <w:color w:val="53170D"/>
                              <w:sz w:val="15"/>
                              <w:szCs w:val="15"/>
                            </w:rPr>
                          </w:pPr>
                          <w:r>
                            <w:rPr>
                              <w:i/>
                              <w:noProof/>
                              <w:color w:val="53170D"/>
                              <w:sz w:val="15"/>
                              <w:szCs w:val="15"/>
                            </w:rPr>
                            <w:drawing>
                              <wp:inline distT="0" distB="0" distL="0" distR="0" wp14:anchorId="6474EC6C" wp14:editId="749EEA3C">
                                <wp:extent cx="2993390" cy="54173"/>
                                <wp:effectExtent l="0" t="0" r="0" b="3175"/>
                                <wp:docPr id="166" name="Picture 166" descr="statblock horizontal r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atblock horizontal ru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3390" cy="54173"/>
                                        </a:xfrm>
                                        <a:prstGeom prst="rect">
                                          <a:avLst/>
                                        </a:prstGeom>
                                        <a:noFill/>
                                        <a:ln>
                                          <a:noFill/>
                                        </a:ln>
                                      </pic:spPr>
                                    </pic:pic>
                                  </a:graphicData>
                                </a:graphic>
                              </wp:inline>
                            </w:drawing>
                          </w:r>
                        </w:p>
                        <w:p w:rsidR="0090337C" w:rsidRPr="00D06A5A" w:rsidRDefault="0090337C" w:rsidP="0090337C">
                          <w:pPr>
                            <w:pStyle w:val="DDSidebarText"/>
                            <w:spacing w:before="60" w:after="0" w:line="240" w:lineRule="auto"/>
                            <w:contextualSpacing w:val="0"/>
                            <w:rPr>
                              <w:color w:val="53170D"/>
                              <w:sz w:val="17"/>
                              <w:szCs w:val="17"/>
                            </w:rPr>
                          </w:pPr>
                          <w:r w:rsidRPr="00D06A5A">
                            <w:rPr>
                              <w:b/>
                              <w:color w:val="53170D"/>
                              <w:sz w:val="17"/>
                              <w:szCs w:val="17"/>
                            </w:rPr>
                            <w:t>Armor Class</w:t>
                          </w:r>
                          <w:r>
                            <w:rPr>
                              <w:color w:val="53170D"/>
                              <w:sz w:val="17"/>
                              <w:szCs w:val="17"/>
                            </w:rPr>
                            <w:t xml:space="preserve"> 12</w:t>
                          </w:r>
                        </w:p>
                        <w:p w:rsidR="0090337C" w:rsidRPr="00D06A5A" w:rsidRDefault="0090337C" w:rsidP="0090337C">
                          <w:pPr>
                            <w:pStyle w:val="DDSidebarText"/>
                            <w:spacing w:before="0" w:line="240" w:lineRule="auto"/>
                            <w:rPr>
                              <w:color w:val="53170D"/>
                              <w:sz w:val="17"/>
                              <w:szCs w:val="17"/>
                            </w:rPr>
                          </w:pPr>
                          <w:r w:rsidRPr="00D06A5A">
                            <w:rPr>
                              <w:b/>
                              <w:color w:val="53170D"/>
                              <w:sz w:val="17"/>
                              <w:szCs w:val="17"/>
                            </w:rPr>
                            <w:t>Hit Points</w:t>
                          </w:r>
                          <w:r>
                            <w:rPr>
                              <w:color w:val="53170D"/>
                              <w:sz w:val="17"/>
                              <w:szCs w:val="17"/>
                            </w:rPr>
                            <w:t xml:space="preserve"> 2 (1d4</w:t>
                          </w:r>
                          <w:r w:rsidRPr="00D06A5A">
                            <w:rPr>
                              <w:color w:val="53170D"/>
                              <w:sz w:val="17"/>
                              <w:szCs w:val="17"/>
                            </w:rPr>
                            <w:t>)</w:t>
                          </w:r>
                        </w:p>
                        <w:p w:rsidR="0090337C" w:rsidRPr="00D06A5A" w:rsidRDefault="0090337C" w:rsidP="0090337C">
                          <w:pPr>
                            <w:pStyle w:val="DDSidebarText"/>
                            <w:spacing w:before="0" w:line="240" w:lineRule="auto"/>
                            <w:rPr>
                              <w:color w:val="53170D"/>
                              <w:sz w:val="17"/>
                              <w:szCs w:val="17"/>
                            </w:rPr>
                          </w:pPr>
                          <w:r w:rsidRPr="00D06A5A">
                            <w:rPr>
                              <w:b/>
                              <w:color w:val="53170D"/>
                              <w:sz w:val="17"/>
                              <w:szCs w:val="17"/>
                            </w:rPr>
                            <w:t>Speed</w:t>
                          </w:r>
                          <w:r>
                            <w:rPr>
                              <w:color w:val="53170D"/>
                              <w:sz w:val="17"/>
                              <w:szCs w:val="17"/>
                            </w:rPr>
                            <w:t xml:space="preserve"> 10</w:t>
                          </w:r>
                          <w:r w:rsidRPr="00D06A5A">
                            <w:rPr>
                              <w:color w:val="53170D"/>
                              <w:sz w:val="17"/>
                              <w:szCs w:val="17"/>
                            </w:rPr>
                            <w:t xml:space="preserve"> ft.</w:t>
                          </w:r>
                        </w:p>
                        <w:p w:rsidR="0090337C" w:rsidRPr="00D06A5A" w:rsidRDefault="0090337C" w:rsidP="0090337C">
                          <w:pPr>
                            <w:pStyle w:val="DDSidebarText"/>
                            <w:spacing w:before="0"/>
                            <w:rPr>
                              <w:color w:val="53170D"/>
                              <w:sz w:val="17"/>
                              <w:szCs w:val="17"/>
                            </w:rPr>
                          </w:pPr>
                          <w:r>
                            <w:rPr>
                              <w:i/>
                              <w:noProof/>
                              <w:color w:val="53170D"/>
                              <w:sz w:val="15"/>
                              <w:szCs w:val="15"/>
                            </w:rPr>
                            <w:drawing>
                              <wp:inline distT="0" distB="0" distL="0" distR="0" wp14:anchorId="0F8CFB6F" wp14:editId="2E9679B6">
                                <wp:extent cx="2993390" cy="54173"/>
                                <wp:effectExtent l="0" t="0" r="0" b="3175"/>
                                <wp:docPr id="167" name="Picture 167" descr="statblock horizontal r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atblock horizontal ru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3390" cy="54173"/>
                                        </a:xfrm>
                                        <a:prstGeom prst="rect">
                                          <a:avLst/>
                                        </a:prstGeom>
                                        <a:noFill/>
                                        <a:ln>
                                          <a:noFill/>
                                        </a:ln>
                                      </pic:spPr>
                                    </pic:pic>
                                  </a:graphicData>
                                </a:graphic>
                              </wp:inline>
                            </w:drawing>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
                            <w:gridCol w:w="847"/>
                            <w:gridCol w:w="848"/>
                            <w:gridCol w:w="848"/>
                            <w:gridCol w:w="848"/>
                            <w:gridCol w:w="846"/>
                          </w:tblGrid>
                          <w:tr w:rsidR="0090337C" w:rsidRPr="00D06A5A" w:rsidTr="00CF2C83">
                            <w:tc>
                              <w:tcPr>
                                <w:tcW w:w="832" w:type="pct"/>
                                <w:vAlign w:val="bottom"/>
                              </w:tcPr>
                              <w:p w:rsidR="0090337C" w:rsidRPr="00D06A5A" w:rsidRDefault="0090337C" w:rsidP="00D06A5A">
                                <w:pPr>
                                  <w:pStyle w:val="DDSidebarText"/>
                                  <w:spacing w:before="0"/>
                                  <w:jc w:val="center"/>
                                  <w:rPr>
                                    <w:b/>
                                    <w:color w:val="53170D"/>
                                    <w:sz w:val="17"/>
                                    <w:szCs w:val="17"/>
                                  </w:rPr>
                                </w:pPr>
                                <w:r w:rsidRPr="00D06A5A">
                                  <w:rPr>
                                    <w:b/>
                                    <w:color w:val="53170D"/>
                                    <w:sz w:val="17"/>
                                    <w:szCs w:val="17"/>
                                  </w:rPr>
                                  <w:t>STR</w:t>
                                </w:r>
                              </w:p>
                            </w:tc>
                            <w:tc>
                              <w:tcPr>
                                <w:tcW w:w="833" w:type="pct"/>
                                <w:vAlign w:val="bottom"/>
                              </w:tcPr>
                              <w:p w:rsidR="0090337C" w:rsidRPr="00D06A5A" w:rsidRDefault="0090337C" w:rsidP="00D06A5A">
                                <w:pPr>
                                  <w:pStyle w:val="DDSidebarText"/>
                                  <w:spacing w:before="0"/>
                                  <w:jc w:val="center"/>
                                  <w:rPr>
                                    <w:b/>
                                    <w:color w:val="53170D"/>
                                    <w:sz w:val="17"/>
                                    <w:szCs w:val="17"/>
                                  </w:rPr>
                                </w:pPr>
                                <w:r w:rsidRPr="00D06A5A">
                                  <w:rPr>
                                    <w:b/>
                                    <w:color w:val="53170D"/>
                                    <w:sz w:val="17"/>
                                    <w:szCs w:val="17"/>
                                  </w:rPr>
                                  <w:t>DEX</w:t>
                                </w:r>
                              </w:p>
                            </w:tc>
                            <w:tc>
                              <w:tcPr>
                                <w:tcW w:w="834" w:type="pct"/>
                                <w:vAlign w:val="bottom"/>
                              </w:tcPr>
                              <w:p w:rsidR="0090337C" w:rsidRPr="00D06A5A" w:rsidRDefault="0090337C" w:rsidP="00D06A5A">
                                <w:pPr>
                                  <w:pStyle w:val="DDSidebarText"/>
                                  <w:spacing w:before="0"/>
                                  <w:jc w:val="center"/>
                                  <w:rPr>
                                    <w:b/>
                                    <w:color w:val="53170D"/>
                                    <w:sz w:val="17"/>
                                    <w:szCs w:val="17"/>
                                  </w:rPr>
                                </w:pPr>
                                <w:r w:rsidRPr="00D06A5A">
                                  <w:rPr>
                                    <w:b/>
                                    <w:color w:val="53170D"/>
                                    <w:sz w:val="17"/>
                                    <w:szCs w:val="17"/>
                                  </w:rPr>
                                  <w:t>CON</w:t>
                                </w:r>
                              </w:p>
                            </w:tc>
                            <w:tc>
                              <w:tcPr>
                                <w:tcW w:w="834" w:type="pct"/>
                                <w:vAlign w:val="bottom"/>
                              </w:tcPr>
                              <w:p w:rsidR="0090337C" w:rsidRPr="00D06A5A" w:rsidRDefault="0090337C" w:rsidP="00D06A5A">
                                <w:pPr>
                                  <w:pStyle w:val="DDSidebarText"/>
                                  <w:spacing w:before="0"/>
                                  <w:jc w:val="center"/>
                                  <w:rPr>
                                    <w:b/>
                                    <w:color w:val="53170D"/>
                                    <w:sz w:val="17"/>
                                    <w:szCs w:val="17"/>
                                  </w:rPr>
                                </w:pPr>
                                <w:r w:rsidRPr="00D06A5A">
                                  <w:rPr>
                                    <w:b/>
                                    <w:color w:val="53170D"/>
                                    <w:sz w:val="17"/>
                                    <w:szCs w:val="17"/>
                                  </w:rPr>
                                  <w:t>INT</w:t>
                                </w:r>
                              </w:p>
                            </w:tc>
                            <w:tc>
                              <w:tcPr>
                                <w:tcW w:w="834" w:type="pct"/>
                                <w:vAlign w:val="bottom"/>
                              </w:tcPr>
                              <w:p w:rsidR="0090337C" w:rsidRPr="00D06A5A" w:rsidRDefault="0090337C" w:rsidP="00D06A5A">
                                <w:pPr>
                                  <w:pStyle w:val="DDSidebarText"/>
                                  <w:spacing w:before="0"/>
                                  <w:jc w:val="center"/>
                                  <w:rPr>
                                    <w:b/>
                                    <w:color w:val="53170D"/>
                                    <w:sz w:val="17"/>
                                    <w:szCs w:val="17"/>
                                  </w:rPr>
                                </w:pPr>
                                <w:r w:rsidRPr="00D06A5A">
                                  <w:rPr>
                                    <w:b/>
                                    <w:color w:val="53170D"/>
                                    <w:sz w:val="17"/>
                                    <w:szCs w:val="17"/>
                                  </w:rPr>
                                  <w:t>WIS</w:t>
                                </w:r>
                              </w:p>
                            </w:tc>
                            <w:tc>
                              <w:tcPr>
                                <w:tcW w:w="832" w:type="pct"/>
                                <w:vAlign w:val="bottom"/>
                              </w:tcPr>
                              <w:p w:rsidR="0090337C" w:rsidRPr="00D06A5A" w:rsidRDefault="0090337C" w:rsidP="00D06A5A">
                                <w:pPr>
                                  <w:pStyle w:val="DDSidebarText"/>
                                  <w:spacing w:before="0"/>
                                  <w:jc w:val="center"/>
                                  <w:rPr>
                                    <w:b/>
                                    <w:color w:val="53170D"/>
                                    <w:sz w:val="17"/>
                                    <w:szCs w:val="17"/>
                                  </w:rPr>
                                </w:pPr>
                                <w:r w:rsidRPr="00D06A5A">
                                  <w:rPr>
                                    <w:b/>
                                    <w:color w:val="53170D"/>
                                    <w:sz w:val="17"/>
                                    <w:szCs w:val="17"/>
                                  </w:rPr>
                                  <w:t>CHA</w:t>
                                </w:r>
                              </w:p>
                            </w:tc>
                          </w:tr>
                          <w:tr w:rsidR="0090337C" w:rsidRPr="00D06A5A" w:rsidTr="00CF2C83">
                            <w:tc>
                              <w:tcPr>
                                <w:tcW w:w="832" w:type="pct"/>
                                <w:vAlign w:val="bottom"/>
                              </w:tcPr>
                              <w:p w:rsidR="0090337C" w:rsidRPr="00D06A5A" w:rsidRDefault="0090337C" w:rsidP="00D06A5A">
                                <w:pPr>
                                  <w:pStyle w:val="DDSidebarText"/>
                                  <w:spacing w:before="0"/>
                                  <w:jc w:val="center"/>
                                  <w:rPr>
                                    <w:color w:val="53170D"/>
                                    <w:sz w:val="17"/>
                                    <w:szCs w:val="17"/>
                                  </w:rPr>
                                </w:pPr>
                                <w:r>
                                  <w:rPr>
                                    <w:color w:val="53170D"/>
                                    <w:sz w:val="17"/>
                                    <w:szCs w:val="17"/>
                                  </w:rPr>
                                  <w:t>2 (-4</w:t>
                                </w:r>
                                <w:r w:rsidRPr="00D06A5A">
                                  <w:rPr>
                                    <w:color w:val="53170D"/>
                                    <w:sz w:val="17"/>
                                    <w:szCs w:val="17"/>
                                  </w:rPr>
                                  <w:t>)</w:t>
                                </w:r>
                              </w:p>
                            </w:tc>
                            <w:tc>
                              <w:tcPr>
                                <w:tcW w:w="833" w:type="pct"/>
                                <w:vAlign w:val="bottom"/>
                              </w:tcPr>
                              <w:p w:rsidR="0090337C" w:rsidRPr="00D06A5A" w:rsidRDefault="0090337C" w:rsidP="00D06A5A">
                                <w:pPr>
                                  <w:pStyle w:val="DDSidebarText"/>
                                  <w:spacing w:before="0"/>
                                  <w:jc w:val="center"/>
                                  <w:rPr>
                                    <w:color w:val="53170D"/>
                                    <w:sz w:val="17"/>
                                    <w:szCs w:val="17"/>
                                  </w:rPr>
                                </w:pPr>
                                <w:r>
                                  <w:rPr>
                                    <w:color w:val="53170D"/>
                                    <w:sz w:val="17"/>
                                    <w:szCs w:val="17"/>
                                  </w:rPr>
                                  <w:t>14 (+2</w:t>
                                </w:r>
                                <w:r w:rsidRPr="00D06A5A">
                                  <w:rPr>
                                    <w:color w:val="53170D"/>
                                    <w:sz w:val="17"/>
                                    <w:szCs w:val="17"/>
                                  </w:rPr>
                                  <w:t>)</w:t>
                                </w:r>
                              </w:p>
                            </w:tc>
                            <w:tc>
                              <w:tcPr>
                                <w:tcW w:w="834" w:type="pct"/>
                                <w:vAlign w:val="bottom"/>
                              </w:tcPr>
                              <w:p w:rsidR="0090337C" w:rsidRPr="00D06A5A" w:rsidRDefault="0090337C" w:rsidP="00D06A5A">
                                <w:pPr>
                                  <w:pStyle w:val="DDSidebarText"/>
                                  <w:spacing w:before="0"/>
                                  <w:jc w:val="center"/>
                                  <w:rPr>
                                    <w:color w:val="53170D"/>
                                    <w:sz w:val="17"/>
                                    <w:szCs w:val="17"/>
                                  </w:rPr>
                                </w:pPr>
                                <w:r>
                                  <w:rPr>
                                    <w:color w:val="53170D"/>
                                    <w:sz w:val="17"/>
                                    <w:szCs w:val="17"/>
                                  </w:rPr>
                                  <w:t>11 (+0</w:t>
                                </w:r>
                                <w:r w:rsidRPr="00D06A5A">
                                  <w:rPr>
                                    <w:color w:val="53170D"/>
                                    <w:sz w:val="17"/>
                                    <w:szCs w:val="17"/>
                                  </w:rPr>
                                  <w:t>)</w:t>
                                </w:r>
                              </w:p>
                            </w:tc>
                            <w:tc>
                              <w:tcPr>
                                <w:tcW w:w="834" w:type="pct"/>
                                <w:vAlign w:val="bottom"/>
                              </w:tcPr>
                              <w:p w:rsidR="0090337C" w:rsidRPr="00D06A5A" w:rsidRDefault="0090337C" w:rsidP="00D06A5A">
                                <w:pPr>
                                  <w:pStyle w:val="DDSidebarText"/>
                                  <w:spacing w:before="0"/>
                                  <w:jc w:val="center"/>
                                  <w:rPr>
                                    <w:color w:val="53170D"/>
                                    <w:sz w:val="17"/>
                                    <w:szCs w:val="17"/>
                                  </w:rPr>
                                </w:pPr>
                                <w:r>
                                  <w:rPr>
                                    <w:color w:val="53170D"/>
                                    <w:sz w:val="17"/>
                                    <w:szCs w:val="17"/>
                                  </w:rPr>
                                  <w:t>3 (-4</w:t>
                                </w:r>
                                <w:r w:rsidRPr="00D06A5A">
                                  <w:rPr>
                                    <w:color w:val="53170D"/>
                                    <w:sz w:val="17"/>
                                    <w:szCs w:val="17"/>
                                  </w:rPr>
                                  <w:t>)</w:t>
                                </w:r>
                              </w:p>
                            </w:tc>
                            <w:tc>
                              <w:tcPr>
                                <w:tcW w:w="834" w:type="pct"/>
                                <w:vAlign w:val="bottom"/>
                              </w:tcPr>
                              <w:p w:rsidR="0090337C" w:rsidRPr="00D06A5A" w:rsidRDefault="0090337C" w:rsidP="00D06A5A">
                                <w:pPr>
                                  <w:pStyle w:val="DDSidebarText"/>
                                  <w:spacing w:before="0"/>
                                  <w:jc w:val="center"/>
                                  <w:rPr>
                                    <w:color w:val="53170D"/>
                                    <w:sz w:val="17"/>
                                    <w:szCs w:val="17"/>
                                  </w:rPr>
                                </w:pPr>
                                <w:r>
                                  <w:rPr>
                                    <w:color w:val="53170D"/>
                                    <w:sz w:val="17"/>
                                    <w:szCs w:val="17"/>
                                  </w:rPr>
                                  <w:t>6 (-2</w:t>
                                </w:r>
                                <w:r w:rsidRPr="00D06A5A">
                                  <w:rPr>
                                    <w:color w:val="53170D"/>
                                    <w:sz w:val="17"/>
                                    <w:szCs w:val="17"/>
                                  </w:rPr>
                                  <w:t>)</w:t>
                                </w:r>
                              </w:p>
                            </w:tc>
                            <w:tc>
                              <w:tcPr>
                                <w:tcW w:w="832" w:type="pct"/>
                                <w:vAlign w:val="bottom"/>
                              </w:tcPr>
                              <w:p w:rsidR="0090337C" w:rsidRPr="00D06A5A" w:rsidRDefault="0090337C" w:rsidP="00AC42C6">
                                <w:pPr>
                                  <w:pStyle w:val="DDSidebarText"/>
                                  <w:spacing w:before="0"/>
                                  <w:jc w:val="center"/>
                                  <w:rPr>
                                    <w:color w:val="53170D"/>
                                    <w:sz w:val="17"/>
                                    <w:szCs w:val="17"/>
                                  </w:rPr>
                                </w:pPr>
                                <w:r>
                                  <w:rPr>
                                    <w:color w:val="53170D"/>
                                    <w:sz w:val="17"/>
                                    <w:szCs w:val="17"/>
                                  </w:rPr>
                                  <w:t>5</w:t>
                                </w:r>
                                <w:r w:rsidRPr="00D06A5A">
                                  <w:rPr>
                                    <w:color w:val="53170D"/>
                                    <w:sz w:val="17"/>
                                    <w:szCs w:val="17"/>
                                  </w:rPr>
                                  <w:t xml:space="preserve"> (</w:t>
                                </w:r>
                                <w:r>
                                  <w:rPr>
                                    <w:color w:val="53170D"/>
                                    <w:sz w:val="17"/>
                                    <w:szCs w:val="17"/>
                                  </w:rPr>
                                  <w:t>-3</w:t>
                                </w:r>
                                <w:r w:rsidRPr="00D06A5A">
                                  <w:rPr>
                                    <w:color w:val="53170D"/>
                                    <w:sz w:val="17"/>
                                    <w:szCs w:val="17"/>
                                  </w:rPr>
                                  <w:t>)</w:t>
                                </w:r>
                              </w:p>
                            </w:tc>
                          </w:tr>
                        </w:tbl>
                        <w:p w:rsidR="0090337C" w:rsidRPr="00D06A5A" w:rsidRDefault="0090337C" w:rsidP="0090337C">
                          <w:pPr>
                            <w:pStyle w:val="DDSidebarText"/>
                            <w:spacing w:before="0"/>
                            <w:rPr>
                              <w:color w:val="53170D"/>
                              <w:sz w:val="17"/>
                              <w:szCs w:val="17"/>
                            </w:rPr>
                          </w:pPr>
                          <w:r>
                            <w:rPr>
                              <w:i/>
                              <w:noProof/>
                              <w:color w:val="53170D"/>
                              <w:sz w:val="15"/>
                              <w:szCs w:val="15"/>
                            </w:rPr>
                            <w:drawing>
                              <wp:inline distT="0" distB="0" distL="0" distR="0" wp14:anchorId="5DC81149" wp14:editId="5F4BF303">
                                <wp:extent cx="2993390" cy="54173"/>
                                <wp:effectExtent l="0" t="0" r="0" b="3175"/>
                                <wp:docPr id="168" name="Picture 168" descr="statblock horizontal r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atblock horizontal ru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3390" cy="54173"/>
                                        </a:xfrm>
                                        <a:prstGeom prst="rect">
                                          <a:avLst/>
                                        </a:prstGeom>
                                        <a:noFill/>
                                        <a:ln>
                                          <a:noFill/>
                                        </a:ln>
                                      </pic:spPr>
                                    </pic:pic>
                                  </a:graphicData>
                                </a:graphic>
                              </wp:inline>
                            </w:drawing>
                          </w:r>
                        </w:p>
                        <w:p w:rsidR="0090337C" w:rsidRPr="00D06A5A" w:rsidRDefault="0090337C" w:rsidP="00302435">
                          <w:pPr>
                            <w:pStyle w:val="DDSidebarText"/>
                            <w:spacing w:before="60" w:after="60" w:line="240" w:lineRule="auto"/>
                            <w:ind w:left="90" w:hanging="90"/>
                            <w:rPr>
                              <w:color w:val="53170D"/>
                              <w:sz w:val="17"/>
                              <w:szCs w:val="17"/>
                            </w:rPr>
                          </w:pPr>
                          <w:bookmarkStart w:id="1" w:name="_GoBack"/>
                          <w:r w:rsidRPr="00D06A5A">
                            <w:rPr>
                              <w:b/>
                              <w:color w:val="53170D"/>
                              <w:sz w:val="17"/>
                              <w:szCs w:val="17"/>
                            </w:rPr>
                            <w:t xml:space="preserve">Senses </w:t>
                          </w:r>
                          <w:r>
                            <w:rPr>
                              <w:color w:val="53170D"/>
                              <w:sz w:val="17"/>
                              <w:szCs w:val="17"/>
                            </w:rPr>
                            <w:t>passive Perception 8</w:t>
                          </w:r>
                        </w:p>
                        <w:p w:rsidR="0090337C" w:rsidRPr="00A443AE" w:rsidRDefault="0090337C" w:rsidP="00302435">
                          <w:pPr>
                            <w:pStyle w:val="DDSidebarText"/>
                            <w:spacing w:before="60" w:after="60" w:line="240" w:lineRule="auto"/>
                            <w:ind w:left="90" w:hanging="90"/>
                            <w:rPr>
                              <w:color w:val="53170D"/>
                              <w:sz w:val="17"/>
                              <w:szCs w:val="17"/>
                            </w:rPr>
                          </w:pPr>
                          <w:r>
                            <w:rPr>
                              <w:b/>
                              <w:color w:val="53170D"/>
                              <w:sz w:val="17"/>
                              <w:szCs w:val="17"/>
                            </w:rPr>
                            <w:t xml:space="preserve">Languages </w:t>
                          </w:r>
                          <w:r>
                            <w:rPr>
                              <w:rFonts w:ascii="Book Antiqua" w:hAnsi="Book Antiqua"/>
                              <w:color w:val="53170D"/>
                              <w:sz w:val="17"/>
                              <w:szCs w:val="17"/>
                            </w:rPr>
                            <w:t>—</w:t>
                          </w:r>
                        </w:p>
                        <w:p w:rsidR="0090337C" w:rsidRPr="00D06A5A" w:rsidRDefault="0090337C" w:rsidP="00302435">
                          <w:pPr>
                            <w:pStyle w:val="DDSidebarText"/>
                            <w:spacing w:before="60" w:after="60" w:line="240" w:lineRule="auto"/>
                            <w:ind w:left="90" w:hanging="90"/>
                            <w:rPr>
                              <w:color w:val="53170D"/>
                              <w:sz w:val="17"/>
                              <w:szCs w:val="17"/>
                            </w:rPr>
                          </w:pPr>
                          <w:r w:rsidRPr="00D06A5A">
                            <w:rPr>
                              <w:b/>
                              <w:color w:val="53170D"/>
                              <w:sz w:val="17"/>
                              <w:szCs w:val="17"/>
                            </w:rPr>
                            <w:t xml:space="preserve">Challenge </w:t>
                          </w:r>
                          <w:r w:rsidRPr="00D06A5A">
                            <w:rPr>
                              <w:color w:val="53170D"/>
                              <w:sz w:val="17"/>
                              <w:szCs w:val="17"/>
                            </w:rPr>
                            <w:t>0 (10 XP)</w:t>
                          </w:r>
                        </w:p>
                        <w:bookmarkEnd w:id="1"/>
                        <w:p w:rsidR="0090337C" w:rsidRDefault="0090337C" w:rsidP="0090337C">
                          <w:pPr>
                            <w:pStyle w:val="DDSidebarText"/>
                            <w:spacing w:before="60" w:after="60"/>
                            <w:contextualSpacing w:val="0"/>
                            <w:rPr>
                              <w:b/>
                              <w:i/>
                              <w:sz w:val="17"/>
                              <w:szCs w:val="17"/>
                            </w:rPr>
                          </w:pPr>
                          <w:r>
                            <w:rPr>
                              <w:i/>
                              <w:noProof/>
                              <w:color w:val="53170D"/>
                              <w:sz w:val="15"/>
                              <w:szCs w:val="15"/>
                            </w:rPr>
                            <w:drawing>
                              <wp:inline distT="0" distB="0" distL="0" distR="0" wp14:anchorId="7FB69D97" wp14:editId="1BC8B274">
                                <wp:extent cx="2993390" cy="54173"/>
                                <wp:effectExtent l="0" t="0" r="0" b="3175"/>
                                <wp:docPr id="169" name="Picture 169" descr="statblock horizontal r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atblock horizontal ru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3390" cy="54173"/>
                                        </a:xfrm>
                                        <a:prstGeom prst="rect">
                                          <a:avLst/>
                                        </a:prstGeom>
                                        <a:noFill/>
                                        <a:ln>
                                          <a:noFill/>
                                        </a:ln>
                                      </pic:spPr>
                                    </pic:pic>
                                  </a:graphicData>
                                </a:graphic>
                              </wp:inline>
                            </w:drawing>
                          </w:r>
                        </w:p>
                        <w:p w:rsidR="0090337C" w:rsidRDefault="0090337C" w:rsidP="0090337C">
                          <w:pPr>
                            <w:pStyle w:val="DDMMStatblocktext"/>
                          </w:pPr>
                          <w:r>
                            <w:rPr>
                              <w:b/>
                              <w:i/>
                            </w:rPr>
                            <w:t>Blood Scent.</w:t>
                          </w:r>
                          <w:r>
                            <w:t xml:space="preserve"> The harvester worm is blind, but can sense any source of blood within 120 feet.</w:t>
                          </w:r>
                        </w:p>
                        <w:p w:rsidR="0090337C" w:rsidRPr="00D06A5A" w:rsidRDefault="0090337C" w:rsidP="0090337C">
                          <w:pPr>
                            <w:pStyle w:val="DDMMStatblockActionHeader"/>
                          </w:pPr>
                          <w:r w:rsidRPr="00D06A5A">
                            <w:t>Actions</w:t>
                          </w:r>
                        </w:p>
                        <w:p w:rsidR="0090337C" w:rsidRPr="00FA7F0B" w:rsidRDefault="0090337C" w:rsidP="0090337C">
                          <w:pPr>
                            <w:pStyle w:val="DDMMStatblocktext"/>
                            <w:rPr>
                              <w:rStyle w:val="DDMMStatblocktextChar"/>
                            </w:rPr>
                          </w:pPr>
                          <w:r>
                            <w:rPr>
                              <w:b/>
                              <w:i/>
                            </w:rPr>
                            <w:t xml:space="preserve">Bite. </w:t>
                          </w:r>
                          <w:r>
                            <w:t xml:space="preserve"> </w:t>
                          </w:r>
                          <w:r>
                            <w:rPr>
                              <w:i/>
                            </w:rPr>
                            <w:t xml:space="preserve">Melee Weapon Attack: </w:t>
                          </w:r>
                          <w:r>
                            <w:t>+2</w:t>
                          </w:r>
                          <w:r w:rsidRPr="006925BF">
                            <w:t xml:space="preserve"> to hit, reach 5 ft., one target.</w:t>
                          </w:r>
                          <w:r>
                            <w:rPr>
                              <w:i/>
                            </w:rPr>
                            <w:t xml:space="preserve"> Hit: </w:t>
                          </w:r>
                          <w:r w:rsidRPr="00FA7F0B">
                            <w:rPr>
                              <w:rStyle w:val="DDMMStatblocktextChar"/>
                            </w:rPr>
                            <w:t>1 piercing damage.</w:t>
                          </w:r>
                        </w:p>
                        <w:p w:rsidR="00EA2970" w:rsidRDefault="00EA2970" w:rsidP="0090337C">
                          <w:pPr>
                            <w:pStyle w:val="DDMMStatblocktext"/>
                            <w:rPr>
                              <w:b/>
                              <w:i/>
                            </w:rPr>
                          </w:pPr>
                        </w:p>
                        <w:p w:rsidR="0090337C" w:rsidRDefault="0090337C" w:rsidP="0090337C">
                          <w:pPr>
                            <w:pStyle w:val="DDMMStatblocktext"/>
                          </w:pPr>
                          <w:r>
                            <w:rPr>
                              <w:b/>
                              <w:i/>
                            </w:rPr>
                            <w:t xml:space="preserve">Resuscitate Dead. </w:t>
                          </w:r>
                          <w:r>
                            <w:t>The harvester worm can use its action to wriggle inside the cranial cavity of a humanoid that has been dead for no longer than 1 day, which it resuscitates. The creature returns to life under control of the harvester worm. The risen creature is known as a Tangle, and has the statistics of a Zombie as detailed in the Monster Manual, pg. 316. If the Tangle dies, the harvester worm survives and may exit its host.</w:t>
                          </w:r>
                        </w:p>
                        <w:p w:rsidR="0090337C" w:rsidRDefault="0090337C" w:rsidP="0090337C">
                          <w:pPr>
                            <w:pStyle w:val="DDMMStatblocktext"/>
                            <w:contextualSpacing/>
                          </w:pPr>
                          <w:r>
                            <w:rPr>
                              <w:b/>
                              <w:i/>
                            </w:rPr>
                            <w:t xml:space="preserve">Harvest Dead. </w:t>
                          </w:r>
                          <w:r>
                            <w:t>While controlling a resuscitated creature, the harvester worm can cause the body to secrete compounds that bond flesh and knit muscle. Over the course of one minute, the harvester worm can incorporate the flesh of a dead humanoid creature into its resuscitated form. This flesh can be used to repair the Tangle or increase its size and strength.</w:t>
                          </w:r>
                        </w:p>
                        <w:p w:rsidR="0090337C" w:rsidRDefault="0090337C" w:rsidP="0090337C">
                          <w:pPr>
                            <w:pStyle w:val="DDMMStatblocktext"/>
                            <w:contextualSpacing/>
                          </w:pPr>
                          <w:r>
                            <w:t xml:space="preserve">   If used to repair itself, the Tangle regains 20 hit points.</w:t>
                          </w:r>
                        </w:p>
                        <w:p w:rsidR="0090337C" w:rsidRDefault="0090337C" w:rsidP="0090337C">
                          <w:pPr>
                            <w:pStyle w:val="DDMMStatblocktext"/>
                            <w:contextualSpacing/>
                          </w:pPr>
                          <w:r>
                            <w:t xml:space="preserve">   If used to increase size and strength, the Tangle’s hit point maximum increases by 15, it deals 3 additional damage with a Slam attack, and its Strength and Constitution scores increase by 1. The harvester worm cannot incorporate more than 4 additional creatures into its form. For each additional creature, </w:t>
                          </w:r>
                        </w:p>
                        <w:p w:rsidR="0090337C" w:rsidRPr="006925BF" w:rsidRDefault="0090337C" w:rsidP="0090337C">
                          <w:pPr>
                            <w:pStyle w:val="DDMMStatblocktext"/>
                            <w:contextualSpacing/>
                          </w:pPr>
                          <w:r>
                            <w:t>the CR of the Tangle increases by one step. A Tangle that has incorporated 2 or more additional bodies has a Large size.</w:t>
                          </w:r>
                        </w:p>
                        <w:p w:rsidR="0090337C" w:rsidRPr="006925BF" w:rsidRDefault="0090337C" w:rsidP="0090337C">
                          <w:pPr>
                            <w:pStyle w:val="DDSidebarText"/>
                            <w:spacing w:before="60"/>
                            <w:contextualSpacing w:val="0"/>
                            <w:rPr>
                              <w:sz w:val="17"/>
                              <w:szCs w:val="17"/>
                            </w:rPr>
                          </w:pPr>
                        </w:p>
                      </w:txbxContent>
                    </v:textbox>
                  </v:shape>
                </v:group>
                <v:shape id="_x0000_s1052" type="#_x0000_t202" style="position:absolute;left:34438;top:356;width:33033;height:319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v:textbox>
                </v:shape>
                <w10:wrap anchorx="page" anchory="page"/>
              </v:group>
            </w:pict>
          </mc:Fallback>
        </mc:AlternateContent>
      </w:r>
      <w:r>
        <w:rPr>
          <w:noProof/>
        </w:rPr>
        <w:drawing>
          <wp:anchor distT="0" distB="0" distL="114300" distR="114300" simplePos="0" relativeHeight="251740672" behindDoc="1" locked="0" layoutInCell="1" allowOverlap="1" wp14:anchorId="56F47C13" wp14:editId="7C48B945">
            <wp:simplePos x="0" y="0"/>
            <wp:positionH relativeFrom="margin">
              <wp:posOffset>-193675</wp:posOffset>
            </wp:positionH>
            <wp:positionV relativeFrom="margin">
              <wp:posOffset>5080</wp:posOffset>
            </wp:positionV>
            <wp:extent cx="6812280" cy="54610"/>
            <wp:effectExtent l="0" t="0" r="7620" b="2540"/>
            <wp:wrapNone/>
            <wp:docPr id="329" name="Picture 329" descr="C:\Users\byronb\AppData\Local\Microsoft\Windows\INetCache\Content.Word\Full Size B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byronb\AppData\Local\Microsoft\Windows\INetCache\Content.Word\Full Size Bar.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12280" cy="54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C32CA" w:rsidRDefault="009C32CA" w:rsidP="00791848">
      <w:pPr>
        <w:rPr>
          <w:rFonts w:ascii="Mr. Eaves Small Caps" w:eastAsia="Calibri" w:hAnsi="Mr. Eaves Small Caps" w:cs="Times New Roman"/>
          <w:color w:val="53170D"/>
          <w:sz w:val="26"/>
        </w:rPr>
      </w:pPr>
    </w:p>
    <w:p w:rsidR="009C32CA" w:rsidRDefault="009C32CA" w:rsidP="00791848">
      <w:pPr>
        <w:rPr>
          <w:rFonts w:ascii="Mr. Eaves Small Caps" w:eastAsia="Calibri" w:hAnsi="Mr. Eaves Small Caps" w:cs="Times New Roman"/>
          <w:color w:val="53170D"/>
          <w:sz w:val="26"/>
        </w:rPr>
      </w:pPr>
    </w:p>
    <w:p w:rsidR="009C32CA" w:rsidRDefault="009C32CA" w:rsidP="00791848">
      <w:pPr>
        <w:rPr>
          <w:rFonts w:ascii="Mr. Eaves Small Caps" w:eastAsia="Calibri" w:hAnsi="Mr. Eaves Small Caps" w:cs="Times New Roman"/>
          <w:color w:val="53170D"/>
          <w:sz w:val="26"/>
        </w:rPr>
      </w:pPr>
    </w:p>
    <w:p w:rsidR="009C32CA" w:rsidRDefault="009C32CA" w:rsidP="00791848">
      <w:pPr>
        <w:rPr>
          <w:rFonts w:ascii="Mr. Eaves Small Caps" w:eastAsia="Calibri" w:hAnsi="Mr. Eaves Small Caps" w:cs="Times New Roman"/>
          <w:color w:val="53170D"/>
          <w:sz w:val="26"/>
        </w:rPr>
      </w:pPr>
    </w:p>
    <w:p w:rsidR="009C32CA" w:rsidRDefault="009C32CA" w:rsidP="00791848">
      <w:pPr>
        <w:rPr>
          <w:rFonts w:ascii="Mr. Eaves Small Caps" w:eastAsia="Calibri" w:hAnsi="Mr. Eaves Small Caps" w:cs="Times New Roman"/>
          <w:color w:val="53170D"/>
          <w:sz w:val="26"/>
        </w:rPr>
      </w:pPr>
    </w:p>
    <w:p w:rsidR="009C32CA" w:rsidRDefault="009C32CA" w:rsidP="00791848">
      <w:pPr>
        <w:rPr>
          <w:rFonts w:ascii="Mr. Eaves Small Caps" w:eastAsia="Calibri" w:hAnsi="Mr. Eaves Small Caps" w:cs="Times New Roman"/>
          <w:color w:val="53170D"/>
          <w:sz w:val="26"/>
        </w:rPr>
      </w:pPr>
    </w:p>
    <w:p w:rsidR="009C32CA" w:rsidRDefault="009C32CA" w:rsidP="00791848">
      <w:pPr>
        <w:rPr>
          <w:rFonts w:ascii="Mr. Eaves Small Caps" w:eastAsia="Calibri" w:hAnsi="Mr. Eaves Small Caps" w:cs="Times New Roman"/>
          <w:color w:val="53170D"/>
          <w:sz w:val="26"/>
        </w:rPr>
      </w:pPr>
    </w:p>
    <w:p w:rsidR="009C32CA" w:rsidRDefault="009C32CA" w:rsidP="00791848">
      <w:pPr>
        <w:rPr>
          <w:rFonts w:ascii="Mr. Eaves Small Caps" w:eastAsia="Calibri" w:hAnsi="Mr. Eaves Small Caps" w:cs="Times New Roman"/>
          <w:color w:val="53170D"/>
          <w:sz w:val="26"/>
        </w:rPr>
      </w:pPr>
    </w:p>
    <w:p w:rsidR="009C32CA" w:rsidRDefault="009C32CA" w:rsidP="00791848">
      <w:pPr>
        <w:rPr>
          <w:rFonts w:ascii="Mr. Eaves Small Caps" w:eastAsia="Calibri" w:hAnsi="Mr. Eaves Small Caps" w:cs="Times New Roman"/>
          <w:color w:val="53170D"/>
          <w:sz w:val="26"/>
        </w:rPr>
      </w:pPr>
    </w:p>
    <w:p w:rsidR="009C32CA" w:rsidRDefault="009C32CA" w:rsidP="00791848">
      <w:pPr>
        <w:rPr>
          <w:rFonts w:ascii="Mr. Eaves Small Caps" w:eastAsia="Calibri" w:hAnsi="Mr. Eaves Small Caps" w:cs="Times New Roman"/>
          <w:color w:val="53170D"/>
          <w:sz w:val="26"/>
        </w:rPr>
      </w:pPr>
    </w:p>
    <w:p w:rsidR="009C32CA" w:rsidRDefault="009C32CA" w:rsidP="00791848">
      <w:pPr>
        <w:rPr>
          <w:rFonts w:ascii="Mr. Eaves Small Caps" w:eastAsia="Calibri" w:hAnsi="Mr. Eaves Small Caps" w:cs="Times New Roman"/>
          <w:color w:val="53170D"/>
          <w:sz w:val="26"/>
        </w:rPr>
      </w:pPr>
    </w:p>
    <w:p w:rsidR="009C32CA" w:rsidRDefault="009C32CA" w:rsidP="00791848">
      <w:pPr>
        <w:rPr>
          <w:rFonts w:ascii="Mr. Eaves Small Caps" w:eastAsia="Calibri" w:hAnsi="Mr. Eaves Small Caps" w:cs="Times New Roman"/>
          <w:color w:val="53170D"/>
          <w:sz w:val="26"/>
        </w:rPr>
      </w:pPr>
    </w:p>
    <w:p w:rsidR="009C32CA" w:rsidRDefault="009C32CA" w:rsidP="00791848">
      <w:pPr>
        <w:rPr>
          <w:rFonts w:ascii="Mr. Eaves Small Caps" w:eastAsia="Calibri" w:hAnsi="Mr. Eaves Small Caps" w:cs="Times New Roman"/>
          <w:color w:val="53170D"/>
          <w:sz w:val="26"/>
        </w:rPr>
      </w:pPr>
    </w:p>
    <w:p w:rsidR="009C32CA" w:rsidRDefault="009C32CA" w:rsidP="00791848">
      <w:pPr>
        <w:rPr>
          <w:rFonts w:ascii="Mr. Eaves Small Caps" w:eastAsia="Calibri" w:hAnsi="Mr. Eaves Small Caps" w:cs="Times New Roman"/>
          <w:color w:val="53170D"/>
          <w:sz w:val="26"/>
        </w:rPr>
      </w:pPr>
    </w:p>
    <w:p w:rsidR="009C32CA" w:rsidRDefault="009C32CA" w:rsidP="00791848">
      <w:pPr>
        <w:rPr>
          <w:rFonts w:ascii="Mr. Eaves Small Caps" w:eastAsia="Calibri" w:hAnsi="Mr. Eaves Small Caps" w:cs="Times New Roman"/>
          <w:color w:val="53170D"/>
          <w:sz w:val="26"/>
        </w:rPr>
      </w:pPr>
    </w:p>
    <w:p w:rsidR="009C32CA" w:rsidRDefault="009C32CA" w:rsidP="00791848">
      <w:pPr>
        <w:rPr>
          <w:rFonts w:ascii="Mr. Eaves Small Caps" w:eastAsia="Calibri" w:hAnsi="Mr. Eaves Small Caps" w:cs="Times New Roman"/>
          <w:color w:val="53170D"/>
          <w:sz w:val="26"/>
        </w:rPr>
      </w:pPr>
    </w:p>
    <w:p w:rsidR="009C32CA" w:rsidRDefault="009C32CA" w:rsidP="00791848">
      <w:pPr>
        <w:rPr>
          <w:rFonts w:ascii="Mr. Eaves Small Caps" w:eastAsia="Calibri" w:hAnsi="Mr. Eaves Small Caps" w:cs="Times New Roman"/>
          <w:color w:val="53170D"/>
          <w:sz w:val="26"/>
        </w:rPr>
      </w:pPr>
    </w:p>
    <w:p w:rsidR="009C32CA" w:rsidRDefault="009C32CA" w:rsidP="00791848">
      <w:pPr>
        <w:rPr>
          <w:rFonts w:ascii="Mr. Eaves Small Caps" w:eastAsia="Calibri" w:hAnsi="Mr. Eaves Small Caps" w:cs="Times New Roman"/>
          <w:color w:val="53170D"/>
          <w:sz w:val="26"/>
        </w:rPr>
      </w:pPr>
    </w:p>
    <w:p w:rsidR="009C32CA" w:rsidRDefault="009C32CA" w:rsidP="00791848">
      <w:pPr>
        <w:rPr>
          <w:rFonts w:ascii="Mr. Eaves Small Caps" w:eastAsia="Calibri" w:hAnsi="Mr. Eaves Small Caps" w:cs="Times New Roman"/>
          <w:color w:val="53170D"/>
          <w:sz w:val="26"/>
        </w:rPr>
      </w:pPr>
    </w:p>
    <w:p w:rsidR="009C32CA" w:rsidRDefault="009C32CA" w:rsidP="00791848">
      <w:pPr>
        <w:rPr>
          <w:rFonts w:ascii="Mr. Eaves Small Caps" w:eastAsia="Calibri" w:hAnsi="Mr. Eaves Small Caps" w:cs="Times New Roman"/>
          <w:color w:val="53170D"/>
          <w:sz w:val="26"/>
        </w:rPr>
      </w:pPr>
    </w:p>
    <w:p w:rsidR="00791848" w:rsidRPr="00791848" w:rsidRDefault="00791848" w:rsidP="00791848">
      <w:pPr>
        <w:rPr>
          <w:rFonts w:ascii="Mr. Eaves Small Caps" w:eastAsia="Calibri" w:hAnsi="Mr. Eaves Small Caps" w:cs="Times New Roman"/>
          <w:color w:val="53170D"/>
          <w:sz w:val="26"/>
        </w:rPr>
      </w:pPr>
      <w:r w:rsidRPr="00791848">
        <w:rPr>
          <w:rFonts w:ascii="Mr. Eaves Small Caps" w:eastAsia="Calibri" w:hAnsi="Mr. Eaves Small Caps" w:cs="Times New Roman"/>
          <w:color w:val="53170D"/>
          <w:sz w:val="26"/>
        </w:rPr>
        <w:t></w:t>
      </w:r>
      <w:r w:rsidRPr="00791848">
        <w:rPr>
          <w:rFonts w:ascii="Mr. Eaves Small Caps" w:eastAsia="Calibri" w:hAnsi="Mr. Eaves Small Caps" w:cs="Times New Roman"/>
          <w:color w:val="53170D"/>
          <w:sz w:val="26"/>
        </w:rPr>
        <w:t></w:t>
      </w:r>
      <w:r w:rsidRPr="00791848">
        <w:rPr>
          <w:rFonts w:ascii="Mr. Eaves Small Caps" w:eastAsia="Calibri" w:hAnsi="Mr. Eaves Small Caps" w:cs="Times New Roman"/>
          <w:color w:val="53170D"/>
          <w:sz w:val="26"/>
        </w:rPr>
        <w:t></w:t>
      </w:r>
      <w:r w:rsidRPr="00791848">
        <w:rPr>
          <w:rFonts w:ascii="Mr. Eaves Small Caps" w:eastAsia="Calibri" w:hAnsi="Mr. Eaves Small Caps" w:cs="Times New Roman"/>
          <w:color w:val="53170D"/>
          <w:sz w:val="26"/>
        </w:rPr>
        <w:t></w:t>
      </w:r>
      <w:r w:rsidRPr="00791848">
        <w:rPr>
          <w:rFonts w:ascii="Mr. Eaves Small Caps" w:eastAsia="Calibri" w:hAnsi="Mr. Eaves Small Caps" w:cs="Times New Roman"/>
          <w:color w:val="53170D"/>
          <w:sz w:val="26"/>
        </w:rPr>
        <w:t></w:t>
      </w:r>
      <w:r w:rsidRPr="00791848">
        <w:rPr>
          <w:rFonts w:ascii="Mr. Eaves Small Caps" w:eastAsia="Calibri" w:hAnsi="Mr. Eaves Small Caps" w:cs="Times New Roman"/>
          <w:color w:val="53170D"/>
          <w:sz w:val="26"/>
        </w:rPr>
        <w:t></w:t>
      </w:r>
    </w:p>
    <w:p w:rsidR="00791848" w:rsidRPr="00791848" w:rsidRDefault="00791848" w:rsidP="00791848">
      <w:pPr>
        <w:pStyle w:val="DDRegular"/>
      </w:pPr>
      <w:r w:rsidRPr="00791848">
        <w:t>Credit is hard to give, since I cobbled this together from multiple uncredited resources online, m</w:t>
      </w:r>
      <w:r w:rsidR="009910FE">
        <w:t xml:space="preserve">ost from the /r/UnearthedArcana </w:t>
      </w:r>
      <w:r w:rsidRPr="00791848">
        <w:t xml:space="preserve">subreddit resources. Fonts are by /u/Solbera, of which /u/Barkalot modified Bookinsanity. Template is by zeek0, heavily modified from a document by Akshat Bhatnagar. </w:t>
      </w:r>
    </w:p>
    <w:p w:rsidR="00791848" w:rsidRPr="00791848" w:rsidRDefault="00791848" w:rsidP="00791848">
      <w:pPr>
        <w:rPr>
          <w:rFonts w:ascii="Mr. Eaves Small Caps" w:eastAsia="Calibri" w:hAnsi="Mr. Eaves Small Caps" w:cs="Times New Roman"/>
          <w:color w:val="53170D"/>
          <w:sz w:val="26"/>
        </w:rPr>
      </w:pPr>
      <w:r w:rsidRPr="00791848">
        <w:rPr>
          <w:rFonts w:ascii="Mr. Eaves Small Caps" w:eastAsia="Calibri" w:hAnsi="Mr. Eaves Small Caps" w:cs="Times New Roman"/>
          <w:color w:val="53170D"/>
          <w:sz w:val="26"/>
        </w:rPr>
        <w:t></w:t>
      </w:r>
      <w:r w:rsidRPr="00791848">
        <w:rPr>
          <w:rFonts w:ascii="Mr. Eaves Small Caps" w:eastAsia="Calibri" w:hAnsi="Mr. Eaves Small Caps" w:cs="Times New Roman"/>
          <w:color w:val="53170D"/>
          <w:sz w:val="26"/>
        </w:rPr>
        <w:t></w:t>
      </w:r>
      <w:r w:rsidRPr="00791848">
        <w:rPr>
          <w:rFonts w:ascii="Mr. Eaves Small Caps" w:eastAsia="Calibri" w:hAnsi="Mr. Eaves Small Caps" w:cs="Times New Roman"/>
          <w:color w:val="53170D"/>
          <w:sz w:val="26"/>
        </w:rPr>
        <w:t></w:t>
      </w:r>
      <w:r w:rsidRPr="00791848">
        <w:rPr>
          <w:rFonts w:ascii="Mr. Eaves Small Caps" w:eastAsia="Calibri" w:hAnsi="Mr. Eaves Small Caps" w:cs="Times New Roman"/>
          <w:color w:val="53170D"/>
          <w:sz w:val="26"/>
        </w:rPr>
        <w:t></w:t>
      </w:r>
      <w:r w:rsidRPr="00791848">
        <w:rPr>
          <w:rFonts w:ascii="Mr. Eaves Small Caps" w:eastAsia="Calibri" w:hAnsi="Mr. Eaves Small Caps" w:cs="Times New Roman"/>
          <w:color w:val="53170D"/>
          <w:sz w:val="26"/>
        </w:rPr>
        <w:t></w:t>
      </w:r>
      <w:r w:rsidRPr="00791848">
        <w:rPr>
          <w:rFonts w:ascii="Mr. Eaves Small Caps" w:eastAsia="Calibri" w:hAnsi="Mr. Eaves Small Caps" w:cs="Times New Roman"/>
          <w:color w:val="53170D"/>
          <w:sz w:val="26"/>
        </w:rPr>
        <w:t></w:t>
      </w:r>
      <w:r w:rsidRPr="00791848">
        <w:rPr>
          <w:rFonts w:ascii="Mr. Eaves Small Caps" w:eastAsia="Calibri" w:hAnsi="Mr. Eaves Small Caps" w:cs="Times New Roman"/>
          <w:color w:val="53170D"/>
          <w:sz w:val="26"/>
        </w:rPr>
        <w:t></w:t>
      </w:r>
      <w:r w:rsidRPr="00791848">
        <w:rPr>
          <w:rFonts w:ascii="Mr. Eaves Small Caps" w:eastAsia="Calibri" w:hAnsi="Mr. Eaves Small Caps" w:cs="Times New Roman"/>
          <w:color w:val="53170D"/>
          <w:sz w:val="26"/>
        </w:rPr>
        <w:t></w:t>
      </w:r>
      <w:r w:rsidRPr="00791848">
        <w:rPr>
          <w:rFonts w:ascii="Mr. Eaves Small Caps" w:eastAsia="Calibri" w:hAnsi="Mr. Eaves Small Caps" w:cs="Times New Roman"/>
          <w:color w:val="53170D"/>
          <w:sz w:val="26"/>
        </w:rPr>
        <w:t></w:t>
      </w:r>
      <w:r w:rsidRPr="00791848">
        <w:rPr>
          <w:rFonts w:ascii="Mr. Eaves Small Caps" w:eastAsia="Calibri" w:hAnsi="Mr. Eaves Small Caps" w:cs="Times New Roman"/>
          <w:color w:val="53170D"/>
          <w:sz w:val="26"/>
        </w:rPr>
        <w:t></w:t>
      </w:r>
      <w:r w:rsidRPr="00791848">
        <w:rPr>
          <w:rFonts w:ascii="Mr. Eaves Small Caps" w:eastAsia="Calibri" w:hAnsi="Mr. Eaves Small Caps" w:cs="Times New Roman"/>
          <w:color w:val="53170D"/>
          <w:sz w:val="26"/>
        </w:rPr>
        <w:t></w:t>
      </w:r>
      <w:r w:rsidRPr="00791848">
        <w:rPr>
          <w:rFonts w:ascii="Mr. Eaves Small Caps" w:eastAsia="Calibri" w:hAnsi="Mr. Eaves Small Caps" w:cs="Times New Roman"/>
          <w:color w:val="53170D"/>
          <w:sz w:val="26"/>
        </w:rPr>
        <w:t></w:t>
      </w:r>
    </w:p>
    <w:p w:rsidR="00791848" w:rsidRPr="00791848" w:rsidRDefault="00791848" w:rsidP="00791848">
      <w:pPr>
        <w:pStyle w:val="DDRegular"/>
      </w:pPr>
      <w:r w:rsidRPr="00791848">
        <w:t>Everything in this document is free to use for whatever you want. I really don’t care. Credit me if you like.</w:t>
      </w:r>
    </w:p>
    <w:p w:rsidR="00791848" w:rsidRPr="00791848" w:rsidRDefault="00791848" w:rsidP="00791848">
      <w:pPr>
        <w:pStyle w:val="DDRegular"/>
      </w:pPr>
      <w:r w:rsidRPr="00791848">
        <w:t xml:space="preserve">   /u/Solbera’s fonts are also free to use, as long as you credit him and don’t repackage the fonts for sale. </w:t>
      </w:r>
      <w:hyperlink r:id="rId18" w:history="1">
        <w:r w:rsidRPr="00791848">
          <w:rPr>
            <w:color w:val="0563C1"/>
            <w:u w:val="single"/>
          </w:rPr>
          <w:t>Here’s the legal code attached to his fonts</w:t>
        </w:r>
      </w:hyperlink>
      <w:r w:rsidRPr="00791848">
        <w:t>.</w:t>
      </w:r>
      <w:r w:rsidR="003D4274" w:rsidRPr="003D4274">
        <w:rPr>
          <w:noProof/>
        </w:rPr>
        <w:t xml:space="preserve"> </w:t>
      </w:r>
    </w:p>
    <w:p w:rsidR="00FA7F0B" w:rsidRPr="00FA7F0B" w:rsidRDefault="00FA7F0B" w:rsidP="00FA7F0B">
      <w:pPr>
        <w:tabs>
          <w:tab w:val="left" w:pos="360"/>
        </w:tabs>
        <w:spacing w:before="20" w:after="100" w:line="288" w:lineRule="auto"/>
        <w:contextualSpacing/>
        <w:rPr>
          <w:rFonts w:ascii="Bookinsanity Remake" w:eastAsia="Calibri" w:hAnsi="Bookinsanity Remake" w:cs="Times New Roman"/>
          <w:color w:val="000000"/>
        </w:rPr>
      </w:pPr>
    </w:p>
    <w:p w:rsidR="00BC09C1" w:rsidRDefault="00BC09C1" w:rsidP="00CC5FEE">
      <w:pPr>
        <w:pStyle w:val="DDHeader"/>
        <w:rPr>
          <w:rFonts w:ascii="Bookinsanity Remake" w:hAnsi="Bookinsanity Remake"/>
          <w:color w:val="000000" w:themeColor="text1"/>
          <w:sz w:val="18"/>
        </w:rPr>
      </w:pPr>
    </w:p>
    <w:p w:rsidR="00D534E5" w:rsidRDefault="00D534E5" w:rsidP="00BF600D">
      <w:pPr>
        <w:pStyle w:val="DDRegular"/>
        <w:rPr>
          <w:noProof/>
        </w:rPr>
      </w:pPr>
    </w:p>
    <w:p w:rsidR="00D534E5" w:rsidRDefault="00D534E5" w:rsidP="00BF600D">
      <w:pPr>
        <w:pStyle w:val="DDRegular"/>
        <w:rPr>
          <w:noProof/>
        </w:rPr>
      </w:pPr>
    </w:p>
    <w:p w:rsidR="00D534E5" w:rsidRDefault="00D534E5" w:rsidP="00BF600D">
      <w:pPr>
        <w:pStyle w:val="DDRegular"/>
        <w:rPr>
          <w:noProof/>
        </w:rPr>
      </w:pPr>
    </w:p>
    <w:p w:rsidR="00D534E5" w:rsidRDefault="00D534E5" w:rsidP="00BF600D">
      <w:pPr>
        <w:pStyle w:val="DDRegular"/>
        <w:rPr>
          <w:noProof/>
        </w:rPr>
      </w:pPr>
    </w:p>
    <w:p w:rsidR="00D534E5" w:rsidRDefault="00D534E5" w:rsidP="00BF600D">
      <w:pPr>
        <w:pStyle w:val="DDRegular"/>
        <w:rPr>
          <w:noProof/>
        </w:rPr>
      </w:pPr>
    </w:p>
    <w:p w:rsidR="00D534E5" w:rsidRDefault="00D534E5" w:rsidP="00BF600D">
      <w:pPr>
        <w:pStyle w:val="DDRegular"/>
        <w:rPr>
          <w:noProof/>
        </w:rPr>
      </w:pPr>
    </w:p>
    <w:p w:rsidR="00D534E5" w:rsidRDefault="00D534E5" w:rsidP="00BF600D">
      <w:pPr>
        <w:pStyle w:val="DDRegular"/>
        <w:rPr>
          <w:noProof/>
        </w:rPr>
      </w:pPr>
    </w:p>
    <w:p w:rsidR="00D534E5" w:rsidRDefault="00D534E5" w:rsidP="00BF600D">
      <w:pPr>
        <w:pStyle w:val="DDRegular"/>
        <w:rPr>
          <w:noProof/>
        </w:rPr>
      </w:pPr>
    </w:p>
    <w:p w:rsidR="00D534E5" w:rsidRDefault="00D534E5" w:rsidP="00BF600D">
      <w:pPr>
        <w:pStyle w:val="DDRegular"/>
        <w:rPr>
          <w:noProof/>
        </w:rPr>
      </w:pPr>
    </w:p>
    <w:p w:rsidR="00D534E5" w:rsidRDefault="00D534E5" w:rsidP="00BF600D">
      <w:pPr>
        <w:pStyle w:val="DDRegular"/>
        <w:rPr>
          <w:noProof/>
        </w:rPr>
      </w:pPr>
    </w:p>
    <w:p w:rsidR="00D534E5" w:rsidRDefault="00D534E5" w:rsidP="00BF600D">
      <w:pPr>
        <w:pStyle w:val="DDRegular"/>
        <w:rPr>
          <w:noProof/>
        </w:rPr>
      </w:pPr>
    </w:p>
    <w:p w:rsidR="00D534E5" w:rsidRDefault="00D534E5" w:rsidP="00BF600D">
      <w:pPr>
        <w:pStyle w:val="DDRegular"/>
        <w:rPr>
          <w:noProof/>
        </w:rPr>
      </w:pPr>
    </w:p>
    <w:p w:rsidR="00D534E5" w:rsidRDefault="00D534E5" w:rsidP="00BF600D">
      <w:pPr>
        <w:pStyle w:val="DDRegular"/>
        <w:rPr>
          <w:noProof/>
        </w:rPr>
      </w:pPr>
    </w:p>
    <w:p w:rsidR="00D534E5" w:rsidRDefault="009C32CA" w:rsidP="00BF600D">
      <w:pPr>
        <w:pStyle w:val="DDRegular"/>
        <w:rPr>
          <w:noProof/>
        </w:rPr>
      </w:pPr>
      <w:r>
        <w:rPr>
          <w:noProof/>
        </w:rPr>
        <mc:AlternateContent>
          <mc:Choice Requires="wps">
            <w:drawing>
              <wp:anchor distT="0" distB="0" distL="114300" distR="114300" simplePos="0" relativeHeight="251749888" behindDoc="0" locked="1" layoutInCell="1" allowOverlap="1" wp14:anchorId="00BBE86D" wp14:editId="43D0520C">
                <wp:simplePos x="0" y="0"/>
                <wp:positionH relativeFrom="page">
                  <wp:posOffset>109855</wp:posOffset>
                </wp:positionH>
                <wp:positionV relativeFrom="margin">
                  <wp:posOffset>8479790</wp:posOffset>
                </wp:positionV>
                <wp:extent cx="292608" cy="265176"/>
                <wp:effectExtent l="0" t="0" r="0" b="1905"/>
                <wp:wrapNone/>
                <wp:docPr id="1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 cy="265176"/>
                        </a:xfrm>
                        <a:prstGeom prst="rect">
                          <a:avLst/>
                        </a:prstGeom>
                        <a:noFill/>
                        <a:ln w="9525">
                          <a:noFill/>
                          <a:miter lim="800000"/>
                          <a:headEnd/>
                          <a:tailEnd/>
                        </a:ln>
                      </wps:spPr>
                      <wps:txbx>
                        <w:txbxContent>
                          <w:p w:rsidR="009C32CA" w:rsidRPr="006E3B4B" w:rsidRDefault="009C32CA" w:rsidP="009C32CA">
                            <w:pPr>
                              <w:rPr>
                                <w:rFonts w:ascii="Mr. Eaves Small Caps" w:hAnsi="Mr. Eaves Small Caps"/>
                                <w:color w:val="D2B17D"/>
                                <w:sz w:val="24"/>
                              </w:rPr>
                            </w:pPr>
                            <w:r w:rsidRPr="006E3B4B">
                              <w:rPr>
                                <w:rFonts w:ascii="Mr. Eaves Small Caps" w:hAnsi="Mr. Eaves Small Caps"/>
                                <w:color w:val="D2B17D"/>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margin-left:8.65pt;margin-top:667.7pt;width:23.05pt;height:20.9pt;z-index:2517498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" filled="f" stroked="f">
                <v:textbox>
                  <w:txbxContent>
                    <w:p w:rsidR="009C32CA" w:rsidRPr="006E3B4B" w:rsidRDefault="009C32CA" w:rsidP="009C32CA">
                      <w:pPr>
                        <w:rPr>
                          <w:rFonts w:ascii="Mr. Eaves Small Caps" w:hAnsi="Mr. Eaves Small Caps"/>
                          <w:color w:val="D2B17D"/>
                          <w:sz w:val="24"/>
                        </w:rPr>
                      </w:pPr>
                      <w:r w:rsidRPr="006E3B4B">
                        <w:rPr>
                          <w:rFonts w:ascii="Mr. Eaves Small Caps" w:hAnsi="Mr. Eaves Small Caps"/>
                          <w:color w:val="D2B17D"/>
                          <w:sz w:val="24"/>
                        </w:rPr>
                        <w:t></w:t>
                      </w:r>
                    </w:p>
                  </w:txbxContent>
                </v:textbox>
                <w10:wrap anchorx="page" anchory="margin"/>
                <w10:anchorlock/>
              </v:shape>
            </w:pict>
          </mc:Fallback>
        </mc:AlternateContent>
      </w:r>
    </w:p>
    <w:p w:rsidR="00D534E5" w:rsidRDefault="009C32CA" w:rsidP="00BF600D">
      <w:pPr>
        <w:pStyle w:val="DDRegular"/>
        <w:rPr>
          <w:noProof/>
        </w:rPr>
      </w:pPr>
      <w:r>
        <w:rPr>
          <w:noProof/>
        </w:rPr>
        <mc:AlternateContent>
          <mc:Choice Requires="wps">
            <w:drawing>
              <wp:anchor distT="0" distB="0" distL="114300" distR="114300" simplePos="0" relativeHeight="251732480" behindDoc="0" locked="0" layoutInCell="1" allowOverlap="1" wp14:anchorId="325DB0BA" wp14:editId="4F51A0DE">
                <wp:simplePos x="0" y="0"/>
                <wp:positionH relativeFrom="page">
                  <wp:posOffset>539750</wp:posOffset>
                </wp:positionH>
                <wp:positionV relativeFrom="page">
                  <wp:posOffset>9551480</wp:posOffset>
                </wp:positionV>
                <wp:extent cx="1923415" cy="1403985"/>
                <wp:effectExtent l="0" t="0" r="0" b="0"/>
                <wp:wrapNone/>
                <wp:docPr id="305" name="Text Box 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3415" cy="1403985"/>
                        </a:xfrm>
                        <a:prstGeom prst="rect">
                          <a:avLst/>
                        </a:prstGeom>
                        <a:noFill/>
                        <a:ln w="9525">
                          <a:noFill/>
                          <a:miter lim="800000"/>
                          <a:headEnd/>
                          <a:tailEnd/>
                        </a:ln>
                      </wps:spPr>
                      <wps:txbx>
                        <w:txbxContent>
                          <w:p w:rsidR="009910FE" w:rsidRPr="006E3B4B" w:rsidRDefault="009910FE" w:rsidP="009910FE">
                            <w:pPr>
                              <w:rPr>
                                <w:rFonts w:ascii="Mr. Eaves Small Caps" w:hAnsi="Mr. Eaves Small Caps"/>
                                <w:color w:val="53170D"/>
                                <w:sz w:val="17"/>
                                <w:szCs w:val="17"/>
                                <w14:textFill>
                                  <w14:solidFill>
                                    <w14:srgbClr w14:val="53170D">
                                      <w14:alpha w14:val="66000"/>
                                    </w14:srgbClr>
                                  </w14:solidFill>
                                </w14:textFill>
                              </w:rPr>
                            </w:pP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305" o:spid="_x0000_s1054" type="#_x0000_t202" style="position:absolute;margin-left:42.5pt;margin-top:752.1pt;width:151.45pt;height:110.55pt;z-index:251732480;visibility:visible;mso-wrap-style:square;mso-width-percent:0;mso-height-percent:200;mso-wrap-distance-left:9pt;mso-wrap-distance-top:0;mso-wrap-distance-right:9pt;mso-wrap-distance-bottom:0;mso-position-horizontal:absolute;mso-position-horizontal-relative:page;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" filled="f" stroked="f">
                <v:textbox style="mso-fit-shape-to-text:t">
                  <w:txbxContent>
                    <w:p w:rsidR="009910FE" w:rsidRPr="006E3B4B" w:rsidRDefault="009910FE" w:rsidP="009910FE">
                      <w:pPr>
                        <w:rPr>
                          <w:rFonts w:ascii="Mr. Eaves Small Caps" w:hAnsi="Mr. Eaves Small Caps"/>
                          <w:color w:val="53170D"/>
                          <w:sz w:val="17"/>
                          <w:szCs w:val="17"/>
                          <w14:textFill>
                            <w14:solidFill>
                              <w14:srgbClr w14:val="53170D">
                                <w14:alpha w14:val="66000"/>
                              </w14:srgbClr>
                            </w14:solidFill>
                          </w14:textFill>
                        </w:rPr>
                      </w:pP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r w:rsidRPr="006E3B4B">
                        <w:rPr>
                          <w:rFonts w:ascii="Mr. Eaves Small Caps" w:hAnsi="Mr. Eaves Small Caps"/>
                          <w:color w:val="53170D"/>
                          <w:sz w:val="17"/>
                          <w:szCs w:val="17"/>
                          <w14:textFill>
                            <w14:solidFill>
                              <w14:srgbClr w14:val="53170D">
                                <w14:alpha w14:val="66000"/>
                              </w14:srgbClr>
                            </w14:solidFill>
                          </w14:textFill>
                        </w:rPr>
                        <w:t></w:t>
                      </w:r>
                    </w:p>
                  </w:txbxContent>
                </v:textbox>
                <w10:wrap anchorx="page" anchory="page"/>
              </v:shape>
            </w:pict>
          </mc:Fallback>
        </mc:AlternateContent>
      </w:r>
    </w:p>
    <w:p w:rsidR="00D534E5" w:rsidRDefault="00D534E5" w:rsidP="00BF600D">
      <w:pPr>
        <w:pStyle w:val="DDRegular"/>
        <w:rPr>
          <w:noProof/>
        </w:rPr>
      </w:pPr>
    </w:p>
    <w:p w:rsidR="00D534E5" w:rsidRDefault="00D534E5" w:rsidP="00BF600D">
      <w:pPr>
        <w:pStyle w:val="DDRegular"/>
        <w:rPr>
          <w:noProof/>
        </w:rPr>
      </w:pPr>
    </w:p>
    <w:p w:rsidR="00D534E5" w:rsidRDefault="00D534E5" w:rsidP="00BF600D">
      <w:pPr>
        <w:pStyle w:val="DDRegular"/>
        <w:rPr>
          <w:noProof/>
        </w:rPr>
      </w:pPr>
    </w:p>
    <w:p w:rsidR="007C1323" w:rsidRPr="009C32CA" w:rsidRDefault="009C32CA" w:rsidP="003E5B24">
      <w:pPr>
        <w:pStyle w:val="DDRegular"/>
      </w:pPr>
      <w:r>
        <w:rPr>
          <w:noProof/>
        </w:rPr>
        <mc:AlternateContent>
          <mc:Choice Requires="wps">
            <w:drawing>
              <wp:anchor distT="0" distB="0" distL="114300" distR="114300" simplePos="0" relativeHeight="251679232" behindDoc="0" locked="0" layoutInCell="1" allowOverlap="1" wp14:anchorId="6FB08B9D" wp14:editId="62E8F4C7">
                <wp:simplePos x="0" y="0"/>
                <wp:positionH relativeFrom="margin">
                  <wp:posOffset>3995420</wp:posOffset>
                </wp:positionH>
                <wp:positionV relativeFrom="margin">
                  <wp:posOffset>9126855</wp:posOffset>
                </wp:positionV>
                <wp:extent cx="2614930" cy="246380"/>
                <wp:effectExtent l="0" t="0" r="0" b="1270"/>
                <wp:wrapNone/>
                <wp:docPr id="295" name="Text Box 295"/>
                <wp:cNvGraphicFramePr/>
                <a:graphic xmlns:a="http://schemas.openxmlformats.org/drawingml/2006/main">
                  <a:graphicData uri="http://schemas.microsoft.com/office/word/2010/wordprocessingShape">
                    <wps:wsp>
                      <wps:cNvSpPr txBox="1"/>
                      <wps:spPr>
                        <a:xfrm>
                          <a:off x="0" y="0"/>
                          <a:ext cx="2614930" cy="246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1CAA" w:rsidRPr="00A82023" w:rsidRDefault="004F1CAA" w:rsidP="009C32CA">
                            <w:pPr>
                              <w:pStyle w:val="Footer"/>
                              <w:jc w:val="right"/>
                              <w:rPr>
                                <w:rFonts w:ascii="Bookinsanity" w:hAnsi="Bookinsanity"/>
                                <w:color w:val="404040" w:themeColor="text1" w:themeTint="BF"/>
                              </w:rPr>
                            </w:pPr>
                            <w:r w:rsidRPr="00A82023">
                              <w:rPr>
                                <w:rFonts w:ascii="Bookinsanity" w:hAnsi="Bookinsanity"/>
                                <w:color w:val="404040" w:themeColor="text1" w:themeTint="BF"/>
                              </w:rPr>
                              <w:t xml:space="preserve">Art </w:t>
                            </w:r>
                            <w:r w:rsidR="00FA7F0B">
                              <w:rPr>
                                <w:rFonts w:ascii="Bookinsanity" w:hAnsi="Bookinsanity"/>
                                <w:color w:val="404040" w:themeColor="text1" w:themeTint="BF"/>
                              </w:rPr>
                              <w:t>Credit</w:t>
                            </w:r>
                          </w:p>
                          <w:p w:rsidR="004F1CAA" w:rsidRPr="009E6483" w:rsidRDefault="004F1CAA" w:rsidP="009C32CA">
                            <w:pPr>
                              <w:pStyle w:val="Footer"/>
                              <w:jc w:val="right"/>
                              <w:rPr>
                                <w:rFonts w:ascii="Bookinsanity" w:hAnsi="Bookinsanity"/>
                              </w:rPr>
                            </w:pPr>
                          </w:p>
                          <w:p w:rsidR="004F1CAA" w:rsidRDefault="004F1CAA" w:rsidP="009C32CA">
                            <w:pPr>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5" o:spid="_x0000_s1055" type="#_x0000_t202" style="position:absolute;margin-left:314.6pt;margin-top:718.65pt;width:205.9pt;height:19.4pt;z-index:2516792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" filled="f" stroked="f" strokeweight=".5pt">
                <v:textbox>
                  <w:txbxContent>
                    <w:p w:rsidR="004F1CAA" w:rsidRPr="00A82023" w:rsidRDefault="004F1CAA" w:rsidP="009C32CA">
                      <w:pPr>
                        <w:pStyle w:val="Footer"/>
                        <w:jc w:val="right"/>
                        <w:rPr>
                          <w:rFonts w:ascii="Bookinsanity" w:hAnsi="Bookinsanity"/>
                          <w:color w:val="404040" w:themeColor="text1" w:themeTint="BF"/>
                        </w:rPr>
                      </w:pPr>
                      <w:r w:rsidRPr="00A82023">
                        <w:rPr>
                          <w:rFonts w:ascii="Bookinsanity" w:hAnsi="Bookinsanity"/>
                          <w:color w:val="404040" w:themeColor="text1" w:themeTint="BF"/>
                        </w:rPr>
                        <w:t xml:space="preserve">Art </w:t>
                      </w:r>
                      <w:r w:rsidR="00FA7F0B">
                        <w:rPr>
                          <w:rFonts w:ascii="Bookinsanity" w:hAnsi="Bookinsanity"/>
                          <w:color w:val="404040" w:themeColor="text1" w:themeTint="BF"/>
                        </w:rPr>
                        <w:t>Credit</w:t>
                      </w:r>
                    </w:p>
                    <w:p w:rsidR="004F1CAA" w:rsidRPr="009E6483" w:rsidRDefault="004F1CAA" w:rsidP="009C32CA">
                      <w:pPr>
                        <w:pStyle w:val="Footer"/>
                        <w:jc w:val="right"/>
                        <w:rPr>
                          <w:rFonts w:ascii="Bookinsanity" w:hAnsi="Bookinsanity"/>
                        </w:rPr>
                      </w:pPr>
                    </w:p>
                    <w:p w:rsidR="004F1CAA" w:rsidRDefault="004F1CAA" w:rsidP="009C32CA">
                      <w:pPr>
                        <w:jc w:val="right"/>
                      </w:pPr>
                    </w:p>
                  </w:txbxContent>
                </v:textbox>
                <w10:wrap anchorx="margin" anchory="margin"/>
              </v:shape>
            </w:pict>
          </mc:Fallback>
        </mc:AlternateContent>
      </w:r>
      <w:r>
        <w:rPr>
          <w:noProof/>
        </w:rPr>
        <mc:AlternateContent>
          <mc:Choice Requires="wpg">
            <w:drawing>
              <wp:anchor distT="0" distB="0" distL="114300" distR="114300" simplePos="0" relativeHeight="251690496" behindDoc="0" locked="0" layoutInCell="1" allowOverlap="1" wp14:anchorId="746B4BFF" wp14:editId="534F705E">
                <wp:simplePos x="0" y="0"/>
                <wp:positionH relativeFrom="margin">
                  <wp:posOffset>3437890</wp:posOffset>
                </wp:positionH>
                <wp:positionV relativeFrom="margin">
                  <wp:posOffset>6976745</wp:posOffset>
                </wp:positionV>
                <wp:extent cx="3328035" cy="2038985"/>
                <wp:effectExtent l="0" t="0" r="0" b="0"/>
                <wp:wrapNone/>
                <wp:docPr id="6" name="Group 6"/>
                <wp:cNvGraphicFramePr/>
                <a:graphic xmlns:a="http://schemas.openxmlformats.org/drawingml/2006/main">
                  <a:graphicData uri="http://schemas.microsoft.com/office/word/2010/wordprocessingGroup">
                    <wpg:wgp>
                      <wpg:cNvGrpSpPr/>
                      <wpg:grpSpPr>
                        <a:xfrm>
                          <a:off x="0" y="0"/>
                          <a:ext cx="3328035" cy="2038985"/>
                          <a:chOff x="558140" y="249382"/>
                          <a:chExt cx="3324860" cy="2042556"/>
                        </a:xfrm>
                      </wpg:grpSpPr>
                      <pic:pic xmlns:pic="http://schemas.openxmlformats.org/drawingml/2006/picture">
                        <pic:nvPicPr>
                          <pic:cNvPr id="4" name="Picture 4" descr="small paper slip"/>
                          <pic:cNvPicPr>
                            <a:picLocks noChangeAspect="1"/>
                          </pic:cNvPicPr>
                        </pic:nvPicPr>
                        <pic:blipFill rotWithShape="1">
                          <a:blip r:embed="rId19">
                            <a:extLst>
                              <a:ext uri="{28A0092B-C50C-407E-A947-70E740481C1C}">
                                <a14:useLocalDpi xmlns:a14="http://schemas.microsoft.com/office/drawing/2010/main" val="0"/>
                              </a:ext>
                            </a:extLst>
                          </a:blip>
                          <a:srcRect l="13314" t="9335" r="7372" b="14221"/>
                          <a:stretch/>
                        </pic:blipFill>
                        <pic:spPr bwMode="auto">
                          <a:xfrm>
                            <a:off x="558140" y="249382"/>
                            <a:ext cx="3324860" cy="2042556"/>
                          </a:xfrm>
                          <a:prstGeom prst="rect">
                            <a:avLst/>
                          </a:prstGeom>
                          <a:noFill/>
                        </pic:spPr>
                      </pic:pic>
                      <wps:wsp>
                        <wps:cNvPr id="292" name="Text Box 2"/>
                        <wps:cNvSpPr txBox="1">
                          <a:spLocks noChangeArrowheads="1"/>
                        </wps:cNvSpPr>
                        <wps:spPr bwMode="auto">
                          <a:xfrm rot="873708">
                            <a:off x="950026" y="938151"/>
                            <a:ext cx="2446897" cy="837436"/>
                          </a:xfrm>
                          <a:prstGeom prst="rect">
                            <a:avLst/>
                          </a:prstGeom>
                          <a:noFill/>
                          <a:ln w="9525">
                            <a:noFill/>
                            <a:miter lim="800000"/>
                            <a:headEnd/>
                            <a:tailEnd/>
                          </a:ln>
                        </wps:spPr>
                        <wps:txbx>
                          <w:txbxContent>
                            <w:p w:rsidR="00B13DDF" w:rsidRDefault="00FA7F0B" w:rsidP="00E05B77">
                              <w:pPr>
                                <w:rPr>
                                  <w:rFonts w:ascii="Zatanna Misdirection" w:hAnsi="Zatanna Misdirection"/>
                                  <w:color w:val="000000" w:themeColor="text1"/>
                                </w:rPr>
                              </w:pPr>
                              <w:r>
                                <w:rPr>
                                  <w:rFonts w:ascii="Zatanna Misdirection" w:hAnsi="Zatanna Misdirection"/>
                                  <w:color w:val="000000" w:themeColor="text1"/>
                                </w:rPr>
                                <w:t>Flavor Text!</w:t>
                              </w:r>
                            </w:p>
                            <w:p w:rsidR="00FA7F0B" w:rsidRDefault="00FA7F0B" w:rsidP="00E05B77">
                              <w:pPr>
                                <w:rPr>
                                  <w:rFonts w:ascii="Zatanna Misdirection" w:hAnsi="Zatanna Misdirection"/>
                                  <w:color w:val="000000" w:themeColor="text1"/>
                                </w:rPr>
                              </w:pPr>
                              <w:r>
                                <w:rPr>
                                  <w:rFonts w:ascii="Zatanna Misdirection" w:hAnsi="Zatanna Misdirection"/>
                                  <w:color w:val="000000" w:themeColor="text1"/>
                                </w:rPr>
                                <w:t>…</w:t>
                              </w:r>
                            </w:p>
                            <w:p w:rsidR="00FA7F0B" w:rsidRDefault="00FA7F0B" w:rsidP="00E05B77">
                              <w:pPr>
                                <w:rPr>
                                  <w:rFonts w:ascii="Zatanna Misdirection" w:hAnsi="Zatanna Misdirection"/>
                                  <w:color w:val="000000" w:themeColor="text1"/>
                                </w:rPr>
                              </w:pPr>
                              <w:r>
                                <w:rPr>
                                  <w:rFonts w:ascii="Zatanna Misdirection" w:hAnsi="Zatanna Misdirection"/>
                                  <w:color w:val="000000" w:themeColor="text1"/>
                                </w:rPr>
                                <w:t>…</w:t>
                              </w:r>
                            </w:p>
                            <w:p w:rsidR="00FA7F0B" w:rsidRDefault="00FA7F0B" w:rsidP="00E05B77">
                              <w:pPr>
                                <w:rPr>
                                  <w:rFonts w:ascii="Zatanna Misdirection" w:hAnsi="Zatanna Misdirection"/>
                                  <w:color w:val="000000" w:themeColor="text1"/>
                                </w:rPr>
                              </w:pPr>
                              <w:r>
                                <w:rPr>
                                  <w:rFonts w:ascii="Zatanna Misdirection" w:hAnsi="Zatanna Misdirection"/>
                                  <w:color w:val="000000" w:themeColor="text1"/>
                                </w:rPr>
                                <w:t>…</w:t>
                              </w:r>
                            </w:p>
                            <w:p w:rsidR="00FA7F0B" w:rsidRDefault="00FA7F0B" w:rsidP="00E05B77">
                              <w:r>
                                <w:rPr>
                                  <w:rFonts w:ascii="Zatanna Misdirection" w:hAnsi="Zatanna Misdirection"/>
                                  <w:color w:val="000000" w:themeColor="text1"/>
                                </w:rPr>
                                <w:t>…</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6" o:spid="_x0000_s1056" style="position:absolute;margin-left:270.7pt;margin-top:549.35pt;width:262.05pt;height:160.55pt;z-index:251690496;mso-position-horizontal-relative:margin;mso-position-vertical-relative:margin;mso-width-relative:margin;mso-height-relative:margin" coordorigin="5581,2493" coordsize="33248,20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">
                <v:shape id="Picture 4" o:spid="_x0000_s1057" type="#_x0000_t75" alt="small paper slip" style="position:absolute;left:5581;top:2493;width:33249;height:204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er8/DAAAA2gAAAA8AAABkcnMvZG93bnJldi54bWxEj0FrwkAUhO8F/8PyhN7qxqJBoqtIIVAQ&#10;ocbS8yP7zAazb2N2m6T++q5Q6HGYmW+YzW60jeip87VjBfNZAoK4dLrmSsHnOX9ZgfABWWPjmBT8&#10;kIfddvK0wUy7gU/UF6ESEcI+QwUmhDaT0peGLPqZa4mjd3GdxRBlV0nd4RDhtpGvSZJKizXHBYMt&#10;vRkqr8W3VXBftXm9PKeyPxyLW/7xNZh0OSj1PB33axCBxvAf/mu/awULeFyJN0Bu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6J6vz8MAAADaAAAADwAAAAAAAAAAAAAAAACf&#10;AgAAZHJzL2Rvd25yZXYueG1sUEsFBgAAAAAEAAQA9wAAAI8DAAAAAA==&#10;">
                  <v:imagedata r:id="rId20" o:title="small paper slip" croptop="6118f" cropbottom="9320f" cropleft="8725f" cropright="4831f"/>
                  <v:path arrowok="t"/>
                </v:shape>
                <v:shape id="_x0000_s1058" type="#_x0000_t202" style="position:absolute;left:9500;top:9381;width:24469;height:8374;rotation:95432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VCJsUA&#10;AADcAAAADwAAAGRycy9kb3ducmV2LnhtbESPQWvCQBSE7wX/w/KE3urGCNZEVxHBUiwUjHrw9sg+&#10;k8Xs25BdNf33bqHQ4zAz3zCLVW8bcafOG8cKxqMEBHHptOFKwfGwfZuB8AFZY+OYFPyQh9Vy8LLA&#10;XLsH7+lehEpECPscFdQhtLmUvqzJoh+5ljh6F9dZDFF2ldQdPiLcNjJNkqm0aDgu1NjSpqbyWtys&#10;gvdiUtqsGJvvc7bb7CbmY/11SpV6HfbrOYhAffgP/7U/tYI0S+H3TDwCcvk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FUImxQAAANwAAAAPAAAAAAAAAAAAAAAAAJgCAABkcnMv&#10;ZG93bnJldi54bWxQSwUGAAAAAAQABAD1AAAAigMAAAAA&#10;" filled="f" stroked="f">
                  <v:textbox>
                    <w:txbxContent>
                      <w:p w:rsidR="00B13DDF" w:rsidRDefault="00FA7F0B" w:rsidP="00E05B77">
                        <w:pPr>
                          <w:rPr>
                            <w:rFonts w:ascii="Zatanna Misdirection" w:hAnsi="Zatanna Misdirection"/>
                            <w:color w:val="000000" w:themeColor="text1"/>
                          </w:rPr>
                        </w:pPr>
                        <w:r>
                          <w:rPr>
                            <w:rFonts w:ascii="Zatanna Misdirection" w:hAnsi="Zatanna Misdirection"/>
                            <w:color w:val="000000" w:themeColor="text1"/>
                          </w:rPr>
                          <w:t>Flavor Text!</w:t>
                        </w:r>
                      </w:p>
                      <w:p w:rsidR="00FA7F0B" w:rsidRDefault="00FA7F0B" w:rsidP="00E05B77">
                        <w:pPr>
                          <w:rPr>
                            <w:rFonts w:ascii="Zatanna Misdirection" w:hAnsi="Zatanna Misdirection"/>
                            <w:color w:val="000000" w:themeColor="text1"/>
                          </w:rPr>
                        </w:pPr>
                        <w:r>
                          <w:rPr>
                            <w:rFonts w:ascii="Zatanna Misdirection" w:hAnsi="Zatanna Misdirection"/>
                            <w:color w:val="000000" w:themeColor="text1"/>
                          </w:rPr>
                          <w:t>…</w:t>
                        </w:r>
                      </w:p>
                      <w:p w:rsidR="00FA7F0B" w:rsidRDefault="00FA7F0B" w:rsidP="00E05B77">
                        <w:pPr>
                          <w:rPr>
                            <w:rFonts w:ascii="Zatanna Misdirection" w:hAnsi="Zatanna Misdirection"/>
                            <w:color w:val="000000" w:themeColor="text1"/>
                          </w:rPr>
                        </w:pPr>
                        <w:r>
                          <w:rPr>
                            <w:rFonts w:ascii="Zatanna Misdirection" w:hAnsi="Zatanna Misdirection"/>
                            <w:color w:val="000000" w:themeColor="text1"/>
                          </w:rPr>
                          <w:t>…</w:t>
                        </w:r>
                      </w:p>
                      <w:p w:rsidR="00FA7F0B" w:rsidRDefault="00FA7F0B" w:rsidP="00E05B77">
                        <w:pPr>
                          <w:rPr>
                            <w:rFonts w:ascii="Zatanna Misdirection" w:hAnsi="Zatanna Misdirection"/>
                            <w:color w:val="000000" w:themeColor="text1"/>
                          </w:rPr>
                        </w:pPr>
                        <w:r>
                          <w:rPr>
                            <w:rFonts w:ascii="Zatanna Misdirection" w:hAnsi="Zatanna Misdirection"/>
                            <w:color w:val="000000" w:themeColor="text1"/>
                          </w:rPr>
                          <w:t>…</w:t>
                        </w:r>
                      </w:p>
                      <w:p w:rsidR="00FA7F0B" w:rsidRDefault="00FA7F0B" w:rsidP="00E05B77">
                        <w:r>
                          <w:rPr>
                            <w:rFonts w:ascii="Zatanna Misdirection" w:hAnsi="Zatanna Misdirection"/>
                            <w:color w:val="000000" w:themeColor="text1"/>
                          </w:rPr>
                          <w:t>…</w:t>
                        </w:r>
                      </w:p>
                    </w:txbxContent>
                  </v:textbox>
                </v:shape>
                <w10:wrap anchorx="margin" anchory="margin"/>
              </v:group>
            </w:pict>
          </mc:Fallback>
        </mc:AlternateContent>
      </w:r>
      <w:r>
        <w:rPr>
          <w:noProof/>
        </w:rPr>
        <mc:AlternateContent>
          <mc:Choice Requires="wpg">
            <w:drawing>
              <wp:anchor distT="0" distB="0" distL="114300" distR="114300" simplePos="0" relativeHeight="251713024" behindDoc="0" locked="0" layoutInCell="1" allowOverlap="1" wp14:anchorId="2996B45F" wp14:editId="15925B69">
                <wp:simplePos x="0" y="0"/>
                <wp:positionH relativeFrom="margin">
                  <wp:posOffset>3841115</wp:posOffset>
                </wp:positionH>
                <wp:positionV relativeFrom="margin">
                  <wp:posOffset>4772025</wp:posOffset>
                </wp:positionV>
                <wp:extent cx="2779395" cy="1874520"/>
                <wp:effectExtent l="0" t="19050" r="1905" b="0"/>
                <wp:wrapNone/>
                <wp:docPr id="347" name="Group 347"/>
                <wp:cNvGraphicFramePr/>
                <a:graphic xmlns:a="http://schemas.openxmlformats.org/drawingml/2006/main">
                  <a:graphicData uri="http://schemas.microsoft.com/office/word/2010/wordprocessingGroup">
                    <wpg:wgp>
                      <wpg:cNvGrpSpPr/>
                      <wpg:grpSpPr>
                        <a:xfrm>
                          <a:off x="0" y="0"/>
                          <a:ext cx="2779395" cy="1874520"/>
                          <a:chOff x="0" y="0"/>
                          <a:chExt cx="2778826" cy="1876301"/>
                        </a:xfrm>
                      </wpg:grpSpPr>
                      <pic:pic xmlns:pic="http://schemas.openxmlformats.org/drawingml/2006/picture">
                        <pic:nvPicPr>
                          <pic:cNvPr id="346" name="Picture 346" descr="C:\Users\byronb\AppData\Local\Microsoft\Windows\INetCache\Content.Word\9 - AOy5sxl.png"/>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78826" cy="1876301"/>
                          </a:xfrm>
                          <a:prstGeom prst="rect">
                            <a:avLst/>
                          </a:prstGeom>
                          <a:noFill/>
                          <a:ln>
                            <a:noFill/>
                          </a:ln>
                        </pic:spPr>
                      </pic:pic>
                      <wps:wsp>
                        <wps:cNvPr id="342" name="Text Box 2"/>
                        <wps:cNvSpPr txBox="1">
                          <a:spLocks noChangeArrowheads="1"/>
                        </wps:cNvSpPr>
                        <wps:spPr bwMode="auto">
                          <a:xfrm rot="20691671">
                            <a:off x="237507" y="273133"/>
                            <a:ext cx="2265045" cy="1209675"/>
                          </a:xfrm>
                          <a:prstGeom prst="rect">
                            <a:avLst/>
                          </a:prstGeom>
                          <a:noFill/>
                          <a:ln w="9525">
                            <a:noFill/>
                            <a:miter lim="800000"/>
                            <a:headEnd/>
                            <a:tailEnd/>
                          </a:ln>
                        </wps:spPr>
                        <wps:txbx>
                          <w:txbxContent>
                            <w:p w:rsidR="003D4274" w:rsidRDefault="003D4274" w:rsidP="003D4274">
                              <w:pPr>
                                <w:rPr>
                                  <w:rFonts w:ascii="Zatanna Misdirection" w:hAnsi="Zatanna Misdirection"/>
                                  <w:color w:val="000000" w:themeColor="text1"/>
                                </w:rPr>
                              </w:pPr>
                              <w:r>
                                <w:rPr>
                                  <w:rFonts w:ascii="Zatanna Misdirection" w:hAnsi="Zatanna Misdirection"/>
                                  <w:color w:val="000000" w:themeColor="text1"/>
                                </w:rPr>
                                <w:t>Flavor Text!</w:t>
                              </w:r>
                            </w:p>
                            <w:p w:rsidR="003D4274" w:rsidRDefault="003D4274" w:rsidP="003D4274">
                              <w:pPr>
                                <w:rPr>
                                  <w:rFonts w:ascii="Zatanna Misdirection" w:hAnsi="Zatanna Misdirection"/>
                                  <w:color w:val="000000" w:themeColor="text1"/>
                                </w:rPr>
                              </w:pPr>
                              <w:r>
                                <w:rPr>
                                  <w:rFonts w:ascii="Zatanna Misdirection" w:hAnsi="Zatanna Misdirection"/>
                                  <w:color w:val="000000" w:themeColor="text1"/>
                                </w:rPr>
                                <w:t>…</w:t>
                              </w:r>
                            </w:p>
                            <w:p w:rsidR="003D4274" w:rsidRDefault="003D4274" w:rsidP="003D4274">
                              <w:pPr>
                                <w:rPr>
                                  <w:rFonts w:ascii="Zatanna Misdirection" w:hAnsi="Zatanna Misdirection"/>
                                  <w:color w:val="000000" w:themeColor="text1"/>
                                </w:rPr>
                              </w:pPr>
                              <w:r>
                                <w:rPr>
                                  <w:rFonts w:ascii="Zatanna Misdirection" w:hAnsi="Zatanna Misdirection"/>
                                  <w:color w:val="000000" w:themeColor="text1"/>
                                </w:rPr>
                                <w:t>…</w:t>
                              </w:r>
                            </w:p>
                            <w:p w:rsidR="003D4274" w:rsidRDefault="003D4274" w:rsidP="003D4274">
                              <w:pPr>
                                <w:rPr>
                                  <w:rFonts w:ascii="Zatanna Misdirection" w:hAnsi="Zatanna Misdirection"/>
                                  <w:color w:val="000000" w:themeColor="text1"/>
                                </w:rPr>
                              </w:pPr>
                              <w:r>
                                <w:rPr>
                                  <w:rFonts w:ascii="Zatanna Misdirection" w:hAnsi="Zatanna Misdirection"/>
                                  <w:color w:val="000000" w:themeColor="text1"/>
                                </w:rPr>
                                <w:t>…</w:t>
                              </w:r>
                            </w:p>
                            <w:p w:rsidR="003D4274" w:rsidRDefault="003D4274" w:rsidP="003D4274">
                              <w:pPr>
                                <w:rPr>
                                  <w:rFonts w:ascii="Zatanna Misdirection" w:hAnsi="Zatanna Misdirection"/>
                                  <w:color w:val="000000" w:themeColor="text1"/>
                                </w:rPr>
                              </w:pPr>
                              <w:r>
                                <w:rPr>
                                  <w:rFonts w:ascii="Zatanna Misdirection" w:hAnsi="Zatanna Misdirection"/>
                                  <w:color w:val="000000" w:themeColor="text1"/>
                                </w:rPr>
                                <w:t>…</w:t>
                              </w:r>
                            </w:p>
                            <w:p w:rsidR="003D4274" w:rsidRDefault="003D4274" w:rsidP="003D4274">
                              <w:pPr>
                                <w:rPr>
                                  <w:rFonts w:ascii="Zatanna Misdirection" w:hAnsi="Zatanna Misdirection"/>
                                  <w:color w:val="000000" w:themeColor="text1"/>
                                </w:rPr>
                              </w:pPr>
                              <w:r>
                                <w:rPr>
                                  <w:rFonts w:ascii="Zatanna Misdirection" w:hAnsi="Zatanna Misdirection"/>
                                  <w:color w:val="000000" w:themeColor="text1"/>
                                </w:rPr>
                                <w:t>…</w:t>
                              </w:r>
                            </w:p>
                            <w:p w:rsidR="003D4274" w:rsidRDefault="003D4274" w:rsidP="003D4274">
                              <w:pPr>
                                <w:rPr>
                                  <w:rFonts w:ascii="Zatanna Misdirection" w:hAnsi="Zatanna Misdirection"/>
                                  <w:color w:val="000000" w:themeColor="text1"/>
                                </w:rPr>
                              </w:pPr>
                              <w:r>
                                <w:rPr>
                                  <w:rFonts w:ascii="Zatanna Misdirection" w:hAnsi="Zatanna Misdirection"/>
                                  <w:color w:val="000000" w:themeColor="text1"/>
                                </w:rPr>
                                <w:t>…</w:t>
                              </w:r>
                            </w:p>
                            <w:p w:rsidR="003D4274" w:rsidRDefault="003D4274" w:rsidP="003D4274">
                              <w:pPr>
                                <w:rPr>
                                  <w:rFonts w:ascii="Zatanna Misdirection" w:hAnsi="Zatanna Misdirection"/>
                                  <w:color w:val="000000" w:themeColor="text1"/>
                                </w:rPr>
                              </w:pPr>
                            </w:p>
                            <w:p w:rsidR="003D4274" w:rsidRDefault="003D4274" w:rsidP="003D4274"/>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347" o:spid="_x0000_s1059" style="position:absolute;margin-left:302.45pt;margin-top:375.75pt;width:218.85pt;height:147.6pt;z-index:251713024;mso-position-horizontal-relative:margin;mso-position-vertical-relative:margin;mso-width-relative:margin;mso-height-relative:margin" coordsize="27788,1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">
                <v:shape id="Picture 346" o:spid="_x0000_s1060" type="#_x0000_t75" style="position:absolute;width:27788;height:1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UhG4LFAAAA3AAAAA8AAABkcnMvZG93bnJldi54bWxEj0FrAjEUhO+C/yE8wZtmW4uUrVFEKfXQ&#10;Vmu99PbYvG6Wbl62Sbqm/74pCB6HmfmGWaySbUVPPjSOFdxMCxDEldMN1wpO74+TexAhImtsHZOC&#10;XwqwWg4HCyy1O/Mb9cdYiwzhUKICE2NXShkqQxbD1HXE2ft03mLM0tdSezxnuG3lbVHMpcWG84LB&#10;jjaGqq/jj1XA/uXp8Lpdp735+O53Xqb4fEpKjUdp/QAiUorX8KW90wpmd3P4P5OPgFz+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VIRuCxQAAANwAAAAPAAAAAAAAAAAAAAAA&#10;AJ8CAABkcnMvZG93bnJldi54bWxQSwUGAAAAAAQABAD3AAAAkQMAAAAA&#10;">
                  <v:imagedata r:id="rId22" o:title="9 - AOy5sxl"/>
                  <v:path arrowok="t"/>
                </v:shape>
                <v:shape id="_x0000_s1061" type="#_x0000_t202" style="position:absolute;left:2375;top:2731;width:22650;height:12097;rotation:-99213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YqcUA&#10;AADcAAAADwAAAGRycy9kb3ducmV2LnhtbESPT4vCMBTE78J+h/AWvGlqXUS6RhGXRREvrX9gb4/m&#10;2Rabl9JErd9+Iwgeh5n5DTNbdKYWN2pdZVnBaBiBIM6trrhQcNj/DqYgnEfWWFsmBQ9ysJh/9GaY&#10;aHvnlG6ZL0SAsEtQQel9k0jp8pIMuqFtiIN3tq1BH2RbSN3iPcBNLeMomkiDFYeFEhtalZRfsqtR&#10;0B0fP2k+PW3TYnXK1sd97P92sVL9z275DcJT59/hV3ujFYy/YnieCUdAz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x5ipxQAAANwAAAAPAAAAAAAAAAAAAAAAAJgCAABkcnMv&#10;ZG93bnJldi54bWxQSwUGAAAAAAQABAD1AAAAigMAAAAA&#10;" filled="f" stroked="f">
                  <v:textbox>
                    <w:txbxContent>
                      <w:p w:rsidR="003D4274" w:rsidRDefault="003D4274" w:rsidP="003D4274">
                        <w:pPr>
                          <w:rPr>
                            <w:rFonts w:ascii="Zatanna Misdirection" w:hAnsi="Zatanna Misdirection"/>
                            <w:color w:val="000000" w:themeColor="text1"/>
                          </w:rPr>
                        </w:pPr>
                        <w:r>
                          <w:rPr>
                            <w:rFonts w:ascii="Zatanna Misdirection" w:hAnsi="Zatanna Misdirection"/>
                            <w:color w:val="000000" w:themeColor="text1"/>
                          </w:rPr>
                          <w:t>Flavor Text!</w:t>
                        </w:r>
                      </w:p>
                      <w:p w:rsidR="003D4274" w:rsidRDefault="003D4274" w:rsidP="003D4274">
                        <w:pPr>
                          <w:rPr>
                            <w:rFonts w:ascii="Zatanna Misdirection" w:hAnsi="Zatanna Misdirection"/>
                            <w:color w:val="000000" w:themeColor="text1"/>
                          </w:rPr>
                        </w:pPr>
                        <w:r>
                          <w:rPr>
                            <w:rFonts w:ascii="Zatanna Misdirection" w:hAnsi="Zatanna Misdirection"/>
                            <w:color w:val="000000" w:themeColor="text1"/>
                          </w:rPr>
                          <w:t>…</w:t>
                        </w:r>
                      </w:p>
                      <w:p w:rsidR="003D4274" w:rsidRDefault="003D4274" w:rsidP="003D4274">
                        <w:pPr>
                          <w:rPr>
                            <w:rFonts w:ascii="Zatanna Misdirection" w:hAnsi="Zatanna Misdirection"/>
                            <w:color w:val="000000" w:themeColor="text1"/>
                          </w:rPr>
                        </w:pPr>
                        <w:r>
                          <w:rPr>
                            <w:rFonts w:ascii="Zatanna Misdirection" w:hAnsi="Zatanna Misdirection"/>
                            <w:color w:val="000000" w:themeColor="text1"/>
                          </w:rPr>
                          <w:t>…</w:t>
                        </w:r>
                      </w:p>
                      <w:p w:rsidR="003D4274" w:rsidRDefault="003D4274" w:rsidP="003D4274">
                        <w:pPr>
                          <w:rPr>
                            <w:rFonts w:ascii="Zatanna Misdirection" w:hAnsi="Zatanna Misdirection"/>
                            <w:color w:val="000000" w:themeColor="text1"/>
                          </w:rPr>
                        </w:pPr>
                        <w:r>
                          <w:rPr>
                            <w:rFonts w:ascii="Zatanna Misdirection" w:hAnsi="Zatanna Misdirection"/>
                            <w:color w:val="000000" w:themeColor="text1"/>
                          </w:rPr>
                          <w:t>…</w:t>
                        </w:r>
                      </w:p>
                      <w:p w:rsidR="003D4274" w:rsidRDefault="003D4274" w:rsidP="003D4274">
                        <w:pPr>
                          <w:rPr>
                            <w:rFonts w:ascii="Zatanna Misdirection" w:hAnsi="Zatanna Misdirection"/>
                            <w:color w:val="000000" w:themeColor="text1"/>
                          </w:rPr>
                        </w:pPr>
                        <w:r>
                          <w:rPr>
                            <w:rFonts w:ascii="Zatanna Misdirection" w:hAnsi="Zatanna Misdirection"/>
                            <w:color w:val="000000" w:themeColor="text1"/>
                          </w:rPr>
                          <w:t>…</w:t>
                        </w:r>
                      </w:p>
                      <w:p w:rsidR="003D4274" w:rsidRDefault="003D4274" w:rsidP="003D4274">
                        <w:pPr>
                          <w:rPr>
                            <w:rFonts w:ascii="Zatanna Misdirection" w:hAnsi="Zatanna Misdirection"/>
                            <w:color w:val="000000" w:themeColor="text1"/>
                          </w:rPr>
                        </w:pPr>
                        <w:r>
                          <w:rPr>
                            <w:rFonts w:ascii="Zatanna Misdirection" w:hAnsi="Zatanna Misdirection"/>
                            <w:color w:val="000000" w:themeColor="text1"/>
                          </w:rPr>
                          <w:t>…</w:t>
                        </w:r>
                      </w:p>
                      <w:p w:rsidR="003D4274" w:rsidRDefault="003D4274" w:rsidP="003D4274">
                        <w:pPr>
                          <w:rPr>
                            <w:rFonts w:ascii="Zatanna Misdirection" w:hAnsi="Zatanna Misdirection"/>
                            <w:color w:val="000000" w:themeColor="text1"/>
                          </w:rPr>
                        </w:pPr>
                        <w:r>
                          <w:rPr>
                            <w:rFonts w:ascii="Zatanna Misdirection" w:hAnsi="Zatanna Misdirection"/>
                            <w:color w:val="000000" w:themeColor="text1"/>
                          </w:rPr>
                          <w:t>…</w:t>
                        </w:r>
                      </w:p>
                      <w:p w:rsidR="003D4274" w:rsidRDefault="003D4274" w:rsidP="003D4274">
                        <w:pPr>
                          <w:rPr>
                            <w:rFonts w:ascii="Zatanna Misdirection" w:hAnsi="Zatanna Misdirection"/>
                            <w:color w:val="000000" w:themeColor="text1"/>
                          </w:rPr>
                        </w:pPr>
                      </w:p>
                      <w:p w:rsidR="003D4274" w:rsidRDefault="003D4274" w:rsidP="003D4274"/>
                    </w:txbxContent>
                  </v:textbox>
                </v:shape>
                <w10:wrap anchorx="margin" anchory="margin"/>
              </v:group>
            </w:pict>
          </mc:Fallback>
        </mc:AlternateContent>
      </w:r>
      <w:r>
        <w:rPr>
          <w:noProof/>
        </w:rPr>
        <mc:AlternateContent>
          <mc:Choice Requires="wpg">
            <w:drawing>
              <wp:anchor distT="0" distB="0" distL="114300" distR="114300" simplePos="0" relativeHeight="251706880" behindDoc="0" locked="0" layoutInCell="1" allowOverlap="1" wp14:anchorId="2AC975C8" wp14:editId="0DB83AB3">
                <wp:simplePos x="0" y="0"/>
                <wp:positionH relativeFrom="page">
                  <wp:posOffset>448310</wp:posOffset>
                </wp:positionH>
                <wp:positionV relativeFrom="page">
                  <wp:posOffset>7296785</wp:posOffset>
                </wp:positionV>
                <wp:extent cx="3630168" cy="2432304"/>
                <wp:effectExtent l="0" t="0" r="0" b="0"/>
                <wp:wrapNone/>
                <wp:docPr id="21" name="Group 21"/>
                <wp:cNvGraphicFramePr/>
                <a:graphic xmlns:a="http://schemas.openxmlformats.org/drawingml/2006/main">
                  <a:graphicData uri="http://schemas.microsoft.com/office/word/2010/wordprocessingGroup">
                    <wpg:wgp>
                      <wpg:cNvGrpSpPr/>
                      <wpg:grpSpPr>
                        <a:xfrm>
                          <a:off x="0" y="0"/>
                          <a:ext cx="3630168" cy="2432304"/>
                          <a:chOff x="-135173" y="-119269"/>
                          <a:chExt cx="3632323" cy="2433099"/>
                        </a:xfrm>
                      </wpg:grpSpPr>
                      <pic:pic xmlns:pic="http://schemas.openxmlformats.org/drawingml/2006/picture">
                        <pic:nvPicPr>
                          <pic:cNvPr id="17" name="Picture 17"/>
                          <pic:cNvPicPr>
                            <a:picLocks noChangeAspect="1"/>
                          </pic:cNvPicPr>
                        </pic:nvPicPr>
                        <pic:blipFill rotWithShape="1">
                          <a:blip r:embed="rId23" cstate="print">
                            <a:extLst>
                              <a:ext uri="{28A0092B-C50C-407E-A947-70E740481C1C}">
                                <a14:useLocalDpi xmlns:a14="http://schemas.microsoft.com/office/drawing/2010/main" val="0"/>
                              </a:ext>
                            </a:extLst>
                          </a:blip>
                          <a:srcRect r="48732" b="65634"/>
                          <a:stretch/>
                        </pic:blipFill>
                        <pic:spPr bwMode="auto">
                          <a:xfrm>
                            <a:off x="-135173" y="-119269"/>
                            <a:ext cx="3632323" cy="2433099"/>
                          </a:xfrm>
                          <a:prstGeom prst="rect">
                            <a:avLst/>
                          </a:prstGeom>
                          <a:noFill/>
                          <a:ln>
                            <a:noFill/>
                          </a:ln>
                          <a:extLst>
                            <a:ext uri="{53640926-AAD7-44D8-BBD7-CCE9431645EC}">
                              <a14:shadowObscured xmlns:a14="http://schemas.microsoft.com/office/drawing/2010/main"/>
                            </a:ext>
                          </a:extLst>
                        </pic:spPr>
                      </pic:pic>
                      <wps:wsp>
                        <wps:cNvPr id="12" name="Text Box 2"/>
                        <wps:cNvSpPr txBox="1">
                          <a:spLocks noChangeArrowheads="1"/>
                        </wps:cNvSpPr>
                        <wps:spPr bwMode="auto">
                          <a:xfrm rot="344592">
                            <a:off x="204345" y="278986"/>
                            <a:ext cx="2863407" cy="1795627"/>
                          </a:xfrm>
                          <a:prstGeom prst="rect">
                            <a:avLst/>
                          </a:prstGeom>
                          <a:noFill/>
                          <a:ln w="9525">
                            <a:noFill/>
                            <a:miter lim="800000"/>
                            <a:headEnd/>
                            <a:tailEnd/>
                          </a:ln>
                        </wps:spPr>
                        <wps:txbx>
                          <w:txbxContent>
                            <w:p w:rsidR="003D4274" w:rsidRDefault="003D4274" w:rsidP="003D4274">
                              <w:pPr>
                                <w:pStyle w:val="DDRegular"/>
                                <w:rPr>
                                  <w:rFonts w:ascii="Zatanna Misdirection" w:hAnsi="Zatanna Misdirection"/>
                                </w:rPr>
                              </w:pPr>
                              <w:r>
                                <w:rPr>
                                  <w:rFonts w:ascii="Zatanna Misdirection" w:hAnsi="Zatanna Misdirection"/>
                                </w:rPr>
                                <w:t>Flavor Text!</w:t>
                              </w:r>
                            </w:p>
                            <w:p w:rsidR="003D4274" w:rsidRDefault="003D4274" w:rsidP="003D4274">
                              <w:pPr>
                                <w:pStyle w:val="DDRegular"/>
                              </w:pPr>
                              <w:r>
                                <w:rPr>
                                  <w:rFonts w:ascii="Zatanna Misdirection" w:hAnsi="Zatanna Misdirection"/>
                                </w:rPr>
                                <w:t>…</w:t>
                              </w:r>
                            </w:p>
                            <w:p w:rsidR="003D4274" w:rsidRDefault="003D4274" w:rsidP="003D4274"/>
                            <w:p w:rsidR="003D4274" w:rsidRDefault="003D4274" w:rsidP="003D4274">
                              <w:pPr>
                                <w:pStyle w:val="DDRegular"/>
                              </w:pPr>
                              <w:r>
                                <w:rPr>
                                  <w:rFonts w:ascii="Zatanna Misdirection" w:hAnsi="Zatanna Misdirection"/>
                                </w:rPr>
                                <w:t>…</w:t>
                              </w:r>
                            </w:p>
                            <w:p w:rsidR="003D4274" w:rsidRDefault="003D4274" w:rsidP="003D4274"/>
                            <w:p w:rsidR="003D4274" w:rsidRDefault="003D4274" w:rsidP="003D4274">
                              <w:pPr>
                                <w:pStyle w:val="DDRegular"/>
                              </w:pPr>
                              <w:r>
                                <w:rPr>
                                  <w:rFonts w:ascii="Zatanna Misdirection" w:hAnsi="Zatanna Misdirection"/>
                                </w:rPr>
                                <w:t>…</w:t>
                              </w:r>
                            </w:p>
                            <w:p w:rsidR="003D4274" w:rsidRDefault="003D4274" w:rsidP="003D4274"/>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21" o:spid="_x0000_s1062" style="position:absolute;margin-left:35.3pt;margin-top:574.55pt;width:285.85pt;height:191.5pt;z-index:251706880;mso-position-horizontal-relative:page;mso-position-vertical-relative:page;mso-width-relative:margin;mso-height-relative:margin" coordorigin="-1351,-1192" coordsize="36323,243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">
                <v:shape id="Picture 17" o:spid="_x0000_s1063" type="#_x0000_t75" style="position:absolute;left:-1351;top:-1192;width:36322;height:243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jZYwHAAAAA2wAAAA8AAABkcnMvZG93bnJldi54bWxETz1rwzAQ3QP9D+IK3WI5HdLiWgkhIbRb&#10;iZ3uh3SRnVgnY6m2+++rQKHbPd7nldvZdWKkIbSeFayyHASx9qZlq+BcH5evIEJENth5JgU/FGC7&#10;eViUWBg/8YnGKlqRQjgUqKCJsS+kDLohhyHzPXHiLn5wGBMcrDQDTincdfI5z9fSYcupocGe9g3p&#10;W/XtFHzZ6rOt33fHeF0fNNdW02GvlXp6nHdvICLN8V/85/4waf4L3H9JB8jNL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eNljAcAAAADbAAAADwAAAAAAAAAAAAAAAACfAgAA&#10;ZHJzL2Rvd25yZXYueG1sUEsFBgAAAAAEAAQA9wAAAIwDAAAAAA==&#10;">
                  <v:imagedata r:id="rId24" o:title="" cropbottom="43014f" cropright="31937f"/>
                  <v:path arrowok="t"/>
                </v:shape>
                <v:shape id="_x0000_s1064" type="#_x0000_t202" style="position:absolute;left:2043;top:2789;width:28634;height:17957;rotation:37638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2TTw78A&#10;AADbAAAADwAAAGRycy9kb3ducmV2LnhtbERPS2vCQBC+C/0Pywi96cZXKNFVSqHQq1HpdciOSXB3&#10;Nuxuk7S/visI3ubje87uMFojevKhdaxgMc9AEFdOt1wrOJ8+Z28gQkTWaByTgl8KcNi/THZYaDfw&#10;kfoy1iKFcChQQRNjV0gZqoYshrnriBN3dd5iTNDXUnscUrg1cpllubTYcmposKOPhqpb+WMV9MNV&#10;mo03nf9by1VeZqZefV+Uep2O71sQkcb4FD/cXzrNX8L9l3SA3P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ZNPDvwAAANsAAAAPAAAAAAAAAAAAAAAAAJgCAABkcnMvZG93bnJl&#10;di54bWxQSwUGAAAAAAQABAD1AAAAhAMAAAAA&#10;" filled="f" stroked="f">
                  <v:textbox>
                    <w:txbxContent>
                      <w:p w:rsidR="003D4274" w:rsidRDefault="003D4274" w:rsidP="003D4274">
                        <w:pPr>
                          <w:pStyle w:val="DDRegular"/>
                          <w:rPr>
                            <w:rFonts w:ascii="Zatanna Misdirection" w:hAnsi="Zatanna Misdirection"/>
                          </w:rPr>
                        </w:pPr>
                        <w:r>
                          <w:rPr>
                            <w:rFonts w:ascii="Zatanna Misdirection" w:hAnsi="Zatanna Misdirection"/>
                          </w:rPr>
                          <w:t>Flavor Text!</w:t>
                        </w:r>
                      </w:p>
                      <w:p w:rsidR="003D4274" w:rsidRDefault="003D4274" w:rsidP="003D4274">
                        <w:pPr>
                          <w:pStyle w:val="DDRegular"/>
                        </w:pPr>
                        <w:r>
                          <w:rPr>
                            <w:rFonts w:ascii="Zatanna Misdirection" w:hAnsi="Zatanna Misdirection"/>
                          </w:rPr>
                          <w:t>…</w:t>
                        </w:r>
                      </w:p>
                      <w:p w:rsidR="003D4274" w:rsidRDefault="003D4274" w:rsidP="003D4274"/>
                      <w:p w:rsidR="003D4274" w:rsidRDefault="003D4274" w:rsidP="003D4274">
                        <w:pPr>
                          <w:pStyle w:val="DDRegular"/>
                        </w:pPr>
                        <w:r>
                          <w:rPr>
                            <w:rFonts w:ascii="Zatanna Misdirection" w:hAnsi="Zatanna Misdirection"/>
                          </w:rPr>
                          <w:t>…</w:t>
                        </w:r>
                      </w:p>
                      <w:p w:rsidR="003D4274" w:rsidRDefault="003D4274" w:rsidP="003D4274"/>
                      <w:p w:rsidR="003D4274" w:rsidRDefault="003D4274" w:rsidP="003D4274">
                        <w:pPr>
                          <w:pStyle w:val="DDRegular"/>
                        </w:pPr>
                        <w:r>
                          <w:rPr>
                            <w:rFonts w:ascii="Zatanna Misdirection" w:hAnsi="Zatanna Misdirection"/>
                          </w:rPr>
                          <w:t>…</w:t>
                        </w:r>
                      </w:p>
                      <w:p w:rsidR="003D4274" w:rsidRDefault="003D4274" w:rsidP="003D4274"/>
                    </w:txbxContent>
                  </v:textbox>
                </v:shape>
                <w10:wrap anchorx="page" anchory="page"/>
              </v:group>
            </w:pict>
          </mc:Fallback>
        </mc:AlternateContent>
      </w:r>
    </w:p>
    <w:sectPr w:rsidR="007C1323" w:rsidRPr="009C32CA" w:rsidSect="003A5C5D">
      <w:headerReference w:type="even" r:id="rId25"/>
      <w:headerReference w:type="default" r:id="rId26"/>
      <w:footerReference w:type="even" r:id="rId27"/>
      <w:footerReference w:type="default" r:id="rId28"/>
      <w:headerReference w:type="first" r:id="rId29"/>
      <w:pgSz w:w="12240" w:h="15840"/>
      <w:pgMar w:top="1008" w:right="1008" w:bottom="1008" w:left="1008" w:header="0" w:footer="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6FAF" w:rsidRDefault="00716FAF" w:rsidP="00844ECB">
      <w:r>
        <w:separator/>
      </w:r>
    </w:p>
  </w:endnote>
  <w:endnote w:type="continuationSeparator" w:id="0">
    <w:p w:rsidR="00716FAF" w:rsidRDefault="00716FAF" w:rsidP="00844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Bookmania">
    <w:altName w:val="Arial"/>
    <w:panose1 w:val="00000000000000000000"/>
    <w:charset w:val="00"/>
    <w:family w:val="modern"/>
    <w:notTrueType/>
    <w:pitch w:val="variable"/>
    <w:sig w:usb0="A00000EF" w:usb1="5000204B" w:usb2="00000000" w:usb3="00000000" w:csb0="00000093" w:csb1="00000000"/>
  </w:font>
  <w:font w:name="Mr. Eaves Small Caps">
    <w:panose1 w:val="05000100010000000000"/>
    <w:charset w:val="02"/>
    <w:family w:val="auto"/>
    <w:pitch w:val="variable"/>
    <w:sig w:usb0="00000000" w:usb1="10000000" w:usb2="00000000" w:usb3="00000000" w:csb0="80000000" w:csb1="00000000"/>
  </w:font>
  <w:font w:name="Scala Sans">
    <w:altName w:val="Times New Roman"/>
    <w:charset w:val="00"/>
    <w:family w:val="auto"/>
    <w:pitch w:val="variable"/>
    <w:sig w:usb0="00000001" w:usb1="4000004A" w:usb2="00000000" w:usb3="00000000" w:csb0="00000111" w:csb1="00000000"/>
  </w:font>
  <w:font w:name="Bookinsanity">
    <w:panose1 w:val="00000000000000000000"/>
    <w:charset w:val="00"/>
    <w:family w:val="modern"/>
    <w:notTrueType/>
    <w:pitch w:val="variable"/>
    <w:sig w:usb0="80000023" w:usb1="00000048" w:usb2="00000000" w:usb3="00000000" w:csb0="00000001" w:csb1="00000000"/>
  </w:font>
  <w:font w:name="MrsEavesSmallCaps">
    <w:altName w:val="Times New Roman"/>
    <w:charset w:val="02"/>
    <w:family w:val="auto"/>
    <w:pitch w:val="variable"/>
    <w:sig w:usb0="00000001" w:usb1="10000000" w:usb2="00000000" w:usb3="00000000" w:csb0="80000009" w:csb1="00000000"/>
  </w:font>
  <w:font w:name="ScalaSans Caps">
    <w:charset w:val="00"/>
    <w:family w:val="auto"/>
    <w:pitch w:val="variable"/>
    <w:sig w:usb0="80000023" w:usb1="00000000" w:usb2="00000000" w:usb3="00000000" w:csb0="00000001" w:csb1="00000000"/>
  </w:font>
  <w:font w:name="Scaly Sans">
    <w:panose1 w:val="02000503060000020003"/>
    <w:charset w:val="00"/>
    <w:family w:val="auto"/>
    <w:pitch w:val="variable"/>
    <w:sig w:usb0="80000087"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caly Sans Caps">
    <w:panose1 w:val="02000503040000020004"/>
    <w:charset w:val="00"/>
    <w:family w:val="auto"/>
    <w:pitch w:val="variable"/>
    <w:sig w:usb0="80000027" w:usb1="00000040" w:usb2="00000000" w:usb3="00000000" w:csb0="00000001" w:csb1="00000000"/>
  </w:font>
  <w:font w:name="Bookinsanity Remake">
    <w:panose1 w:val="00000000000000000000"/>
    <w:charset w:val="00"/>
    <w:family w:val="modern"/>
    <w:notTrueType/>
    <w:pitch w:val="variable"/>
    <w:sig w:usb0="80000007" w:usb1="0000000A" w:usb2="00000000" w:usb3="00000000" w:csb0="000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Mr Eaves SC Remake Medium">
    <w:panose1 w:val="00000000000000000000"/>
    <w:charset w:val="00"/>
    <w:family w:val="modern"/>
    <w:notTrueType/>
    <w:pitch w:val="variable"/>
    <w:sig w:usb0="80000007" w:usb1="00000000" w:usb2="00000000" w:usb3="00000000" w:csb0="00000001" w:csb1="00000000"/>
  </w:font>
  <w:font w:name="Zatanna Misdirection">
    <w:panose1 w:val="02000500000000000000"/>
    <w:charset w:val="00"/>
    <w:family w:val="auto"/>
    <w:pitch w:val="variable"/>
    <w:sig w:usb0="8000008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FF2" w:rsidRDefault="00D95FF2" w:rsidP="003A5C5D">
    <w:pPr>
      <w:pStyle w:val="Footer"/>
      <w:ind w:left="-720"/>
      <w:rPr>
        <w:rFonts w:ascii="Bookinsanity" w:hAnsi="Bookinsanity"/>
        <w:color w:val="404040" w:themeColor="text1" w:themeTint="BF"/>
      </w:rPr>
    </w:pPr>
  </w:p>
  <w:p w:rsidR="003A5C5D" w:rsidRPr="003A5C5D" w:rsidRDefault="003A5C5D" w:rsidP="003A5C5D">
    <w:pPr>
      <w:pStyle w:val="Footer"/>
      <w:ind w:left="-720"/>
      <w:rPr>
        <w:rFonts w:ascii="Bookinsanity" w:hAnsi="Bookinsanity"/>
        <w:color w:val="53170D"/>
      </w:rPr>
    </w:pPr>
    <w:r w:rsidRPr="003A5C5D">
      <w:rPr>
        <w:rFonts w:ascii="Bookinsanity" w:hAnsi="Bookinsanity"/>
        <w:noProof/>
        <w:color w:val="404040" w:themeColor="text1" w:themeTint="BF"/>
      </w:rPr>
      <w:fldChar w:fldCharType="begin"/>
    </w:r>
    <w:r w:rsidRPr="003A5C5D">
      <w:rPr>
        <w:rFonts w:ascii="Bookinsanity" w:hAnsi="Bookinsanity"/>
        <w:noProof/>
        <w:color w:val="404040" w:themeColor="text1" w:themeTint="BF"/>
      </w:rPr>
      <w:instrText xml:space="preserve"> PAGE   \* MERGEFORMAT </w:instrText>
    </w:r>
    <w:r w:rsidRPr="003A5C5D">
      <w:rPr>
        <w:rFonts w:ascii="Bookinsanity" w:hAnsi="Bookinsanity"/>
        <w:noProof/>
        <w:color w:val="404040" w:themeColor="text1" w:themeTint="BF"/>
      </w:rPr>
      <w:fldChar w:fldCharType="separate"/>
    </w:r>
    <w:r w:rsidR="00302435">
      <w:rPr>
        <w:rFonts w:ascii="Bookinsanity" w:hAnsi="Bookinsanity"/>
        <w:noProof/>
        <w:color w:val="404040" w:themeColor="text1" w:themeTint="BF"/>
      </w:rPr>
      <w:t>2</w:t>
    </w:r>
    <w:r w:rsidRPr="003A5C5D">
      <w:rPr>
        <w:rFonts w:ascii="Bookinsanity" w:hAnsi="Bookinsanity"/>
        <w:noProof/>
        <w:color w:val="404040" w:themeColor="text1" w:themeTint="BF"/>
      </w:rPr>
      <w:fldChar w:fldCharType="end"/>
    </w:r>
  </w:p>
  <w:p w:rsidR="003A5C5D" w:rsidRPr="00D95FF2" w:rsidRDefault="003A5C5D" w:rsidP="003A5C5D">
    <w:pPr>
      <w:pStyle w:val="Footer"/>
      <w:ind w:left="-630"/>
      <w:rPr>
        <w:rFonts w:ascii="Bookinsanity" w:hAnsi="Bookinsanity"/>
        <w:color w:val="404040" w:themeColor="text1" w:themeTint="BF"/>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947" w:rsidRDefault="00A00947" w:rsidP="00554BA0">
    <w:pPr>
      <w:pStyle w:val="Footer"/>
      <w:jc w:val="right"/>
      <w:rPr>
        <w:color w:val="1F4E79" w:themeColor="accent1" w:themeShade="80"/>
      </w:rPr>
    </w:pPr>
  </w:p>
  <w:p w:rsidR="003A5C5D" w:rsidRPr="003A5C5D" w:rsidRDefault="003A5C5D" w:rsidP="003A5C5D">
    <w:pPr>
      <w:pStyle w:val="Footer"/>
      <w:ind w:right="-666"/>
      <w:jc w:val="right"/>
      <w:rPr>
        <w:rFonts w:ascii="Mr Eaves SC Remake Medium" w:hAnsi="Mr Eaves SC Remake Medium"/>
        <w:color w:val="D2B17D"/>
        <w:sz w:val="24"/>
      </w:rPr>
    </w:pPr>
    <w:r>
      <w:rPr>
        <w:color w:val="1F4E79" w:themeColor="accent1" w:themeShade="80"/>
      </w:rPr>
      <w:tab/>
    </w:r>
    <w:r w:rsidRPr="003A5C5D">
      <w:rPr>
        <w:rFonts w:ascii="Mr Eaves SC Remake Medium" w:hAnsi="Mr Eaves SC Remake Medium"/>
        <w:color w:val="53170D"/>
        <w:sz w:val="24"/>
      </w:rPr>
      <w:fldChar w:fldCharType="begin"/>
    </w:r>
    <w:r w:rsidRPr="003A5C5D">
      <w:rPr>
        <w:rFonts w:ascii="Mr Eaves SC Remake Medium" w:hAnsi="Mr Eaves SC Remake Medium"/>
        <w:color w:val="53170D"/>
        <w:sz w:val="24"/>
      </w:rPr>
      <w:instrText xml:space="preserve"> PAGE   \* MERGEFORMAT </w:instrText>
    </w:r>
    <w:r w:rsidRPr="003A5C5D">
      <w:rPr>
        <w:rFonts w:ascii="Mr Eaves SC Remake Medium" w:hAnsi="Mr Eaves SC Remake Medium"/>
        <w:color w:val="53170D"/>
        <w:sz w:val="24"/>
      </w:rPr>
      <w:fldChar w:fldCharType="separate"/>
    </w:r>
    <w:r w:rsidR="00716FAF">
      <w:rPr>
        <w:rFonts w:ascii="Mr Eaves SC Remake Medium" w:hAnsi="Mr Eaves SC Remake Medium"/>
        <w:noProof/>
        <w:color w:val="53170D"/>
        <w:sz w:val="24"/>
      </w:rPr>
      <w:t>1</w:t>
    </w:r>
    <w:r w:rsidRPr="003A5C5D">
      <w:rPr>
        <w:rFonts w:ascii="Mr Eaves SC Remake Medium" w:hAnsi="Mr Eaves SC Remake Medium"/>
        <w:noProof/>
        <w:color w:val="53170D"/>
        <w:sz w:val="24"/>
      </w:rPr>
      <w:fldChar w:fldCharType="end"/>
    </w:r>
  </w:p>
  <w:p w:rsidR="003A5C5D" w:rsidRPr="00F01F25" w:rsidRDefault="003A5C5D" w:rsidP="00554BA0">
    <w:pPr>
      <w:pStyle w:val="Footer"/>
      <w:jc w:val="right"/>
      <w:rPr>
        <w:color w:val="1F4E79" w:themeColor="accent1" w:themeShade="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6FAF" w:rsidRDefault="00716FAF" w:rsidP="00844ECB">
      <w:r>
        <w:separator/>
      </w:r>
    </w:p>
  </w:footnote>
  <w:footnote w:type="continuationSeparator" w:id="0">
    <w:p w:rsidR="00716FAF" w:rsidRDefault="00716FAF" w:rsidP="00844E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175" w:rsidRDefault="003A5C5D">
    <w:pPr>
      <w:pStyle w:val="Header"/>
    </w:pPr>
    <w:r>
      <w:rPr>
        <w:noProof/>
      </w:rPr>
      <w:drawing>
        <wp:anchor distT="0" distB="0" distL="114300" distR="114300" simplePos="0" relativeHeight="251657728" behindDoc="1" locked="0" layoutInCell="1" allowOverlap="1" wp14:anchorId="77D49755" wp14:editId="31BE8AAC">
          <wp:simplePos x="0" y="0"/>
          <wp:positionH relativeFrom="column">
            <wp:posOffset>-637540</wp:posOffset>
          </wp:positionH>
          <wp:positionV relativeFrom="paragraph">
            <wp:posOffset>322</wp:posOffset>
          </wp:positionV>
          <wp:extent cx="7781290" cy="10069830"/>
          <wp:effectExtent l="0" t="0" r="0" b="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yronb\AppData\Local\Microsoft\Windows\INetCache\Content.Word\MM background.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7781290" cy="100698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947" w:rsidRDefault="00716FA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margin-left:-50.5pt;margin-top:0;width:612.7pt;height:792.9pt;z-index:-251657728;mso-position-horizontal-relative:text;mso-position-vertical-relative:text">
          <v:imagedata r:id="rId1" o:title="MM background"/>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947" w:rsidRDefault="00D95FF2">
    <w:pPr>
      <w:pStyle w:val="Header"/>
    </w:pPr>
    <w:r>
      <w:rPr>
        <w:noProof/>
      </w:rPr>
      <w:drawing>
        <wp:anchor distT="0" distB="0" distL="114300" distR="114300" simplePos="0" relativeHeight="251656704" behindDoc="1" locked="0" layoutInCell="1" allowOverlap="1" wp14:anchorId="75DAA672" wp14:editId="60306BEF">
          <wp:simplePos x="0" y="0"/>
          <wp:positionH relativeFrom="column">
            <wp:posOffset>-634203</wp:posOffset>
          </wp:positionH>
          <wp:positionV relativeFrom="paragraph">
            <wp:posOffset>-6985</wp:posOffset>
          </wp:positionV>
          <wp:extent cx="7772400" cy="10064115"/>
          <wp:effectExtent l="0" t="0" r="0" b="0"/>
          <wp:wrapNone/>
          <wp:docPr id="8" name="Picture 8" descr="PHB-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HB-backgroun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0064115"/>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evenAndOddHeaders/>
  <w:characterSpacingControl w:val="doNotCompress"/>
  <w:savePreviewPicture/>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651"/>
    <w:rsid w:val="00002C10"/>
    <w:rsid w:val="00002DFA"/>
    <w:rsid w:val="00005C1C"/>
    <w:rsid w:val="00006F62"/>
    <w:rsid w:val="00007AA8"/>
    <w:rsid w:val="000126A5"/>
    <w:rsid w:val="00016B40"/>
    <w:rsid w:val="00040EF8"/>
    <w:rsid w:val="000574E8"/>
    <w:rsid w:val="00063C59"/>
    <w:rsid w:val="00063E41"/>
    <w:rsid w:val="000642F5"/>
    <w:rsid w:val="0006444A"/>
    <w:rsid w:val="000A11DF"/>
    <w:rsid w:val="000C41FD"/>
    <w:rsid w:val="000E1621"/>
    <w:rsid w:val="000E7FCC"/>
    <w:rsid w:val="000F5CDA"/>
    <w:rsid w:val="000F60FA"/>
    <w:rsid w:val="00101D1C"/>
    <w:rsid w:val="00106EA3"/>
    <w:rsid w:val="00111300"/>
    <w:rsid w:val="00114ED1"/>
    <w:rsid w:val="00115CA7"/>
    <w:rsid w:val="00125A76"/>
    <w:rsid w:val="001263A3"/>
    <w:rsid w:val="00127791"/>
    <w:rsid w:val="00130F30"/>
    <w:rsid w:val="00133C82"/>
    <w:rsid w:val="001476EC"/>
    <w:rsid w:val="001572E2"/>
    <w:rsid w:val="0016645C"/>
    <w:rsid w:val="001722B3"/>
    <w:rsid w:val="001920A0"/>
    <w:rsid w:val="0019569E"/>
    <w:rsid w:val="001A4E16"/>
    <w:rsid w:val="001B6FDA"/>
    <w:rsid w:val="001B74F8"/>
    <w:rsid w:val="001E6F0C"/>
    <w:rsid w:val="001F10D0"/>
    <w:rsid w:val="00226B82"/>
    <w:rsid w:val="002313DA"/>
    <w:rsid w:val="00250DAD"/>
    <w:rsid w:val="00264DA7"/>
    <w:rsid w:val="002871FF"/>
    <w:rsid w:val="002939DC"/>
    <w:rsid w:val="002959F2"/>
    <w:rsid w:val="002A2B67"/>
    <w:rsid w:val="002A4EE3"/>
    <w:rsid w:val="002B2AA2"/>
    <w:rsid w:val="002B2CA9"/>
    <w:rsid w:val="002B42F9"/>
    <w:rsid w:val="002B5776"/>
    <w:rsid w:val="002B701F"/>
    <w:rsid w:val="002F345D"/>
    <w:rsid w:val="002F48A1"/>
    <w:rsid w:val="002F5EF0"/>
    <w:rsid w:val="00302435"/>
    <w:rsid w:val="0032185F"/>
    <w:rsid w:val="00321F89"/>
    <w:rsid w:val="0034158A"/>
    <w:rsid w:val="0036036B"/>
    <w:rsid w:val="003824E1"/>
    <w:rsid w:val="0039586F"/>
    <w:rsid w:val="003A2F1A"/>
    <w:rsid w:val="003A5C5D"/>
    <w:rsid w:val="003A6985"/>
    <w:rsid w:val="003B3227"/>
    <w:rsid w:val="003C3C21"/>
    <w:rsid w:val="003C77EA"/>
    <w:rsid w:val="003D4274"/>
    <w:rsid w:val="003D4A3C"/>
    <w:rsid w:val="003E1378"/>
    <w:rsid w:val="003E2477"/>
    <w:rsid w:val="003E4E19"/>
    <w:rsid w:val="003E5B24"/>
    <w:rsid w:val="003E693C"/>
    <w:rsid w:val="003F56B1"/>
    <w:rsid w:val="003F7123"/>
    <w:rsid w:val="0040017E"/>
    <w:rsid w:val="00403032"/>
    <w:rsid w:val="004073E2"/>
    <w:rsid w:val="0041425E"/>
    <w:rsid w:val="004217A4"/>
    <w:rsid w:val="00424A20"/>
    <w:rsid w:val="00424CF6"/>
    <w:rsid w:val="00431782"/>
    <w:rsid w:val="00441651"/>
    <w:rsid w:val="004424AE"/>
    <w:rsid w:val="004454D3"/>
    <w:rsid w:val="00446644"/>
    <w:rsid w:val="00466084"/>
    <w:rsid w:val="004751DA"/>
    <w:rsid w:val="00477170"/>
    <w:rsid w:val="004B0F26"/>
    <w:rsid w:val="004B0F4D"/>
    <w:rsid w:val="004B22B7"/>
    <w:rsid w:val="004B6A3C"/>
    <w:rsid w:val="004D5369"/>
    <w:rsid w:val="004D779A"/>
    <w:rsid w:val="004D7C62"/>
    <w:rsid w:val="004E1A1A"/>
    <w:rsid w:val="004F1CAA"/>
    <w:rsid w:val="004F29FD"/>
    <w:rsid w:val="004F520C"/>
    <w:rsid w:val="005011AE"/>
    <w:rsid w:val="0051039A"/>
    <w:rsid w:val="00521657"/>
    <w:rsid w:val="00527635"/>
    <w:rsid w:val="005325BE"/>
    <w:rsid w:val="005408DE"/>
    <w:rsid w:val="0054459B"/>
    <w:rsid w:val="00554BA0"/>
    <w:rsid w:val="00565AA4"/>
    <w:rsid w:val="00583965"/>
    <w:rsid w:val="00584CBF"/>
    <w:rsid w:val="005A08CE"/>
    <w:rsid w:val="005A0B9D"/>
    <w:rsid w:val="005A1DDE"/>
    <w:rsid w:val="005A615A"/>
    <w:rsid w:val="005D064E"/>
    <w:rsid w:val="005D2F4F"/>
    <w:rsid w:val="005D41EA"/>
    <w:rsid w:val="005E2C3D"/>
    <w:rsid w:val="00603B3B"/>
    <w:rsid w:val="00612407"/>
    <w:rsid w:val="0061664F"/>
    <w:rsid w:val="00640AD4"/>
    <w:rsid w:val="0064404D"/>
    <w:rsid w:val="00651BDE"/>
    <w:rsid w:val="006627EC"/>
    <w:rsid w:val="00670780"/>
    <w:rsid w:val="00685CC5"/>
    <w:rsid w:val="006925BF"/>
    <w:rsid w:val="00694796"/>
    <w:rsid w:val="006A1DA1"/>
    <w:rsid w:val="006A768F"/>
    <w:rsid w:val="006B608B"/>
    <w:rsid w:val="006C06CF"/>
    <w:rsid w:val="006C1B4D"/>
    <w:rsid w:val="006D5DA1"/>
    <w:rsid w:val="006D5F96"/>
    <w:rsid w:val="006E3B4B"/>
    <w:rsid w:val="006E73D5"/>
    <w:rsid w:val="006F03FF"/>
    <w:rsid w:val="00706D2F"/>
    <w:rsid w:val="00711652"/>
    <w:rsid w:val="00716FAF"/>
    <w:rsid w:val="00721779"/>
    <w:rsid w:val="00722568"/>
    <w:rsid w:val="00723F50"/>
    <w:rsid w:val="007355FB"/>
    <w:rsid w:val="007357C0"/>
    <w:rsid w:val="007412AA"/>
    <w:rsid w:val="0075695C"/>
    <w:rsid w:val="007570DB"/>
    <w:rsid w:val="00763850"/>
    <w:rsid w:val="007658E9"/>
    <w:rsid w:val="007761D4"/>
    <w:rsid w:val="00791848"/>
    <w:rsid w:val="0079276D"/>
    <w:rsid w:val="007A6E46"/>
    <w:rsid w:val="007B0093"/>
    <w:rsid w:val="007B0338"/>
    <w:rsid w:val="007C1323"/>
    <w:rsid w:val="007D4318"/>
    <w:rsid w:val="007F0954"/>
    <w:rsid w:val="00801E19"/>
    <w:rsid w:val="00816365"/>
    <w:rsid w:val="00817A4D"/>
    <w:rsid w:val="00826966"/>
    <w:rsid w:val="00844ECB"/>
    <w:rsid w:val="00854B97"/>
    <w:rsid w:val="0086484A"/>
    <w:rsid w:val="00875654"/>
    <w:rsid w:val="00876042"/>
    <w:rsid w:val="00892D75"/>
    <w:rsid w:val="00895E1A"/>
    <w:rsid w:val="008A2148"/>
    <w:rsid w:val="008C21FE"/>
    <w:rsid w:val="008D6D7B"/>
    <w:rsid w:val="008E0B7F"/>
    <w:rsid w:val="008E785F"/>
    <w:rsid w:val="009005C3"/>
    <w:rsid w:val="0090337C"/>
    <w:rsid w:val="00903AF2"/>
    <w:rsid w:val="00911BA0"/>
    <w:rsid w:val="00923175"/>
    <w:rsid w:val="009501C4"/>
    <w:rsid w:val="00962444"/>
    <w:rsid w:val="00963D82"/>
    <w:rsid w:val="00973180"/>
    <w:rsid w:val="00990E37"/>
    <w:rsid w:val="009910FE"/>
    <w:rsid w:val="009A790A"/>
    <w:rsid w:val="009B5EBA"/>
    <w:rsid w:val="009B6660"/>
    <w:rsid w:val="009C32CA"/>
    <w:rsid w:val="009C791E"/>
    <w:rsid w:val="009D0DC3"/>
    <w:rsid w:val="00A00670"/>
    <w:rsid w:val="00A00947"/>
    <w:rsid w:val="00A1150A"/>
    <w:rsid w:val="00A12476"/>
    <w:rsid w:val="00A27420"/>
    <w:rsid w:val="00A3055F"/>
    <w:rsid w:val="00A3321E"/>
    <w:rsid w:val="00A33D7F"/>
    <w:rsid w:val="00A35BF9"/>
    <w:rsid w:val="00A40429"/>
    <w:rsid w:val="00A443AE"/>
    <w:rsid w:val="00A51F8A"/>
    <w:rsid w:val="00A527EF"/>
    <w:rsid w:val="00A654FA"/>
    <w:rsid w:val="00A95DE1"/>
    <w:rsid w:val="00A96AE7"/>
    <w:rsid w:val="00AB52A2"/>
    <w:rsid w:val="00AC28E8"/>
    <w:rsid w:val="00AC42C6"/>
    <w:rsid w:val="00AD2CD1"/>
    <w:rsid w:val="00AE5904"/>
    <w:rsid w:val="00AF3098"/>
    <w:rsid w:val="00AF6A5B"/>
    <w:rsid w:val="00AF6D31"/>
    <w:rsid w:val="00AF6FA2"/>
    <w:rsid w:val="00B13DDF"/>
    <w:rsid w:val="00B177CE"/>
    <w:rsid w:val="00B42C2D"/>
    <w:rsid w:val="00B54822"/>
    <w:rsid w:val="00B705D8"/>
    <w:rsid w:val="00B82248"/>
    <w:rsid w:val="00B92C7F"/>
    <w:rsid w:val="00B93771"/>
    <w:rsid w:val="00BA5CAB"/>
    <w:rsid w:val="00BA73E2"/>
    <w:rsid w:val="00BA79A8"/>
    <w:rsid w:val="00BC09C1"/>
    <w:rsid w:val="00BC4326"/>
    <w:rsid w:val="00BD2310"/>
    <w:rsid w:val="00BE67D7"/>
    <w:rsid w:val="00BF11BB"/>
    <w:rsid w:val="00BF4369"/>
    <w:rsid w:val="00BF600D"/>
    <w:rsid w:val="00C02260"/>
    <w:rsid w:val="00C13FC5"/>
    <w:rsid w:val="00C225DA"/>
    <w:rsid w:val="00C3793F"/>
    <w:rsid w:val="00C53950"/>
    <w:rsid w:val="00C57595"/>
    <w:rsid w:val="00C60A29"/>
    <w:rsid w:val="00C65920"/>
    <w:rsid w:val="00C758E9"/>
    <w:rsid w:val="00C8170F"/>
    <w:rsid w:val="00C83847"/>
    <w:rsid w:val="00CA6FC9"/>
    <w:rsid w:val="00CA7A5D"/>
    <w:rsid w:val="00CB1509"/>
    <w:rsid w:val="00CB72FD"/>
    <w:rsid w:val="00CC5FEE"/>
    <w:rsid w:val="00CC6470"/>
    <w:rsid w:val="00CD05F3"/>
    <w:rsid w:val="00CD2C56"/>
    <w:rsid w:val="00CF2C83"/>
    <w:rsid w:val="00D0571A"/>
    <w:rsid w:val="00D06A5A"/>
    <w:rsid w:val="00D30F51"/>
    <w:rsid w:val="00D36EFD"/>
    <w:rsid w:val="00D459E5"/>
    <w:rsid w:val="00D527EF"/>
    <w:rsid w:val="00D529C0"/>
    <w:rsid w:val="00D534E5"/>
    <w:rsid w:val="00D53FB8"/>
    <w:rsid w:val="00D7026A"/>
    <w:rsid w:val="00D71FDF"/>
    <w:rsid w:val="00D757AC"/>
    <w:rsid w:val="00D80CED"/>
    <w:rsid w:val="00D8486C"/>
    <w:rsid w:val="00D87335"/>
    <w:rsid w:val="00D95FF2"/>
    <w:rsid w:val="00DA1D20"/>
    <w:rsid w:val="00DA4869"/>
    <w:rsid w:val="00DD2EED"/>
    <w:rsid w:val="00DE3CFC"/>
    <w:rsid w:val="00DF2BAC"/>
    <w:rsid w:val="00DF4528"/>
    <w:rsid w:val="00E05B77"/>
    <w:rsid w:val="00E10F2A"/>
    <w:rsid w:val="00E217D3"/>
    <w:rsid w:val="00E27068"/>
    <w:rsid w:val="00E46440"/>
    <w:rsid w:val="00E57DE8"/>
    <w:rsid w:val="00EA28A2"/>
    <w:rsid w:val="00EA2970"/>
    <w:rsid w:val="00EA297C"/>
    <w:rsid w:val="00EC406F"/>
    <w:rsid w:val="00ED1D11"/>
    <w:rsid w:val="00ED38E0"/>
    <w:rsid w:val="00EE53D5"/>
    <w:rsid w:val="00F01F25"/>
    <w:rsid w:val="00F13DE5"/>
    <w:rsid w:val="00F25428"/>
    <w:rsid w:val="00F3116A"/>
    <w:rsid w:val="00F36486"/>
    <w:rsid w:val="00F4786D"/>
    <w:rsid w:val="00F53490"/>
    <w:rsid w:val="00F76E72"/>
    <w:rsid w:val="00F969D0"/>
    <w:rsid w:val="00FA6EFC"/>
    <w:rsid w:val="00FA7B26"/>
    <w:rsid w:val="00FA7F0B"/>
    <w:rsid w:val="00FB5217"/>
    <w:rsid w:val="00FC0C44"/>
    <w:rsid w:val="00FE044B"/>
    <w:rsid w:val="00FF36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A1D20"/>
    <w:rPr>
      <w:rFonts w:ascii="Bookmania" w:hAnsi="Bookmania"/>
      <w:sz w:val="18"/>
    </w:rPr>
  </w:style>
  <w:style w:type="paragraph" w:styleId="Heading1">
    <w:name w:val="heading 1"/>
    <w:basedOn w:val="Normal"/>
    <w:next w:val="Normal"/>
    <w:link w:val="Heading1Char"/>
    <w:uiPriority w:val="9"/>
    <w:qFormat/>
    <w:rsid w:val="00D95FF2"/>
    <w:pPr>
      <w:keepNext/>
      <w:keepLines/>
      <w:spacing w:before="120" w:after="120"/>
      <w:outlineLvl w:val="0"/>
    </w:pPr>
    <w:rPr>
      <w:rFonts w:ascii="Mr. Eaves Small Caps" w:eastAsiaTheme="majorEastAsia" w:hAnsi="Mr. Eaves Small Caps" w:cstheme="majorBidi"/>
      <w:color w:val="58170D"/>
      <w:sz w:val="40"/>
      <w:szCs w:val="32"/>
    </w:rPr>
  </w:style>
  <w:style w:type="paragraph" w:styleId="Heading2">
    <w:name w:val="heading 2"/>
    <w:basedOn w:val="Normal"/>
    <w:next w:val="Normal"/>
    <w:link w:val="Heading2Char"/>
    <w:uiPriority w:val="9"/>
    <w:unhideWhenUsed/>
    <w:rsid w:val="007357C0"/>
    <w:pPr>
      <w:keepNext/>
      <w:keepLines/>
      <w:pBdr>
        <w:bottom w:val="single" w:sz="18" w:space="1" w:color="CDA252"/>
      </w:pBdr>
      <w:spacing w:before="120" w:after="120"/>
      <w:outlineLvl w:val="1"/>
    </w:pPr>
    <w:rPr>
      <w:rFonts w:ascii="Mr. Eaves Small Caps" w:eastAsiaTheme="majorEastAsia" w:hAnsi="Mr. Eaves Small Caps" w:cstheme="majorBidi"/>
      <w:color w:val="58170D"/>
      <w:sz w:val="30"/>
      <w:szCs w:val="26"/>
    </w:rPr>
  </w:style>
  <w:style w:type="paragraph" w:styleId="Heading3">
    <w:name w:val="heading 3"/>
    <w:basedOn w:val="Normal"/>
    <w:next w:val="Normal"/>
    <w:link w:val="Heading3Char"/>
    <w:uiPriority w:val="9"/>
    <w:unhideWhenUsed/>
    <w:qFormat/>
    <w:rsid w:val="00D95FF2"/>
    <w:pPr>
      <w:keepNext/>
      <w:keepLines/>
      <w:spacing w:before="240" w:after="80"/>
      <w:outlineLvl w:val="2"/>
    </w:pPr>
    <w:rPr>
      <w:rFonts w:ascii="Scala Sans" w:eastAsiaTheme="majorEastAsia" w:hAnsi="Scala Sans" w:cstheme="majorBidi"/>
      <w:sz w:val="22"/>
    </w:rPr>
  </w:style>
  <w:style w:type="paragraph" w:styleId="Heading4">
    <w:name w:val="heading 4"/>
    <w:basedOn w:val="Normal"/>
    <w:next w:val="Normal"/>
    <w:link w:val="Heading4Char"/>
    <w:uiPriority w:val="9"/>
    <w:unhideWhenUsed/>
    <w:qFormat/>
    <w:rsid w:val="00D95FF2"/>
    <w:pPr>
      <w:keepNext/>
      <w:keepLines/>
      <w:spacing w:before="80" w:after="80"/>
      <w:outlineLvl w:val="3"/>
    </w:pPr>
    <w:rPr>
      <w:rFonts w:ascii="Scala Sans" w:eastAsiaTheme="majorEastAsia" w:hAnsi="Scala Sans"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95FF2"/>
    <w:pPr>
      <w:spacing w:after="240"/>
      <w:contextualSpacing/>
    </w:pPr>
    <w:rPr>
      <w:rFonts w:ascii="Mr. Eaves Small Caps" w:eastAsiaTheme="majorEastAsia" w:hAnsi="Mr. Eaves Small Caps" w:cstheme="majorBidi"/>
      <w:color w:val="58170D"/>
      <w:spacing w:val="-10"/>
      <w:kern w:val="28"/>
      <w:sz w:val="48"/>
      <w:szCs w:val="56"/>
    </w:rPr>
  </w:style>
  <w:style w:type="character" w:customStyle="1" w:styleId="TitleChar">
    <w:name w:val="Title Char"/>
    <w:basedOn w:val="DefaultParagraphFont"/>
    <w:link w:val="Title"/>
    <w:uiPriority w:val="10"/>
    <w:rsid w:val="00D95FF2"/>
    <w:rPr>
      <w:rFonts w:ascii="Mr. Eaves Small Caps" w:eastAsiaTheme="majorEastAsia" w:hAnsi="Mr. Eaves Small Caps" w:cstheme="majorBidi"/>
      <w:color w:val="58170D"/>
      <w:spacing w:val="-10"/>
      <w:kern w:val="28"/>
      <w:sz w:val="48"/>
      <w:szCs w:val="56"/>
    </w:rPr>
  </w:style>
  <w:style w:type="character" w:customStyle="1" w:styleId="Heading1Char">
    <w:name w:val="Heading 1 Char"/>
    <w:basedOn w:val="DefaultParagraphFont"/>
    <w:link w:val="Heading1"/>
    <w:uiPriority w:val="9"/>
    <w:rsid w:val="00D95FF2"/>
    <w:rPr>
      <w:rFonts w:ascii="Mr. Eaves Small Caps" w:eastAsiaTheme="majorEastAsia" w:hAnsi="Mr. Eaves Small Caps" w:cstheme="majorBidi"/>
      <w:color w:val="58170D"/>
      <w:sz w:val="40"/>
      <w:szCs w:val="32"/>
    </w:rPr>
  </w:style>
  <w:style w:type="character" w:customStyle="1" w:styleId="Heading2Char">
    <w:name w:val="Heading 2 Char"/>
    <w:basedOn w:val="DefaultParagraphFont"/>
    <w:link w:val="Heading2"/>
    <w:uiPriority w:val="9"/>
    <w:rsid w:val="007357C0"/>
    <w:rPr>
      <w:rFonts w:ascii="Mr. Eaves Small Caps" w:eastAsiaTheme="majorEastAsia" w:hAnsi="Mr. Eaves Small Caps" w:cstheme="majorBidi"/>
      <w:color w:val="58170D"/>
      <w:sz w:val="30"/>
      <w:szCs w:val="26"/>
    </w:rPr>
  </w:style>
  <w:style w:type="character" w:customStyle="1" w:styleId="Heading3Char">
    <w:name w:val="Heading 3 Char"/>
    <w:basedOn w:val="DefaultParagraphFont"/>
    <w:link w:val="Heading3"/>
    <w:uiPriority w:val="9"/>
    <w:rsid w:val="00D95FF2"/>
    <w:rPr>
      <w:rFonts w:ascii="Scala Sans" w:eastAsiaTheme="majorEastAsia" w:hAnsi="Scala Sans" w:cstheme="majorBidi"/>
      <w:sz w:val="22"/>
    </w:rPr>
  </w:style>
  <w:style w:type="character" w:customStyle="1" w:styleId="Heading4Char">
    <w:name w:val="Heading 4 Char"/>
    <w:basedOn w:val="DefaultParagraphFont"/>
    <w:link w:val="Heading4"/>
    <w:uiPriority w:val="9"/>
    <w:rsid w:val="00D95FF2"/>
    <w:rPr>
      <w:rFonts w:ascii="Scala Sans" w:eastAsiaTheme="majorEastAsia" w:hAnsi="Scala Sans" w:cstheme="majorBidi"/>
      <w:b/>
      <w:iCs/>
      <w:sz w:val="18"/>
    </w:rPr>
  </w:style>
  <w:style w:type="paragraph" w:styleId="NoSpacing">
    <w:name w:val="No Spacing"/>
    <w:uiPriority w:val="1"/>
    <w:qFormat/>
    <w:rsid w:val="00D95FF2"/>
    <w:pPr>
      <w:spacing w:before="40" w:after="40"/>
    </w:pPr>
    <w:rPr>
      <w:rFonts w:ascii="Scala Sans" w:hAnsi="Scala Sans"/>
      <w:sz w:val="17"/>
    </w:rPr>
  </w:style>
  <w:style w:type="paragraph" w:customStyle="1" w:styleId="PHBTitle">
    <w:name w:val="PHB Title"/>
    <w:basedOn w:val="Normal"/>
    <w:next w:val="DDRegular"/>
    <w:link w:val="PHBTitleChar"/>
    <w:qFormat/>
    <w:rsid w:val="00D95FF2"/>
    <w:pPr>
      <w:spacing w:after="40"/>
    </w:pPr>
    <w:rPr>
      <w:rFonts w:ascii="Mr. Eaves Small Caps" w:hAnsi="Mr. Eaves Small Caps"/>
      <w:color w:val="53170D"/>
      <w:sz w:val="48"/>
    </w:rPr>
  </w:style>
  <w:style w:type="paragraph" w:customStyle="1" w:styleId="PHBRegular">
    <w:name w:val="PHB Regular"/>
    <w:basedOn w:val="PHBTitle"/>
    <w:link w:val="PHBRegularChar"/>
    <w:rsid w:val="007570DB"/>
    <w:pPr>
      <w:tabs>
        <w:tab w:val="left" w:pos="360"/>
      </w:tabs>
      <w:spacing w:before="60" w:after="120"/>
      <w:contextualSpacing/>
    </w:pPr>
    <w:rPr>
      <w:rFonts w:ascii="Bookinsanity" w:hAnsi="Bookinsanity"/>
      <w:color w:val="000000" w:themeColor="text1"/>
      <w:sz w:val="18"/>
    </w:rPr>
  </w:style>
  <w:style w:type="paragraph" w:customStyle="1" w:styleId="PHBHeader">
    <w:name w:val="PHB Header"/>
    <w:basedOn w:val="PHBTitle"/>
    <w:next w:val="PHBRegular"/>
    <w:link w:val="PHBHeaderChar"/>
    <w:rsid w:val="000E7FCC"/>
    <w:rPr>
      <w:sz w:val="40"/>
    </w:rPr>
  </w:style>
  <w:style w:type="character" w:customStyle="1" w:styleId="PHBTitleChar">
    <w:name w:val="PHB Title Char"/>
    <w:basedOn w:val="DefaultParagraphFont"/>
    <w:link w:val="PHBTitle"/>
    <w:rsid w:val="00D95FF2"/>
    <w:rPr>
      <w:rFonts w:ascii="Mr. Eaves Small Caps" w:hAnsi="Mr. Eaves Small Caps"/>
      <w:color w:val="53170D"/>
      <w:sz w:val="48"/>
    </w:rPr>
  </w:style>
  <w:style w:type="character" w:customStyle="1" w:styleId="PHBRegularChar">
    <w:name w:val="PHB Regular Char"/>
    <w:basedOn w:val="PHBTitleChar"/>
    <w:link w:val="PHBRegular"/>
    <w:rsid w:val="007570DB"/>
    <w:rPr>
      <w:rFonts w:ascii="Bookinsanity" w:hAnsi="Bookinsanity"/>
      <w:color w:val="000000" w:themeColor="text1"/>
      <w:sz w:val="18"/>
    </w:rPr>
  </w:style>
  <w:style w:type="paragraph" w:customStyle="1" w:styleId="PHBSubHeaderGold">
    <w:name w:val="PHB SubHeader Gold"/>
    <w:basedOn w:val="PHBHeader"/>
    <w:next w:val="PHBRegular"/>
    <w:link w:val="PHBSubHeaderGoldChar"/>
    <w:rsid w:val="0079276D"/>
    <w:pPr>
      <w:pBdr>
        <w:bottom w:val="single" w:sz="8" w:space="0" w:color="D2B17D"/>
      </w:pBdr>
      <w:spacing w:after="80"/>
    </w:pPr>
    <w:rPr>
      <w:sz w:val="32"/>
    </w:rPr>
  </w:style>
  <w:style w:type="character" w:customStyle="1" w:styleId="PHBHeaderChar">
    <w:name w:val="PHB Header Char"/>
    <w:basedOn w:val="PHBRegularChar"/>
    <w:link w:val="PHBHeader"/>
    <w:rsid w:val="000E7FCC"/>
    <w:rPr>
      <w:rFonts w:ascii="MrsEavesSmallCaps" w:hAnsi="MrsEavesSmallCaps"/>
      <w:color w:val="53170D"/>
      <w:sz w:val="40"/>
    </w:rPr>
  </w:style>
  <w:style w:type="paragraph" w:customStyle="1" w:styleId="PHBSmallHeader">
    <w:name w:val="PHB Small Header"/>
    <w:basedOn w:val="PHBHeader"/>
    <w:next w:val="PHBRegular"/>
    <w:link w:val="PHBSmallHeaderChar"/>
    <w:rsid w:val="00424A20"/>
    <w:pPr>
      <w:spacing w:after="0"/>
    </w:pPr>
    <w:rPr>
      <w:sz w:val="26"/>
    </w:rPr>
  </w:style>
  <w:style w:type="character" w:customStyle="1" w:styleId="PHBSubHeaderGoldChar">
    <w:name w:val="PHB SubHeader Gold Char"/>
    <w:basedOn w:val="PHBHeaderChar"/>
    <w:link w:val="PHBSubHeaderGold"/>
    <w:rsid w:val="0079276D"/>
    <w:rPr>
      <w:rFonts w:ascii="Mr. Eaves Small Caps" w:hAnsi="Mr. Eaves Small Caps"/>
      <w:color w:val="53170D"/>
      <w:sz w:val="32"/>
    </w:rPr>
  </w:style>
  <w:style w:type="paragraph" w:styleId="Header">
    <w:name w:val="header"/>
    <w:basedOn w:val="Normal"/>
    <w:link w:val="HeaderChar"/>
    <w:uiPriority w:val="99"/>
    <w:unhideWhenUsed/>
    <w:rsid w:val="00844ECB"/>
    <w:pPr>
      <w:tabs>
        <w:tab w:val="center" w:pos="4680"/>
        <w:tab w:val="right" w:pos="9360"/>
      </w:tabs>
    </w:pPr>
  </w:style>
  <w:style w:type="character" w:customStyle="1" w:styleId="PHBSmallHeaderChar">
    <w:name w:val="PHB Small Header Char"/>
    <w:basedOn w:val="PHBHeaderChar"/>
    <w:link w:val="PHBSmallHeader"/>
    <w:rsid w:val="00424A20"/>
    <w:rPr>
      <w:rFonts w:ascii="Mr. Eaves Small Caps" w:hAnsi="Mr. Eaves Small Caps"/>
      <w:color w:val="53170D"/>
      <w:sz w:val="26"/>
    </w:rPr>
  </w:style>
  <w:style w:type="character" w:customStyle="1" w:styleId="HeaderChar">
    <w:name w:val="Header Char"/>
    <w:basedOn w:val="DefaultParagraphFont"/>
    <w:link w:val="Header"/>
    <w:uiPriority w:val="99"/>
    <w:rsid w:val="00844ECB"/>
    <w:rPr>
      <w:rFonts w:ascii="Bookmania" w:hAnsi="Bookmania"/>
      <w:sz w:val="18"/>
    </w:rPr>
  </w:style>
  <w:style w:type="paragraph" w:styleId="Footer">
    <w:name w:val="footer"/>
    <w:basedOn w:val="Normal"/>
    <w:link w:val="FooterChar"/>
    <w:uiPriority w:val="99"/>
    <w:unhideWhenUsed/>
    <w:rsid w:val="00844ECB"/>
    <w:pPr>
      <w:tabs>
        <w:tab w:val="center" w:pos="4680"/>
        <w:tab w:val="right" w:pos="9360"/>
      </w:tabs>
    </w:pPr>
  </w:style>
  <w:style w:type="character" w:customStyle="1" w:styleId="FooterChar">
    <w:name w:val="Footer Char"/>
    <w:basedOn w:val="DefaultParagraphFont"/>
    <w:link w:val="Footer"/>
    <w:uiPriority w:val="99"/>
    <w:rsid w:val="00844ECB"/>
    <w:rPr>
      <w:rFonts w:ascii="Bookmania" w:hAnsi="Bookmania"/>
      <w:sz w:val="18"/>
    </w:rPr>
  </w:style>
  <w:style w:type="paragraph" w:customStyle="1" w:styleId="MMMonsterName">
    <w:name w:val="MM Monster Name"/>
    <w:basedOn w:val="PHBRegular"/>
    <w:next w:val="MMMonsterType"/>
    <w:link w:val="MMMonsterNameChar"/>
    <w:rsid w:val="00114ED1"/>
    <w:pPr>
      <w:pBdr>
        <w:top w:val="thickThinSmallGap" w:sz="24" w:space="3" w:color="D2B17D"/>
      </w:pBdr>
      <w:spacing w:after="0"/>
    </w:pPr>
    <w:rPr>
      <w:rFonts w:ascii="MrsEavesSmallCaps" w:hAnsi="MrsEavesSmallCaps"/>
      <w:color w:val="53170D"/>
      <w:sz w:val="34"/>
    </w:rPr>
  </w:style>
  <w:style w:type="paragraph" w:customStyle="1" w:styleId="MMMonsterType">
    <w:name w:val="MM Monster Type"/>
    <w:basedOn w:val="PHBSubHeaderGold"/>
    <w:next w:val="MMAC"/>
    <w:link w:val="MMMonsterTypeChar"/>
    <w:rsid w:val="002F345D"/>
    <w:pPr>
      <w:pBdr>
        <w:bottom w:val="single" w:sz="18" w:space="3" w:color="53170D"/>
      </w:pBdr>
    </w:pPr>
    <w:rPr>
      <w:rFonts w:ascii="Bookmania" w:hAnsi="Bookmania"/>
      <w:i/>
      <w:color w:val="000000" w:themeColor="text1"/>
      <w:sz w:val="16"/>
    </w:rPr>
  </w:style>
  <w:style w:type="character" w:customStyle="1" w:styleId="MMMonsterNameChar">
    <w:name w:val="MM Monster Name Char"/>
    <w:basedOn w:val="PHBRegularChar"/>
    <w:link w:val="MMMonsterName"/>
    <w:rsid w:val="00114ED1"/>
    <w:rPr>
      <w:rFonts w:ascii="MrsEavesSmallCaps" w:hAnsi="MrsEavesSmallCaps"/>
      <w:color w:val="53170D"/>
      <w:sz w:val="34"/>
    </w:rPr>
  </w:style>
  <w:style w:type="paragraph" w:customStyle="1" w:styleId="MMAC">
    <w:name w:val="MM AC"/>
    <w:basedOn w:val="MMMonsterName"/>
    <w:next w:val="MMHitPoints"/>
    <w:link w:val="MMACChar"/>
    <w:rsid w:val="00A27420"/>
    <w:pPr>
      <w:pBdr>
        <w:top w:val="none" w:sz="0" w:space="0" w:color="auto"/>
      </w:pBdr>
    </w:pPr>
    <w:rPr>
      <w:rFonts w:ascii="Bookmania" w:hAnsi="Bookmania"/>
      <w:b/>
      <w:sz w:val="17"/>
    </w:rPr>
  </w:style>
  <w:style w:type="character" w:customStyle="1" w:styleId="MMMonsterTypeChar">
    <w:name w:val="MM Monster Type Char"/>
    <w:basedOn w:val="MMMonsterNameChar"/>
    <w:link w:val="MMMonsterType"/>
    <w:rsid w:val="002F345D"/>
    <w:rPr>
      <w:rFonts w:ascii="Bookmania" w:hAnsi="Bookmania"/>
      <w:i/>
      <w:color w:val="000000" w:themeColor="text1"/>
      <w:sz w:val="16"/>
    </w:rPr>
  </w:style>
  <w:style w:type="paragraph" w:customStyle="1" w:styleId="MMHitPoints">
    <w:name w:val="MM HitPoints"/>
    <w:basedOn w:val="MMAC"/>
    <w:next w:val="MMSpeed"/>
    <w:link w:val="MMHitPointsChar"/>
    <w:rsid w:val="00565AA4"/>
    <w:pPr>
      <w:spacing w:before="0"/>
    </w:pPr>
  </w:style>
  <w:style w:type="character" w:customStyle="1" w:styleId="MMACChar">
    <w:name w:val="MM AC Char"/>
    <w:basedOn w:val="MMMonsterNameChar"/>
    <w:link w:val="MMAC"/>
    <w:rsid w:val="00A27420"/>
    <w:rPr>
      <w:rFonts w:ascii="Bookmania" w:hAnsi="Bookmania"/>
      <w:b/>
      <w:color w:val="53170D"/>
      <w:sz w:val="17"/>
    </w:rPr>
  </w:style>
  <w:style w:type="paragraph" w:customStyle="1" w:styleId="MMSpeed">
    <w:name w:val="MM Speed"/>
    <w:basedOn w:val="MMAC"/>
    <w:link w:val="MMSpeedChar"/>
    <w:rsid w:val="00565AA4"/>
    <w:pPr>
      <w:pBdr>
        <w:bottom w:val="single" w:sz="18" w:space="3" w:color="53170D"/>
      </w:pBdr>
      <w:spacing w:before="0"/>
    </w:pPr>
  </w:style>
  <w:style w:type="character" w:customStyle="1" w:styleId="MMHitPointsChar">
    <w:name w:val="MM HitPoints Char"/>
    <w:basedOn w:val="MMACChar"/>
    <w:link w:val="MMHitPoints"/>
    <w:rsid w:val="00565AA4"/>
    <w:rPr>
      <w:rFonts w:ascii="Bookmania" w:hAnsi="Bookmania"/>
      <w:b/>
      <w:color w:val="53170D"/>
      <w:sz w:val="17"/>
    </w:rPr>
  </w:style>
  <w:style w:type="table" w:styleId="TableGrid">
    <w:name w:val="Table Grid"/>
    <w:aliases w:val="Stat Block Table"/>
    <w:basedOn w:val="TableNormal"/>
    <w:uiPriority w:val="39"/>
    <w:rsid w:val="002F34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MSpeedChar">
    <w:name w:val="MM Speed Char"/>
    <w:basedOn w:val="MMACChar"/>
    <w:link w:val="MMSpeed"/>
    <w:rsid w:val="00565AA4"/>
    <w:rPr>
      <w:rFonts w:ascii="Bookmania" w:hAnsi="Bookmania"/>
      <w:b/>
      <w:color w:val="53170D"/>
      <w:sz w:val="17"/>
    </w:rPr>
  </w:style>
  <w:style w:type="paragraph" w:customStyle="1" w:styleId="MMStats">
    <w:name w:val="MM Stats"/>
    <w:basedOn w:val="MMSpeed"/>
    <w:next w:val="MMStatValues"/>
    <w:link w:val="MMStatsChar"/>
    <w:rsid w:val="002F345D"/>
    <w:pPr>
      <w:pBdr>
        <w:bottom w:val="none" w:sz="0" w:space="0" w:color="auto"/>
      </w:pBdr>
      <w:jc w:val="center"/>
    </w:pPr>
  </w:style>
  <w:style w:type="paragraph" w:customStyle="1" w:styleId="MMStatValues">
    <w:name w:val="MM Stat Values"/>
    <w:basedOn w:val="MMSpeed"/>
    <w:next w:val="MMMoves"/>
    <w:link w:val="MMStatValuesChar"/>
    <w:rsid w:val="00A27420"/>
    <w:pPr>
      <w:pBdr>
        <w:bottom w:val="none" w:sz="0" w:space="0" w:color="auto"/>
      </w:pBdr>
      <w:jc w:val="center"/>
    </w:pPr>
    <w:rPr>
      <w:b w:val="0"/>
    </w:rPr>
  </w:style>
  <w:style w:type="character" w:customStyle="1" w:styleId="MMStatsChar">
    <w:name w:val="MM Stats Char"/>
    <w:basedOn w:val="MMSpeedChar"/>
    <w:link w:val="MMStats"/>
    <w:rsid w:val="002F345D"/>
    <w:rPr>
      <w:rFonts w:ascii="Bookmania" w:hAnsi="Bookmania"/>
      <w:b/>
      <w:color w:val="53170D"/>
      <w:sz w:val="17"/>
    </w:rPr>
  </w:style>
  <w:style w:type="paragraph" w:customStyle="1" w:styleId="MMMoves">
    <w:name w:val="MM Moves"/>
    <w:basedOn w:val="MMSpeed"/>
    <w:link w:val="MMMovesChar"/>
    <w:rsid w:val="00584CBF"/>
    <w:pPr>
      <w:pBdr>
        <w:top w:val="single" w:sz="18" w:space="6" w:color="53170D"/>
        <w:bottom w:val="none" w:sz="0" w:space="0" w:color="auto"/>
      </w:pBdr>
      <w:spacing w:after="80"/>
    </w:pPr>
    <w:rPr>
      <w:b w:val="0"/>
      <w:color w:val="auto"/>
      <w:sz w:val="16"/>
    </w:rPr>
  </w:style>
  <w:style w:type="character" w:customStyle="1" w:styleId="MMStatValuesChar">
    <w:name w:val="MM Stat Values Char"/>
    <w:basedOn w:val="MMSpeedChar"/>
    <w:link w:val="MMStatValues"/>
    <w:rsid w:val="00A27420"/>
    <w:rPr>
      <w:rFonts w:ascii="Bookmania" w:hAnsi="Bookmania"/>
      <w:b w:val="0"/>
      <w:color w:val="53170D"/>
      <w:sz w:val="17"/>
    </w:rPr>
  </w:style>
  <w:style w:type="paragraph" w:customStyle="1" w:styleId="MMAction">
    <w:name w:val="MM Action"/>
    <w:basedOn w:val="MMMoves"/>
    <w:next w:val="MMActionsText"/>
    <w:link w:val="MMActionChar"/>
    <w:rsid w:val="00E10F2A"/>
    <w:pPr>
      <w:pBdr>
        <w:top w:val="none" w:sz="0" w:space="0" w:color="auto"/>
        <w:bottom w:val="single" w:sz="6" w:space="1" w:color="53170D"/>
      </w:pBdr>
    </w:pPr>
    <w:rPr>
      <w:rFonts w:ascii="ScalaSans Caps" w:hAnsi="ScalaSans Caps"/>
      <w:color w:val="53170D"/>
    </w:rPr>
  </w:style>
  <w:style w:type="character" w:customStyle="1" w:styleId="MMMovesChar">
    <w:name w:val="MM Moves Char"/>
    <w:basedOn w:val="MMSpeedChar"/>
    <w:link w:val="MMMoves"/>
    <w:rsid w:val="00584CBF"/>
    <w:rPr>
      <w:rFonts w:ascii="Bookmania" w:hAnsi="Bookmania"/>
      <w:b w:val="0"/>
      <w:color w:val="53170D"/>
      <w:sz w:val="16"/>
    </w:rPr>
  </w:style>
  <w:style w:type="paragraph" w:customStyle="1" w:styleId="MMActionsText">
    <w:name w:val="MM Actions Text"/>
    <w:basedOn w:val="MMAction"/>
    <w:next w:val="MMBottomBorder"/>
    <w:link w:val="MMActionsTextChar"/>
    <w:rsid w:val="00565AA4"/>
    <w:pPr>
      <w:pBdr>
        <w:bottom w:val="none" w:sz="0" w:space="0" w:color="auto"/>
      </w:pBdr>
      <w:tabs>
        <w:tab w:val="clear" w:pos="360"/>
      </w:tabs>
      <w:spacing w:before="80" w:after="0"/>
    </w:pPr>
    <w:rPr>
      <w:rFonts w:ascii="Bookmania" w:hAnsi="Bookmania"/>
      <w:color w:val="000000" w:themeColor="text1"/>
    </w:rPr>
  </w:style>
  <w:style w:type="character" w:customStyle="1" w:styleId="MMActionChar">
    <w:name w:val="MM Action Char"/>
    <w:basedOn w:val="MMMovesChar"/>
    <w:link w:val="MMAction"/>
    <w:rsid w:val="00E10F2A"/>
    <w:rPr>
      <w:rFonts w:ascii="ScalaSans Caps" w:hAnsi="ScalaSans Caps"/>
      <w:b w:val="0"/>
      <w:color w:val="53170D"/>
      <w:sz w:val="16"/>
    </w:rPr>
  </w:style>
  <w:style w:type="character" w:customStyle="1" w:styleId="MMActionsTextChar">
    <w:name w:val="MM Actions Text Char"/>
    <w:basedOn w:val="MMActionChar"/>
    <w:link w:val="MMActionsText"/>
    <w:rsid w:val="00565AA4"/>
    <w:rPr>
      <w:rFonts w:ascii="Bookmania" w:hAnsi="Bookmania"/>
      <w:b w:val="0"/>
      <w:color w:val="000000" w:themeColor="text1"/>
      <w:sz w:val="16"/>
    </w:rPr>
  </w:style>
  <w:style w:type="paragraph" w:customStyle="1" w:styleId="MMSkills">
    <w:name w:val="MM Skills"/>
    <w:basedOn w:val="MMHitPoints"/>
    <w:next w:val="Normal"/>
    <w:link w:val="MMSkillsChar"/>
    <w:rsid w:val="00E10F2A"/>
    <w:pPr>
      <w:pBdr>
        <w:top w:val="single" w:sz="18" w:space="2" w:color="53170D"/>
      </w:pBdr>
    </w:pPr>
  </w:style>
  <w:style w:type="character" w:customStyle="1" w:styleId="MMSkillsChar">
    <w:name w:val="MM Skills Char"/>
    <w:basedOn w:val="MMHitPointsChar"/>
    <w:link w:val="MMSkills"/>
    <w:rsid w:val="00E10F2A"/>
    <w:rPr>
      <w:rFonts w:ascii="Bookmania" w:hAnsi="Bookmania"/>
      <w:b/>
      <w:color w:val="53170D"/>
      <w:sz w:val="17"/>
    </w:rPr>
  </w:style>
  <w:style w:type="paragraph" w:customStyle="1" w:styleId="MMSenses">
    <w:name w:val="MM Senses"/>
    <w:basedOn w:val="MMSkills"/>
    <w:next w:val="Normal"/>
    <w:link w:val="MMSensesChar"/>
    <w:rsid w:val="00E10F2A"/>
  </w:style>
  <w:style w:type="character" w:customStyle="1" w:styleId="MMSensesChar">
    <w:name w:val="MM Senses Char"/>
    <w:basedOn w:val="MMSkillsChar"/>
    <w:link w:val="MMSenses"/>
    <w:rsid w:val="00E10F2A"/>
    <w:rPr>
      <w:rFonts w:ascii="Bookmania" w:hAnsi="Bookmania"/>
      <w:b/>
      <w:color w:val="53170D"/>
      <w:sz w:val="17"/>
    </w:rPr>
  </w:style>
  <w:style w:type="paragraph" w:customStyle="1" w:styleId="MMCR">
    <w:name w:val="MM CR"/>
    <w:basedOn w:val="MMLanguages"/>
    <w:next w:val="MMMoves"/>
    <w:link w:val="MMCRChar"/>
    <w:rsid w:val="00E10F2A"/>
  </w:style>
  <w:style w:type="character" w:customStyle="1" w:styleId="MMCRChar">
    <w:name w:val="MM CR Char"/>
    <w:basedOn w:val="MMLanguagesChar"/>
    <w:link w:val="MMCR"/>
    <w:rsid w:val="00E10F2A"/>
    <w:rPr>
      <w:rFonts w:ascii="Bookmania" w:hAnsi="Bookmania"/>
      <w:b/>
      <w:color w:val="53170D"/>
      <w:sz w:val="17"/>
    </w:rPr>
  </w:style>
  <w:style w:type="paragraph" w:customStyle="1" w:styleId="MMLanguages">
    <w:name w:val="MM Languages"/>
    <w:basedOn w:val="MMSenses"/>
    <w:next w:val="MMCR"/>
    <w:link w:val="MMLanguagesChar"/>
    <w:rsid w:val="00D71FDF"/>
  </w:style>
  <w:style w:type="character" w:customStyle="1" w:styleId="MMLanguagesChar">
    <w:name w:val="MM Languages Char"/>
    <w:basedOn w:val="MMSensesChar"/>
    <w:link w:val="MMLanguages"/>
    <w:rsid w:val="00D71FDF"/>
    <w:rPr>
      <w:rFonts w:ascii="Bookmania" w:hAnsi="Bookmania"/>
      <w:b/>
      <w:color w:val="53170D"/>
      <w:sz w:val="17"/>
    </w:rPr>
  </w:style>
  <w:style w:type="paragraph" w:customStyle="1" w:styleId="MMBottomBorder">
    <w:name w:val="MM Bottom Border"/>
    <w:basedOn w:val="MMActionsText"/>
    <w:link w:val="MMBottomBorderChar"/>
    <w:rsid w:val="00BA79A8"/>
    <w:pPr>
      <w:pBdr>
        <w:top w:val="thinThickSmallGap" w:sz="24" w:space="1" w:color="D2B17D"/>
      </w:pBdr>
    </w:pPr>
  </w:style>
  <w:style w:type="character" w:customStyle="1" w:styleId="MMBottomBorderChar">
    <w:name w:val="MM Bottom Border Char"/>
    <w:basedOn w:val="MMActionsTextChar"/>
    <w:link w:val="MMBottomBorder"/>
    <w:rsid w:val="00BA79A8"/>
    <w:rPr>
      <w:rFonts w:ascii="Bookmania" w:hAnsi="Bookmania"/>
      <w:b w:val="0"/>
      <w:color w:val="53170D"/>
      <w:sz w:val="16"/>
    </w:rPr>
  </w:style>
  <w:style w:type="paragraph" w:customStyle="1" w:styleId="PHBTableHeader">
    <w:name w:val="PHB Table Header"/>
    <w:basedOn w:val="Heading3"/>
    <w:link w:val="PHBTableHeaderChar"/>
    <w:rsid w:val="007D4318"/>
    <w:rPr>
      <w:sz w:val="18"/>
    </w:rPr>
  </w:style>
  <w:style w:type="paragraph" w:customStyle="1" w:styleId="PHBTableInterior">
    <w:name w:val="PHB Table Interior"/>
    <w:basedOn w:val="Heading4"/>
    <w:link w:val="PHBTableInteriorChar"/>
    <w:rsid w:val="007D4318"/>
  </w:style>
  <w:style w:type="character" w:customStyle="1" w:styleId="PHBTableHeaderChar">
    <w:name w:val="PHB Table Header Char"/>
    <w:basedOn w:val="Heading3Char"/>
    <w:link w:val="PHBTableHeader"/>
    <w:rsid w:val="007D4318"/>
    <w:rPr>
      <w:rFonts w:ascii="Scala Sans" w:eastAsiaTheme="majorEastAsia" w:hAnsi="Scala Sans" w:cstheme="majorBidi"/>
      <w:sz w:val="18"/>
    </w:rPr>
  </w:style>
  <w:style w:type="character" w:customStyle="1" w:styleId="PHBTableInteriorChar">
    <w:name w:val="PHB Table Interior Char"/>
    <w:basedOn w:val="Heading4Char"/>
    <w:link w:val="PHBTableInterior"/>
    <w:rsid w:val="007D4318"/>
    <w:rPr>
      <w:rFonts w:ascii="Scala Sans" w:eastAsiaTheme="majorEastAsia" w:hAnsi="Scala Sans" w:cstheme="majorBidi"/>
      <w:b/>
      <w:iCs/>
      <w:sz w:val="18"/>
    </w:rPr>
  </w:style>
  <w:style w:type="table" w:styleId="MediumShading1-Accent6">
    <w:name w:val="Medium Shading 1 Accent 6"/>
    <w:aliases w:val="D&amp;D Table"/>
    <w:basedOn w:val="TableNormal"/>
    <w:uiPriority w:val="63"/>
    <w:rsid w:val="00903AF2"/>
    <w:pPr>
      <w:spacing w:before="20" w:after="20"/>
    </w:pPr>
    <w:rPr>
      <w:rFonts w:ascii="Scaly Sans" w:hAnsi="Scaly Sans"/>
      <w:sz w:val="17"/>
    </w:rPr>
    <w:tblPr>
      <w:tblStyleRowBandSize w:val="1"/>
      <w:tblStyleColBandSize w:val="1"/>
    </w:tblPr>
    <w:tblStylePr w:type="firstRow">
      <w:pPr>
        <w:spacing w:before="0" w:after="0" w:line="240" w:lineRule="auto"/>
      </w:pPr>
      <w:rPr>
        <w:rFonts w:ascii="Scaly Sans" w:hAnsi="Scaly Sans"/>
        <w:b/>
        <w:bCs/>
        <w:color w:val="auto"/>
        <w:sz w:val="17"/>
      </w:r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pPr>
        <w:jc w:val="center"/>
      </w:pPr>
      <w:rPr>
        <w:rFonts w:ascii="Scaly Sans" w:hAnsi="Scaly Sans"/>
        <w:b w:val="0"/>
        <w:bCs/>
      </w:rPr>
    </w:tblStylePr>
    <w:tblStylePr w:type="lastCol">
      <w:rPr>
        <w:b w:val="0"/>
        <w:bCs/>
      </w:rPr>
    </w:tblStylePr>
    <w:tblStylePr w:type="band1Horz">
      <w:tblPr/>
      <w:tcPr>
        <w:tcBorders>
          <w:top w:val="nil"/>
          <w:left w:val="nil"/>
          <w:bottom w:val="nil"/>
          <w:right w:val="nil"/>
          <w:insideH w:val="nil"/>
          <w:insideV w:val="nil"/>
          <w:tl2br w:val="nil"/>
          <w:tr2bl w:val="nil"/>
        </w:tcBorders>
        <w:shd w:val="clear" w:color="A2CD85" w:fill="CEE4AA"/>
      </w:tcPr>
    </w:tblStylePr>
    <w:tblStylePr w:type="band2Horz">
      <w:tblPr/>
      <w:tcPr>
        <w:tcBorders>
          <w:insideH w:val="nil"/>
          <w:insideV w:val="nil"/>
        </w:tcBorders>
      </w:tcPr>
    </w:tblStylePr>
  </w:style>
  <w:style w:type="table" w:customStyle="1" w:styleId="DDTable2">
    <w:name w:val="D&amp;D Table2"/>
    <w:basedOn w:val="TableNormal"/>
    <w:next w:val="MediumShading1-Accent1"/>
    <w:uiPriority w:val="63"/>
    <w:rsid w:val="00583965"/>
    <w:rPr>
      <w:rFonts w:asciiTheme="minorHAnsi" w:hAnsiTheme="minorHAnsi"/>
      <w:sz w:val="22"/>
      <w:szCs w:val="22"/>
    </w:rPr>
    <w:tblPr>
      <w:tblStyleRowBandSize w:val="1"/>
      <w:tblStyleColBandSize w:val="1"/>
    </w:tblPr>
    <w:tblStylePr w:type="firstRow">
      <w:pPr>
        <w:spacing w:before="0" w:after="0" w:line="240" w:lineRule="auto"/>
      </w:pPr>
      <w:rPr>
        <w:b/>
        <w:bCs/>
        <w:color w:val="000000" w:themeColor="text1"/>
      </w:rPr>
      <w:tblPr/>
      <w:tcPr>
        <w:shd w:val="clear" w:color="auto" w:fill="FFFFFF" w:themeFill="background1"/>
      </w:tcPr>
    </w:tblStylePr>
    <w:tblStylePr w:type="lastRow">
      <w:pPr>
        <w:spacing w:before="0" w:after="0" w:line="240" w:lineRule="auto"/>
      </w:pPr>
      <w:rPr>
        <w:b w:val="0"/>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val="0"/>
        <w:bCs/>
      </w:rPr>
    </w:tblStylePr>
    <w:tblStylePr w:type="lastCol">
      <w:rPr>
        <w:b w:val="0"/>
        <w:bCs/>
      </w:rPr>
    </w:tblStylePr>
    <w:tblStylePr w:type="band2Vert">
      <w:rPr>
        <w:color w:val="auto"/>
      </w:rPr>
    </w:tblStylePr>
    <w:tblStylePr w:type="band1Horz">
      <w:tblPr/>
      <w:tcPr>
        <w:shd w:val="clear" w:color="auto" w:fill="FFFFFF" w:themeFill="background1"/>
      </w:tcPr>
    </w:tblStylePr>
    <w:tblStylePr w:type="band2Horz">
      <w:tblPr/>
      <w:tcPr>
        <w:shd w:val="clear" w:color="auto" w:fill="D5DCE4" w:themeFill="text2" w:themeFillTint="33"/>
      </w:tcPr>
    </w:tblStylePr>
  </w:style>
  <w:style w:type="table" w:styleId="MediumShading1-Accent1">
    <w:name w:val="Medium Shading 1 Accent 1"/>
    <w:basedOn w:val="TableNormal"/>
    <w:uiPriority w:val="63"/>
    <w:rsid w:val="00583965"/>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customStyle="1" w:styleId="DDTable1">
    <w:name w:val="D&amp;D Table1"/>
    <w:basedOn w:val="TableNormal"/>
    <w:next w:val="MediumShading1-Accent1"/>
    <w:uiPriority w:val="63"/>
    <w:rsid w:val="00583965"/>
    <w:rPr>
      <w:rFonts w:asciiTheme="minorHAnsi" w:hAnsiTheme="minorHAnsi"/>
      <w:sz w:val="22"/>
      <w:szCs w:val="22"/>
    </w:rPr>
    <w:tblPr>
      <w:tblStyleRowBandSize w:val="1"/>
      <w:tblStyleColBandSize w:val="1"/>
    </w:tblPr>
    <w:tblStylePr w:type="firstRow">
      <w:pPr>
        <w:spacing w:before="0" w:after="0" w:line="240" w:lineRule="auto"/>
      </w:pPr>
      <w:rPr>
        <w:b/>
        <w:bCs/>
        <w:color w:val="000000" w:themeColor="text1"/>
      </w:rPr>
      <w:tblPr/>
      <w:tcPr>
        <w:shd w:val="clear" w:color="auto" w:fill="FFFFFF" w:themeFill="background1"/>
      </w:tcPr>
    </w:tblStylePr>
    <w:tblStylePr w:type="lastRow">
      <w:pPr>
        <w:spacing w:before="0" w:after="0" w:line="240" w:lineRule="auto"/>
      </w:pPr>
      <w:rPr>
        <w:b w:val="0"/>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val="0"/>
        <w:bCs/>
      </w:rPr>
    </w:tblStylePr>
    <w:tblStylePr w:type="lastCol">
      <w:rPr>
        <w:b w:val="0"/>
        <w:bCs/>
      </w:rPr>
    </w:tblStylePr>
    <w:tblStylePr w:type="band2Vert">
      <w:rPr>
        <w:color w:val="auto"/>
      </w:rPr>
    </w:tblStylePr>
    <w:tblStylePr w:type="band1Horz">
      <w:tblPr/>
      <w:tcPr>
        <w:shd w:val="clear" w:color="auto" w:fill="FFFFFF" w:themeFill="background1"/>
      </w:tcPr>
    </w:tblStylePr>
    <w:tblStylePr w:type="band2Horz">
      <w:tblPr/>
      <w:tcPr>
        <w:shd w:val="clear" w:color="auto" w:fill="D5DCE4" w:themeFill="text2" w:themeFillTint="33"/>
      </w:tcPr>
    </w:tblStylePr>
  </w:style>
  <w:style w:type="paragraph" w:customStyle="1" w:styleId="DDPgh1">
    <w:name w:val="D&amp;D Pgh1"/>
    <w:basedOn w:val="Normal"/>
    <w:rsid w:val="003E4E19"/>
    <w:pPr>
      <w:spacing w:line="276" w:lineRule="auto"/>
    </w:pPr>
    <w:rPr>
      <w:rFonts w:ascii="Book Antiqua" w:eastAsia="Calibri" w:hAnsi="Book Antiqua" w:cs="Times New Roman"/>
      <w:sz w:val="22"/>
      <w:szCs w:val="22"/>
    </w:rPr>
  </w:style>
  <w:style w:type="character" w:styleId="BookTitle">
    <w:name w:val="Book Title"/>
    <w:basedOn w:val="DefaultParagraphFont"/>
    <w:uiPriority w:val="33"/>
    <w:qFormat/>
    <w:rsid w:val="00D95FF2"/>
    <w:rPr>
      <w:b/>
      <w:bCs/>
      <w:smallCaps/>
      <w:spacing w:val="5"/>
    </w:rPr>
  </w:style>
  <w:style w:type="paragraph" w:styleId="BalloonText">
    <w:name w:val="Balloon Text"/>
    <w:basedOn w:val="Normal"/>
    <w:link w:val="BalloonTextChar"/>
    <w:uiPriority w:val="99"/>
    <w:semiHidden/>
    <w:unhideWhenUsed/>
    <w:rsid w:val="005A1DDE"/>
    <w:rPr>
      <w:rFonts w:ascii="Tahoma" w:hAnsi="Tahoma" w:cs="Tahoma"/>
      <w:sz w:val="16"/>
      <w:szCs w:val="16"/>
    </w:rPr>
  </w:style>
  <w:style w:type="character" w:customStyle="1" w:styleId="BalloonTextChar">
    <w:name w:val="Balloon Text Char"/>
    <w:basedOn w:val="DefaultParagraphFont"/>
    <w:link w:val="BalloonText"/>
    <w:uiPriority w:val="99"/>
    <w:semiHidden/>
    <w:rsid w:val="005A1DDE"/>
    <w:rPr>
      <w:rFonts w:ascii="Tahoma" w:hAnsi="Tahoma" w:cs="Tahoma"/>
      <w:sz w:val="16"/>
      <w:szCs w:val="16"/>
    </w:rPr>
  </w:style>
  <w:style w:type="table" w:customStyle="1" w:styleId="DDTableSpellList">
    <w:name w:val="D&amp;D Table Spell List"/>
    <w:basedOn w:val="TableNormal"/>
    <w:uiPriority w:val="99"/>
    <w:rsid w:val="004217A4"/>
    <w:pPr>
      <w:spacing w:before="20" w:after="20"/>
    </w:pPr>
    <w:rPr>
      <w:rFonts w:ascii="Scaly Sans" w:hAnsi="Scaly Sans"/>
      <w:sz w:val="17"/>
    </w:rPr>
    <w:tblPr>
      <w:tblStyleRowBandSize w:val="1"/>
    </w:tblPr>
    <w:tblStylePr w:type="firstRow">
      <w:pPr>
        <w:wordWrap/>
        <w:spacing w:afterLines="0" w:after="120" w:afterAutospacing="0"/>
      </w:pPr>
      <w:rPr>
        <w:rFonts w:ascii="Scaly Sans Caps" w:hAnsi="Scaly Sans Caps"/>
        <w:b/>
        <w:sz w:val="22"/>
      </w:rPr>
    </w:tblStylePr>
    <w:tblStylePr w:type="firstCol">
      <w:pPr>
        <w:jc w:val="center"/>
      </w:pPr>
      <w:tblPr/>
      <w:tcPr>
        <w:vAlign w:val="bottom"/>
      </w:tcPr>
    </w:tblStylePr>
    <w:tblStylePr w:type="band2Horz">
      <w:tblPr/>
      <w:tcPr>
        <w:shd w:val="clear" w:color="auto" w:fill="CEE4AA"/>
      </w:tcPr>
    </w:tblStylePr>
  </w:style>
  <w:style w:type="paragraph" w:customStyle="1" w:styleId="DDSidebarHeader">
    <w:name w:val="D&amp;D Sidebar Header"/>
    <w:basedOn w:val="DDRegular"/>
    <w:link w:val="DDSidebarHeaderChar"/>
    <w:rsid w:val="00D95FF2"/>
    <w:pPr>
      <w:spacing w:after="20"/>
    </w:pPr>
    <w:rPr>
      <w:rFonts w:ascii="Scaly Sans Caps" w:eastAsiaTheme="majorEastAsia" w:hAnsi="Scaly Sans Caps" w:cstheme="majorBidi"/>
      <w:b/>
      <w:sz w:val="22"/>
    </w:rPr>
  </w:style>
  <w:style w:type="paragraph" w:customStyle="1" w:styleId="DDSidebarText">
    <w:name w:val="D&amp;D Sidebar Text"/>
    <w:basedOn w:val="DDRegular"/>
    <w:link w:val="DDSidebarTextChar"/>
    <w:rsid w:val="00D95FF2"/>
    <w:pPr>
      <w:spacing w:after="20"/>
    </w:pPr>
    <w:rPr>
      <w:rFonts w:ascii="Scaly Sans" w:eastAsiaTheme="majorEastAsia" w:hAnsi="Scaly Sans" w:cstheme="majorBidi"/>
    </w:rPr>
  </w:style>
  <w:style w:type="character" w:customStyle="1" w:styleId="DDSidebarHeaderChar">
    <w:name w:val="D&amp;D Sidebar Header Char"/>
    <w:basedOn w:val="Heading3Char"/>
    <w:link w:val="DDSidebarHeader"/>
    <w:rsid w:val="00D95FF2"/>
    <w:rPr>
      <w:rFonts w:ascii="Scaly Sans Caps" w:eastAsiaTheme="majorEastAsia" w:hAnsi="Scaly Sans Caps" w:cstheme="majorBidi"/>
      <w:b/>
      <w:color w:val="000000" w:themeColor="text1"/>
      <w:sz w:val="22"/>
    </w:rPr>
  </w:style>
  <w:style w:type="character" w:customStyle="1" w:styleId="DDSidebarTextChar">
    <w:name w:val="D&amp;D Sidebar Text Char"/>
    <w:basedOn w:val="Heading4Char"/>
    <w:link w:val="DDSidebarText"/>
    <w:rsid w:val="00D95FF2"/>
    <w:rPr>
      <w:rFonts w:ascii="Scaly Sans" w:eastAsiaTheme="majorEastAsia" w:hAnsi="Scaly Sans" w:cstheme="majorBidi"/>
      <w:b w:val="0"/>
      <w:iCs w:val="0"/>
      <w:color w:val="000000" w:themeColor="text1"/>
      <w:sz w:val="18"/>
    </w:rPr>
  </w:style>
  <w:style w:type="table" w:customStyle="1" w:styleId="PHBClassSpellListTable-Green">
    <w:name w:val="PHB Class / Spell List Table - Green"/>
    <w:basedOn w:val="TableNormal"/>
    <w:uiPriority w:val="99"/>
    <w:rsid w:val="00D95FF2"/>
    <w:pPr>
      <w:spacing w:before="20" w:after="20"/>
    </w:pPr>
    <w:rPr>
      <w:rFonts w:ascii="Scaly Sans" w:hAnsi="Scaly Sans"/>
      <w:sz w:val="18"/>
    </w:rPr>
    <w:tblPr>
      <w:tblStyleRowBandSize w:val="1"/>
      <w:tblStyleColBandSize w:val="1"/>
    </w:tblPr>
    <w:tcPr>
      <w:shd w:val="clear" w:color="auto" w:fill="auto"/>
    </w:tcPr>
    <w:tblStylePr w:type="firstRow">
      <w:pPr>
        <w:wordWrap/>
        <w:spacing w:afterLines="0" w:after="60" w:afterAutospacing="0"/>
      </w:pPr>
      <w:rPr>
        <w:rFonts w:ascii="Scaly Sans Caps" w:hAnsi="Scaly Sans Caps"/>
        <w:b/>
        <w:sz w:val="22"/>
      </w:rPr>
    </w:tblStylePr>
    <w:tblStylePr w:type="band1Horz">
      <w:rPr>
        <w:sz w:val="18"/>
      </w:rPr>
    </w:tblStylePr>
    <w:tblStylePr w:type="band2Horz">
      <w:rPr>
        <w:sz w:val="18"/>
      </w:rPr>
      <w:tblPr/>
      <w:tcPr>
        <w:shd w:val="clear" w:color="auto" w:fill="CEE4AA"/>
      </w:tcPr>
    </w:tblStylePr>
  </w:style>
  <w:style w:type="paragraph" w:customStyle="1" w:styleId="DDRegular">
    <w:name w:val="D&amp;D Regular"/>
    <w:basedOn w:val="PHBTitle"/>
    <w:link w:val="DDRegularChar"/>
    <w:qFormat/>
    <w:rsid w:val="002B701F"/>
    <w:pPr>
      <w:tabs>
        <w:tab w:val="left" w:pos="360"/>
      </w:tabs>
      <w:spacing w:before="20" w:after="100" w:line="288" w:lineRule="auto"/>
      <w:contextualSpacing/>
    </w:pPr>
    <w:rPr>
      <w:rFonts w:ascii="Bookinsanity Remake" w:hAnsi="Bookinsanity Remake"/>
      <w:color w:val="000000" w:themeColor="text1"/>
      <w:sz w:val="18"/>
    </w:rPr>
  </w:style>
  <w:style w:type="character" w:customStyle="1" w:styleId="DDRegularChar">
    <w:name w:val="D&amp;D Regular Char"/>
    <w:basedOn w:val="PHBTitleChar"/>
    <w:link w:val="DDRegular"/>
    <w:rsid w:val="002B701F"/>
    <w:rPr>
      <w:rFonts w:ascii="Bookinsanity Remake" w:hAnsi="Bookinsanity Remake"/>
      <w:color w:val="000000" w:themeColor="text1"/>
      <w:sz w:val="18"/>
    </w:rPr>
  </w:style>
  <w:style w:type="paragraph" w:customStyle="1" w:styleId="DDHeader">
    <w:name w:val="D&amp;D Header"/>
    <w:basedOn w:val="PHBTitle"/>
    <w:next w:val="DDRegular"/>
    <w:link w:val="DDHeaderChar"/>
    <w:qFormat/>
    <w:rsid w:val="00D95FF2"/>
    <w:pPr>
      <w:spacing w:after="0"/>
    </w:pPr>
    <w:rPr>
      <w:sz w:val="40"/>
    </w:rPr>
  </w:style>
  <w:style w:type="character" w:customStyle="1" w:styleId="DDHeaderChar">
    <w:name w:val="D&amp;D Header Char"/>
    <w:basedOn w:val="DDRegularChar"/>
    <w:link w:val="DDHeader"/>
    <w:rsid w:val="00D95FF2"/>
    <w:rPr>
      <w:rFonts w:ascii="Mr. Eaves Small Caps" w:hAnsi="Mr. Eaves Small Caps"/>
      <w:color w:val="53170D"/>
      <w:sz w:val="40"/>
    </w:rPr>
  </w:style>
  <w:style w:type="paragraph" w:customStyle="1" w:styleId="DDSubHeaderGold">
    <w:name w:val="D&amp;D SubHeader Gold"/>
    <w:basedOn w:val="DDHeader"/>
    <w:next w:val="DDRegular"/>
    <w:link w:val="DDSubHeaderGoldChar"/>
    <w:qFormat/>
    <w:rsid w:val="006E3B4B"/>
    <w:pPr>
      <w:pBdr>
        <w:bottom w:val="single" w:sz="4" w:space="0" w:color="D2B17D"/>
      </w:pBdr>
      <w:spacing w:after="80"/>
    </w:pPr>
    <w:rPr>
      <w:sz w:val="32"/>
    </w:rPr>
  </w:style>
  <w:style w:type="character" w:customStyle="1" w:styleId="DDSubHeaderGoldChar">
    <w:name w:val="D&amp;D SubHeader Gold Char"/>
    <w:basedOn w:val="DDHeaderChar"/>
    <w:link w:val="DDSubHeaderGold"/>
    <w:rsid w:val="006E3B4B"/>
    <w:rPr>
      <w:rFonts w:ascii="Mr. Eaves Small Caps" w:hAnsi="Mr. Eaves Small Caps"/>
      <w:color w:val="53170D"/>
      <w:sz w:val="32"/>
    </w:rPr>
  </w:style>
  <w:style w:type="paragraph" w:customStyle="1" w:styleId="DDSmallHeader">
    <w:name w:val="D&amp;D Small Header"/>
    <w:basedOn w:val="DDHeader"/>
    <w:next w:val="DDRegular"/>
    <w:link w:val="DDSmallHeaderChar"/>
    <w:qFormat/>
    <w:rsid w:val="00D95FF2"/>
    <w:rPr>
      <w:sz w:val="26"/>
    </w:rPr>
  </w:style>
  <w:style w:type="character" w:customStyle="1" w:styleId="DDSmallHeaderChar">
    <w:name w:val="D&amp;D Small Header Char"/>
    <w:basedOn w:val="DDHeaderChar"/>
    <w:link w:val="DDSmallHeader"/>
    <w:rsid w:val="00D95FF2"/>
    <w:rPr>
      <w:rFonts w:ascii="Mr. Eaves Small Caps" w:hAnsi="Mr. Eaves Small Caps"/>
      <w:color w:val="53170D"/>
      <w:sz w:val="26"/>
    </w:rPr>
  </w:style>
  <w:style w:type="paragraph" w:customStyle="1" w:styleId="SBTrait">
    <w:name w:val="SB Trait"/>
    <w:basedOn w:val="NoSpacing"/>
    <w:link w:val="SBTraitChar"/>
    <w:qFormat/>
    <w:rsid w:val="00A443AE"/>
    <w:pPr>
      <w:spacing w:before="60" w:after="60"/>
    </w:pPr>
    <w:rPr>
      <w:rFonts w:ascii="Cambria" w:eastAsiaTheme="minorEastAsia" w:hAnsi="Cambria"/>
      <w:sz w:val="18"/>
      <w:szCs w:val="18"/>
    </w:rPr>
  </w:style>
  <w:style w:type="character" w:customStyle="1" w:styleId="SBTraitChar">
    <w:name w:val="SB Trait Char"/>
    <w:basedOn w:val="DefaultParagraphFont"/>
    <w:link w:val="SBTrait"/>
    <w:rsid w:val="00A443AE"/>
    <w:rPr>
      <w:rFonts w:ascii="Cambria" w:eastAsiaTheme="minorEastAsia" w:hAnsi="Cambria"/>
      <w:sz w:val="18"/>
      <w:szCs w:val="18"/>
    </w:rPr>
  </w:style>
  <w:style w:type="paragraph" w:customStyle="1" w:styleId="DDMMStatblocktext">
    <w:name w:val="D&amp;D MM Statblock text"/>
    <w:basedOn w:val="DDSidebarText"/>
    <w:link w:val="DDMMStatblocktextChar"/>
    <w:qFormat/>
    <w:rsid w:val="00FA7F0B"/>
    <w:pPr>
      <w:spacing w:before="60" w:after="60"/>
      <w:contextualSpacing w:val="0"/>
    </w:pPr>
    <w:rPr>
      <w:sz w:val="17"/>
      <w:szCs w:val="17"/>
    </w:rPr>
  </w:style>
  <w:style w:type="paragraph" w:customStyle="1" w:styleId="DDMMStatblockActionHeader">
    <w:name w:val="D&amp;D MM Statblock Action Header"/>
    <w:basedOn w:val="Normal"/>
    <w:link w:val="DDMMStatblockActionHeaderChar"/>
    <w:qFormat/>
    <w:rsid w:val="00FA7F0B"/>
    <w:pPr>
      <w:pBdr>
        <w:bottom w:val="single" w:sz="6" w:space="1" w:color="53170D"/>
      </w:pBdr>
    </w:pPr>
    <w:rPr>
      <w:rFonts w:ascii="Scaly Sans" w:hAnsi="Scaly Sans"/>
      <w:color w:val="53170D"/>
      <w:sz w:val="24"/>
    </w:rPr>
  </w:style>
  <w:style w:type="character" w:customStyle="1" w:styleId="DDMMStatblocktextChar">
    <w:name w:val="D&amp;D MM Statblock text Char"/>
    <w:basedOn w:val="DDSidebarTextChar"/>
    <w:link w:val="DDMMStatblocktext"/>
    <w:rsid w:val="00FA7F0B"/>
    <w:rPr>
      <w:rFonts w:ascii="Scaly Sans" w:eastAsiaTheme="majorEastAsia" w:hAnsi="Scaly Sans" w:cstheme="majorBidi"/>
      <w:b w:val="0"/>
      <w:iCs w:val="0"/>
      <w:color w:val="000000" w:themeColor="text1"/>
      <w:sz w:val="17"/>
      <w:szCs w:val="17"/>
    </w:rPr>
  </w:style>
  <w:style w:type="table" w:customStyle="1" w:styleId="DMGMMTable-Blue">
    <w:name w:val="DMG / MM Table - Blue"/>
    <w:basedOn w:val="TableNormal"/>
    <w:uiPriority w:val="99"/>
    <w:rsid w:val="00791848"/>
    <w:pPr>
      <w:spacing w:before="20" w:after="20"/>
    </w:pPr>
    <w:rPr>
      <w:rFonts w:ascii="Scaly Sans" w:eastAsia="Calibri" w:hAnsi="Scaly Sans" w:cs="Times New Roman"/>
      <w:sz w:val="18"/>
      <w:szCs w:val="22"/>
    </w:rPr>
    <w:tblPr>
      <w:tblStyleRowBandSize w:val="1"/>
      <w:tblStyleColBandSize w:val="1"/>
      <w:tblInd w:w="0" w:type="nil"/>
    </w:tblPr>
    <w:tblStylePr w:type="firstRow">
      <w:pPr>
        <w:wordWrap/>
        <w:spacing w:beforeLines="0" w:before="100" w:beforeAutospacing="1" w:afterLines="0" w:after="100" w:afterAutospacing="1" w:line="240" w:lineRule="auto"/>
      </w:pPr>
      <w:rPr>
        <w:rFonts w:ascii="Scaly Sans Caps" w:hAnsi="Scaly Sans Caps" w:hint="default"/>
        <w:b/>
        <w:bCs/>
        <w:color w:val="000000"/>
        <w:sz w:val="22"/>
        <w:szCs w:val="22"/>
      </w:rPr>
    </w:tblStylePr>
    <w:tblStylePr w:type="lastRow">
      <w:pPr>
        <w:spacing w:beforeLines="0" w:before="0" w:beforeAutospacing="0" w:afterLines="0" w:after="0" w:afterAutospacing="0" w:line="240" w:lineRule="auto"/>
      </w:pPr>
      <w:rPr>
        <w:b w:val="0"/>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val="0"/>
        <w:bCs/>
      </w:rPr>
    </w:tblStylePr>
    <w:tblStylePr w:type="lastCol">
      <w:rPr>
        <w:b w:val="0"/>
        <w:bCs/>
      </w:rPr>
    </w:tblStylePr>
    <w:tblStylePr w:type="band2Vert">
      <w:rPr>
        <w:color w:val="auto"/>
      </w:rPr>
    </w:tblStylePr>
    <w:tblStylePr w:type="band2Horz">
      <w:tblPr/>
      <w:tcPr>
        <w:shd w:val="clear" w:color="auto" w:fill="D7E5E0"/>
      </w:tcPr>
    </w:tblStylePr>
  </w:style>
  <w:style w:type="character" w:customStyle="1" w:styleId="DDMMStatblockActionHeaderChar">
    <w:name w:val="D&amp;D MM Statblock Action Header Char"/>
    <w:basedOn w:val="DefaultParagraphFont"/>
    <w:link w:val="DDMMStatblockActionHeader"/>
    <w:rsid w:val="00FA7F0B"/>
    <w:rPr>
      <w:rFonts w:ascii="Scaly Sans" w:hAnsi="Scaly Sans"/>
      <w:color w:val="53170D"/>
    </w:rPr>
  </w:style>
  <w:style w:type="table" w:customStyle="1" w:styleId="DMGTableRed">
    <w:name w:val="DMG Table Red"/>
    <w:basedOn w:val="TableNormal"/>
    <w:uiPriority w:val="99"/>
    <w:rsid w:val="00791848"/>
    <w:pPr>
      <w:spacing w:before="20" w:after="20"/>
    </w:pPr>
    <w:rPr>
      <w:rFonts w:ascii="Scaly Sans" w:eastAsia="Calibri" w:hAnsi="Scaly Sans" w:cs="Times New Roman"/>
      <w:sz w:val="18"/>
      <w:szCs w:val="22"/>
    </w:rPr>
    <w:tblPr>
      <w:tblStyleRowBandSize w:val="1"/>
      <w:tblStyleColBandSize w:val="1"/>
      <w:tblInd w:w="0" w:type="nil"/>
    </w:tblPr>
    <w:tblStylePr w:type="firstRow">
      <w:pPr>
        <w:wordWrap/>
        <w:spacing w:beforeLines="0" w:before="100" w:beforeAutospacing="1" w:afterLines="0" w:after="100" w:afterAutospacing="1" w:line="240" w:lineRule="auto"/>
      </w:pPr>
      <w:rPr>
        <w:rFonts w:ascii="Scaly Sans Caps" w:hAnsi="Scaly Sans Caps" w:hint="default"/>
        <w:b/>
        <w:bCs/>
        <w:color w:val="000000"/>
        <w:sz w:val="22"/>
        <w:szCs w:val="22"/>
      </w:rPr>
    </w:tblStylePr>
    <w:tblStylePr w:type="lastRow">
      <w:pPr>
        <w:spacing w:beforeLines="0" w:before="0" w:beforeAutospacing="0" w:afterLines="0" w:after="0" w:afterAutospacing="0" w:line="240" w:lineRule="auto"/>
      </w:pPr>
      <w:rPr>
        <w:b w:val="0"/>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val="0"/>
        <w:bCs/>
      </w:rPr>
    </w:tblStylePr>
    <w:tblStylePr w:type="lastCol">
      <w:rPr>
        <w:b w:val="0"/>
        <w:bCs/>
      </w:rPr>
    </w:tblStylePr>
    <w:tblStylePr w:type="band2Vert">
      <w:rPr>
        <w:color w:val="auto"/>
      </w:rPr>
    </w:tblStylePr>
    <w:tblStylePr w:type="band2Horz">
      <w:tblPr/>
      <w:tcPr>
        <w:shd w:val="clear" w:color="auto" w:fill="F5D3D3"/>
      </w:tcPr>
    </w:tblStylePr>
  </w:style>
  <w:style w:type="table" w:customStyle="1" w:styleId="DMGTablePurple">
    <w:name w:val="DMG Table Purple"/>
    <w:basedOn w:val="DMGTableRed"/>
    <w:uiPriority w:val="99"/>
    <w:rsid w:val="00791848"/>
    <w:tblPr/>
    <w:tblStylePr w:type="firstRow">
      <w:pPr>
        <w:wordWrap/>
        <w:spacing w:beforeLines="0" w:before="100" w:beforeAutospacing="1" w:afterLines="0" w:after="100" w:afterAutospacing="1" w:line="240" w:lineRule="auto"/>
      </w:pPr>
      <w:rPr>
        <w:rFonts w:ascii="Scaly Sans Caps" w:hAnsi="Scaly Sans Caps" w:hint="default"/>
        <w:b/>
        <w:bCs/>
        <w:color w:val="000000"/>
        <w:sz w:val="22"/>
        <w:szCs w:val="22"/>
      </w:rPr>
    </w:tblStylePr>
    <w:tblStylePr w:type="lastRow">
      <w:pPr>
        <w:spacing w:beforeLines="0" w:before="0" w:beforeAutospacing="0" w:afterLines="0" w:after="0" w:afterAutospacing="0" w:line="240" w:lineRule="auto"/>
      </w:pPr>
      <w:rPr>
        <w:b w:val="0"/>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val="0"/>
        <w:bCs/>
      </w:rPr>
    </w:tblStylePr>
    <w:tblStylePr w:type="lastCol">
      <w:rPr>
        <w:b w:val="0"/>
        <w:bCs/>
      </w:rPr>
    </w:tblStylePr>
    <w:tblStylePr w:type="band2Vert">
      <w:rPr>
        <w:color w:val="auto"/>
      </w:rPr>
    </w:tblStylePr>
    <w:tblStylePr w:type="band2Horz">
      <w:tblPr/>
      <w:tcPr>
        <w:shd w:val="clear" w:color="auto" w:fill="F5D3D3"/>
      </w:tcPr>
    </w:tblStylePr>
  </w:style>
  <w:style w:type="table" w:customStyle="1" w:styleId="DMGTable-Gray">
    <w:name w:val="DMG Table - Gray"/>
    <w:basedOn w:val="DMGTablePurple"/>
    <w:uiPriority w:val="99"/>
    <w:rsid w:val="00791848"/>
    <w:tblPr/>
    <w:tblStylePr w:type="firstRow">
      <w:pPr>
        <w:wordWrap/>
        <w:spacing w:beforeLines="0" w:before="100" w:beforeAutospacing="1" w:afterLines="0" w:after="100" w:afterAutospacing="1" w:line="240" w:lineRule="auto"/>
      </w:pPr>
      <w:rPr>
        <w:rFonts w:ascii="Scaly Sans Caps" w:hAnsi="Scaly Sans Caps" w:hint="default"/>
        <w:b/>
        <w:bCs/>
        <w:color w:val="000000"/>
        <w:sz w:val="22"/>
        <w:szCs w:val="22"/>
      </w:rPr>
    </w:tblStylePr>
    <w:tblStylePr w:type="lastRow">
      <w:pPr>
        <w:spacing w:beforeLines="0" w:before="0" w:beforeAutospacing="0" w:afterLines="0" w:after="0" w:afterAutospacing="0" w:line="240" w:lineRule="auto"/>
      </w:pPr>
      <w:rPr>
        <w:b w:val="0"/>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val="0"/>
        <w:bCs/>
      </w:rPr>
    </w:tblStylePr>
    <w:tblStylePr w:type="lastCol">
      <w:rPr>
        <w:b w:val="0"/>
        <w:bCs/>
      </w:rPr>
    </w:tblStylePr>
    <w:tblStylePr w:type="band2Vert">
      <w:rPr>
        <w:color w:val="auto"/>
      </w:rPr>
    </w:tblStylePr>
    <w:tblStylePr w:type="band2Horz">
      <w:tblPr/>
      <w:tcPr>
        <w:shd w:val="clear" w:color="auto" w:fill="F5D3D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A1D20"/>
    <w:rPr>
      <w:rFonts w:ascii="Bookmania" w:hAnsi="Bookmania"/>
      <w:sz w:val="18"/>
    </w:rPr>
  </w:style>
  <w:style w:type="paragraph" w:styleId="Heading1">
    <w:name w:val="heading 1"/>
    <w:basedOn w:val="Normal"/>
    <w:next w:val="Normal"/>
    <w:link w:val="Heading1Char"/>
    <w:uiPriority w:val="9"/>
    <w:qFormat/>
    <w:rsid w:val="00D95FF2"/>
    <w:pPr>
      <w:keepNext/>
      <w:keepLines/>
      <w:spacing w:before="120" w:after="120"/>
      <w:outlineLvl w:val="0"/>
    </w:pPr>
    <w:rPr>
      <w:rFonts w:ascii="Mr. Eaves Small Caps" w:eastAsiaTheme="majorEastAsia" w:hAnsi="Mr. Eaves Small Caps" w:cstheme="majorBidi"/>
      <w:color w:val="58170D"/>
      <w:sz w:val="40"/>
      <w:szCs w:val="32"/>
    </w:rPr>
  </w:style>
  <w:style w:type="paragraph" w:styleId="Heading2">
    <w:name w:val="heading 2"/>
    <w:basedOn w:val="Normal"/>
    <w:next w:val="Normal"/>
    <w:link w:val="Heading2Char"/>
    <w:uiPriority w:val="9"/>
    <w:unhideWhenUsed/>
    <w:rsid w:val="007357C0"/>
    <w:pPr>
      <w:keepNext/>
      <w:keepLines/>
      <w:pBdr>
        <w:bottom w:val="single" w:sz="18" w:space="1" w:color="CDA252"/>
      </w:pBdr>
      <w:spacing w:before="120" w:after="120"/>
      <w:outlineLvl w:val="1"/>
    </w:pPr>
    <w:rPr>
      <w:rFonts w:ascii="Mr. Eaves Small Caps" w:eastAsiaTheme="majorEastAsia" w:hAnsi="Mr. Eaves Small Caps" w:cstheme="majorBidi"/>
      <w:color w:val="58170D"/>
      <w:sz w:val="30"/>
      <w:szCs w:val="26"/>
    </w:rPr>
  </w:style>
  <w:style w:type="paragraph" w:styleId="Heading3">
    <w:name w:val="heading 3"/>
    <w:basedOn w:val="Normal"/>
    <w:next w:val="Normal"/>
    <w:link w:val="Heading3Char"/>
    <w:uiPriority w:val="9"/>
    <w:unhideWhenUsed/>
    <w:qFormat/>
    <w:rsid w:val="00D95FF2"/>
    <w:pPr>
      <w:keepNext/>
      <w:keepLines/>
      <w:spacing w:before="240" w:after="80"/>
      <w:outlineLvl w:val="2"/>
    </w:pPr>
    <w:rPr>
      <w:rFonts w:ascii="Scala Sans" w:eastAsiaTheme="majorEastAsia" w:hAnsi="Scala Sans" w:cstheme="majorBidi"/>
      <w:sz w:val="22"/>
    </w:rPr>
  </w:style>
  <w:style w:type="paragraph" w:styleId="Heading4">
    <w:name w:val="heading 4"/>
    <w:basedOn w:val="Normal"/>
    <w:next w:val="Normal"/>
    <w:link w:val="Heading4Char"/>
    <w:uiPriority w:val="9"/>
    <w:unhideWhenUsed/>
    <w:qFormat/>
    <w:rsid w:val="00D95FF2"/>
    <w:pPr>
      <w:keepNext/>
      <w:keepLines/>
      <w:spacing w:before="80" w:after="80"/>
      <w:outlineLvl w:val="3"/>
    </w:pPr>
    <w:rPr>
      <w:rFonts w:ascii="Scala Sans" w:eastAsiaTheme="majorEastAsia" w:hAnsi="Scala Sans"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95FF2"/>
    <w:pPr>
      <w:spacing w:after="240"/>
      <w:contextualSpacing/>
    </w:pPr>
    <w:rPr>
      <w:rFonts w:ascii="Mr. Eaves Small Caps" w:eastAsiaTheme="majorEastAsia" w:hAnsi="Mr. Eaves Small Caps" w:cstheme="majorBidi"/>
      <w:color w:val="58170D"/>
      <w:spacing w:val="-10"/>
      <w:kern w:val="28"/>
      <w:sz w:val="48"/>
      <w:szCs w:val="56"/>
    </w:rPr>
  </w:style>
  <w:style w:type="character" w:customStyle="1" w:styleId="TitleChar">
    <w:name w:val="Title Char"/>
    <w:basedOn w:val="DefaultParagraphFont"/>
    <w:link w:val="Title"/>
    <w:uiPriority w:val="10"/>
    <w:rsid w:val="00D95FF2"/>
    <w:rPr>
      <w:rFonts w:ascii="Mr. Eaves Small Caps" w:eastAsiaTheme="majorEastAsia" w:hAnsi="Mr. Eaves Small Caps" w:cstheme="majorBidi"/>
      <w:color w:val="58170D"/>
      <w:spacing w:val="-10"/>
      <w:kern w:val="28"/>
      <w:sz w:val="48"/>
      <w:szCs w:val="56"/>
    </w:rPr>
  </w:style>
  <w:style w:type="character" w:customStyle="1" w:styleId="Heading1Char">
    <w:name w:val="Heading 1 Char"/>
    <w:basedOn w:val="DefaultParagraphFont"/>
    <w:link w:val="Heading1"/>
    <w:uiPriority w:val="9"/>
    <w:rsid w:val="00D95FF2"/>
    <w:rPr>
      <w:rFonts w:ascii="Mr. Eaves Small Caps" w:eastAsiaTheme="majorEastAsia" w:hAnsi="Mr. Eaves Small Caps" w:cstheme="majorBidi"/>
      <w:color w:val="58170D"/>
      <w:sz w:val="40"/>
      <w:szCs w:val="32"/>
    </w:rPr>
  </w:style>
  <w:style w:type="character" w:customStyle="1" w:styleId="Heading2Char">
    <w:name w:val="Heading 2 Char"/>
    <w:basedOn w:val="DefaultParagraphFont"/>
    <w:link w:val="Heading2"/>
    <w:uiPriority w:val="9"/>
    <w:rsid w:val="007357C0"/>
    <w:rPr>
      <w:rFonts w:ascii="Mr. Eaves Small Caps" w:eastAsiaTheme="majorEastAsia" w:hAnsi="Mr. Eaves Small Caps" w:cstheme="majorBidi"/>
      <w:color w:val="58170D"/>
      <w:sz w:val="30"/>
      <w:szCs w:val="26"/>
    </w:rPr>
  </w:style>
  <w:style w:type="character" w:customStyle="1" w:styleId="Heading3Char">
    <w:name w:val="Heading 3 Char"/>
    <w:basedOn w:val="DefaultParagraphFont"/>
    <w:link w:val="Heading3"/>
    <w:uiPriority w:val="9"/>
    <w:rsid w:val="00D95FF2"/>
    <w:rPr>
      <w:rFonts w:ascii="Scala Sans" w:eastAsiaTheme="majorEastAsia" w:hAnsi="Scala Sans" w:cstheme="majorBidi"/>
      <w:sz w:val="22"/>
    </w:rPr>
  </w:style>
  <w:style w:type="character" w:customStyle="1" w:styleId="Heading4Char">
    <w:name w:val="Heading 4 Char"/>
    <w:basedOn w:val="DefaultParagraphFont"/>
    <w:link w:val="Heading4"/>
    <w:uiPriority w:val="9"/>
    <w:rsid w:val="00D95FF2"/>
    <w:rPr>
      <w:rFonts w:ascii="Scala Sans" w:eastAsiaTheme="majorEastAsia" w:hAnsi="Scala Sans" w:cstheme="majorBidi"/>
      <w:b/>
      <w:iCs/>
      <w:sz w:val="18"/>
    </w:rPr>
  </w:style>
  <w:style w:type="paragraph" w:styleId="NoSpacing">
    <w:name w:val="No Spacing"/>
    <w:uiPriority w:val="1"/>
    <w:qFormat/>
    <w:rsid w:val="00D95FF2"/>
    <w:pPr>
      <w:spacing w:before="40" w:after="40"/>
    </w:pPr>
    <w:rPr>
      <w:rFonts w:ascii="Scala Sans" w:hAnsi="Scala Sans"/>
      <w:sz w:val="17"/>
    </w:rPr>
  </w:style>
  <w:style w:type="paragraph" w:customStyle="1" w:styleId="PHBTitle">
    <w:name w:val="PHB Title"/>
    <w:basedOn w:val="Normal"/>
    <w:next w:val="DDRegular"/>
    <w:link w:val="PHBTitleChar"/>
    <w:qFormat/>
    <w:rsid w:val="00D95FF2"/>
    <w:pPr>
      <w:spacing w:after="40"/>
    </w:pPr>
    <w:rPr>
      <w:rFonts w:ascii="Mr. Eaves Small Caps" w:hAnsi="Mr. Eaves Small Caps"/>
      <w:color w:val="53170D"/>
      <w:sz w:val="48"/>
    </w:rPr>
  </w:style>
  <w:style w:type="paragraph" w:customStyle="1" w:styleId="PHBRegular">
    <w:name w:val="PHB Regular"/>
    <w:basedOn w:val="PHBTitle"/>
    <w:link w:val="PHBRegularChar"/>
    <w:rsid w:val="007570DB"/>
    <w:pPr>
      <w:tabs>
        <w:tab w:val="left" w:pos="360"/>
      </w:tabs>
      <w:spacing w:before="60" w:after="120"/>
      <w:contextualSpacing/>
    </w:pPr>
    <w:rPr>
      <w:rFonts w:ascii="Bookinsanity" w:hAnsi="Bookinsanity"/>
      <w:color w:val="000000" w:themeColor="text1"/>
      <w:sz w:val="18"/>
    </w:rPr>
  </w:style>
  <w:style w:type="paragraph" w:customStyle="1" w:styleId="PHBHeader">
    <w:name w:val="PHB Header"/>
    <w:basedOn w:val="PHBTitle"/>
    <w:next w:val="PHBRegular"/>
    <w:link w:val="PHBHeaderChar"/>
    <w:rsid w:val="000E7FCC"/>
    <w:rPr>
      <w:sz w:val="40"/>
    </w:rPr>
  </w:style>
  <w:style w:type="character" w:customStyle="1" w:styleId="PHBTitleChar">
    <w:name w:val="PHB Title Char"/>
    <w:basedOn w:val="DefaultParagraphFont"/>
    <w:link w:val="PHBTitle"/>
    <w:rsid w:val="00D95FF2"/>
    <w:rPr>
      <w:rFonts w:ascii="Mr. Eaves Small Caps" w:hAnsi="Mr. Eaves Small Caps"/>
      <w:color w:val="53170D"/>
      <w:sz w:val="48"/>
    </w:rPr>
  </w:style>
  <w:style w:type="character" w:customStyle="1" w:styleId="PHBRegularChar">
    <w:name w:val="PHB Regular Char"/>
    <w:basedOn w:val="PHBTitleChar"/>
    <w:link w:val="PHBRegular"/>
    <w:rsid w:val="007570DB"/>
    <w:rPr>
      <w:rFonts w:ascii="Bookinsanity" w:hAnsi="Bookinsanity"/>
      <w:color w:val="000000" w:themeColor="text1"/>
      <w:sz w:val="18"/>
    </w:rPr>
  </w:style>
  <w:style w:type="paragraph" w:customStyle="1" w:styleId="PHBSubHeaderGold">
    <w:name w:val="PHB SubHeader Gold"/>
    <w:basedOn w:val="PHBHeader"/>
    <w:next w:val="PHBRegular"/>
    <w:link w:val="PHBSubHeaderGoldChar"/>
    <w:rsid w:val="0079276D"/>
    <w:pPr>
      <w:pBdr>
        <w:bottom w:val="single" w:sz="8" w:space="0" w:color="D2B17D"/>
      </w:pBdr>
      <w:spacing w:after="80"/>
    </w:pPr>
    <w:rPr>
      <w:sz w:val="32"/>
    </w:rPr>
  </w:style>
  <w:style w:type="character" w:customStyle="1" w:styleId="PHBHeaderChar">
    <w:name w:val="PHB Header Char"/>
    <w:basedOn w:val="PHBRegularChar"/>
    <w:link w:val="PHBHeader"/>
    <w:rsid w:val="000E7FCC"/>
    <w:rPr>
      <w:rFonts w:ascii="MrsEavesSmallCaps" w:hAnsi="MrsEavesSmallCaps"/>
      <w:color w:val="53170D"/>
      <w:sz w:val="40"/>
    </w:rPr>
  </w:style>
  <w:style w:type="paragraph" w:customStyle="1" w:styleId="PHBSmallHeader">
    <w:name w:val="PHB Small Header"/>
    <w:basedOn w:val="PHBHeader"/>
    <w:next w:val="PHBRegular"/>
    <w:link w:val="PHBSmallHeaderChar"/>
    <w:rsid w:val="00424A20"/>
    <w:pPr>
      <w:spacing w:after="0"/>
    </w:pPr>
    <w:rPr>
      <w:sz w:val="26"/>
    </w:rPr>
  </w:style>
  <w:style w:type="character" w:customStyle="1" w:styleId="PHBSubHeaderGoldChar">
    <w:name w:val="PHB SubHeader Gold Char"/>
    <w:basedOn w:val="PHBHeaderChar"/>
    <w:link w:val="PHBSubHeaderGold"/>
    <w:rsid w:val="0079276D"/>
    <w:rPr>
      <w:rFonts w:ascii="Mr. Eaves Small Caps" w:hAnsi="Mr. Eaves Small Caps"/>
      <w:color w:val="53170D"/>
      <w:sz w:val="32"/>
    </w:rPr>
  </w:style>
  <w:style w:type="paragraph" w:styleId="Header">
    <w:name w:val="header"/>
    <w:basedOn w:val="Normal"/>
    <w:link w:val="HeaderChar"/>
    <w:uiPriority w:val="99"/>
    <w:unhideWhenUsed/>
    <w:rsid w:val="00844ECB"/>
    <w:pPr>
      <w:tabs>
        <w:tab w:val="center" w:pos="4680"/>
        <w:tab w:val="right" w:pos="9360"/>
      </w:tabs>
    </w:pPr>
  </w:style>
  <w:style w:type="character" w:customStyle="1" w:styleId="PHBSmallHeaderChar">
    <w:name w:val="PHB Small Header Char"/>
    <w:basedOn w:val="PHBHeaderChar"/>
    <w:link w:val="PHBSmallHeader"/>
    <w:rsid w:val="00424A20"/>
    <w:rPr>
      <w:rFonts w:ascii="Mr. Eaves Small Caps" w:hAnsi="Mr. Eaves Small Caps"/>
      <w:color w:val="53170D"/>
      <w:sz w:val="26"/>
    </w:rPr>
  </w:style>
  <w:style w:type="character" w:customStyle="1" w:styleId="HeaderChar">
    <w:name w:val="Header Char"/>
    <w:basedOn w:val="DefaultParagraphFont"/>
    <w:link w:val="Header"/>
    <w:uiPriority w:val="99"/>
    <w:rsid w:val="00844ECB"/>
    <w:rPr>
      <w:rFonts w:ascii="Bookmania" w:hAnsi="Bookmania"/>
      <w:sz w:val="18"/>
    </w:rPr>
  </w:style>
  <w:style w:type="paragraph" w:styleId="Footer">
    <w:name w:val="footer"/>
    <w:basedOn w:val="Normal"/>
    <w:link w:val="FooterChar"/>
    <w:uiPriority w:val="99"/>
    <w:unhideWhenUsed/>
    <w:rsid w:val="00844ECB"/>
    <w:pPr>
      <w:tabs>
        <w:tab w:val="center" w:pos="4680"/>
        <w:tab w:val="right" w:pos="9360"/>
      </w:tabs>
    </w:pPr>
  </w:style>
  <w:style w:type="character" w:customStyle="1" w:styleId="FooterChar">
    <w:name w:val="Footer Char"/>
    <w:basedOn w:val="DefaultParagraphFont"/>
    <w:link w:val="Footer"/>
    <w:uiPriority w:val="99"/>
    <w:rsid w:val="00844ECB"/>
    <w:rPr>
      <w:rFonts w:ascii="Bookmania" w:hAnsi="Bookmania"/>
      <w:sz w:val="18"/>
    </w:rPr>
  </w:style>
  <w:style w:type="paragraph" w:customStyle="1" w:styleId="MMMonsterName">
    <w:name w:val="MM Monster Name"/>
    <w:basedOn w:val="PHBRegular"/>
    <w:next w:val="MMMonsterType"/>
    <w:link w:val="MMMonsterNameChar"/>
    <w:rsid w:val="00114ED1"/>
    <w:pPr>
      <w:pBdr>
        <w:top w:val="thickThinSmallGap" w:sz="24" w:space="3" w:color="D2B17D"/>
      </w:pBdr>
      <w:spacing w:after="0"/>
    </w:pPr>
    <w:rPr>
      <w:rFonts w:ascii="MrsEavesSmallCaps" w:hAnsi="MrsEavesSmallCaps"/>
      <w:color w:val="53170D"/>
      <w:sz w:val="34"/>
    </w:rPr>
  </w:style>
  <w:style w:type="paragraph" w:customStyle="1" w:styleId="MMMonsterType">
    <w:name w:val="MM Monster Type"/>
    <w:basedOn w:val="PHBSubHeaderGold"/>
    <w:next w:val="MMAC"/>
    <w:link w:val="MMMonsterTypeChar"/>
    <w:rsid w:val="002F345D"/>
    <w:pPr>
      <w:pBdr>
        <w:bottom w:val="single" w:sz="18" w:space="3" w:color="53170D"/>
      </w:pBdr>
    </w:pPr>
    <w:rPr>
      <w:rFonts w:ascii="Bookmania" w:hAnsi="Bookmania"/>
      <w:i/>
      <w:color w:val="000000" w:themeColor="text1"/>
      <w:sz w:val="16"/>
    </w:rPr>
  </w:style>
  <w:style w:type="character" w:customStyle="1" w:styleId="MMMonsterNameChar">
    <w:name w:val="MM Monster Name Char"/>
    <w:basedOn w:val="PHBRegularChar"/>
    <w:link w:val="MMMonsterName"/>
    <w:rsid w:val="00114ED1"/>
    <w:rPr>
      <w:rFonts w:ascii="MrsEavesSmallCaps" w:hAnsi="MrsEavesSmallCaps"/>
      <w:color w:val="53170D"/>
      <w:sz w:val="34"/>
    </w:rPr>
  </w:style>
  <w:style w:type="paragraph" w:customStyle="1" w:styleId="MMAC">
    <w:name w:val="MM AC"/>
    <w:basedOn w:val="MMMonsterName"/>
    <w:next w:val="MMHitPoints"/>
    <w:link w:val="MMACChar"/>
    <w:rsid w:val="00A27420"/>
    <w:pPr>
      <w:pBdr>
        <w:top w:val="none" w:sz="0" w:space="0" w:color="auto"/>
      </w:pBdr>
    </w:pPr>
    <w:rPr>
      <w:rFonts w:ascii="Bookmania" w:hAnsi="Bookmania"/>
      <w:b/>
      <w:sz w:val="17"/>
    </w:rPr>
  </w:style>
  <w:style w:type="character" w:customStyle="1" w:styleId="MMMonsterTypeChar">
    <w:name w:val="MM Monster Type Char"/>
    <w:basedOn w:val="MMMonsterNameChar"/>
    <w:link w:val="MMMonsterType"/>
    <w:rsid w:val="002F345D"/>
    <w:rPr>
      <w:rFonts w:ascii="Bookmania" w:hAnsi="Bookmania"/>
      <w:i/>
      <w:color w:val="000000" w:themeColor="text1"/>
      <w:sz w:val="16"/>
    </w:rPr>
  </w:style>
  <w:style w:type="paragraph" w:customStyle="1" w:styleId="MMHitPoints">
    <w:name w:val="MM HitPoints"/>
    <w:basedOn w:val="MMAC"/>
    <w:next w:val="MMSpeed"/>
    <w:link w:val="MMHitPointsChar"/>
    <w:rsid w:val="00565AA4"/>
    <w:pPr>
      <w:spacing w:before="0"/>
    </w:pPr>
  </w:style>
  <w:style w:type="character" w:customStyle="1" w:styleId="MMACChar">
    <w:name w:val="MM AC Char"/>
    <w:basedOn w:val="MMMonsterNameChar"/>
    <w:link w:val="MMAC"/>
    <w:rsid w:val="00A27420"/>
    <w:rPr>
      <w:rFonts w:ascii="Bookmania" w:hAnsi="Bookmania"/>
      <w:b/>
      <w:color w:val="53170D"/>
      <w:sz w:val="17"/>
    </w:rPr>
  </w:style>
  <w:style w:type="paragraph" w:customStyle="1" w:styleId="MMSpeed">
    <w:name w:val="MM Speed"/>
    <w:basedOn w:val="MMAC"/>
    <w:link w:val="MMSpeedChar"/>
    <w:rsid w:val="00565AA4"/>
    <w:pPr>
      <w:pBdr>
        <w:bottom w:val="single" w:sz="18" w:space="3" w:color="53170D"/>
      </w:pBdr>
      <w:spacing w:before="0"/>
    </w:pPr>
  </w:style>
  <w:style w:type="character" w:customStyle="1" w:styleId="MMHitPointsChar">
    <w:name w:val="MM HitPoints Char"/>
    <w:basedOn w:val="MMACChar"/>
    <w:link w:val="MMHitPoints"/>
    <w:rsid w:val="00565AA4"/>
    <w:rPr>
      <w:rFonts w:ascii="Bookmania" w:hAnsi="Bookmania"/>
      <w:b/>
      <w:color w:val="53170D"/>
      <w:sz w:val="17"/>
    </w:rPr>
  </w:style>
  <w:style w:type="table" w:styleId="TableGrid">
    <w:name w:val="Table Grid"/>
    <w:aliases w:val="Stat Block Table"/>
    <w:basedOn w:val="TableNormal"/>
    <w:uiPriority w:val="39"/>
    <w:rsid w:val="002F34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MSpeedChar">
    <w:name w:val="MM Speed Char"/>
    <w:basedOn w:val="MMACChar"/>
    <w:link w:val="MMSpeed"/>
    <w:rsid w:val="00565AA4"/>
    <w:rPr>
      <w:rFonts w:ascii="Bookmania" w:hAnsi="Bookmania"/>
      <w:b/>
      <w:color w:val="53170D"/>
      <w:sz w:val="17"/>
    </w:rPr>
  </w:style>
  <w:style w:type="paragraph" w:customStyle="1" w:styleId="MMStats">
    <w:name w:val="MM Stats"/>
    <w:basedOn w:val="MMSpeed"/>
    <w:next w:val="MMStatValues"/>
    <w:link w:val="MMStatsChar"/>
    <w:rsid w:val="002F345D"/>
    <w:pPr>
      <w:pBdr>
        <w:bottom w:val="none" w:sz="0" w:space="0" w:color="auto"/>
      </w:pBdr>
      <w:jc w:val="center"/>
    </w:pPr>
  </w:style>
  <w:style w:type="paragraph" w:customStyle="1" w:styleId="MMStatValues">
    <w:name w:val="MM Stat Values"/>
    <w:basedOn w:val="MMSpeed"/>
    <w:next w:val="MMMoves"/>
    <w:link w:val="MMStatValuesChar"/>
    <w:rsid w:val="00A27420"/>
    <w:pPr>
      <w:pBdr>
        <w:bottom w:val="none" w:sz="0" w:space="0" w:color="auto"/>
      </w:pBdr>
      <w:jc w:val="center"/>
    </w:pPr>
    <w:rPr>
      <w:b w:val="0"/>
    </w:rPr>
  </w:style>
  <w:style w:type="character" w:customStyle="1" w:styleId="MMStatsChar">
    <w:name w:val="MM Stats Char"/>
    <w:basedOn w:val="MMSpeedChar"/>
    <w:link w:val="MMStats"/>
    <w:rsid w:val="002F345D"/>
    <w:rPr>
      <w:rFonts w:ascii="Bookmania" w:hAnsi="Bookmania"/>
      <w:b/>
      <w:color w:val="53170D"/>
      <w:sz w:val="17"/>
    </w:rPr>
  </w:style>
  <w:style w:type="paragraph" w:customStyle="1" w:styleId="MMMoves">
    <w:name w:val="MM Moves"/>
    <w:basedOn w:val="MMSpeed"/>
    <w:link w:val="MMMovesChar"/>
    <w:rsid w:val="00584CBF"/>
    <w:pPr>
      <w:pBdr>
        <w:top w:val="single" w:sz="18" w:space="6" w:color="53170D"/>
        <w:bottom w:val="none" w:sz="0" w:space="0" w:color="auto"/>
      </w:pBdr>
      <w:spacing w:after="80"/>
    </w:pPr>
    <w:rPr>
      <w:b w:val="0"/>
      <w:color w:val="auto"/>
      <w:sz w:val="16"/>
    </w:rPr>
  </w:style>
  <w:style w:type="character" w:customStyle="1" w:styleId="MMStatValuesChar">
    <w:name w:val="MM Stat Values Char"/>
    <w:basedOn w:val="MMSpeedChar"/>
    <w:link w:val="MMStatValues"/>
    <w:rsid w:val="00A27420"/>
    <w:rPr>
      <w:rFonts w:ascii="Bookmania" w:hAnsi="Bookmania"/>
      <w:b w:val="0"/>
      <w:color w:val="53170D"/>
      <w:sz w:val="17"/>
    </w:rPr>
  </w:style>
  <w:style w:type="paragraph" w:customStyle="1" w:styleId="MMAction">
    <w:name w:val="MM Action"/>
    <w:basedOn w:val="MMMoves"/>
    <w:next w:val="MMActionsText"/>
    <w:link w:val="MMActionChar"/>
    <w:rsid w:val="00E10F2A"/>
    <w:pPr>
      <w:pBdr>
        <w:top w:val="none" w:sz="0" w:space="0" w:color="auto"/>
        <w:bottom w:val="single" w:sz="6" w:space="1" w:color="53170D"/>
      </w:pBdr>
    </w:pPr>
    <w:rPr>
      <w:rFonts w:ascii="ScalaSans Caps" w:hAnsi="ScalaSans Caps"/>
      <w:color w:val="53170D"/>
    </w:rPr>
  </w:style>
  <w:style w:type="character" w:customStyle="1" w:styleId="MMMovesChar">
    <w:name w:val="MM Moves Char"/>
    <w:basedOn w:val="MMSpeedChar"/>
    <w:link w:val="MMMoves"/>
    <w:rsid w:val="00584CBF"/>
    <w:rPr>
      <w:rFonts w:ascii="Bookmania" w:hAnsi="Bookmania"/>
      <w:b w:val="0"/>
      <w:color w:val="53170D"/>
      <w:sz w:val="16"/>
    </w:rPr>
  </w:style>
  <w:style w:type="paragraph" w:customStyle="1" w:styleId="MMActionsText">
    <w:name w:val="MM Actions Text"/>
    <w:basedOn w:val="MMAction"/>
    <w:next w:val="MMBottomBorder"/>
    <w:link w:val="MMActionsTextChar"/>
    <w:rsid w:val="00565AA4"/>
    <w:pPr>
      <w:pBdr>
        <w:bottom w:val="none" w:sz="0" w:space="0" w:color="auto"/>
      </w:pBdr>
      <w:tabs>
        <w:tab w:val="clear" w:pos="360"/>
      </w:tabs>
      <w:spacing w:before="80" w:after="0"/>
    </w:pPr>
    <w:rPr>
      <w:rFonts w:ascii="Bookmania" w:hAnsi="Bookmania"/>
      <w:color w:val="000000" w:themeColor="text1"/>
    </w:rPr>
  </w:style>
  <w:style w:type="character" w:customStyle="1" w:styleId="MMActionChar">
    <w:name w:val="MM Action Char"/>
    <w:basedOn w:val="MMMovesChar"/>
    <w:link w:val="MMAction"/>
    <w:rsid w:val="00E10F2A"/>
    <w:rPr>
      <w:rFonts w:ascii="ScalaSans Caps" w:hAnsi="ScalaSans Caps"/>
      <w:b w:val="0"/>
      <w:color w:val="53170D"/>
      <w:sz w:val="16"/>
    </w:rPr>
  </w:style>
  <w:style w:type="character" w:customStyle="1" w:styleId="MMActionsTextChar">
    <w:name w:val="MM Actions Text Char"/>
    <w:basedOn w:val="MMActionChar"/>
    <w:link w:val="MMActionsText"/>
    <w:rsid w:val="00565AA4"/>
    <w:rPr>
      <w:rFonts w:ascii="Bookmania" w:hAnsi="Bookmania"/>
      <w:b w:val="0"/>
      <w:color w:val="000000" w:themeColor="text1"/>
      <w:sz w:val="16"/>
    </w:rPr>
  </w:style>
  <w:style w:type="paragraph" w:customStyle="1" w:styleId="MMSkills">
    <w:name w:val="MM Skills"/>
    <w:basedOn w:val="MMHitPoints"/>
    <w:next w:val="Normal"/>
    <w:link w:val="MMSkillsChar"/>
    <w:rsid w:val="00E10F2A"/>
    <w:pPr>
      <w:pBdr>
        <w:top w:val="single" w:sz="18" w:space="2" w:color="53170D"/>
      </w:pBdr>
    </w:pPr>
  </w:style>
  <w:style w:type="character" w:customStyle="1" w:styleId="MMSkillsChar">
    <w:name w:val="MM Skills Char"/>
    <w:basedOn w:val="MMHitPointsChar"/>
    <w:link w:val="MMSkills"/>
    <w:rsid w:val="00E10F2A"/>
    <w:rPr>
      <w:rFonts w:ascii="Bookmania" w:hAnsi="Bookmania"/>
      <w:b/>
      <w:color w:val="53170D"/>
      <w:sz w:val="17"/>
    </w:rPr>
  </w:style>
  <w:style w:type="paragraph" w:customStyle="1" w:styleId="MMSenses">
    <w:name w:val="MM Senses"/>
    <w:basedOn w:val="MMSkills"/>
    <w:next w:val="Normal"/>
    <w:link w:val="MMSensesChar"/>
    <w:rsid w:val="00E10F2A"/>
  </w:style>
  <w:style w:type="character" w:customStyle="1" w:styleId="MMSensesChar">
    <w:name w:val="MM Senses Char"/>
    <w:basedOn w:val="MMSkillsChar"/>
    <w:link w:val="MMSenses"/>
    <w:rsid w:val="00E10F2A"/>
    <w:rPr>
      <w:rFonts w:ascii="Bookmania" w:hAnsi="Bookmania"/>
      <w:b/>
      <w:color w:val="53170D"/>
      <w:sz w:val="17"/>
    </w:rPr>
  </w:style>
  <w:style w:type="paragraph" w:customStyle="1" w:styleId="MMCR">
    <w:name w:val="MM CR"/>
    <w:basedOn w:val="MMLanguages"/>
    <w:next w:val="MMMoves"/>
    <w:link w:val="MMCRChar"/>
    <w:rsid w:val="00E10F2A"/>
  </w:style>
  <w:style w:type="character" w:customStyle="1" w:styleId="MMCRChar">
    <w:name w:val="MM CR Char"/>
    <w:basedOn w:val="MMLanguagesChar"/>
    <w:link w:val="MMCR"/>
    <w:rsid w:val="00E10F2A"/>
    <w:rPr>
      <w:rFonts w:ascii="Bookmania" w:hAnsi="Bookmania"/>
      <w:b/>
      <w:color w:val="53170D"/>
      <w:sz w:val="17"/>
    </w:rPr>
  </w:style>
  <w:style w:type="paragraph" w:customStyle="1" w:styleId="MMLanguages">
    <w:name w:val="MM Languages"/>
    <w:basedOn w:val="MMSenses"/>
    <w:next w:val="MMCR"/>
    <w:link w:val="MMLanguagesChar"/>
    <w:rsid w:val="00D71FDF"/>
  </w:style>
  <w:style w:type="character" w:customStyle="1" w:styleId="MMLanguagesChar">
    <w:name w:val="MM Languages Char"/>
    <w:basedOn w:val="MMSensesChar"/>
    <w:link w:val="MMLanguages"/>
    <w:rsid w:val="00D71FDF"/>
    <w:rPr>
      <w:rFonts w:ascii="Bookmania" w:hAnsi="Bookmania"/>
      <w:b/>
      <w:color w:val="53170D"/>
      <w:sz w:val="17"/>
    </w:rPr>
  </w:style>
  <w:style w:type="paragraph" w:customStyle="1" w:styleId="MMBottomBorder">
    <w:name w:val="MM Bottom Border"/>
    <w:basedOn w:val="MMActionsText"/>
    <w:link w:val="MMBottomBorderChar"/>
    <w:rsid w:val="00BA79A8"/>
    <w:pPr>
      <w:pBdr>
        <w:top w:val="thinThickSmallGap" w:sz="24" w:space="1" w:color="D2B17D"/>
      </w:pBdr>
    </w:pPr>
  </w:style>
  <w:style w:type="character" w:customStyle="1" w:styleId="MMBottomBorderChar">
    <w:name w:val="MM Bottom Border Char"/>
    <w:basedOn w:val="MMActionsTextChar"/>
    <w:link w:val="MMBottomBorder"/>
    <w:rsid w:val="00BA79A8"/>
    <w:rPr>
      <w:rFonts w:ascii="Bookmania" w:hAnsi="Bookmania"/>
      <w:b w:val="0"/>
      <w:color w:val="53170D"/>
      <w:sz w:val="16"/>
    </w:rPr>
  </w:style>
  <w:style w:type="paragraph" w:customStyle="1" w:styleId="PHBTableHeader">
    <w:name w:val="PHB Table Header"/>
    <w:basedOn w:val="Heading3"/>
    <w:link w:val="PHBTableHeaderChar"/>
    <w:rsid w:val="007D4318"/>
    <w:rPr>
      <w:sz w:val="18"/>
    </w:rPr>
  </w:style>
  <w:style w:type="paragraph" w:customStyle="1" w:styleId="PHBTableInterior">
    <w:name w:val="PHB Table Interior"/>
    <w:basedOn w:val="Heading4"/>
    <w:link w:val="PHBTableInteriorChar"/>
    <w:rsid w:val="007D4318"/>
  </w:style>
  <w:style w:type="character" w:customStyle="1" w:styleId="PHBTableHeaderChar">
    <w:name w:val="PHB Table Header Char"/>
    <w:basedOn w:val="Heading3Char"/>
    <w:link w:val="PHBTableHeader"/>
    <w:rsid w:val="007D4318"/>
    <w:rPr>
      <w:rFonts w:ascii="Scala Sans" w:eastAsiaTheme="majorEastAsia" w:hAnsi="Scala Sans" w:cstheme="majorBidi"/>
      <w:sz w:val="18"/>
    </w:rPr>
  </w:style>
  <w:style w:type="character" w:customStyle="1" w:styleId="PHBTableInteriorChar">
    <w:name w:val="PHB Table Interior Char"/>
    <w:basedOn w:val="Heading4Char"/>
    <w:link w:val="PHBTableInterior"/>
    <w:rsid w:val="007D4318"/>
    <w:rPr>
      <w:rFonts w:ascii="Scala Sans" w:eastAsiaTheme="majorEastAsia" w:hAnsi="Scala Sans" w:cstheme="majorBidi"/>
      <w:b/>
      <w:iCs/>
      <w:sz w:val="18"/>
    </w:rPr>
  </w:style>
  <w:style w:type="table" w:styleId="MediumShading1-Accent6">
    <w:name w:val="Medium Shading 1 Accent 6"/>
    <w:aliases w:val="D&amp;D Table"/>
    <w:basedOn w:val="TableNormal"/>
    <w:uiPriority w:val="63"/>
    <w:rsid w:val="00903AF2"/>
    <w:pPr>
      <w:spacing w:before="20" w:after="20"/>
    </w:pPr>
    <w:rPr>
      <w:rFonts w:ascii="Scaly Sans" w:hAnsi="Scaly Sans"/>
      <w:sz w:val="17"/>
    </w:rPr>
    <w:tblPr>
      <w:tblStyleRowBandSize w:val="1"/>
      <w:tblStyleColBandSize w:val="1"/>
    </w:tblPr>
    <w:tblStylePr w:type="firstRow">
      <w:pPr>
        <w:spacing w:before="0" w:after="0" w:line="240" w:lineRule="auto"/>
      </w:pPr>
      <w:rPr>
        <w:rFonts w:ascii="Scaly Sans" w:hAnsi="Scaly Sans"/>
        <w:b/>
        <w:bCs/>
        <w:color w:val="auto"/>
        <w:sz w:val="17"/>
      </w:r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pPr>
        <w:jc w:val="center"/>
      </w:pPr>
      <w:rPr>
        <w:rFonts w:ascii="Scaly Sans" w:hAnsi="Scaly Sans"/>
        <w:b w:val="0"/>
        <w:bCs/>
      </w:rPr>
    </w:tblStylePr>
    <w:tblStylePr w:type="lastCol">
      <w:rPr>
        <w:b w:val="0"/>
        <w:bCs/>
      </w:rPr>
    </w:tblStylePr>
    <w:tblStylePr w:type="band1Horz">
      <w:tblPr/>
      <w:tcPr>
        <w:tcBorders>
          <w:top w:val="nil"/>
          <w:left w:val="nil"/>
          <w:bottom w:val="nil"/>
          <w:right w:val="nil"/>
          <w:insideH w:val="nil"/>
          <w:insideV w:val="nil"/>
          <w:tl2br w:val="nil"/>
          <w:tr2bl w:val="nil"/>
        </w:tcBorders>
        <w:shd w:val="clear" w:color="A2CD85" w:fill="CEE4AA"/>
      </w:tcPr>
    </w:tblStylePr>
    <w:tblStylePr w:type="band2Horz">
      <w:tblPr/>
      <w:tcPr>
        <w:tcBorders>
          <w:insideH w:val="nil"/>
          <w:insideV w:val="nil"/>
        </w:tcBorders>
      </w:tcPr>
    </w:tblStylePr>
  </w:style>
  <w:style w:type="table" w:customStyle="1" w:styleId="DDTable2">
    <w:name w:val="D&amp;D Table2"/>
    <w:basedOn w:val="TableNormal"/>
    <w:next w:val="MediumShading1-Accent1"/>
    <w:uiPriority w:val="63"/>
    <w:rsid w:val="00583965"/>
    <w:rPr>
      <w:rFonts w:asciiTheme="minorHAnsi" w:hAnsiTheme="minorHAnsi"/>
      <w:sz w:val="22"/>
      <w:szCs w:val="22"/>
    </w:rPr>
    <w:tblPr>
      <w:tblStyleRowBandSize w:val="1"/>
      <w:tblStyleColBandSize w:val="1"/>
    </w:tblPr>
    <w:tblStylePr w:type="firstRow">
      <w:pPr>
        <w:spacing w:before="0" w:after="0" w:line="240" w:lineRule="auto"/>
      </w:pPr>
      <w:rPr>
        <w:b/>
        <w:bCs/>
        <w:color w:val="000000" w:themeColor="text1"/>
      </w:rPr>
      <w:tblPr/>
      <w:tcPr>
        <w:shd w:val="clear" w:color="auto" w:fill="FFFFFF" w:themeFill="background1"/>
      </w:tcPr>
    </w:tblStylePr>
    <w:tblStylePr w:type="lastRow">
      <w:pPr>
        <w:spacing w:before="0" w:after="0" w:line="240" w:lineRule="auto"/>
      </w:pPr>
      <w:rPr>
        <w:b w:val="0"/>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val="0"/>
        <w:bCs/>
      </w:rPr>
    </w:tblStylePr>
    <w:tblStylePr w:type="lastCol">
      <w:rPr>
        <w:b w:val="0"/>
        <w:bCs/>
      </w:rPr>
    </w:tblStylePr>
    <w:tblStylePr w:type="band2Vert">
      <w:rPr>
        <w:color w:val="auto"/>
      </w:rPr>
    </w:tblStylePr>
    <w:tblStylePr w:type="band1Horz">
      <w:tblPr/>
      <w:tcPr>
        <w:shd w:val="clear" w:color="auto" w:fill="FFFFFF" w:themeFill="background1"/>
      </w:tcPr>
    </w:tblStylePr>
    <w:tblStylePr w:type="band2Horz">
      <w:tblPr/>
      <w:tcPr>
        <w:shd w:val="clear" w:color="auto" w:fill="D5DCE4" w:themeFill="text2" w:themeFillTint="33"/>
      </w:tcPr>
    </w:tblStylePr>
  </w:style>
  <w:style w:type="table" w:styleId="MediumShading1-Accent1">
    <w:name w:val="Medium Shading 1 Accent 1"/>
    <w:basedOn w:val="TableNormal"/>
    <w:uiPriority w:val="63"/>
    <w:rsid w:val="00583965"/>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customStyle="1" w:styleId="DDTable1">
    <w:name w:val="D&amp;D Table1"/>
    <w:basedOn w:val="TableNormal"/>
    <w:next w:val="MediumShading1-Accent1"/>
    <w:uiPriority w:val="63"/>
    <w:rsid w:val="00583965"/>
    <w:rPr>
      <w:rFonts w:asciiTheme="minorHAnsi" w:hAnsiTheme="minorHAnsi"/>
      <w:sz w:val="22"/>
      <w:szCs w:val="22"/>
    </w:rPr>
    <w:tblPr>
      <w:tblStyleRowBandSize w:val="1"/>
      <w:tblStyleColBandSize w:val="1"/>
    </w:tblPr>
    <w:tblStylePr w:type="firstRow">
      <w:pPr>
        <w:spacing w:before="0" w:after="0" w:line="240" w:lineRule="auto"/>
      </w:pPr>
      <w:rPr>
        <w:b/>
        <w:bCs/>
        <w:color w:val="000000" w:themeColor="text1"/>
      </w:rPr>
      <w:tblPr/>
      <w:tcPr>
        <w:shd w:val="clear" w:color="auto" w:fill="FFFFFF" w:themeFill="background1"/>
      </w:tcPr>
    </w:tblStylePr>
    <w:tblStylePr w:type="lastRow">
      <w:pPr>
        <w:spacing w:before="0" w:after="0" w:line="240" w:lineRule="auto"/>
      </w:pPr>
      <w:rPr>
        <w:b w:val="0"/>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val="0"/>
        <w:bCs/>
      </w:rPr>
    </w:tblStylePr>
    <w:tblStylePr w:type="lastCol">
      <w:rPr>
        <w:b w:val="0"/>
        <w:bCs/>
      </w:rPr>
    </w:tblStylePr>
    <w:tblStylePr w:type="band2Vert">
      <w:rPr>
        <w:color w:val="auto"/>
      </w:rPr>
    </w:tblStylePr>
    <w:tblStylePr w:type="band1Horz">
      <w:tblPr/>
      <w:tcPr>
        <w:shd w:val="clear" w:color="auto" w:fill="FFFFFF" w:themeFill="background1"/>
      </w:tcPr>
    </w:tblStylePr>
    <w:tblStylePr w:type="band2Horz">
      <w:tblPr/>
      <w:tcPr>
        <w:shd w:val="clear" w:color="auto" w:fill="D5DCE4" w:themeFill="text2" w:themeFillTint="33"/>
      </w:tcPr>
    </w:tblStylePr>
  </w:style>
  <w:style w:type="paragraph" w:customStyle="1" w:styleId="DDPgh1">
    <w:name w:val="D&amp;D Pgh1"/>
    <w:basedOn w:val="Normal"/>
    <w:rsid w:val="003E4E19"/>
    <w:pPr>
      <w:spacing w:line="276" w:lineRule="auto"/>
    </w:pPr>
    <w:rPr>
      <w:rFonts w:ascii="Book Antiqua" w:eastAsia="Calibri" w:hAnsi="Book Antiqua" w:cs="Times New Roman"/>
      <w:sz w:val="22"/>
      <w:szCs w:val="22"/>
    </w:rPr>
  </w:style>
  <w:style w:type="character" w:styleId="BookTitle">
    <w:name w:val="Book Title"/>
    <w:basedOn w:val="DefaultParagraphFont"/>
    <w:uiPriority w:val="33"/>
    <w:qFormat/>
    <w:rsid w:val="00D95FF2"/>
    <w:rPr>
      <w:b/>
      <w:bCs/>
      <w:smallCaps/>
      <w:spacing w:val="5"/>
    </w:rPr>
  </w:style>
  <w:style w:type="paragraph" w:styleId="BalloonText">
    <w:name w:val="Balloon Text"/>
    <w:basedOn w:val="Normal"/>
    <w:link w:val="BalloonTextChar"/>
    <w:uiPriority w:val="99"/>
    <w:semiHidden/>
    <w:unhideWhenUsed/>
    <w:rsid w:val="005A1DDE"/>
    <w:rPr>
      <w:rFonts w:ascii="Tahoma" w:hAnsi="Tahoma" w:cs="Tahoma"/>
      <w:sz w:val="16"/>
      <w:szCs w:val="16"/>
    </w:rPr>
  </w:style>
  <w:style w:type="character" w:customStyle="1" w:styleId="BalloonTextChar">
    <w:name w:val="Balloon Text Char"/>
    <w:basedOn w:val="DefaultParagraphFont"/>
    <w:link w:val="BalloonText"/>
    <w:uiPriority w:val="99"/>
    <w:semiHidden/>
    <w:rsid w:val="005A1DDE"/>
    <w:rPr>
      <w:rFonts w:ascii="Tahoma" w:hAnsi="Tahoma" w:cs="Tahoma"/>
      <w:sz w:val="16"/>
      <w:szCs w:val="16"/>
    </w:rPr>
  </w:style>
  <w:style w:type="table" w:customStyle="1" w:styleId="DDTableSpellList">
    <w:name w:val="D&amp;D Table Spell List"/>
    <w:basedOn w:val="TableNormal"/>
    <w:uiPriority w:val="99"/>
    <w:rsid w:val="004217A4"/>
    <w:pPr>
      <w:spacing w:before="20" w:after="20"/>
    </w:pPr>
    <w:rPr>
      <w:rFonts w:ascii="Scaly Sans" w:hAnsi="Scaly Sans"/>
      <w:sz w:val="17"/>
    </w:rPr>
    <w:tblPr>
      <w:tblStyleRowBandSize w:val="1"/>
    </w:tblPr>
    <w:tblStylePr w:type="firstRow">
      <w:pPr>
        <w:wordWrap/>
        <w:spacing w:afterLines="0" w:after="120" w:afterAutospacing="0"/>
      </w:pPr>
      <w:rPr>
        <w:rFonts w:ascii="Scaly Sans Caps" w:hAnsi="Scaly Sans Caps"/>
        <w:b/>
        <w:sz w:val="22"/>
      </w:rPr>
    </w:tblStylePr>
    <w:tblStylePr w:type="firstCol">
      <w:pPr>
        <w:jc w:val="center"/>
      </w:pPr>
      <w:tblPr/>
      <w:tcPr>
        <w:vAlign w:val="bottom"/>
      </w:tcPr>
    </w:tblStylePr>
    <w:tblStylePr w:type="band2Horz">
      <w:tblPr/>
      <w:tcPr>
        <w:shd w:val="clear" w:color="auto" w:fill="CEE4AA"/>
      </w:tcPr>
    </w:tblStylePr>
  </w:style>
  <w:style w:type="paragraph" w:customStyle="1" w:styleId="DDSidebarHeader">
    <w:name w:val="D&amp;D Sidebar Header"/>
    <w:basedOn w:val="DDRegular"/>
    <w:link w:val="DDSidebarHeaderChar"/>
    <w:rsid w:val="00D95FF2"/>
    <w:pPr>
      <w:spacing w:after="20"/>
    </w:pPr>
    <w:rPr>
      <w:rFonts w:ascii="Scaly Sans Caps" w:eastAsiaTheme="majorEastAsia" w:hAnsi="Scaly Sans Caps" w:cstheme="majorBidi"/>
      <w:b/>
      <w:sz w:val="22"/>
    </w:rPr>
  </w:style>
  <w:style w:type="paragraph" w:customStyle="1" w:styleId="DDSidebarText">
    <w:name w:val="D&amp;D Sidebar Text"/>
    <w:basedOn w:val="DDRegular"/>
    <w:link w:val="DDSidebarTextChar"/>
    <w:rsid w:val="00D95FF2"/>
    <w:pPr>
      <w:spacing w:after="20"/>
    </w:pPr>
    <w:rPr>
      <w:rFonts w:ascii="Scaly Sans" w:eastAsiaTheme="majorEastAsia" w:hAnsi="Scaly Sans" w:cstheme="majorBidi"/>
    </w:rPr>
  </w:style>
  <w:style w:type="character" w:customStyle="1" w:styleId="DDSidebarHeaderChar">
    <w:name w:val="D&amp;D Sidebar Header Char"/>
    <w:basedOn w:val="Heading3Char"/>
    <w:link w:val="DDSidebarHeader"/>
    <w:rsid w:val="00D95FF2"/>
    <w:rPr>
      <w:rFonts w:ascii="Scaly Sans Caps" w:eastAsiaTheme="majorEastAsia" w:hAnsi="Scaly Sans Caps" w:cstheme="majorBidi"/>
      <w:b/>
      <w:color w:val="000000" w:themeColor="text1"/>
      <w:sz w:val="22"/>
    </w:rPr>
  </w:style>
  <w:style w:type="character" w:customStyle="1" w:styleId="DDSidebarTextChar">
    <w:name w:val="D&amp;D Sidebar Text Char"/>
    <w:basedOn w:val="Heading4Char"/>
    <w:link w:val="DDSidebarText"/>
    <w:rsid w:val="00D95FF2"/>
    <w:rPr>
      <w:rFonts w:ascii="Scaly Sans" w:eastAsiaTheme="majorEastAsia" w:hAnsi="Scaly Sans" w:cstheme="majorBidi"/>
      <w:b w:val="0"/>
      <w:iCs w:val="0"/>
      <w:color w:val="000000" w:themeColor="text1"/>
      <w:sz w:val="18"/>
    </w:rPr>
  </w:style>
  <w:style w:type="table" w:customStyle="1" w:styleId="PHBClassSpellListTable-Green">
    <w:name w:val="PHB Class / Spell List Table - Green"/>
    <w:basedOn w:val="TableNormal"/>
    <w:uiPriority w:val="99"/>
    <w:rsid w:val="00D95FF2"/>
    <w:pPr>
      <w:spacing w:before="20" w:after="20"/>
    </w:pPr>
    <w:rPr>
      <w:rFonts w:ascii="Scaly Sans" w:hAnsi="Scaly Sans"/>
      <w:sz w:val="18"/>
    </w:rPr>
    <w:tblPr>
      <w:tblStyleRowBandSize w:val="1"/>
      <w:tblStyleColBandSize w:val="1"/>
    </w:tblPr>
    <w:tcPr>
      <w:shd w:val="clear" w:color="auto" w:fill="auto"/>
    </w:tcPr>
    <w:tblStylePr w:type="firstRow">
      <w:pPr>
        <w:wordWrap/>
        <w:spacing w:afterLines="0" w:after="60" w:afterAutospacing="0"/>
      </w:pPr>
      <w:rPr>
        <w:rFonts w:ascii="Scaly Sans Caps" w:hAnsi="Scaly Sans Caps"/>
        <w:b/>
        <w:sz w:val="22"/>
      </w:rPr>
    </w:tblStylePr>
    <w:tblStylePr w:type="band1Horz">
      <w:rPr>
        <w:sz w:val="18"/>
      </w:rPr>
    </w:tblStylePr>
    <w:tblStylePr w:type="band2Horz">
      <w:rPr>
        <w:sz w:val="18"/>
      </w:rPr>
      <w:tblPr/>
      <w:tcPr>
        <w:shd w:val="clear" w:color="auto" w:fill="CEE4AA"/>
      </w:tcPr>
    </w:tblStylePr>
  </w:style>
  <w:style w:type="paragraph" w:customStyle="1" w:styleId="DDRegular">
    <w:name w:val="D&amp;D Regular"/>
    <w:basedOn w:val="PHBTitle"/>
    <w:link w:val="DDRegularChar"/>
    <w:qFormat/>
    <w:rsid w:val="002B701F"/>
    <w:pPr>
      <w:tabs>
        <w:tab w:val="left" w:pos="360"/>
      </w:tabs>
      <w:spacing w:before="20" w:after="100" w:line="288" w:lineRule="auto"/>
      <w:contextualSpacing/>
    </w:pPr>
    <w:rPr>
      <w:rFonts w:ascii="Bookinsanity Remake" w:hAnsi="Bookinsanity Remake"/>
      <w:color w:val="000000" w:themeColor="text1"/>
      <w:sz w:val="18"/>
    </w:rPr>
  </w:style>
  <w:style w:type="character" w:customStyle="1" w:styleId="DDRegularChar">
    <w:name w:val="D&amp;D Regular Char"/>
    <w:basedOn w:val="PHBTitleChar"/>
    <w:link w:val="DDRegular"/>
    <w:rsid w:val="002B701F"/>
    <w:rPr>
      <w:rFonts w:ascii="Bookinsanity Remake" w:hAnsi="Bookinsanity Remake"/>
      <w:color w:val="000000" w:themeColor="text1"/>
      <w:sz w:val="18"/>
    </w:rPr>
  </w:style>
  <w:style w:type="paragraph" w:customStyle="1" w:styleId="DDHeader">
    <w:name w:val="D&amp;D Header"/>
    <w:basedOn w:val="PHBTitle"/>
    <w:next w:val="DDRegular"/>
    <w:link w:val="DDHeaderChar"/>
    <w:qFormat/>
    <w:rsid w:val="00D95FF2"/>
    <w:pPr>
      <w:spacing w:after="0"/>
    </w:pPr>
    <w:rPr>
      <w:sz w:val="40"/>
    </w:rPr>
  </w:style>
  <w:style w:type="character" w:customStyle="1" w:styleId="DDHeaderChar">
    <w:name w:val="D&amp;D Header Char"/>
    <w:basedOn w:val="DDRegularChar"/>
    <w:link w:val="DDHeader"/>
    <w:rsid w:val="00D95FF2"/>
    <w:rPr>
      <w:rFonts w:ascii="Mr. Eaves Small Caps" w:hAnsi="Mr. Eaves Small Caps"/>
      <w:color w:val="53170D"/>
      <w:sz w:val="40"/>
    </w:rPr>
  </w:style>
  <w:style w:type="paragraph" w:customStyle="1" w:styleId="DDSubHeaderGold">
    <w:name w:val="D&amp;D SubHeader Gold"/>
    <w:basedOn w:val="DDHeader"/>
    <w:next w:val="DDRegular"/>
    <w:link w:val="DDSubHeaderGoldChar"/>
    <w:qFormat/>
    <w:rsid w:val="006E3B4B"/>
    <w:pPr>
      <w:pBdr>
        <w:bottom w:val="single" w:sz="4" w:space="0" w:color="D2B17D"/>
      </w:pBdr>
      <w:spacing w:after="80"/>
    </w:pPr>
    <w:rPr>
      <w:sz w:val="32"/>
    </w:rPr>
  </w:style>
  <w:style w:type="character" w:customStyle="1" w:styleId="DDSubHeaderGoldChar">
    <w:name w:val="D&amp;D SubHeader Gold Char"/>
    <w:basedOn w:val="DDHeaderChar"/>
    <w:link w:val="DDSubHeaderGold"/>
    <w:rsid w:val="006E3B4B"/>
    <w:rPr>
      <w:rFonts w:ascii="Mr. Eaves Small Caps" w:hAnsi="Mr. Eaves Small Caps"/>
      <w:color w:val="53170D"/>
      <w:sz w:val="32"/>
    </w:rPr>
  </w:style>
  <w:style w:type="paragraph" w:customStyle="1" w:styleId="DDSmallHeader">
    <w:name w:val="D&amp;D Small Header"/>
    <w:basedOn w:val="DDHeader"/>
    <w:next w:val="DDRegular"/>
    <w:link w:val="DDSmallHeaderChar"/>
    <w:qFormat/>
    <w:rsid w:val="00D95FF2"/>
    <w:rPr>
      <w:sz w:val="26"/>
    </w:rPr>
  </w:style>
  <w:style w:type="character" w:customStyle="1" w:styleId="DDSmallHeaderChar">
    <w:name w:val="D&amp;D Small Header Char"/>
    <w:basedOn w:val="DDHeaderChar"/>
    <w:link w:val="DDSmallHeader"/>
    <w:rsid w:val="00D95FF2"/>
    <w:rPr>
      <w:rFonts w:ascii="Mr. Eaves Small Caps" w:hAnsi="Mr. Eaves Small Caps"/>
      <w:color w:val="53170D"/>
      <w:sz w:val="26"/>
    </w:rPr>
  </w:style>
  <w:style w:type="paragraph" w:customStyle="1" w:styleId="SBTrait">
    <w:name w:val="SB Trait"/>
    <w:basedOn w:val="NoSpacing"/>
    <w:link w:val="SBTraitChar"/>
    <w:qFormat/>
    <w:rsid w:val="00A443AE"/>
    <w:pPr>
      <w:spacing w:before="60" w:after="60"/>
    </w:pPr>
    <w:rPr>
      <w:rFonts w:ascii="Cambria" w:eastAsiaTheme="minorEastAsia" w:hAnsi="Cambria"/>
      <w:sz w:val="18"/>
      <w:szCs w:val="18"/>
    </w:rPr>
  </w:style>
  <w:style w:type="character" w:customStyle="1" w:styleId="SBTraitChar">
    <w:name w:val="SB Trait Char"/>
    <w:basedOn w:val="DefaultParagraphFont"/>
    <w:link w:val="SBTrait"/>
    <w:rsid w:val="00A443AE"/>
    <w:rPr>
      <w:rFonts w:ascii="Cambria" w:eastAsiaTheme="minorEastAsia" w:hAnsi="Cambria"/>
      <w:sz w:val="18"/>
      <w:szCs w:val="18"/>
    </w:rPr>
  </w:style>
  <w:style w:type="paragraph" w:customStyle="1" w:styleId="DDMMStatblocktext">
    <w:name w:val="D&amp;D MM Statblock text"/>
    <w:basedOn w:val="DDSidebarText"/>
    <w:link w:val="DDMMStatblocktextChar"/>
    <w:qFormat/>
    <w:rsid w:val="00FA7F0B"/>
    <w:pPr>
      <w:spacing w:before="60" w:after="60"/>
      <w:contextualSpacing w:val="0"/>
    </w:pPr>
    <w:rPr>
      <w:sz w:val="17"/>
      <w:szCs w:val="17"/>
    </w:rPr>
  </w:style>
  <w:style w:type="paragraph" w:customStyle="1" w:styleId="DDMMStatblockActionHeader">
    <w:name w:val="D&amp;D MM Statblock Action Header"/>
    <w:basedOn w:val="Normal"/>
    <w:link w:val="DDMMStatblockActionHeaderChar"/>
    <w:qFormat/>
    <w:rsid w:val="00FA7F0B"/>
    <w:pPr>
      <w:pBdr>
        <w:bottom w:val="single" w:sz="6" w:space="1" w:color="53170D"/>
      </w:pBdr>
    </w:pPr>
    <w:rPr>
      <w:rFonts w:ascii="Scaly Sans" w:hAnsi="Scaly Sans"/>
      <w:color w:val="53170D"/>
      <w:sz w:val="24"/>
    </w:rPr>
  </w:style>
  <w:style w:type="character" w:customStyle="1" w:styleId="DDMMStatblocktextChar">
    <w:name w:val="D&amp;D MM Statblock text Char"/>
    <w:basedOn w:val="DDSidebarTextChar"/>
    <w:link w:val="DDMMStatblocktext"/>
    <w:rsid w:val="00FA7F0B"/>
    <w:rPr>
      <w:rFonts w:ascii="Scaly Sans" w:eastAsiaTheme="majorEastAsia" w:hAnsi="Scaly Sans" w:cstheme="majorBidi"/>
      <w:b w:val="0"/>
      <w:iCs w:val="0"/>
      <w:color w:val="000000" w:themeColor="text1"/>
      <w:sz w:val="17"/>
      <w:szCs w:val="17"/>
    </w:rPr>
  </w:style>
  <w:style w:type="table" w:customStyle="1" w:styleId="DMGMMTable-Blue">
    <w:name w:val="DMG / MM Table - Blue"/>
    <w:basedOn w:val="TableNormal"/>
    <w:uiPriority w:val="99"/>
    <w:rsid w:val="00791848"/>
    <w:pPr>
      <w:spacing w:before="20" w:after="20"/>
    </w:pPr>
    <w:rPr>
      <w:rFonts w:ascii="Scaly Sans" w:eastAsia="Calibri" w:hAnsi="Scaly Sans" w:cs="Times New Roman"/>
      <w:sz w:val="18"/>
      <w:szCs w:val="22"/>
    </w:rPr>
    <w:tblPr>
      <w:tblStyleRowBandSize w:val="1"/>
      <w:tblStyleColBandSize w:val="1"/>
      <w:tblInd w:w="0" w:type="nil"/>
    </w:tblPr>
    <w:tblStylePr w:type="firstRow">
      <w:pPr>
        <w:wordWrap/>
        <w:spacing w:beforeLines="0" w:before="100" w:beforeAutospacing="1" w:afterLines="0" w:after="100" w:afterAutospacing="1" w:line="240" w:lineRule="auto"/>
      </w:pPr>
      <w:rPr>
        <w:rFonts w:ascii="Scaly Sans Caps" w:hAnsi="Scaly Sans Caps" w:hint="default"/>
        <w:b/>
        <w:bCs/>
        <w:color w:val="000000"/>
        <w:sz w:val="22"/>
        <w:szCs w:val="22"/>
      </w:rPr>
    </w:tblStylePr>
    <w:tblStylePr w:type="lastRow">
      <w:pPr>
        <w:spacing w:beforeLines="0" w:before="0" w:beforeAutospacing="0" w:afterLines="0" w:after="0" w:afterAutospacing="0" w:line="240" w:lineRule="auto"/>
      </w:pPr>
      <w:rPr>
        <w:b w:val="0"/>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val="0"/>
        <w:bCs/>
      </w:rPr>
    </w:tblStylePr>
    <w:tblStylePr w:type="lastCol">
      <w:rPr>
        <w:b w:val="0"/>
        <w:bCs/>
      </w:rPr>
    </w:tblStylePr>
    <w:tblStylePr w:type="band2Vert">
      <w:rPr>
        <w:color w:val="auto"/>
      </w:rPr>
    </w:tblStylePr>
    <w:tblStylePr w:type="band2Horz">
      <w:tblPr/>
      <w:tcPr>
        <w:shd w:val="clear" w:color="auto" w:fill="D7E5E0"/>
      </w:tcPr>
    </w:tblStylePr>
  </w:style>
  <w:style w:type="character" w:customStyle="1" w:styleId="DDMMStatblockActionHeaderChar">
    <w:name w:val="D&amp;D MM Statblock Action Header Char"/>
    <w:basedOn w:val="DefaultParagraphFont"/>
    <w:link w:val="DDMMStatblockActionHeader"/>
    <w:rsid w:val="00FA7F0B"/>
    <w:rPr>
      <w:rFonts w:ascii="Scaly Sans" w:hAnsi="Scaly Sans"/>
      <w:color w:val="53170D"/>
    </w:rPr>
  </w:style>
  <w:style w:type="table" w:customStyle="1" w:styleId="DMGTableRed">
    <w:name w:val="DMG Table Red"/>
    <w:basedOn w:val="TableNormal"/>
    <w:uiPriority w:val="99"/>
    <w:rsid w:val="00791848"/>
    <w:pPr>
      <w:spacing w:before="20" w:after="20"/>
    </w:pPr>
    <w:rPr>
      <w:rFonts w:ascii="Scaly Sans" w:eastAsia="Calibri" w:hAnsi="Scaly Sans" w:cs="Times New Roman"/>
      <w:sz w:val="18"/>
      <w:szCs w:val="22"/>
    </w:rPr>
    <w:tblPr>
      <w:tblStyleRowBandSize w:val="1"/>
      <w:tblStyleColBandSize w:val="1"/>
      <w:tblInd w:w="0" w:type="nil"/>
    </w:tblPr>
    <w:tblStylePr w:type="firstRow">
      <w:pPr>
        <w:wordWrap/>
        <w:spacing w:beforeLines="0" w:before="100" w:beforeAutospacing="1" w:afterLines="0" w:after="100" w:afterAutospacing="1" w:line="240" w:lineRule="auto"/>
      </w:pPr>
      <w:rPr>
        <w:rFonts w:ascii="Scaly Sans Caps" w:hAnsi="Scaly Sans Caps" w:hint="default"/>
        <w:b/>
        <w:bCs/>
        <w:color w:val="000000"/>
        <w:sz w:val="22"/>
        <w:szCs w:val="22"/>
      </w:rPr>
    </w:tblStylePr>
    <w:tblStylePr w:type="lastRow">
      <w:pPr>
        <w:spacing w:beforeLines="0" w:before="0" w:beforeAutospacing="0" w:afterLines="0" w:after="0" w:afterAutospacing="0" w:line="240" w:lineRule="auto"/>
      </w:pPr>
      <w:rPr>
        <w:b w:val="0"/>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val="0"/>
        <w:bCs/>
      </w:rPr>
    </w:tblStylePr>
    <w:tblStylePr w:type="lastCol">
      <w:rPr>
        <w:b w:val="0"/>
        <w:bCs/>
      </w:rPr>
    </w:tblStylePr>
    <w:tblStylePr w:type="band2Vert">
      <w:rPr>
        <w:color w:val="auto"/>
      </w:rPr>
    </w:tblStylePr>
    <w:tblStylePr w:type="band2Horz">
      <w:tblPr/>
      <w:tcPr>
        <w:shd w:val="clear" w:color="auto" w:fill="F5D3D3"/>
      </w:tcPr>
    </w:tblStylePr>
  </w:style>
  <w:style w:type="table" w:customStyle="1" w:styleId="DMGTablePurple">
    <w:name w:val="DMG Table Purple"/>
    <w:basedOn w:val="DMGTableRed"/>
    <w:uiPriority w:val="99"/>
    <w:rsid w:val="00791848"/>
    <w:tblPr/>
    <w:tblStylePr w:type="firstRow">
      <w:pPr>
        <w:wordWrap/>
        <w:spacing w:beforeLines="0" w:before="100" w:beforeAutospacing="1" w:afterLines="0" w:after="100" w:afterAutospacing="1" w:line="240" w:lineRule="auto"/>
      </w:pPr>
      <w:rPr>
        <w:rFonts w:ascii="Scaly Sans Caps" w:hAnsi="Scaly Sans Caps" w:hint="default"/>
        <w:b/>
        <w:bCs/>
        <w:color w:val="000000"/>
        <w:sz w:val="22"/>
        <w:szCs w:val="22"/>
      </w:rPr>
    </w:tblStylePr>
    <w:tblStylePr w:type="lastRow">
      <w:pPr>
        <w:spacing w:beforeLines="0" w:before="0" w:beforeAutospacing="0" w:afterLines="0" w:after="0" w:afterAutospacing="0" w:line="240" w:lineRule="auto"/>
      </w:pPr>
      <w:rPr>
        <w:b w:val="0"/>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val="0"/>
        <w:bCs/>
      </w:rPr>
    </w:tblStylePr>
    <w:tblStylePr w:type="lastCol">
      <w:rPr>
        <w:b w:val="0"/>
        <w:bCs/>
      </w:rPr>
    </w:tblStylePr>
    <w:tblStylePr w:type="band2Vert">
      <w:rPr>
        <w:color w:val="auto"/>
      </w:rPr>
    </w:tblStylePr>
    <w:tblStylePr w:type="band2Horz">
      <w:tblPr/>
      <w:tcPr>
        <w:shd w:val="clear" w:color="auto" w:fill="F5D3D3"/>
      </w:tcPr>
    </w:tblStylePr>
  </w:style>
  <w:style w:type="table" w:customStyle="1" w:styleId="DMGTable-Gray">
    <w:name w:val="DMG Table - Gray"/>
    <w:basedOn w:val="DMGTablePurple"/>
    <w:uiPriority w:val="99"/>
    <w:rsid w:val="00791848"/>
    <w:tblPr/>
    <w:tblStylePr w:type="firstRow">
      <w:pPr>
        <w:wordWrap/>
        <w:spacing w:beforeLines="0" w:before="100" w:beforeAutospacing="1" w:afterLines="0" w:after="100" w:afterAutospacing="1" w:line="240" w:lineRule="auto"/>
      </w:pPr>
      <w:rPr>
        <w:rFonts w:ascii="Scaly Sans Caps" w:hAnsi="Scaly Sans Caps" w:hint="default"/>
        <w:b/>
        <w:bCs/>
        <w:color w:val="000000"/>
        <w:sz w:val="22"/>
        <w:szCs w:val="22"/>
      </w:rPr>
    </w:tblStylePr>
    <w:tblStylePr w:type="lastRow">
      <w:pPr>
        <w:spacing w:beforeLines="0" w:before="0" w:beforeAutospacing="0" w:afterLines="0" w:after="0" w:afterAutospacing="0" w:line="240" w:lineRule="auto"/>
      </w:pPr>
      <w:rPr>
        <w:b w:val="0"/>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val="0"/>
        <w:bCs/>
      </w:rPr>
    </w:tblStylePr>
    <w:tblStylePr w:type="lastCol">
      <w:rPr>
        <w:b w:val="0"/>
        <w:bCs/>
      </w:rPr>
    </w:tblStylePr>
    <w:tblStylePr w:type="band2Vert">
      <w:rPr>
        <w:color w:val="auto"/>
      </w:rPr>
    </w:tblStylePr>
    <w:tblStylePr w:type="band2Horz">
      <w:tblPr/>
      <w:tcPr>
        <w:shd w:val="clear" w:color="auto" w:fill="F5D3D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609368">
      <w:bodyDiv w:val="1"/>
      <w:marLeft w:val="0"/>
      <w:marRight w:val="0"/>
      <w:marTop w:val="0"/>
      <w:marBottom w:val="0"/>
      <w:divBdr>
        <w:top w:val="none" w:sz="0" w:space="0" w:color="auto"/>
        <w:left w:val="none" w:sz="0" w:space="0" w:color="auto"/>
        <w:bottom w:val="none" w:sz="0" w:space="0" w:color="auto"/>
        <w:right w:val="none" w:sz="0" w:space="0" w:color="auto"/>
      </w:divBdr>
    </w:div>
    <w:div w:id="265189286">
      <w:bodyDiv w:val="1"/>
      <w:marLeft w:val="0"/>
      <w:marRight w:val="0"/>
      <w:marTop w:val="0"/>
      <w:marBottom w:val="0"/>
      <w:divBdr>
        <w:top w:val="none" w:sz="0" w:space="0" w:color="auto"/>
        <w:left w:val="none" w:sz="0" w:space="0" w:color="auto"/>
        <w:bottom w:val="none" w:sz="0" w:space="0" w:color="auto"/>
        <w:right w:val="none" w:sz="0" w:space="0" w:color="auto"/>
      </w:divBdr>
    </w:div>
    <w:div w:id="649360118">
      <w:bodyDiv w:val="1"/>
      <w:marLeft w:val="0"/>
      <w:marRight w:val="0"/>
      <w:marTop w:val="0"/>
      <w:marBottom w:val="0"/>
      <w:divBdr>
        <w:top w:val="none" w:sz="0" w:space="0" w:color="auto"/>
        <w:left w:val="none" w:sz="0" w:space="0" w:color="auto"/>
        <w:bottom w:val="none" w:sz="0" w:space="0" w:color="auto"/>
        <w:right w:val="none" w:sz="0" w:space="0" w:color="auto"/>
      </w:divBdr>
    </w:div>
    <w:div w:id="670138363">
      <w:bodyDiv w:val="1"/>
      <w:marLeft w:val="0"/>
      <w:marRight w:val="0"/>
      <w:marTop w:val="0"/>
      <w:marBottom w:val="0"/>
      <w:divBdr>
        <w:top w:val="none" w:sz="0" w:space="0" w:color="auto"/>
        <w:left w:val="none" w:sz="0" w:space="0" w:color="auto"/>
        <w:bottom w:val="none" w:sz="0" w:space="0" w:color="auto"/>
        <w:right w:val="none" w:sz="0" w:space="0" w:color="auto"/>
      </w:divBdr>
    </w:div>
    <w:div w:id="1242761638">
      <w:bodyDiv w:val="1"/>
      <w:marLeft w:val="0"/>
      <w:marRight w:val="0"/>
      <w:marTop w:val="0"/>
      <w:marBottom w:val="0"/>
      <w:divBdr>
        <w:top w:val="none" w:sz="0" w:space="0" w:color="auto"/>
        <w:left w:val="none" w:sz="0" w:space="0" w:color="auto"/>
        <w:bottom w:val="none" w:sz="0" w:space="0" w:color="auto"/>
        <w:right w:val="none" w:sz="0" w:space="0" w:color="auto"/>
      </w:divBdr>
    </w:div>
    <w:div w:id="1343388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open?id=0BxfCiPA2FPFAcE13NmhuSDRpcWs" TargetMode="External"/><Relationship Id="rId13" Type="http://schemas.openxmlformats.org/officeDocument/2006/relationships/image" Target="media/image5.png"/><Relationship Id="rId18" Type="http://schemas.openxmlformats.org/officeDocument/2006/relationships/hyperlink" Target="https://creativecommons.org/licenses/by-sa/4.0/legalcode" TargetMode="External"/><Relationship Id="rId26"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footer" Target="foot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_rels/header2.xml.rels><?xml version="1.0" encoding="UTF-8" standalone="yes"?>
<Relationships xmlns="http://schemas.openxmlformats.org/package/2006/relationships"><Relationship Id="rId1" Type="http://schemas.openxmlformats.org/officeDocument/2006/relationships/image" Target="media/image17.png"/></Relationships>
</file>

<file path=word/_rels/header3.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E5A54-23DC-4225-927F-09A68F59D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MM Template v.2.1.dotx</Template>
  <TotalTime>0</TotalTime>
  <Pages>2</Pages>
  <Words>306</Words>
  <Characters>1745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byronb</dc:creator>
  <cp:lastModifiedBy>byronb</cp:lastModifiedBy>
  <cp:revision>2</cp:revision>
  <cp:lastPrinted>2017-10-27T05:51:00Z</cp:lastPrinted>
  <dcterms:created xsi:type="dcterms:W3CDTF">2017-11-03T13:46:00Z</dcterms:created>
  <dcterms:modified xsi:type="dcterms:W3CDTF">2017-11-03T13:46:00Z</dcterms:modified>
</cp:coreProperties>
</file>